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A8" w:rsidRPr="00DE4890" w:rsidRDefault="000B2742" w:rsidP="009429A8">
      <w:pPr>
        <w:pStyle w:val="Textkrper"/>
        <w:sectPr w:rsidR="009429A8" w:rsidRPr="00DE4890" w:rsidSect="009429A8">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2325888" behindDoc="0" locked="0" layoutInCell="1" allowOverlap="1" wp14:anchorId="2A65FDEB" wp14:editId="25CAE588">
                <wp:simplePos x="0" y="0"/>
                <wp:positionH relativeFrom="page">
                  <wp:posOffset>861060</wp:posOffset>
                </wp:positionH>
                <wp:positionV relativeFrom="page">
                  <wp:posOffset>7081256</wp:posOffset>
                </wp:positionV>
                <wp:extent cx="4866640" cy="1350010"/>
                <wp:effectExtent l="0" t="0" r="0" b="2540"/>
                <wp:wrapNone/>
                <wp:docPr id="546" name="Textfeld 546"/>
                <wp:cNvGraphicFramePr/>
                <a:graphic xmlns:a="http://schemas.openxmlformats.org/drawingml/2006/main">
                  <a:graphicData uri="http://schemas.microsoft.com/office/word/2010/wordprocessingShape">
                    <wps:wsp>
                      <wps:cNvSpPr txBox="1"/>
                      <wps:spPr>
                        <a:xfrm>
                          <a:off x="0" y="0"/>
                          <a:ext cx="4866640" cy="1350010"/>
                        </a:xfrm>
                        <a:prstGeom prst="rect">
                          <a:avLst/>
                        </a:prstGeom>
                        <a:solidFill>
                          <a:sysClr val="window" lastClr="FFFFFF"/>
                        </a:solidFill>
                        <a:ln w="6350">
                          <a:noFill/>
                        </a:ln>
                        <a:effectLst/>
                      </wps:spPr>
                      <wps:txbx>
                        <w:txbxContent>
                          <w:p w:rsidR="00BA14AF" w:rsidRDefault="00BA14AF" w:rsidP="009429A8">
                            <w:pPr>
                              <w:pStyle w:val="NL-Deckblatt"/>
                            </w:pPr>
                            <w:r>
                              <w:t>zum Einsatz in den Schulversuchen</w:t>
                            </w:r>
                          </w:p>
                          <w:p w:rsidR="00BA14AF" w:rsidRDefault="00BA14AF" w:rsidP="009429A8">
                            <w:pPr>
                              <w:pStyle w:val="NL-Deckblatt"/>
                            </w:pPr>
                            <w:r>
                              <w:t>Berufsfachschule Pädagogische Erprobung (BFPE) und</w:t>
                            </w:r>
                          </w:p>
                          <w:p w:rsidR="00BA14AF" w:rsidRDefault="00BA14AF" w:rsidP="009429A8">
                            <w:pPr>
                              <w:pStyle w:val="NL-Deckblatt"/>
                            </w:pPr>
                            <w:r>
                              <w:t>Duale Ausbildungsvorbereitung (AV dual)</w:t>
                            </w:r>
                          </w:p>
                          <w:p w:rsidR="00BA14AF" w:rsidRPr="00F648F8" w:rsidRDefault="00BA14AF" w:rsidP="00092CF0">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6" o:spid="_x0000_s1026" type="#_x0000_t202" style="position:absolute;left:0;text-align:left;margin-left:67.8pt;margin-top:557.6pt;width:383.2pt;height:106.3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" fillcolor="window" stroked="f" strokeweight=".5pt">
                <v:textbox>
                  <w:txbxContent>
                    <w:p w:rsidR="00BA14AF" w:rsidRDefault="00BA14AF" w:rsidP="009429A8">
                      <w:pPr>
                        <w:pStyle w:val="NL-Deckblatt"/>
                      </w:pPr>
                      <w:r>
                        <w:t>zum Einsatz in den Schulversuchen</w:t>
                      </w:r>
                    </w:p>
                    <w:p w:rsidR="00BA14AF" w:rsidRDefault="00BA14AF" w:rsidP="009429A8">
                      <w:pPr>
                        <w:pStyle w:val="NL-Deckblatt"/>
                      </w:pPr>
                      <w:r>
                        <w:t>Berufsfachschule Pädagogische Erprobung (BFPE) und</w:t>
                      </w:r>
                    </w:p>
                    <w:p w:rsidR="00BA14AF" w:rsidRDefault="00BA14AF" w:rsidP="009429A8">
                      <w:pPr>
                        <w:pStyle w:val="NL-Deckblatt"/>
                      </w:pPr>
                      <w:r>
                        <w:t>Duale Ausbildungsvorbereitung (AV dual)</w:t>
                      </w:r>
                    </w:p>
                    <w:p w:rsidR="00BA14AF" w:rsidRPr="00F648F8" w:rsidRDefault="00BA14AF" w:rsidP="00092CF0">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8960" behindDoc="0" locked="0" layoutInCell="1" allowOverlap="1" wp14:anchorId="0E04B551" wp14:editId="65AC9F3E">
                <wp:simplePos x="0" y="0"/>
                <wp:positionH relativeFrom="page">
                  <wp:posOffset>862330</wp:posOffset>
                </wp:positionH>
                <wp:positionV relativeFrom="page">
                  <wp:posOffset>4709795</wp:posOffset>
                </wp:positionV>
                <wp:extent cx="4866640" cy="2403475"/>
                <wp:effectExtent l="0" t="0" r="0" b="0"/>
                <wp:wrapNone/>
                <wp:docPr id="545" name="Textfeld 545"/>
                <wp:cNvGraphicFramePr/>
                <a:graphic xmlns:a="http://schemas.openxmlformats.org/drawingml/2006/main">
                  <a:graphicData uri="http://schemas.microsoft.com/office/word/2010/wordprocessingShape">
                    <wps:wsp>
                      <wps:cNvSpPr txBox="1"/>
                      <wps:spPr>
                        <a:xfrm>
                          <a:off x="0" y="0"/>
                          <a:ext cx="4866640" cy="2403475"/>
                        </a:xfrm>
                        <a:prstGeom prst="rect">
                          <a:avLst/>
                        </a:prstGeom>
                        <a:solidFill>
                          <a:sysClr val="window" lastClr="FFFFFF"/>
                        </a:solidFill>
                        <a:ln w="6350">
                          <a:noFill/>
                        </a:ln>
                        <a:effectLst/>
                      </wps:spPr>
                      <wps:txbx>
                        <w:txbxContent>
                          <w:p w:rsidR="00BA14AF" w:rsidRDefault="00BA14AF" w:rsidP="009429A8">
                            <w:pPr>
                              <w:pStyle w:val="NL-DeckblattFett"/>
                            </w:pPr>
                            <w:r>
                              <w:t>Niveaudifferenziertes Lernen</w:t>
                            </w:r>
                          </w:p>
                          <w:p w:rsidR="00BA14AF" w:rsidRDefault="00BA14AF" w:rsidP="009429A8">
                            <w:pPr>
                              <w:pStyle w:val="NL-DeckblattFett"/>
                            </w:pPr>
                          </w:p>
                          <w:p w:rsidR="00BA14AF" w:rsidRDefault="00BA14AF" w:rsidP="009429A8">
                            <w:pPr>
                              <w:pStyle w:val="NL-DeckblattFett"/>
                            </w:pPr>
                            <w:r>
                              <w:t>Kompetenzraster, Lernwegelisten und exemplarische Lernmaterialien</w:t>
                            </w:r>
                          </w:p>
                          <w:p w:rsidR="00BA14AF" w:rsidRDefault="00BA14AF" w:rsidP="009429A8">
                            <w:pPr>
                              <w:pStyle w:val="NL-DeckblattFett"/>
                            </w:pPr>
                          </w:p>
                          <w:p w:rsidR="00BA14AF" w:rsidRDefault="00BA14AF" w:rsidP="009429A8">
                            <w:pPr>
                              <w:pStyle w:val="NL-DeckblattFett"/>
                            </w:pPr>
                            <w:r>
                              <w:t>Farbtechnik</w:t>
                            </w:r>
                          </w:p>
                          <w:p w:rsidR="00BA14AF" w:rsidRDefault="00BA14AF" w:rsidP="009429A8">
                            <w:pPr>
                              <w:pStyle w:val="NL-DeckblattFett"/>
                            </w:pPr>
                            <w:r>
                              <w:t>Lernfeld 1 – Schildergestaltung für ein Fitness–Studio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5" o:spid="_x0000_s1027" type="#_x0000_t202" style="position:absolute;left:0;text-align:left;margin-left:67.9pt;margin-top:370.85pt;width:383.2pt;height:189.25pt;z-index:25232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" fillcolor="window" stroked="f" strokeweight=".5pt">
                <v:textbox>
                  <w:txbxContent>
                    <w:p w:rsidR="00BA14AF" w:rsidRDefault="00BA14AF" w:rsidP="009429A8">
                      <w:pPr>
                        <w:pStyle w:val="NL-DeckblattFett"/>
                      </w:pPr>
                      <w:r>
                        <w:t>Niveaudifferenziertes Lernen</w:t>
                      </w:r>
                    </w:p>
                    <w:p w:rsidR="00BA14AF" w:rsidRDefault="00BA14AF" w:rsidP="009429A8">
                      <w:pPr>
                        <w:pStyle w:val="NL-DeckblattFett"/>
                      </w:pPr>
                    </w:p>
                    <w:p w:rsidR="00BA14AF" w:rsidRDefault="00BA14AF" w:rsidP="009429A8">
                      <w:pPr>
                        <w:pStyle w:val="NL-DeckblattFett"/>
                      </w:pPr>
                      <w:r>
                        <w:t>Kompetenzraster, Lernwegelisten und exemplarische Lernmaterialien</w:t>
                      </w:r>
                    </w:p>
                    <w:p w:rsidR="00BA14AF" w:rsidRDefault="00BA14AF" w:rsidP="009429A8">
                      <w:pPr>
                        <w:pStyle w:val="NL-DeckblattFett"/>
                      </w:pPr>
                    </w:p>
                    <w:p w:rsidR="00BA14AF" w:rsidRDefault="00BA14AF" w:rsidP="009429A8">
                      <w:pPr>
                        <w:pStyle w:val="NL-DeckblattFett"/>
                      </w:pPr>
                      <w:r>
                        <w:t>Farbtechnik</w:t>
                      </w:r>
                    </w:p>
                    <w:p w:rsidR="00BA14AF" w:rsidRDefault="00BA14AF" w:rsidP="009429A8">
                      <w:pPr>
                        <w:pStyle w:val="NL-DeckblattFett"/>
                      </w:pPr>
                      <w:r>
                        <w:t>Lernfeld 1 – Schildergestaltung für ein Fitness–Studio</w:t>
                      </w:r>
                    </w:p>
                  </w:txbxContent>
                </v:textbox>
                <w10:wrap anchorx="page" anchory="page"/>
              </v:shape>
            </w:pict>
          </mc:Fallback>
        </mc:AlternateContent>
      </w:r>
      <w:r w:rsidR="0015441A">
        <w:rPr>
          <w:noProof/>
        </w:rPr>
        <mc:AlternateContent>
          <mc:Choice Requires="wps">
            <w:drawing>
              <wp:anchor distT="0" distB="0" distL="114300" distR="114300" simplePos="0" relativeHeight="252314624" behindDoc="0" locked="0" layoutInCell="1" allowOverlap="1" wp14:anchorId="0DDCF405" wp14:editId="708A2D05">
                <wp:simplePos x="0" y="0"/>
                <wp:positionH relativeFrom="column">
                  <wp:posOffset>6725285</wp:posOffset>
                </wp:positionH>
                <wp:positionV relativeFrom="paragraph">
                  <wp:posOffset>3723731</wp:posOffset>
                </wp:positionV>
                <wp:extent cx="1319349" cy="1214573"/>
                <wp:effectExtent l="0" t="0" r="0" b="5080"/>
                <wp:wrapNone/>
                <wp:docPr id="4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349" cy="1214573"/>
                        </a:xfrm>
                        <a:prstGeom prst="rect">
                          <a:avLst/>
                        </a:prstGeom>
                        <a:solidFill>
                          <a:srgbClr val="FFFFFF"/>
                        </a:solidFill>
                        <a:ln w="9525">
                          <a:noFill/>
                          <a:miter lim="800000"/>
                          <a:headEnd/>
                          <a:tailEnd/>
                        </a:ln>
                      </wps:spPr>
                      <wps:txbx>
                        <w:txbxContent>
                          <w:p w:rsidR="00BA14AF" w:rsidRDefault="00BA14AF"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28" type="#_x0000_t202" style="position:absolute;left:0;text-align:left;margin-left:529.55pt;margin-top:293.2pt;width:103.9pt;height:95.6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" stroked="f">
                <v:textbox>
                  <w:txbxContent>
                    <w:p w:rsidR="00BA14AF" w:rsidRDefault="00BA14AF" w:rsidP="0015441A"/>
                  </w:txbxContent>
                </v:textbox>
              </v:shape>
            </w:pict>
          </mc:Fallback>
        </mc:AlternateContent>
      </w:r>
      <w:r w:rsidR="0015441A">
        <w:rPr>
          <w:noProof/>
        </w:rPr>
        <mc:AlternateContent>
          <mc:Choice Requires="wps">
            <w:drawing>
              <wp:anchor distT="0" distB="0" distL="114300" distR="114300" simplePos="0" relativeHeight="252308480" behindDoc="0" locked="0" layoutInCell="1" allowOverlap="1" wp14:anchorId="7FEE0469" wp14:editId="692C2A0D">
                <wp:simplePos x="0" y="0"/>
                <wp:positionH relativeFrom="column">
                  <wp:posOffset>-351155</wp:posOffset>
                </wp:positionH>
                <wp:positionV relativeFrom="paragraph">
                  <wp:posOffset>3606165</wp:posOffset>
                </wp:positionV>
                <wp:extent cx="1776095" cy="1403985"/>
                <wp:effectExtent l="0" t="0" r="0" b="0"/>
                <wp:wrapNone/>
                <wp:docPr id="4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095" cy="1403985"/>
                        </a:xfrm>
                        <a:prstGeom prst="rect">
                          <a:avLst/>
                        </a:prstGeom>
                        <a:solidFill>
                          <a:srgbClr val="FFFFFF"/>
                        </a:solidFill>
                        <a:ln w="9525">
                          <a:noFill/>
                          <a:miter lim="800000"/>
                          <a:headEnd/>
                          <a:tailEnd/>
                        </a:ln>
                      </wps:spPr>
                      <wps:txbx>
                        <w:txbxContent>
                          <w:p w:rsidR="00BA14AF" w:rsidRDefault="00BA14AF" w:rsidP="0015441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27.65pt;margin-top:283.95pt;width:139.85pt;height:110.55pt;z-index:25230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" stroked="f">
                <v:textbox style="mso-fit-shape-to-text:t">
                  <w:txbxContent>
                    <w:p w:rsidR="00BA14AF" w:rsidRDefault="00BA14AF" w:rsidP="0015441A"/>
                  </w:txbxContent>
                </v:textbox>
              </v:shape>
            </w:pict>
          </mc:Fallback>
        </mc:AlternateContent>
      </w:r>
      <w:r w:rsidR="0015441A">
        <w:rPr>
          <w:noProof/>
        </w:rPr>
        <mc:AlternateContent>
          <mc:Choice Requires="wps">
            <w:drawing>
              <wp:anchor distT="0" distB="0" distL="114300" distR="114300" simplePos="0" relativeHeight="252307456" behindDoc="0" locked="0" layoutInCell="1" allowOverlap="1" wp14:anchorId="5E5622F1" wp14:editId="298758CF">
                <wp:simplePos x="0" y="0"/>
                <wp:positionH relativeFrom="column">
                  <wp:posOffset>2074908</wp:posOffset>
                </wp:positionH>
                <wp:positionV relativeFrom="paragraph">
                  <wp:posOffset>3488599</wp:posOffset>
                </wp:positionV>
                <wp:extent cx="1541417" cy="966651"/>
                <wp:effectExtent l="0" t="0" r="1905" b="5080"/>
                <wp:wrapNone/>
                <wp:docPr id="208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417" cy="966651"/>
                        </a:xfrm>
                        <a:prstGeom prst="rect">
                          <a:avLst/>
                        </a:prstGeom>
                        <a:solidFill>
                          <a:srgbClr val="FFFFFF"/>
                        </a:solidFill>
                        <a:ln w="9525">
                          <a:noFill/>
                          <a:miter lim="800000"/>
                          <a:headEnd/>
                          <a:tailEnd/>
                        </a:ln>
                      </wps:spPr>
                      <wps:txbx>
                        <w:txbxContent>
                          <w:p w:rsidR="00BA14AF" w:rsidRDefault="00BA14AF"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63.4pt;margin-top:274.7pt;width:121.35pt;height:76.1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" stroked="f">
                <v:textbox>
                  <w:txbxContent>
                    <w:p w:rsidR="00BA14AF" w:rsidRDefault="00BA14AF" w:rsidP="0015441A"/>
                  </w:txbxContent>
                </v:textbox>
              </v:shape>
            </w:pict>
          </mc:Fallback>
        </mc:AlternateContent>
      </w:r>
      <w:r w:rsidR="0015441A">
        <w:rPr>
          <w:noProof/>
        </w:rPr>
        <mc:AlternateContent>
          <mc:Choice Requires="wps">
            <w:drawing>
              <wp:anchor distT="0" distB="0" distL="114300" distR="114300" simplePos="0" relativeHeight="252303360" behindDoc="0" locked="0" layoutInCell="1" allowOverlap="1" wp14:anchorId="4866CE32" wp14:editId="2B013B91">
                <wp:simplePos x="0" y="0"/>
                <wp:positionH relativeFrom="column">
                  <wp:posOffset>6176645</wp:posOffset>
                </wp:positionH>
                <wp:positionV relativeFrom="paragraph">
                  <wp:posOffset>209822</wp:posOffset>
                </wp:positionV>
                <wp:extent cx="1071154" cy="705394"/>
                <wp:effectExtent l="0" t="0" r="0" b="0"/>
                <wp:wrapNone/>
                <wp:docPr id="2081" name="Textfeld 2081"/>
                <wp:cNvGraphicFramePr/>
                <a:graphic xmlns:a="http://schemas.openxmlformats.org/drawingml/2006/main">
                  <a:graphicData uri="http://schemas.microsoft.com/office/word/2010/wordprocessingShape">
                    <wps:wsp>
                      <wps:cNvSpPr txBox="1"/>
                      <wps:spPr>
                        <a:xfrm>
                          <a:off x="0" y="0"/>
                          <a:ext cx="1071154" cy="70539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544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081" o:spid="_x0000_s1031" type="#_x0000_t202" style="position:absolute;left:0;text-align:left;margin-left:486.35pt;margin-top:16.5pt;width:84.35pt;height:55.55pt;z-index:25230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" fillcolor="white [3201]" stroked="f" strokeweight=".5pt">
                <v:textbox>
                  <w:txbxContent>
                    <w:p w:rsidR="00BA14AF" w:rsidRDefault="00BA14AF" w:rsidP="0015441A"/>
                  </w:txbxContent>
                </v:textbox>
              </v:shape>
            </w:pict>
          </mc:Fallback>
        </mc:AlternateContent>
      </w:r>
      <w:r w:rsidR="009429A8" w:rsidRPr="00DE4890">
        <w:rPr>
          <w:noProof/>
        </w:rPr>
        <mc:AlternateContent>
          <mc:Choice Requires="wps">
            <w:drawing>
              <wp:anchor distT="0" distB="0" distL="114300" distR="114300" simplePos="0" relativeHeight="252326912" behindDoc="0" locked="0" layoutInCell="1" allowOverlap="1" wp14:anchorId="2445A3F0" wp14:editId="1EAF0388">
                <wp:simplePos x="0" y="0"/>
                <wp:positionH relativeFrom="page">
                  <wp:posOffset>862965</wp:posOffset>
                </wp:positionH>
                <wp:positionV relativeFrom="page">
                  <wp:posOffset>9379471</wp:posOffset>
                </wp:positionV>
                <wp:extent cx="4866640" cy="502285"/>
                <wp:effectExtent l="0" t="0" r="0" b="0"/>
                <wp:wrapNone/>
                <wp:docPr id="547" name="Textfeld 54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BA14AF" w:rsidRPr="00F648F8" w:rsidRDefault="00BA14AF" w:rsidP="009429A8">
                            <w:pPr>
                              <w:pStyle w:val="NL-DeckblattFett"/>
                            </w:pPr>
                            <w:r>
                              <w:t>Stuttgart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7" o:spid="_x0000_s1032" type="#_x0000_t202" style="position:absolute;left:0;text-align:left;margin-left:67.95pt;margin-top:738.55pt;width:383.2pt;height:39.5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B9eCO1WAgAAowQAAA4AAAAAAAAAAAAAAAAALgIAAGRycy9lMm9Eb2Mu&#10;eG1sUEsBAi0AFAAGAAgAAAAhANB6TNvlAAAADQEAAA8AAAAAAAAAAAAAAAAAsAQAAGRycy9kb3du&#10;cmV2LnhtbFBLBQYAAAAABAAEAPMAAADCBQAAAAA=&#10;" fillcolor="window" stroked="f" strokeweight=".5pt">
                <v:textbox>
                  <w:txbxContent>
                    <w:p w:rsidR="00BA14AF" w:rsidRPr="00F648F8" w:rsidRDefault="00BA14AF" w:rsidP="009429A8">
                      <w:pPr>
                        <w:pStyle w:val="NL-DeckblattFett"/>
                      </w:pPr>
                      <w:r>
                        <w:t>Stuttgart 2016</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4864" behindDoc="0" locked="0" layoutInCell="1" allowOverlap="1" wp14:anchorId="3B274DFA" wp14:editId="6DE733ED">
                <wp:simplePos x="0" y="0"/>
                <wp:positionH relativeFrom="page">
                  <wp:posOffset>828675</wp:posOffset>
                </wp:positionH>
                <wp:positionV relativeFrom="page">
                  <wp:posOffset>2381250</wp:posOffset>
                </wp:positionV>
                <wp:extent cx="3959860" cy="467995"/>
                <wp:effectExtent l="0" t="0" r="2540" b="8255"/>
                <wp:wrapNone/>
                <wp:docPr id="548" name="Textfeld 548"/>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BA14AF" w:rsidRPr="00F648F8" w:rsidRDefault="00BA14AF" w:rsidP="009429A8">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8" o:spid="_x0000_s1033" type="#_x0000_t202" style="position:absolute;left:0;text-align:left;margin-left:65.25pt;margin-top:187.5pt;width:311.8pt;height:36.85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" fillcolor="window" stroked="f" strokeweight=".5pt">
                <v:textbox>
                  <w:txbxContent>
                    <w:p w:rsidR="00BA14AF" w:rsidRPr="00F648F8" w:rsidRDefault="00BA14AF" w:rsidP="009429A8">
                      <w:pPr>
                        <w:pStyle w:val="NL-DeckblattFett"/>
                      </w:pPr>
                      <w:r w:rsidRPr="00F648F8">
                        <w:t xml:space="preserve">Berufliche </w:t>
                      </w:r>
                      <w:r w:rsidRPr="00A74C42">
                        <w:t>Schulen</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7936" behindDoc="0" locked="0" layoutInCell="1" allowOverlap="1" wp14:anchorId="59C00F92" wp14:editId="38223346">
                <wp:simplePos x="0" y="0"/>
                <wp:positionH relativeFrom="page">
                  <wp:posOffset>828040</wp:posOffset>
                </wp:positionH>
                <wp:positionV relativeFrom="page">
                  <wp:posOffset>2844165</wp:posOffset>
                </wp:positionV>
                <wp:extent cx="3960000" cy="468000"/>
                <wp:effectExtent l="0" t="0" r="2540" b="8255"/>
                <wp:wrapNone/>
                <wp:docPr id="549" name="Textfeld 549"/>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BA14AF" w:rsidRPr="00F648F8" w:rsidRDefault="00BA14AF" w:rsidP="009429A8">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9" o:spid="_x0000_s1034" type="#_x0000_t202" style="position:absolute;left:0;text-align:left;margin-left:65.2pt;margin-top:223.95pt;width:311.8pt;height:36.85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8oRqhFQCAACjBAAADgAAAAAAAAAAAAAAAAAuAgAAZHJzL2Uyb0RvYy54bWxQ&#10;SwECLQAUAAYACAAAACEAAV0EYuMAAAALAQAADwAAAAAAAAAAAAAAAACuBAAAZHJzL2Rvd25yZXYu&#10;eG1sUEsFBgAAAAAEAAQA8wAAAL4FAAAAAA==&#10;" fillcolor="window" stroked="f" strokeweight=".5pt">
                <v:textbox>
                  <w:txbxContent>
                    <w:p w:rsidR="00BA14AF" w:rsidRPr="00F648F8" w:rsidRDefault="00BA14AF" w:rsidP="009429A8">
                      <w:pPr>
                        <w:pStyle w:val="NL-Deckblatt"/>
                      </w:pPr>
                      <w:r w:rsidRPr="00A74C42">
                        <w:t>Berufsfachschule</w:t>
                      </w:r>
                    </w:p>
                  </w:txbxContent>
                </v:textbox>
                <w10:wrap anchorx="page" anchory="page"/>
              </v:shape>
            </w:pict>
          </mc:Fallback>
        </mc:AlternateContent>
      </w:r>
    </w:p>
    <w:p w:rsidR="009429A8" w:rsidRPr="00581AF7" w:rsidRDefault="009429A8" w:rsidP="009429A8">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9429A8" w:rsidRPr="00DE4890" w:rsidTr="009429A8">
        <w:tc>
          <w:tcPr>
            <w:tcW w:w="2065" w:type="dxa"/>
          </w:tcPr>
          <w:p w:rsidR="009429A8" w:rsidRPr="00DE4890" w:rsidRDefault="009429A8" w:rsidP="009429A8">
            <w:pPr>
              <w:pStyle w:val="ImpressumNamen"/>
              <w:framePr w:hSpace="0" w:wrap="auto" w:vAnchor="margin" w:yAlign="inline"/>
            </w:pPr>
            <w:r w:rsidRPr="00DE4890">
              <w:t>Redaktion</w:t>
            </w:r>
          </w:p>
        </w:tc>
        <w:tc>
          <w:tcPr>
            <w:tcW w:w="7291" w:type="dxa"/>
          </w:tcPr>
          <w:p w:rsidR="009429A8" w:rsidRPr="00DE4890" w:rsidRDefault="009429A8" w:rsidP="009429A8">
            <w:pPr>
              <w:pStyle w:val="ImpressumNamen"/>
              <w:framePr w:hSpace="0" w:wrap="auto" w:vAnchor="margin" w:yAlign="inline"/>
            </w:pPr>
            <w:r>
              <w:t>Tanja Rieger, Ministerium für Kultus, Jugend und Sport</w:t>
            </w:r>
          </w:p>
          <w:p w:rsidR="009429A8" w:rsidRPr="00DE4890" w:rsidRDefault="009429A8" w:rsidP="009429A8">
            <w:pPr>
              <w:pStyle w:val="ImpressumNamen"/>
              <w:framePr w:hSpace="0" w:wrap="auto" w:vAnchor="margin" w:yAlign="inline"/>
            </w:pPr>
            <w:r>
              <w:t>Sören Finkbeiner, Landesinstitut für Schulentwicklung</w:t>
            </w:r>
            <w:r w:rsidR="004006AA">
              <w:t xml:space="preserve"> </w:t>
            </w:r>
            <w:r w:rsidR="009C53EB">
              <w:t>Stuttgart</w:t>
            </w:r>
          </w:p>
        </w:tc>
      </w:tr>
      <w:tr w:rsidR="009429A8" w:rsidRPr="00DE4890" w:rsidTr="009429A8">
        <w:tc>
          <w:tcPr>
            <w:tcW w:w="2065" w:type="dxa"/>
          </w:tcPr>
          <w:p w:rsidR="009429A8" w:rsidRPr="00DE4890" w:rsidRDefault="009429A8" w:rsidP="009429A8">
            <w:pPr>
              <w:pStyle w:val="ImpressumNamen"/>
              <w:framePr w:hSpace="0" w:wrap="auto" w:vAnchor="margin" w:yAlign="inline"/>
            </w:pPr>
            <w:r>
              <w:t>Autorinnen</w:t>
            </w:r>
          </w:p>
        </w:tc>
        <w:tc>
          <w:tcPr>
            <w:tcW w:w="7291" w:type="dxa"/>
            <w:shd w:val="clear" w:color="auto" w:fill="auto"/>
          </w:tcPr>
          <w:p w:rsidR="009429A8" w:rsidRPr="00DE4890" w:rsidRDefault="009429A8" w:rsidP="009429A8">
            <w:pPr>
              <w:pStyle w:val="ImpressumNamen"/>
              <w:framePr w:hSpace="0" w:wrap="auto" w:vAnchor="margin" w:yAlign="inline"/>
            </w:pPr>
            <w:r>
              <w:t>Siri Campe, Gewerbeschule Mosbach</w:t>
            </w:r>
          </w:p>
          <w:p w:rsidR="009429A8" w:rsidRPr="00DE4890" w:rsidRDefault="009429A8" w:rsidP="009429A8">
            <w:pPr>
              <w:pStyle w:val="ImpressumNamen"/>
              <w:framePr w:hSpace="0" w:wrap="auto" w:vAnchor="margin" w:yAlign="inline"/>
            </w:pPr>
            <w:r>
              <w:t xml:space="preserve">Anette </w:t>
            </w:r>
            <w:proofErr w:type="spellStart"/>
            <w:r>
              <w:t>Stenkamp</w:t>
            </w:r>
            <w:proofErr w:type="spellEnd"/>
            <w:r>
              <w:t>, Oscar-</w:t>
            </w:r>
            <w:proofErr w:type="spellStart"/>
            <w:r>
              <w:t>Walcker</w:t>
            </w:r>
            <w:proofErr w:type="spellEnd"/>
            <w:r>
              <w:t>-Schule Ludwigsburg</w:t>
            </w:r>
          </w:p>
          <w:p w:rsidR="009429A8" w:rsidRPr="00DE4890" w:rsidRDefault="009429A8" w:rsidP="009429A8">
            <w:pPr>
              <w:pStyle w:val="ImpressumNamen"/>
              <w:framePr w:hSpace="0" w:wrap="auto" w:vAnchor="margin" w:yAlign="inline"/>
            </w:pPr>
          </w:p>
        </w:tc>
      </w:tr>
      <w:tr w:rsidR="009429A8" w:rsidRPr="00DE4890" w:rsidTr="009429A8">
        <w:tc>
          <w:tcPr>
            <w:tcW w:w="2065" w:type="dxa"/>
          </w:tcPr>
          <w:p w:rsidR="009429A8" w:rsidRPr="00DE4890" w:rsidRDefault="009429A8" w:rsidP="009429A8">
            <w:pPr>
              <w:pStyle w:val="ImpressumNamen"/>
              <w:framePr w:hSpace="0" w:wrap="auto" w:vAnchor="margin" w:yAlign="inline"/>
            </w:pPr>
            <w:r w:rsidRPr="00DE4890">
              <w:t>Stand</w:t>
            </w:r>
          </w:p>
        </w:tc>
        <w:tc>
          <w:tcPr>
            <w:tcW w:w="7291" w:type="dxa"/>
          </w:tcPr>
          <w:p w:rsidR="009429A8" w:rsidRPr="00DE4890" w:rsidRDefault="004006AA" w:rsidP="0018744F">
            <w:pPr>
              <w:pStyle w:val="ImpressumNamen"/>
              <w:framePr w:hSpace="0" w:wrap="auto" w:vAnchor="margin" w:yAlign="inline"/>
            </w:pPr>
            <w:r>
              <w:t>September</w:t>
            </w:r>
            <w:r w:rsidR="0075242F">
              <w:t xml:space="preserve"> 2016</w:t>
            </w:r>
          </w:p>
        </w:tc>
      </w:tr>
    </w:tbl>
    <w:p w:rsidR="005B4A17" w:rsidRDefault="005B4A17" w:rsidP="009429A8">
      <w:pPr>
        <w:pStyle w:val="Textkrper"/>
      </w:pPr>
    </w:p>
    <w:p w:rsidR="005B4A17" w:rsidRDefault="005B4A17" w:rsidP="009429A8">
      <w:pPr>
        <w:pStyle w:val="Textkrper"/>
      </w:pPr>
    </w:p>
    <w:p w:rsidR="005B4A17" w:rsidRDefault="005B4A17" w:rsidP="009429A8">
      <w:pPr>
        <w:pStyle w:val="Textkrper"/>
      </w:pPr>
    </w:p>
    <w:p w:rsidR="005B4A17" w:rsidRDefault="005B4A17" w:rsidP="009429A8">
      <w:pPr>
        <w:pStyle w:val="Textkrper"/>
      </w:pPr>
    </w:p>
    <w:p w:rsidR="005B4A17" w:rsidRDefault="005B4A17" w:rsidP="009429A8">
      <w:pPr>
        <w:pStyle w:val="Textkrper"/>
      </w:pPr>
    </w:p>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8866D2" w:rsidRPr="00DE4890" w:rsidTr="008866D2">
        <w:tc>
          <w:tcPr>
            <w:tcW w:w="9322" w:type="dxa"/>
            <w:gridSpan w:val="2"/>
            <w:shd w:val="clear" w:color="auto" w:fill="auto"/>
          </w:tcPr>
          <w:p w:rsidR="008866D2" w:rsidRPr="00DE4890" w:rsidRDefault="008866D2" w:rsidP="008866D2">
            <w:pPr>
              <w:pStyle w:val="berschrift1"/>
            </w:pPr>
            <w:r w:rsidRPr="00DE4890">
              <w:t>Impressum</w:t>
            </w: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Herausgeber</w:t>
            </w:r>
          </w:p>
        </w:tc>
        <w:tc>
          <w:tcPr>
            <w:tcW w:w="7507" w:type="dxa"/>
            <w:shd w:val="clear" w:color="auto" w:fill="auto"/>
          </w:tcPr>
          <w:p w:rsidR="008866D2" w:rsidRPr="00DE4890" w:rsidRDefault="008866D2" w:rsidP="008866D2">
            <w:pPr>
              <w:pStyle w:val="Impressum"/>
            </w:pPr>
            <w:r w:rsidRPr="00DE4890">
              <w:t>Landesinstitut für Schulentwicklung (LS)</w:t>
            </w:r>
          </w:p>
          <w:p w:rsidR="008866D2" w:rsidRDefault="008866D2" w:rsidP="008866D2">
            <w:pPr>
              <w:pStyle w:val="Impressum"/>
            </w:pPr>
            <w:r w:rsidRPr="00DE4890">
              <w:t xml:space="preserve">Heilbronner Straße 172, 70191 Stuttgart </w:t>
            </w:r>
          </w:p>
          <w:p w:rsidR="008866D2" w:rsidRDefault="008866D2" w:rsidP="008866D2">
            <w:pPr>
              <w:pStyle w:val="Impressum"/>
            </w:pPr>
            <w:r>
              <w:t>Telefon: 0711 6642-0</w:t>
            </w:r>
          </w:p>
          <w:p w:rsidR="008866D2" w:rsidRPr="00DE4890" w:rsidRDefault="008866D2" w:rsidP="008866D2">
            <w:pPr>
              <w:pStyle w:val="Impressum"/>
            </w:pPr>
            <w:r>
              <w:t>Telefax: 0711 6642-1099</w:t>
            </w:r>
          </w:p>
          <w:p w:rsidR="008866D2" w:rsidRDefault="008866D2" w:rsidP="008866D2">
            <w:pPr>
              <w:pStyle w:val="Impressum"/>
            </w:pPr>
            <w:r>
              <w:t xml:space="preserve">E-Mail: </w:t>
            </w:r>
            <w:r w:rsidRPr="00DE4890">
              <w:t>poststelle</w:t>
            </w:r>
            <w:hyperlink r:id="rId12" w:history="1">
              <w:r w:rsidRPr="00DE4890">
                <w:t>@ls.kv.bwl.de</w:t>
              </w:r>
            </w:hyperlink>
          </w:p>
          <w:p w:rsidR="008866D2" w:rsidRPr="00DE4890" w:rsidRDefault="008866D2" w:rsidP="008866D2">
            <w:pPr>
              <w:pStyle w:val="Impressum"/>
            </w:pPr>
            <w:r>
              <w:t>www.ls-bw.de</w:t>
            </w:r>
          </w:p>
          <w:p w:rsidR="008866D2" w:rsidRPr="00DE4890" w:rsidRDefault="008866D2" w:rsidP="008866D2">
            <w:pPr>
              <w:pStyle w:val="Impressum"/>
            </w:pP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Druck und Vertrieb</w:t>
            </w:r>
          </w:p>
        </w:tc>
        <w:tc>
          <w:tcPr>
            <w:tcW w:w="7507" w:type="dxa"/>
            <w:shd w:val="clear" w:color="auto" w:fill="auto"/>
          </w:tcPr>
          <w:p w:rsidR="008866D2" w:rsidRPr="00DE4890" w:rsidRDefault="008866D2" w:rsidP="008866D2">
            <w:pPr>
              <w:pStyle w:val="Impressum"/>
            </w:pPr>
            <w:r w:rsidRPr="00DE4890">
              <w:t>Landesinstitut für Schulentwicklung (LS)</w:t>
            </w:r>
          </w:p>
          <w:p w:rsidR="008866D2" w:rsidRDefault="008866D2" w:rsidP="008866D2">
            <w:pPr>
              <w:pStyle w:val="Impressum"/>
            </w:pPr>
            <w:r w:rsidRPr="00DE4890">
              <w:t>Heilbronner Straße 172, 70191 Stuttgart</w:t>
            </w:r>
          </w:p>
          <w:p w:rsidR="008866D2" w:rsidRPr="00DE4890" w:rsidRDefault="008866D2" w:rsidP="008866D2">
            <w:pPr>
              <w:pStyle w:val="Impressum"/>
            </w:pPr>
            <w:r>
              <w:t>Telefon: 0711 6642-1204</w:t>
            </w:r>
          </w:p>
          <w:p w:rsidR="008866D2" w:rsidRPr="00DE4890" w:rsidRDefault="00B84684" w:rsidP="008866D2">
            <w:pPr>
              <w:pStyle w:val="Impressum"/>
            </w:pPr>
            <w:hyperlink r:id="rId13" w:history="1">
              <w:r w:rsidR="008866D2" w:rsidRPr="00DE4890">
                <w:t>www.ls-webshop.de</w:t>
              </w:r>
            </w:hyperlink>
          </w:p>
          <w:p w:rsidR="008866D2" w:rsidRPr="00DE4890" w:rsidRDefault="008866D2" w:rsidP="008866D2">
            <w:pPr>
              <w:pStyle w:val="Impressum"/>
            </w:pPr>
          </w:p>
        </w:tc>
      </w:tr>
      <w:tr w:rsidR="008866D2" w:rsidRPr="00DE4890" w:rsidTr="008866D2">
        <w:tc>
          <w:tcPr>
            <w:tcW w:w="1815" w:type="dxa"/>
            <w:shd w:val="clear" w:color="auto" w:fill="auto"/>
          </w:tcPr>
          <w:p w:rsidR="008866D2" w:rsidRPr="00DE4890" w:rsidRDefault="008866D2" w:rsidP="008866D2">
            <w:pPr>
              <w:pStyle w:val="ImpressumNamen"/>
              <w:framePr w:hSpace="0" w:wrap="auto" w:vAnchor="margin" w:yAlign="inline"/>
            </w:pPr>
            <w:r w:rsidRPr="00DE4890">
              <w:t>Urheberrecht</w:t>
            </w:r>
          </w:p>
        </w:tc>
        <w:tc>
          <w:tcPr>
            <w:tcW w:w="7507" w:type="dxa"/>
            <w:shd w:val="clear" w:color="auto" w:fill="auto"/>
            <w:tcMar>
              <w:bottom w:w="170" w:type="dxa"/>
            </w:tcMar>
          </w:tcPr>
          <w:p w:rsidR="008866D2" w:rsidRPr="00DE4890" w:rsidRDefault="008866D2" w:rsidP="008866D2">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8866D2" w:rsidRPr="00DE4890" w:rsidRDefault="008866D2" w:rsidP="008866D2">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8866D2" w:rsidRPr="00DE4890" w:rsidRDefault="008866D2" w:rsidP="008866D2">
            <w:pPr>
              <w:pStyle w:val="Impressum"/>
            </w:pPr>
          </w:p>
          <w:p w:rsidR="008866D2" w:rsidRPr="00DE4890" w:rsidRDefault="008866D2" w:rsidP="008866D2">
            <w:pPr>
              <w:pStyle w:val="Impressum"/>
            </w:pPr>
            <w:r w:rsidRPr="00DE4890">
              <w:t xml:space="preserve">© Landesinstitut für </w:t>
            </w:r>
            <w:r w:rsidR="001C3AEB">
              <w:t>Schulentwicklung, Stuttgart 2016</w:t>
            </w:r>
          </w:p>
        </w:tc>
      </w:tr>
    </w:tbl>
    <w:p w:rsidR="009429A8" w:rsidRPr="00DE4890" w:rsidRDefault="00472834" w:rsidP="00472834">
      <w:pPr>
        <w:pStyle w:val="Textkrper"/>
      </w:pPr>
      <w:r>
        <w:t xml:space="preserve">. </w:t>
      </w:r>
      <w:r w:rsidR="009429A8" w:rsidRPr="00DE4890">
        <w:br w:type="page"/>
      </w:r>
    </w:p>
    <w:p w:rsidR="0075242F" w:rsidRPr="00DE4890" w:rsidRDefault="0075242F" w:rsidP="0075242F">
      <w:pPr>
        <w:pStyle w:val="berschrift1"/>
      </w:pPr>
      <w:r w:rsidRPr="00DE4890">
        <w:lastRenderedPageBreak/>
        <w:t>Inhaltsverzeichnis</w:t>
      </w:r>
    </w:p>
    <w:p w:rsidR="0075242F" w:rsidRPr="00DE4890" w:rsidRDefault="0075242F" w:rsidP="0075242F">
      <w:pPr>
        <w:pStyle w:val="Textkrper"/>
      </w:pPr>
      <w:r w:rsidRPr="00DE4890">
        <w:t>Die Seiten sind als Kopiervorlagen angelegt und enthalten deshalb keine durchgängige Seitennummerierung.</w:t>
      </w:r>
    </w:p>
    <w:p w:rsidR="0075242F" w:rsidRPr="00DE4890" w:rsidRDefault="0075242F" w:rsidP="0075242F">
      <w:pPr>
        <w:pStyle w:val="Inhaltsverzeichnisnr"/>
      </w:pPr>
      <w:r w:rsidRPr="00DE4890">
        <w:t>Kompet</w:t>
      </w:r>
      <w:r>
        <w:t>enzraster Farbtechnik LF1 – LF4, Hinweise für Lehrkräfte</w:t>
      </w:r>
    </w:p>
    <w:p w:rsidR="0075242F" w:rsidRDefault="0075242F" w:rsidP="0075242F">
      <w:pPr>
        <w:pStyle w:val="Inhaltsverzeichnisnr"/>
      </w:pPr>
      <w:r>
        <w:t>Lernwegeliste F1.01</w:t>
      </w:r>
    </w:p>
    <w:p w:rsidR="0075242F" w:rsidRPr="00DE4890" w:rsidRDefault="0075242F" w:rsidP="0075242F">
      <w:pPr>
        <w:pStyle w:val="Inhaltsverzeichnisnr"/>
      </w:pPr>
      <w:r>
        <w:t>Lernmaterialien</w:t>
      </w:r>
    </w:p>
    <w:tbl>
      <w:tblPr>
        <w:tblW w:w="9889" w:type="dxa"/>
        <w:tblLook w:val="04A0" w:firstRow="1" w:lastRow="0" w:firstColumn="1" w:lastColumn="0" w:noHBand="0" w:noVBand="1"/>
      </w:tblPr>
      <w:tblGrid>
        <w:gridCol w:w="1434"/>
        <w:gridCol w:w="1709"/>
        <w:gridCol w:w="6746"/>
      </w:tblGrid>
      <w:tr w:rsidR="0075242F" w:rsidRPr="00DE4890" w:rsidTr="002D0488">
        <w:trPr>
          <w:trHeight w:val="397"/>
        </w:trPr>
        <w:tc>
          <w:tcPr>
            <w:tcW w:w="1434" w:type="dxa"/>
            <w:shd w:val="clear" w:color="auto" w:fill="auto"/>
          </w:tcPr>
          <w:p w:rsidR="0075242F" w:rsidRPr="00DE4890" w:rsidRDefault="0075242F" w:rsidP="002D0488">
            <w:pPr>
              <w:rPr>
                <w:rStyle w:val="Fett"/>
              </w:rPr>
            </w:pPr>
          </w:p>
        </w:tc>
        <w:tc>
          <w:tcPr>
            <w:tcW w:w="1709" w:type="dxa"/>
            <w:shd w:val="clear" w:color="auto" w:fill="auto"/>
          </w:tcPr>
          <w:p w:rsidR="0075242F" w:rsidRDefault="0075242F" w:rsidP="002D0488">
            <w:pPr>
              <w:pStyle w:val="Textkrper"/>
              <w:rPr>
                <w:rStyle w:val="Fett"/>
              </w:rPr>
            </w:pPr>
            <w:r>
              <w:rPr>
                <w:rStyle w:val="Fett"/>
              </w:rPr>
              <w:t>Lernprojekt</w:t>
            </w:r>
          </w:p>
          <w:p w:rsidR="0075242F" w:rsidRDefault="0075242F" w:rsidP="002D0488">
            <w:pPr>
              <w:pStyle w:val="Textkrper"/>
              <w:rPr>
                <w:rStyle w:val="Fett"/>
                <w:b w:val="0"/>
              </w:rPr>
            </w:pPr>
            <w:r>
              <w:rPr>
                <w:rStyle w:val="Fett"/>
                <w:b w:val="0"/>
              </w:rPr>
              <w:t>F1.01</w:t>
            </w:r>
          </w:p>
          <w:p w:rsidR="0075242F" w:rsidRDefault="0075242F" w:rsidP="002D0488">
            <w:pPr>
              <w:pStyle w:val="Textkrper"/>
              <w:rPr>
                <w:rStyle w:val="Fett"/>
                <w:b w:val="0"/>
              </w:rPr>
            </w:pPr>
            <w:r>
              <w:rPr>
                <w:rStyle w:val="Fett"/>
                <w:b w:val="0"/>
              </w:rPr>
              <w:t>F1.01.02</w:t>
            </w:r>
          </w:p>
          <w:p w:rsidR="0075242F" w:rsidRPr="00A23608" w:rsidRDefault="0075242F" w:rsidP="002D0488">
            <w:pPr>
              <w:pStyle w:val="Textkrper"/>
              <w:rPr>
                <w:rStyle w:val="Fett"/>
                <w:b w:val="0"/>
              </w:rPr>
            </w:pPr>
            <w:r>
              <w:rPr>
                <w:rStyle w:val="Fett"/>
                <w:b w:val="0"/>
              </w:rPr>
              <w:t>F1.01.02.01</w:t>
            </w:r>
          </w:p>
        </w:tc>
        <w:tc>
          <w:tcPr>
            <w:tcW w:w="6746" w:type="dxa"/>
            <w:shd w:val="clear" w:color="auto" w:fill="auto"/>
          </w:tcPr>
          <w:p w:rsidR="0075242F" w:rsidRDefault="0075242F" w:rsidP="002D0488">
            <w:pPr>
              <w:rPr>
                <w:rStyle w:val="Fett"/>
              </w:rPr>
            </w:pPr>
          </w:p>
          <w:p w:rsidR="0075242F" w:rsidRDefault="0075242F" w:rsidP="002D0488">
            <w:pPr>
              <w:rPr>
                <w:rStyle w:val="Fett"/>
              </w:rPr>
            </w:pPr>
            <w:r>
              <w:rPr>
                <w:rStyle w:val="Fett"/>
              </w:rPr>
              <w:t>Schildergestaltung für ein Fitness-Studio</w:t>
            </w:r>
          </w:p>
          <w:p w:rsidR="0075242F" w:rsidRDefault="0075242F" w:rsidP="002D0488">
            <w:pPr>
              <w:rPr>
                <w:rStyle w:val="Fett"/>
                <w:b w:val="0"/>
              </w:rPr>
            </w:pPr>
            <w:proofErr w:type="spellStart"/>
            <w:r>
              <w:rPr>
                <w:rStyle w:val="Fett"/>
              </w:rPr>
              <w:t>Advance</w:t>
            </w:r>
            <w:proofErr w:type="spellEnd"/>
            <w:r>
              <w:rPr>
                <w:rStyle w:val="Fett"/>
              </w:rPr>
              <w:t xml:space="preserve"> Organizer </w:t>
            </w:r>
            <w:r>
              <w:rPr>
                <w:rStyle w:val="Fett"/>
                <w:b w:val="0"/>
              </w:rPr>
              <w:t>zum Lernprojekt</w:t>
            </w:r>
          </w:p>
          <w:p w:rsidR="0075242F" w:rsidRDefault="0075242F" w:rsidP="002D0488">
            <w:pPr>
              <w:rPr>
                <w:rStyle w:val="Fett"/>
                <w:b w:val="0"/>
              </w:rPr>
            </w:pPr>
            <w:r>
              <w:rPr>
                <w:rStyle w:val="Fett"/>
                <w:b w:val="0"/>
              </w:rPr>
              <w:t xml:space="preserve">Fragen zum </w:t>
            </w:r>
            <w:proofErr w:type="spellStart"/>
            <w:r>
              <w:rPr>
                <w:rStyle w:val="Fett"/>
                <w:b w:val="0"/>
              </w:rPr>
              <w:t>Advance</w:t>
            </w:r>
            <w:proofErr w:type="spellEnd"/>
            <w:r>
              <w:rPr>
                <w:rStyle w:val="Fett"/>
                <w:b w:val="0"/>
              </w:rPr>
              <w:t xml:space="preserve"> Organizer zur Einführung</w:t>
            </w:r>
          </w:p>
          <w:p w:rsidR="0075242F" w:rsidRPr="00A23608" w:rsidRDefault="0075242F" w:rsidP="002D0488">
            <w:pPr>
              <w:rPr>
                <w:rStyle w:val="Fett"/>
                <w:b w:val="0"/>
              </w:rPr>
            </w:pPr>
          </w:p>
        </w:tc>
      </w:tr>
      <w:tr w:rsidR="0075242F" w:rsidRPr="00DE4890" w:rsidTr="002D0488">
        <w:tc>
          <w:tcPr>
            <w:tcW w:w="1434" w:type="dxa"/>
            <w:shd w:val="clear" w:color="auto" w:fill="auto"/>
          </w:tcPr>
          <w:p w:rsidR="0075242F" w:rsidRPr="00DE4890" w:rsidRDefault="0075242F" w:rsidP="002D0488">
            <w:pPr>
              <w:rPr>
                <w:rStyle w:val="Fett"/>
              </w:rPr>
            </w:pPr>
          </w:p>
        </w:tc>
        <w:tc>
          <w:tcPr>
            <w:tcW w:w="1709" w:type="dxa"/>
            <w:shd w:val="clear" w:color="auto" w:fill="auto"/>
          </w:tcPr>
          <w:p w:rsidR="0075242F" w:rsidRPr="00DE4890" w:rsidRDefault="0075242F" w:rsidP="002D0488">
            <w:pPr>
              <w:pStyle w:val="Textkrper"/>
              <w:rPr>
                <w:rStyle w:val="Fett"/>
              </w:rPr>
            </w:pPr>
            <w:r w:rsidRPr="00DE4890">
              <w:rPr>
                <w:rStyle w:val="Fett"/>
              </w:rPr>
              <w:t>Lernthema</w:t>
            </w:r>
          </w:p>
        </w:tc>
        <w:tc>
          <w:tcPr>
            <w:tcW w:w="6746" w:type="dxa"/>
            <w:shd w:val="clear" w:color="auto" w:fill="auto"/>
          </w:tcPr>
          <w:p w:rsidR="0075242F" w:rsidRPr="00DE4890" w:rsidRDefault="0075242F" w:rsidP="002D0488">
            <w:pPr>
              <w:pStyle w:val="Textkrper"/>
              <w:rPr>
                <w:rStyle w:val="Fett"/>
              </w:rPr>
            </w:pP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Pr="00DE4890" w:rsidRDefault="0075242F" w:rsidP="002D0488">
            <w:pPr>
              <w:pStyle w:val="Textkrper"/>
            </w:pPr>
            <w:r>
              <w:t>F1.01.03</w:t>
            </w:r>
          </w:p>
        </w:tc>
        <w:tc>
          <w:tcPr>
            <w:tcW w:w="6746" w:type="dxa"/>
            <w:shd w:val="clear" w:color="auto" w:fill="auto"/>
          </w:tcPr>
          <w:p w:rsidR="0075242F" w:rsidRPr="00DE4890" w:rsidRDefault="0075242F" w:rsidP="002D0488">
            <w:pPr>
              <w:pStyle w:val="Textkrper"/>
            </w:pPr>
            <w:r>
              <w:t xml:space="preserve">Stationen lernen „Werkstoffkunde Eisenmetalle, Korrosion, Entrostung und </w:t>
            </w:r>
            <w:proofErr w:type="spellStart"/>
            <w:r>
              <w:t>Entschichtung</w:t>
            </w:r>
            <w:proofErr w:type="spellEnd"/>
            <w:r>
              <w:t>“</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Pr="00DE4890" w:rsidRDefault="0075242F" w:rsidP="002D0488">
            <w:pPr>
              <w:pStyle w:val="Textkrper"/>
            </w:pPr>
            <w:r w:rsidRPr="00E323D7">
              <w:rPr>
                <w:b/>
              </w:rPr>
              <w:t>Lernschritte</w:t>
            </w:r>
          </w:p>
        </w:tc>
        <w:tc>
          <w:tcPr>
            <w:tcW w:w="6746" w:type="dxa"/>
            <w:shd w:val="clear" w:color="auto" w:fill="auto"/>
          </w:tcPr>
          <w:p w:rsidR="0075242F" w:rsidRPr="00DE4890" w:rsidRDefault="0075242F" w:rsidP="002D0488">
            <w:pPr>
              <w:pStyle w:val="Textkrper"/>
            </w:pP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Pr="00DE4890" w:rsidRDefault="0075242F" w:rsidP="002D0488">
            <w:pPr>
              <w:pStyle w:val="Textkrper"/>
            </w:pPr>
            <w:r>
              <w:t>F1.01.03.01</w:t>
            </w:r>
          </w:p>
        </w:tc>
        <w:tc>
          <w:tcPr>
            <w:tcW w:w="6746" w:type="dxa"/>
            <w:shd w:val="clear" w:color="auto" w:fill="auto"/>
          </w:tcPr>
          <w:p w:rsidR="0075242F" w:rsidRPr="00DE4890" w:rsidRDefault="0075242F" w:rsidP="002D0488">
            <w:pPr>
              <w:pStyle w:val="Textkrper"/>
            </w:pPr>
            <w:r>
              <w:t>Station 1: Werkstoffkunde Eisenmetalle</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Pr="00DE4890" w:rsidRDefault="0075242F" w:rsidP="002D0488">
            <w:pPr>
              <w:pStyle w:val="Textkrper"/>
            </w:pPr>
            <w:r>
              <w:t>F1.01.03.02</w:t>
            </w:r>
          </w:p>
        </w:tc>
        <w:tc>
          <w:tcPr>
            <w:tcW w:w="6746" w:type="dxa"/>
            <w:shd w:val="clear" w:color="auto" w:fill="auto"/>
          </w:tcPr>
          <w:p w:rsidR="0075242F" w:rsidRPr="00DE4890" w:rsidRDefault="0075242F" w:rsidP="002D0488">
            <w:pPr>
              <w:pStyle w:val="Textkrper"/>
            </w:pPr>
            <w:r>
              <w:t>Station 2: Korrosion von Eisenmetallen</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F1.01.03.03</w:t>
            </w:r>
          </w:p>
        </w:tc>
        <w:tc>
          <w:tcPr>
            <w:tcW w:w="6746" w:type="dxa"/>
            <w:shd w:val="clear" w:color="auto" w:fill="auto"/>
          </w:tcPr>
          <w:p w:rsidR="0075242F" w:rsidRDefault="0075242F" w:rsidP="002D0488">
            <w:pPr>
              <w:pStyle w:val="Textkrper"/>
            </w:pPr>
            <w:r>
              <w:t>Station 3: Mechanische Handentrostung</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F1.01.03.04</w:t>
            </w:r>
          </w:p>
        </w:tc>
        <w:tc>
          <w:tcPr>
            <w:tcW w:w="6746" w:type="dxa"/>
            <w:shd w:val="clear" w:color="auto" w:fill="auto"/>
          </w:tcPr>
          <w:p w:rsidR="0075242F" w:rsidRDefault="0075242F" w:rsidP="002D0488">
            <w:pPr>
              <w:pStyle w:val="Textkrper"/>
            </w:pPr>
            <w:r>
              <w:t>Station 4: Untergrundprüfungen</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F1.01.03.05</w:t>
            </w:r>
          </w:p>
        </w:tc>
        <w:tc>
          <w:tcPr>
            <w:tcW w:w="6746" w:type="dxa"/>
            <w:shd w:val="clear" w:color="auto" w:fill="auto"/>
          </w:tcPr>
          <w:p w:rsidR="0075242F" w:rsidRDefault="0075242F" w:rsidP="002D0488">
            <w:pPr>
              <w:pStyle w:val="Textkrper"/>
            </w:pPr>
            <w:r>
              <w:t>Station 5: Entrostung mit Maschinen und Sandstrahlen</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F1.01.03.06</w:t>
            </w:r>
          </w:p>
        </w:tc>
        <w:tc>
          <w:tcPr>
            <w:tcW w:w="6746" w:type="dxa"/>
            <w:shd w:val="clear" w:color="auto" w:fill="auto"/>
          </w:tcPr>
          <w:p w:rsidR="0075242F" w:rsidRDefault="0075242F" w:rsidP="002D0488">
            <w:pPr>
              <w:pStyle w:val="Textkrper"/>
            </w:pPr>
            <w:r>
              <w:t>Station 6: Schichtdickenprüfung</w:t>
            </w:r>
            <w:r w:rsidR="00C75E7E">
              <w:t xml:space="preserve">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F1.01.03.07</w:t>
            </w:r>
          </w:p>
        </w:tc>
        <w:tc>
          <w:tcPr>
            <w:tcW w:w="6746" w:type="dxa"/>
            <w:shd w:val="clear" w:color="auto" w:fill="auto"/>
          </w:tcPr>
          <w:p w:rsidR="0075242F" w:rsidRDefault="0075242F" w:rsidP="002D0488">
            <w:pPr>
              <w:pStyle w:val="Textkrper"/>
            </w:pPr>
            <w:r>
              <w:t>Station 7: Korrosionsarten</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F1.01.03.08</w:t>
            </w:r>
          </w:p>
        </w:tc>
        <w:tc>
          <w:tcPr>
            <w:tcW w:w="6746" w:type="dxa"/>
            <w:shd w:val="clear" w:color="auto" w:fill="auto"/>
          </w:tcPr>
          <w:p w:rsidR="0075242F" w:rsidRDefault="0075242F" w:rsidP="002D0488">
            <w:pPr>
              <w:pStyle w:val="Textkrper"/>
            </w:pPr>
            <w:r>
              <w:t>Station 8: Gamepoint</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F1.01.03.09</w:t>
            </w:r>
          </w:p>
        </w:tc>
        <w:tc>
          <w:tcPr>
            <w:tcW w:w="6746" w:type="dxa"/>
            <w:shd w:val="clear" w:color="auto" w:fill="auto"/>
          </w:tcPr>
          <w:p w:rsidR="0075242F" w:rsidRDefault="0075242F" w:rsidP="002D0488">
            <w:pPr>
              <w:pStyle w:val="Textkrper"/>
            </w:pPr>
            <w:r>
              <w:t>Stationen lernen „Feedback geben“</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p>
        </w:tc>
        <w:tc>
          <w:tcPr>
            <w:tcW w:w="6746" w:type="dxa"/>
            <w:shd w:val="clear" w:color="auto" w:fill="auto"/>
          </w:tcPr>
          <w:p w:rsidR="0075242F" w:rsidRDefault="0075242F" w:rsidP="002D0488">
            <w:pPr>
              <w:pStyle w:val="Textkrper"/>
            </w:pP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Pr="00DE4890" w:rsidRDefault="0075242F" w:rsidP="002D0488">
            <w:pPr>
              <w:pStyle w:val="Textkrper"/>
            </w:pPr>
            <w:r w:rsidRPr="00E323D7">
              <w:rPr>
                <w:b/>
              </w:rPr>
              <w:t>Lernthema</w:t>
            </w:r>
          </w:p>
        </w:tc>
        <w:tc>
          <w:tcPr>
            <w:tcW w:w="6746" w:type="dxa"/>
            <w:shd w:val="clear" w:color="auto" w:fill="auto"/>
          </w:tcPr>
          <w:p w:rsidR="0075242F" w:rsidRPr="00DE4890" w:rsidRDefault="0075242F" w:rsidP="002D0488">
            <w:pPr>
              <w:pStyle w:val="Textkrper"/>
            </w:pP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F1.01.04</w:t>
            </w:r>
          </w:p>
        </w:tc>
        <w:tc>
          <w:tcPr>
            <w:tcW w:w="6746" w:type="dxa"/>
            <w:shd w:val="clear" w:color="auto" w:fill="auto"/>
          </w:tcPr>
          <w:p w:rsidR="0075242F" w:rsidRPr="00DE4890" w:rsidRDefault="0075242F" w:rsidP="002D0488">
            <w:pPr>
              <w:pStyle w:val="Textkrper"/>
            </w:pPr>
            <w:r>
              <w:t>Rastervergrößerung</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rsidRPr="003E0120">
              <w:rPr>
                <w:b/>
              </w:rPr>
              <w:t>Lernschritte</w:t>
            </w:r>
          </w:p>
        </w:tc>
        <w:tc>
          <w:tcPr>
            <w:tcW w:w="6746" w:type="dxa"/>
            <w:shd w:val="clear" w:color="auto" w:fill="auto"/>
          </w:tcPr>
          <w:p w:rsidR="0075242F" w:rsidRDefault="0075242F" w:rsidP="002D0488">
            <w:pPr>
              <w:pStyle w:val="Textkrper"/>
            </w:pP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F1.01.04.01</w:t>
            </w:r>
          </w:p>
        </w:tc>
        <w:tc>
          <w:tcPr>
            <w:tcW w:w="6746" w:type="dxa"/>
            <w:shd w:val="clear" w:color="auto" w:fill="auto"/>
          </w:tcPr>
          <w:p w:rsidR="0075242F" w:rsidRDefault="0075242F" w:rsidP="002D0488">
            <w:pPr>
              <w:pStyle w:val="Textkrper"/>
            </w:pPr>
            <w:r>
              <w:t>Rastervergrößerung Theorie</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F1.01.04.02</w:t>
            </w:r>
          </w:p>
        </w:tc>
        <w:tc>
          <w:tcPr>
            <w:tcW w:w="6746" w:type="dxa"/>
            <w:shd w:val="clear" w:color="auto" w:fill="auto"/>
          </w:tcPr>
          <w:p w:rsidR="0075242F" w:rsidRDefault="0075242F" w:rsidP="002D0488">
            <w:pPr>
              <w:pStyle w:val="Textkrper"/>
            </w:pPr>
            <w:r>
              <w:t>Rastervergrößerung „Anleitung zur Partnerarbeit“</w:t>
            </w:r>
            <w:r w:rsidR="00C75E7E">
              <w:t xml:space="preserve"> A – C</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F1.01.04.03</w:t>
            </w:r>
          </w:p>
        </w:tc>
        <w:tc>
          <w:tcPr>
            <w:tcW w:w="6746" w:type="dxa"/>
            <w:shd w:val="clear" w:color="auto" w:fill="auto"/>
          </w:tcPr>
          <w:p w:rsidR="0075242F" w:rsidRDefault="0075242F" w:rsidP="002D0488">
            <w:pPr>
              <w:pStyle w:val="Textkrper"/>
            </w:pPr>
            <w:r>
              <w:t>Rastervergrößerung „Feedbackbogen zur Partnerarbeit“</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p>
        </w:tc>
        <w:tc>
          <w:tcPr>
            <w:tcW w:w="6746" w:type="dxa"/>
            <w:shd w:val="clear" w:color="auto" w:fill="auto"/>
          </w:tcPr>
          <w:p w:rsidR="0075242F" w:rsidRDefault="0075242F" w:rsidP="002D0488">
            <w:pPr>
              <w:pStyle w:val="Textkrper"/>
            </w:pP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rsidRPr="003E0120">
              <w:rPr>
                <w:b/>
              </w:rPr>
              <w:t>Lernthema</w:t>
            </w:r>
          </w:p>
        </w:tc>
        <w:tc>
          <w:tcPr>
            <w:tcW w:w="6746" w:type="dxa"/>
            <w:shd w:val="clear" w:color="auto" w:fill="auto"/>
          </w:tcPr>
          <w:p w:rsidR="0075242F" w:rsidRDefault="0075242F" w:rsidP="002D0488">
            <w:pPr>
              <w:pStyle w:val="Textkrper"/>
            </w:pP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Pr="003E0120" w:rsidRDefault="0075242F" w:rsidP="002D0488">
            <w:pPr>
              <w:pStyle w:val="Textkrper"/>
            </w:pPr>
            <w:r w:rsidRPr="003E0120">
              <w:t>F1.01.05</w:t>
            </w:r>
          </w:p>
        </w:tc>
        <w:tc>
          <w:tcPr>
            <w:tcW w:w="6746" w:type="dxa"/>
            <w:shd w:val="clear" w:color="auto" w:fill="auto"/>
          </w:tcPr>
          <w:p w:rsidR="0075242F" w:rsidRDefault="0075242F" w:rsidP="002D0488">
            <w:pPr>
              <w:pStyle w:val="Textkrper"/>
            </w:pPr>
            <w:r>
              <w:t xml:space="preserve">Schilder gestalten für ein </w:t>
            </w:r>
            <w:r w:rsidR="004006AA">
              <w:t>Fitness-</w:t>
            </w:r>
            <w:r>
              <w:t>Studio</w:t>
            </w:r>
          </w:p>
        </w:tc>
      </w:tr>
      <w:tr w:rsidR="0075242F" w:rsidRPr="00DE4890" w:rsidTr="002D0488">
        <w:tc>
          <w:tcPr>
            <w:tcW w:w="1434" w:type="dxa"/>
            <w:shd w:val="clear" w:color="auto" w:fill="auto"/>
          </w:tcPr>
          <w:p w:rsidR="0075242F" w:rsidRPr="00DE4890" w:rsidRDefault="0075242F" w:rsidP="002D0488"/>
        </w:tc>
        <w:tc>
          <w:tcPr>
            <w:tcW w:w="1709" w:type="dxa"/>
            <w:shd w:val="clear" w:color="auto" w:fill="auto"/>
          </w:tcPr>
          <w:p w:rsidR="0075242F" w:rsidRPr="003E0120" w:rsidRDefault="0075242F" w:rsidP="002D0488">
            <w:pPr>
              <w:pStyle w:val="Textkrper"/>
            </w:pPr>
            <w:r w:rsidRPr="003E0120">
              <w:rPr>
                <w:b/>
              </w:rPr>
              <w:t>Lernschritt</w:t>
            </w:r>
            <w:r w:rsidR="004006AA">
              <w:rPr>
                <w:b/>
              </w:rPr>
              <w:t>e</w:t>
            </w:r>
          </w:p>
        </w:tc>
        <w:tc>
          <w:tcPr>
            <w:tcW w:w="6746" w:type="dxa"/>
            <w:shd w:val="clear" w:color="auto" w:fill="auto"/>
          </w:tcPr>
          <w:p w:rsidR="0075242F" w:rsidRDefault="0075242F" w:rsidP="002D0488">
            <w:pPr>
              <w:pStyle w:val="Textkrper"/>
            </w:pPr>
          </w:p>
        </w:tc>
      </w:tr>
      <w:tr w:rsidR="0075242F" w:rsidRPr="00DE4890" w:rsidTr="002D0488">
        <w:trPr>
          <w:trHeight w:val="80"/>
        </w:trPr>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F1.01.05.01</w:t>
            </w:r>
          </w:p>
        </w:tc>
        <w:tc>
          <w:tcPr>
            <w:tcW w:w="6746" w:type="dxa"/>
            <w:shd w:val="clear" w:color="auto" w:fill="auto"/>
          </w:tcPr>
          <w:p w:rsidR="0075242F" w:rsidRDefault="0075242F" w:rsidP="002D0488">
            <w:pPr>
              <w:pStyle w:val="Textkrper"/>
            </w:pPr>
            <w:r>
              <w:t>Sicherheit am Arbeitsplatz</w:t>
            </w:r>
            <w:r w:rsidR="00C75E7E">
              <w:t xml:space="preserve"> A – C</w:t>
            </w:r>
          </w:p>
        </w:tc>
      </w:tr>
      <w:tr w:rsidR="0075242F" w:rsidRPr="00DE4890" w:rsidTr="002D0488">
        <w:trPr>
          <w:trHeight w:val="80"/>
        </w:trPr>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F1.01.05.02</w:t>
            </w:r>
          </w:p>
        </w:tc>
        <w:tc>
          <w:tcPr>
            <w:tcW w:w="6746" w:type="dxa"/>
            <w:shd w:val="clear" w:color="auto" w:fill="auto"/>
          </w:tcPr>
          <w:p w:rsidR="0075242F" w:rsidRDefault="0075242F" w:rsidP="002D0488">
            <w:pPr>
              <w:pStyle w:val="Textkrper"/>
            </w:pPr>
            <w:r>
              <w:t>Arbeitsabläufe planen</w:t>
            </w:r>
            <w:r w:rsidR="00C75E7E">
              <w:t xml:space="preserve"> A – C</w:t>
            </w:r>
          </w:p>
        </w:tc>
      </w:tr>
      <w:tr w:rsidR="0075242F" w:rsidRPr="00DE4890" w:rsidTr="002D0488">
        <w:trPr>
          <w:trHeight w:val="80"/>
        </w:trPr>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r>
              <w:t>F1.01.05.03</w:t>
            </w:r>
          </w:p>
        </w:tc>
        <w:tc>
          <w:tcPr>
            <w:tcW w:w="6746" w:type="dxa"/>
            <w:shd w:val="clear" w:color="auto" w:fill="auto"/>
          </w:tcPr>
          <w:p w:rsidR="0075242F" w:rsidRDefault="0075242F" w:rsidP="002D0488">
            <w:pPr>
              <w:pStyle w:val="Textkrper"/>
            </w:pPr>
            <w:r>
              <w:t>Technische Ausführung der Schildergestaltung</w:t>
            </w:r>
            <w:r w:rsidR="00C75E7E">
              <w:t xml:space="preserve"> A – C</w:t>
            </w:r>
          </w:p>
        </w:tc>
      </w:tr>
      <w:tr w:rsidR="0075242F" w:rsidRPr="00DE4890" w:rsidTr="002D0488">
        <w:trPr>
          <w:trHeight w:val="80"/>
        </w:trPr>
        <w:tc>
          <w:tcPr>
            <w:tcW w:w="1434" w:type="dxa"/>
            <w:shd w:val="clear" w:color="auto" w:fill="auto"/>
          </w:tcPr>
          <w:p w:rsidR="0075242F" w:rsidRPr="00DE4890" w:rsidRDefault="0075242F" w:rsidP="002D0488"/>
        </w:tc>
        <w:tc>
          <w:tcPr>
            <w:tcW w:w="1709" w:type="dxa"/>
            <w:shd w:val="clear" w:color="auto" w:fill="auto"/>
          </w:tcPr>
          <w:p w:rsidR="0075242F" w:rsidRDefault="0075242F" w:rsidP="002D0488">
            <w:pPr>
              <w:pStyle w:val="Textkrper"/>
            </w:pPr>
          </w:p>
        </w:tc>
        <w:tc>
          <w:tcPr>
            <w:tcW w:w="6746" w:type="dxa"/>
            <w:shd w:val="clear" w:color="auto" w:fill="auto"/>
          </w:tcPr>
          <w:p w:rsidR="0075242F" w:rsidRDefault="0075242F" w:rsidP="002D0488">
            <w:pPr>
              <w:pStyle w:val="Textkrper"/>
            </w:pPr>
          </w:p>
        </w:tc>
      </w:tr>
      <w:tr w:rsidR="0003511F" w:rsidRPr="00DE4890" w:rsidTr="002D0488">
        <w:trPr>
          <w:trHeight w:val="80"/>
        </w:trPr>
        <w:tc>
          <w:tcPr>
            <w:tcW w:w="1434" w:type="dxa"/>
            <w:shd w:val="clear" w:color="auto" w:fill="auto"/>
          </w:tcPr>
          <w:p w:rsidR="0003511F" w:rsidRPr="00DE4890" w:rsidRDefault="0003511F" w:rsidP="002D0488"/>
        </w:tc>
        <w:tc>
          <w:tcPr>
            <w:tcW w:w="1709" w:type="dxa"/>
            <w:shd w:val="clear" w:color="auto" w:fill="auto"/>
          </w:tcPr>
          <w:p w:rsidR="0003511F" w:rsidRDefault="0003511F" w:rsidP="002D0488">
            <w:pPr>
              <w:pStyle w:val="Textkrper"/>
            </w:pPr>
            <w:r w:rsidRPr="003E0120">
              <w:rPr>
                <w:b/>
              </w:rPr>
              <w:t>Lernthema</w:t>
            </w:r>
          </w:p>
        </w:tc>
        <w:tc>
          <w:tcPr>
            <w:tcW w:w="6746" w:type="dxa"/>
            <w:shd w:val="clear" w:color="auto" w:fill="auto"/>
          </w:tcPr>
          <w:p w:rsidR="0003511F" w:rsidRDefault="0003511F" w:rsidP="002D0488">
            <w:pPr>
              <w:pStyle w:val="Textkrper"/>
            </w:pPr>
          </w:p>
        </w:tc>
      </w:tr>
      <w:tr w:rsidR="0003511F" w:rsidRPr="00DE4890" w:rsidTr="002D0488">
        <w:trPr>
          <w:trHeight w:val="80"/>
        </w:trPr>
        <w:tc>
          <w:tcPr>
            <w:tcW w:w="1434" w:type="dxa"/>
            <w:shd w:val="clear" w:color="auto" w:fill="auto"/>
          </w:tcPr>
          <w:p w:rsidR="0003511F" w:rsidRPr="00DE4890" w:rsidRDefault="0003511F" w:rsidP="002D0488"/>
        </w:tc>
        <w:tc>
          <w:tcPr>
            <w:tcW w:w="1709" w:type="dxa"/>
            <w:shd w:val="clear" w:color="auto" w:fill="auto"/>
          </w:tcPr>
          <w:p w:rsidR="0003511F" w:rsidRDefault="0003511F" w:rsidP="002D0488">
            <w:pPr>
              <w:pStyle w:val="Textkrper"/>
            </w:pPr>
            <w:r>
              <w:t>F1.01.06</w:t>
            </w:r>
          </w:p>
        </w:tc>
        <w:tc>
          <w:tcPr>
            <w:tcW w:w="6746" w:type="dxa"/>
            <w:shd w:val="clear" w:color="auto" w:fill="auto"/>
          </w:tcPr>
          <w:p w:rsidR="0003511F" w:rsidRDefault="0003511F" w:rsidP="002D0488">
            <w:pPr>
              <w:pStyle w:val="Textkrper"/>
            </w:pPr>
            <w:r>
              <w:t>Lernzielkontrolle</w:t>
            </w:r>
          </w:p>
        </w:tc>
      </w:tr>
      <w:tr w:rsidR="0003511F" w:rsidRPr="00DE4890" w:rsidTr="002D0488">
        <w:trPr>
          <w:trHeight w:val="80"/>
        </w:trPr>
        <w:tc>
          <w:tcPr>
            <w:tcW w:w="1434" w:type="dxa"/>
            <w:shd w:val="clear" w:color="auto" w:fill="auto"/>
          </w:tcPr>
          <w:p w:rsidR="0003511F" w:rsidRPr="00DE4890" w:rsidRDefault="0003511F" w:rsidP="002D0488"/>
        </w:tc>
        <w:tc>
          <w:tcPr>
            <w:tcW w:w="1709" w:type="dxa"/>
            <w:shd w:val="clear" w:color="auto" w:fill="auto"/>
          </w:tcPr>
          <w:p w:rsidR="0003511F" w:rsidRDefault="0003511F" w:rsidP="002D0488">
            <w:pPr>
              <w:pStyle w:val="Textkrper"/>
            </w:pPr>
          </w:p>
        </w:tc>
        <w:tc>
          <w:tcPr>
            <w:tcW w:w="6746" w:type="dxa"/>
            <w:shd w:val="clear" w:color="auto" w:fill="auto"/>
          </w:tcPr>
          <w:p w:rsidR="0003511F" w:rsidRDefault="0003511F" w:rsidP="002D0488">
            <w:pPr>
              <w:pStyle w:val="Textkrper"/>
            </w:pPr>
          </w:p>
        </w:tc>
      </w:tr>
      <w:tr w:rsidR="0003511F" w:rsidRPr="00DE4890" w:rsidTr="002D0488">
        <w:trPr>
          <w:trHeight w:val="80"/>
        </w:trPr>
        <w:tc>
          <w:tcPr>
            <w:tcW w:w="1434" w:type="dxa"/>
            <w:shd w:val="clear" w:color="auto" w:fill="auto"/>
          </w:tcPr>
          <w:p w:rsidR="0003511F" w:rsidRPr="00DE4890" w:rsidRDefault="0003511F" w:rsidP="002D0488"/>
        </w:tc>
        <w:tc>
          <w:tcPr>
            <w:tcW w:w="1709" w:type="dxa"/>
            <w:shd w:val="clear" w:color="auto" w:fill="auto"/>
          </w:tcPr>
          <w:p w:rsidR="0003511F" w:rsidRDefault="0003511F" w:rsidP="002D0488">
            <w:pPr>
              <w:pStyle w:val="Textkrper"/>
            </w:pPr>
          </w:p>
        </w:tc>
        <w:tc>
          <w:tcPr>
            <w:tcW w:w="6746" w:type="dxa"/>
            <w:shd w:val="clear" w:color="auto" w:fill="auto"/>
          </w:tcPr>
          <w:p w:rsidR="0003511F" w:rsidRDefault="0003511F" w:rsidP="002D0488">
            <w:pPr>
              <w:pStyle w:val="Textkrper"/>
            </w:pPr>
          </w:p>
        </w:tc>
      </w:tr>
      <w:tr w:rsidR="0003511F" w:rsidRPr="00DE4890" w:rsidTr="002D0488">
        <w:trPr>
          <w:trHeight w:val="80"/>
        </w:trPr>
        <w:tc>
          <w:tcPr>
            <w:tcW w:w="1434" w:type="dxa"/>
            <w:shd w:val="clear" w:color="auto" w:fill="auto"/>
          </w:tcPr>
          <w:p w:rsidR="0003511F" w:rsidRPr="00DE4890" w:rsidRDefault="0003511F" w:rsidP="002D0488"/>
        </w:tc>
        <w:tc>
          <w:tcPr>
            <w:tcW w:w="1709" w:type="dxa"/>
            <w:shd w:val="clear" w:color="auto" w:fill="auto"/>
          </w:tcPr>
          <w:p w:rsidR="0003511F" w:rsidRDefault="0003511F" w:rsidP="002D0488">
            <w:pPr>
              <w:pStyle w:val="Textkrper"/>
            </w:pPr>
          </w:p>
        </w:tc>
        <w:tc>
          <w:tcPr>
            <w:tcW w:w="6746" w:type="dxa"/>
            <w:shd w:val="clear" w:color="auto" w:fill="auto"/>
          </w:tcPr>
          <w:p w:rsidR="0003511F" w:rsidRDefault="0003511F" w:rsidP="002D0488">
            <w:pPr>
              <w:pStyle w:val="Textkrper"/>
            </w:pPr>
          </w:p>
        </w:tc>
      </w:tr>
    </w:tbl>
    <w:p w:rsidR="0075242F" w:rsidRDefault="0075242F" w:rsidP="0075242F">
      <w:pPr>
        <w:pStyle w:val="Textkrper"/>
      </w:pPr>
    </w:p>
    <w:p w:rsidR="0075242F" w:rsidRDefault="0075242F" w:rsidP="0075242F">
      <w:pPr>
        <w:spacing w:line="240" w:lineRule="exact"/>
        <w:rPr>
          <w:lang w:eastAsia="de-DE"/>
        </w:rPr>
      </w:pPr>
      <w:r>
        <w:br w:type="page"/>
      </w:r>
    </w:p>
    <w:p w:rsidR="00431D48" w:rsidRDefault="00F214BB" w:rsidP="00431D48">
      <w:pPr>
        <w:pStyle w:val="Textkrper"/>
        <w:outlineLvl w:val="0"/>
        <w:rPr>
          <w:rFonts w:ascii="Source Sans Pro Semibold" w:eastAsia="Times New Roman" w:hAnsi="Source Sans Pro Semibold" w:cs="Times New Roman"/>
          <w:bCs/>
          <w:sz w:val="30"/>
          <w:szCs w:val="28"/>
        </w:rPr>
      </w:pPr>
      <w:r w:rsidRPr="00E37215">
        <w:rPr>
          <w:rFonts w:ascii="Source Sans Pro Semibold" w:eastAsia="Times New Roman" w:hAnsi="Source Sans Pro Semibold" w:cs="Times New Roman"/>
          <w:bCs/>
          <w:sz w:val="30"/>
          <w:szCs w:val="28"/>
        </w:rPr>
        <w:lastRenderedPageBreak/>
        <w:t>Hinweise zu dieser Handreichung</w:t>
      </w:r>
    </w:p>
    <w:p w:rsidR="004817A4" w:rsidRDefault="004817A4" w:rsidP="00932E79">
      <w:pPr>
        <w:pStyle w:val="Textkrperlinks"/>
      </w:pPr>
    </w:p>
    <w:p w:rsidR="004006AA" w:rsidRDefault="00F214BB" w:rsidP="00431D48">
      <w:pPr>
        <w:pStyle w:val="Textkrper"/>
        <w:outlineLvl w:val="0"/>
      </w:pPr>
      <w:r w:rsidRPr="007637B9">
        <w:t xml:space="preserve">Hinweise auf Schulbücher in den Lernmaterialien sind exemplarischer Natur. Es können selbstverständlich auch andere Schulbücher verwendet werden. Am Ende dieser Lernmaterialsammlung befindet sich eine Liste mit </w:t>
      </w:r>
      <w:proofErr w:type="spellStart"/>
      <w:r w:rsidRPr="007637B9">
        <w:t>exe</w:t>
      </w:r>
      <w:r w:rsidRPr="007637B9">
        <w:t>m</w:t>
      </w:r>
      <w:r w:rsidRPr="007637B9">
        <w:t>larischen</w:t>
      </w:r>
      <w:proofErr w:type="spellEnd"/>
      <w:r w:rsidRPr="007637B9">
        <w:t xml:space="preserve"> Schulbüchern.</w:t>
      </w:r>
    </w:p>
    <w:p w:rsidR="0010330C" w:rsidRDefault="0010330C" w:rsidP="00431D48">
      <w:pPr>
        <w:pStyle w:val="Textkrper"/>
        <w:outlineLvl w:val="0"/>
        <w:rPr>
          <w:rFonts w:ascii="Source Sans Pro Semibold" w:eastAsia="Times New Roman" w:hAnsi="Source Sans Pro Semibold" w:cs="Times New Roman"/>
          <w:bCs/>
          <w:sz w:val="30"/>
          <w:szCs w:val="28"/>
        </w:rPr>
      </w:pPr>
      <w:r>
        <w:br w:type="page"/>
      </w:r>
    </w:p>
    <w:p w:rsidR="009429A8" w:rsidRPr="00DE4890" w:rsidRDefault="009429A8" w:rsidP="009429A8">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B2039" w:rsidRPr="00AA18D1" w:rsidRDefault="00DB2039" w:rsidP="00DB2039">
            <w:pPr>
              <w:pStyle w:val="TabelleKopfmitte"/>
            </w:pPr>
            <w:r w:rsidRPr="00AA18D1">
              <w:t>Beschreibung</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543A391F" wp14:editId="58AE493B">
                  <wp:extent cx="342000" cy="313200"/>
                  <wp:effectExtent l="0" t="0" r="1270" b="0"/>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13C36A6" wp14:editId="6E094C74">
                  <wp:extent cx="342000" cy="313200"/>
                  <wp:effectExtent l="0" t="0" r="127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75C6E949" wp14:editId="6AF08C21">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Tipp/</w:t>
            </w:r>
            <w:r w:rsidRPr="00AA18D1">
              <w:t>Hinweis, der zum Bearbeiten hilfreich ist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293CBC82" wp14:editId="1A189E12">
                  <wp:extent cx="342000" cy="313200"/>
                  <wp:effectExtent l="0" t="0" r="1270" b="0"/>
                  <wp:docPr id="2148" name="Grafik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D74E005" wp14:editId="47C30498">
                  <wp:extent cx="342000" cy="313200"/>
                  <wp:effectExtent l="0" t="0" r="1270" b="0"/>
                  <wp:docPr id="2149" name="Grafik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F9420D3" wp14:editId="10BBFDD2">
                  <wp:extent cx="314325" cy="314325"/>
                  <wp:effectExtent l="0" t="0" r="9525" b="9525"/>
                  <wp:docPr id="2150" name="Grafik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Vorsicht/</w:t>
            </w:r>
            <w:r w:rsidRPr="00AA18D1">
              <w:t>Achtung: wichtige Inform</w:t>
            </w:r>
            <w:r w:rsidRPr="00AA18D1">
              <w:t>a</w:t>
            </w:r>
            <w:r>
              <w:t>tion/</w:t>
            </w:r>
            <w:r w:rsidRPr="00AA18D1">
              <w:t>Hinweis. Genau lesen!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705197D" wp14:editId="39AF8CBA">
                  <wp:extent cx="342000" cy="313200"/>
                  <wp:effectExtent l="0" t="0" r="1270" b="0"/>
                  <wp:docPr id="2151" name="Grafik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EB69DE1" wp14:editId="5ED38033">
                  <wp:extent cx="342000" cy="313200"/>
                  <wp:effectExtent l="0" t="0" r="1270" b="0"/>
                  <wp:docPr id="2152" name="Grafik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2EA1EF5" wp14:editId="1AB29591">
                  <wp:extent cx="314325" cy="314325"/>
                  <wp:effectExtent l="0" t="0" r="9525" b="9525"/>
                  <wp:docPr id="2153" name="Grafik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Zeitvorgabe beachten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50209931" wp14:editId="0DA1CB83">
                  <wp:extent cx="295275" cy="314325"/>
                  <wp:effectExtent l="0" t="0" r="9525" b="9525"/>
                  <wp:docPr id="2155" name="Grafik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13092AD9" wp14:editId="61BD7A88">
                  <wp:extent cx="371475" cy="314325"/>
                  <wp:effectExtent l="0" t="0" r="9525" b="9525"/>
                  <wp:docPr id="2156" name="Grafik 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 xml:space="preserve">Blätter/Materialien </w:t>
            </w:r>
            <w:r w:rsidRPr="00AA18D1">
              <w:t>ablegen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sidRPr="00AA18D1">
              <w:rPr>
                <w:noProof/>
              </w:rPr>
              <w:drawing>
                <wp:inline distT="0" distB="0" distL="0" distR="0" wp14:anchorId="3D1299FC" wp14:editId="0DAA2594">
                  <wp:extent cx="647700" cy="314325"/>
                  <wp:effectExtent l="0" t="0" r="0" b="9525"/>
                  <wp:docPr id="2157" name="Grafik 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mitte"/>
            </w:pPr>
            <w:r>
              <w:rPr>
                <w:noProof/>
              </w:rPr>
              <w:drawing>
                <wp:inline distT="0" distB="0" distL="0" distR="0" wp14:anchorId="537047C0" wp14:editId="157D784E">
                  <wp:extent cx="370800" cy="326657"/>
                  <wp:effectExtent l="0" t="0" r="0" b="0"/>
                  <wp:docPr id="2158" name="Grafik 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DB2039" w:rsidRPr="00AA18D1" w:rsidRDefault="00DB2039" w:rsidP="00DB2039">
            <w:pPr>
              <w:pStyle w:val="Textkrper"/>
            </w:pPr>
            <w:r>
              <w:t>Blätter/Materialien holen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97CFCDD" wp14:editId="1AFD6A6D">
                  <wp:extent cx="533400" cy="314325"/>
                  <wp:effectExtent l="0" t="0" r="0" b="9525"/>
                  <wp:docPr id="2159" name="Grafik 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6E89DA9" wp14:editId="24F50981">
                  <wp:extent cx="314325" cy="314325"/>
                  <wp:effectExtent l="0" t="0" r="9525" b="9525"/>
                  <wp:docPr id="2160" name="Grafik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Lesen/Hilfsmittel/Quellenangabe</w:t>
            </w:r>
            <w:r>
              <w:t xml:space="preserve">: </w:t>
            </w:r>
            <w:r w:rsidRPr="00AA18D1">
              <w:t>Buch oder eigene Aufschriebe</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77A5AAD" wp14:editId="5BF57D42">
                  <wp:extent cx="314325" cy="314325"/>
                  <wp:effectExtent l="0" t="0" r="9525" b="9525"/>
                  <wp:docPr id="2161" name="Grafik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3D321B8" wp14:editId="05C17A65">
                  <wp:extent cx="314325" cy="314325"/>
                  <wp:effectExtent l="0" t="0" r="9525" b="9525"/>
                  <wp:docPr id="2163" name="Grafik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DB2039" w:rsidP="00DB2039">
            <w:pPr>
              <w:pStyle w:val="Textkrper"/>
            </w:pPr>
            <w:r>
              <w:t xml:space="preserve">Schreiben/Zeichnen/Malen/ </w:t>
            </w:r>
          </w:p>
          <w:p w:rsidR="00DB2039" w:rsidRPr="00AA18D1" w:rsidRDefault="00DB2039" w:rsidP="00DB2039">
            <w:pPr>
              <w:pStyle w:val="Textkrper"/>
            </w:pPr>
            <w:r>
              <w:t>Skizzieren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A81338E" wp14:editId="79A3B7A2">
                  <wp:extent cx="257175" cy="314325"/>
                  <wp:effectExtent l="0" t="0" r="9525" b="9525"/>
                  <wp:docPr id="2164" name="Grafik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8C8B505" wp14:editId="66D53B55">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9D3CA5" w:rsidP="00DB2039">
            <w:pPr>
              <w:pStyle w:val="Textkrper"/>
            </w:pPr>
            <w:r>
              <w:t>Rechnen/</w:t>
            </w:r>
          </w:p>
          <w:p w:rsidR="00DB2039" w:rsidRPr="00AA18D1" w:rsidRDefault="00DB2039" w:rsidP="00DB2039">
            <w:pPr>
              <w:pStyle w:val="Textkrper"/>
            </w:pPr>
            <w:r w:rsidRPr="00AA18D1">
              <w:t>Taschenrechner erlaubt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D5226C4" wp14:editId="73A5DC7B">
                  <wp:extent cx="209550" cy="314325"/>
                  <wp:effectExtent l="0" t="0" r="0" b="9525"/>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3D084C20" wp14:editId="025D41C5">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Default="00DB2039" w:rsidP="00DB2039">
            <w:pPr>
              <w:pStyle w:val="Textkrper"/>
            </w:pPr>
            <w:r>
              <w:t xml:space="preserve">Zeichnen/ </w:t>
            </w:r>
          </w:p>
          <w:p w:rsidR="00DB2039" w:rsidRPr="00AA18D1" w:rsidRDefault="00DB2039" w:rsidP="00DB2039">
            <w:pPr>
              <w:pStyle w:val="Textkrper"/>
            </w:pPr>
            <w:r w:rsidRPr="00AA18D1">
              <w:t>Zeichenmaterial erforderlich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4EB0C362" wp14:editId="6E4475DF">
                  <wp:extent cx="2381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536AD2BD" wp14:editId="442377B3">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Versuch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1FB3DC1B" wp14:editId="520FB5A0">
                  <wp:extent cx="33337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Pr>
                <w:noProof/>
              </w:rPr>
              <w:drawing>
                <wp:inline distT="0" distB="0" distL="0" distR="0" wp14:anchorId="3FB78F58" wp14:editId="0003031B">
                  <wp:extent cx="313200" cy="313200"/>
                  <wp:effectExtent l="0" t="0" r="0" b="0"/>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t>Werkstatt</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E9AD803" wp14:editId="655D9D37">
                  <wp:extent cx="314325" cy="314325"/>
                  <wp:effectExtent l="0" t="0" r="9525"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3654280" wp14:editId="6EB4FFDD">
                  <wp:extent cx="313200" cy="313200"/>
                  <wp:effectExtent l="0" t="0" r="0" b="0"/>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031B83" w:rsidP="00DB2039">
            <w:pPr>
              <w:pStyle w:val="Textkrpermitte"/>
            </w:pPr>
            <w:r w:rsidRPr="00031B83">
              <w:rPr>
                <w:noProof/>
              </w:rPr>
              <mc:AlternateContent>
                <mc:Choice Requires="wpg">
                  <w:drawing>
                    <wp:inline distT="0" distB="0" distL="0" distR="0">
                      <wp:extent cx="314326" cy="314325"/>
                      <wp:effectExtent l="0" t="0" r="9525" b="9525"/>
                      <wp:docPr id="2583" name="Gruppieren 19"/>
                      <wp:cNvGraphicFramePr/>
                      <a:graphic xmlns:a="http://schemas.openxmlformats.org/drawingml/2006/main">
                        <a:graphicData uri="http://schemas.microsoft.com/office/word/2010/wordprocessingGroup">
                          <wpg:wgp>
                            <wpg:cNvGrpSpPr/>
                            <wpg:grpSpPr>
                              <a:xfrm>
                                <a:off x="0" y="0"/>
                                <a:ext cx="314326" cy="314325"/>
                                <a:chOff x="0" y="0"/>
                                <a:chExt cx="314326" cy="314325"/>
                              </a:xfrm>
                            </wpg:grpSpPr>
                            <wpg:grpSp>
                              <wpg:cNvPr id="2584" name="Gruppieren 2584"/>
                              <wpg:cNvGrpSpPr/>
                              <wpg:grpSpPr>
                                <a:xfrm>
                                  <a:off x="1" y="0"/>
                                  <a:ext cx="314325" cy="314325"/>
                                  <a:chOff x="1" y="0"/>
                                  <a:chExt cx="314325" cy="314325"/>
                                </a:xfrm>
                              </wpg:grpSpPr>
                              <wpg:grpSp>
                                <wpg:cNvPr id="2585" name="Gruppieren 2585"/>
                                <wpg:cNvGrpSpPr/>
                                <wpg:grpSpPr>
                                  <a:xfrm>
                                    <a:off x="1" y="0"/>
                                    <a:ext cx="314325" cy="314325"/>
                                    <a:chOff x="1" y="0"/>
                                    <a:chExt cx="314325" cy="314325"/>
                                  </a:xfrm>
                                </wpg:grpSpPr>
                                <wps:wsp>
                                  <wps:cNvPr id="2586" name="Rechteck 2586"/>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031B83">
                                        <w:pPr>
                                          <w:rPr>
                                            <w:rFonts w:eastAsia="Times New Roman"/>
                                          </w:rPr>
                                        </w:pPr>
                                      </w:p>
                                    </w:txbxContent>
                                  </wps:txbx>
                                  <wps:bodyPr rtlCol="0" anchor="ctr"/>
                                </wps:wsp>
                                <wps:wsp>
                                  <wps:cNvPr id="2587" name="Ellipse 2587"/>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031B83">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596" name="Gerade Verbindung 2596"/>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97" name="Gerade Verbindung 2597"/>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98" name="Gerade Verbindung 2598"/>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99" name="Gerade Verbindung 2599"/>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04" name="Ellipse 2604"/>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031B83">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2605" name="Rechteck 2605"/>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031B83">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2606"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uppieren 19" o:spid="_x0000_s1035" style="width:24.75pt;height:24.75pt;mso-position-horizontal-relative:char;mso-position-vertical-relative:line"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">
                      <v:group id="Gruppieren 2584" o:spid="_x0000_s1036"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drKvxgAAAN0A&#10;AAAPAAAAAAAAAAAAAAAAAKoCAABkcnMvZG93bnJldi54bWxQSwUGAAAAAAQABAD6AAAAnQMAAAAA&#10;">
                        <v:group id="Gruppieren 2585" o:spid="_x0000_s1037"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Y6FzTFAAAA3QAA&#10;AA8AAAAAAAAAAAAAAAAAqgIAAGRycy9kb3ducmV2LnhtbFBLBQYAAAAABAAEAPoAAACcAwAAAAA=&#10;">
                          <v:rect id="Rechteck 2586" o:spid="_x0000_s1038"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41msMA&#10;AADdAAAADwAAAGRycy9kb3ducmV2LnhtbESPQYvCMBSE78L+h/AW9qbpuihajbKIwp4Eq4jHR/Ns&#10;SpuX0sTa/fdGEDwOM/MNs1z3thYdtb50rOB7lIAgzp0uuVBwOu6GMxA+IGusHZOCf/KwXn0Mlphq&#10;d+cDdVkoRISwT1GBCaFJpfS5IYt+5Bri6F1dazFE2RZSt3iPcFvLcZJMpcWS44LBhjaG8iq7WQXF&#10;Zbft+sqQO/if7FY189P+rJX6+ux/FyAC9eEdfrX/tILxZDaF55v4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41msMAAADdAAAADwAAAAAAAAAAAAAAAACYAgAAZHJzL2Rv&#10;d25yZXYueG1sUEsFBgAAAAAEAAQA9QAAAIgDAAAAAA==&#10;" fillcolor="black [3213]" stroked="f" strokeweight="2pt">
                            <v:textbox>
                              <w:txbxContent>
                                <w:p w:rsidR="00BA14AF" w:rsidRDefault="00BA14AF" w:rsidP="00031B83">
                                  <w:pPr>
                                    <w:rPr>
                                      <w:rFonts w:eastAsia="Times New Roman"/>
                                    </w:rPr>
                                  </w:pPr>
                                </w:p>
                              </w:txbxContent>
                            </v:textbox>
                          </v:rect>
                          <v:oval id="Ellipse 2587" o:spid="_x0000_s1039"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tgj8QA&#10;AADdAAAADwAAAGRycy9kb3ducmV2LnhtbESPQWsCMRSE70L/Q3iF3jSrtFZWoxRBKB4Ety14fGye&#10;u8HNS0iirv/eFASPw8x8wyxWve3EhUI0jhWMRwUI4tppw42C35/NcAYiJmSNnWNScKMIq+XLYIGl&#10;dlfe06VKjcgQjiUqaFPypZSxbsliHDlPnL2jCxZTlqGROuA1w20nJ0UxlRYN54UWPa1bqk/V2So4&#10;muqwllO/2YXtu9vuzbn68zul3l77rzmIRH16hh/tb61g8jH7hP83+Qn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bYI/EAAAA3QAAAA8AAAAAAAAAAAAAAAAAmAIAAGRycy9k&#10;b3ducmV2LnhtbFBLBQYAAAAABAAEAPUAAACJAwAAAAA=&#10;" fillcolor="white [3212]" strokecolor="white [3212]" strokeweight="2pt">
                            <v:textbox>
                              <w:txbxContent>
                                <w:p w:rsidR="00BA14AF" w:rsidRDefault="00BA14AF" w:rsidP="00031B83">
                                  <w:pPr>
                                    <w:rPr>
                                      <w:rFonts w:eastAsia="Times New Roman"/>
                                    </w:rPr>
                                  </w:pPr>
                                </w:p>
                              </w:txbxContent>
                            </v:textbox>
                          </v:oval>
                          <v:line id="Gerade Verbindung 2596" o:spid="_x0000_s1040"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7AscAAADdAAAADwAAAGRycy9kb3ducmV2LnhtbESPQWvCQBSE7wX/w/IKvYhujJg20VWk&#10;RfAiYurB3h7ZZxKafRuyW5P++64g9DjMzDfMajOYRtyoc7VlBbNpBIK4sLrmUsH5czd5A+E8ssbG&#10;Min4JQeb9ehphZm2PZ/olvtSBAi7DBVU3reZlK6oyKCb2pY4eFfbGfRBdqXUHfYBbhoZR1EiDdYc&#10;Fips6b2i4jv/MQo+zkmfp+XidTybH4aUj/Hl62CUenketksQngb/H36091pBvEgTuL8JT0Cu/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6fsCxwAAAN0AAAAPAAAAAAAA&#10;AAAAAAAAAKECAABkcnMvZG93bnJldi54bWxQSwUGAAAAAAQABAD5AAAAlQMAAAAA&#10;" strokecolor="black [3213]" strokeweight="1pt"/>
                          <v:line id="Gerade Verbindung 2597" o:spid="_x0000_s1041"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VemccAAADdAAAADwAAAGRycy9kb3ducmV2LnhtbESPT2vCQBTE74LfYXlCL0U3pvgn0VWk&#10;pdCLiNGD3h7ZZxLMvg3ZrUm/fbdQ8DjMzG+Y9bY3tXhQ6yrLCqaTCARxbnXFhYLz6XO8BOE8ssba&#10;Min4IQfbzXCwxlTbjo/0yHwhAoRdigpK75tUSpeXZNBNbEMcvJttDfog20LqFrsAN7WMo2guDVYc&#10;Fkps6L2k/J59GwUf53mXJcVs8Tp92/cJH+LLdW+Uehn1uxUIT71/hv/bX1pBPEsW8PcmPAG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pV6ZxwAAAN0AAAAPAAAAAAAA&#10;AAAAAAAAAKECAABkcnMvZG93bnJldi54bWxQSwUGAAAAAAQABAD5AAAAlQMAAAAA&#10;" strokecolor="black [3213]" strokeweight="1pt"/>
                          <v:line id="Gerade Verbindung 2598" o:spid="_x0000_s1042"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rK68UAAADdAAAADwAAAGRycy9kb3ducmV2LnhtbERPy2rCQBTdF/yH4QrdFJ2Y4iMxExFL&#10;oRuRpi50d8lck2DmTshMTfr3nUWhy8N5Z7vRtOJBvWssK1jMIxDEpdUNVwrOX++zDQjnkTW2lknB&#10;DznY5ZOnDFNtB/6kR+ErEULYpaig9r5LpXRlTQbd3HbEgbvZ3qAPsK+k7nEI4aaVcRStpMGGQ0ON&#10;HR1qKu/Ft1Hwdl4NRVIt1y+L1+OY8Cm+XI9GqefpuN+C8DT6f/Gf+0MriJdJmBvehCcg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TrK68UAAADdAAAADwAAAAAAAAAA&#10;AAAAAAChAgAAZHJzL2Rvd25yZXYueG1sUEsFBgAAAAAEAAQA+QAAAJMDAAAAAA==&#10;" strokecolor="black [3213]" strokeweight="1pt"/>
                          <v:line id="Gerade Verbindung 2599" o:spid="_x0000_s1043"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ZvcMcAAADdAAAADwAAAGRycy9kb3ducmV2LnhtbESPT2vCQBTE74LfYXlCL0U3pvgn0VWk&#10;UuhFSqMHvT2yzySYfRuyq0m/fbdQ8DjMzG+Y9bY3tXhQ6yrLCqaTCARxbnXFhYLT8WO8BOE8ssba&#10;Min4IQfbzXCwxlTbjr/pkflCBAi7FBWU3jeplC4vyaCb2IY4eFfbGvRBtoXULXYBbmoZR9FcGqw4&#10;LJTY0HtJ+S27GwX707zLkmK2eJ2+HfqEv+Lz5WCUehn1uxUIT71/hv/bn1pBPEsS+HsTnoD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dm9wxwAAAN0AAAAPAAAAAAAA&#10;AAAAAAAAAKECAABkcnMvZG93bnJldi54bWxQSwUGAAAAAAQABAD5AAAAlQMAAAAA&#10;" strokecolor="black [3213]" strokeweight="1pt"/>
                          <v:oval id="Ellipse 2604" o:spid="_x0000_s1044"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kjU8MA&#10;AADdAAAADwAAAGRycy9kb3ducmV2LnhtbESP3YrCMBSE7xd8h3CEvRFN7C4i1Sgi6OqlPw9waI5t&#10;sTkpTezP228WFrwcZuYbZr3tbSVaanzpWMN8pkAQZ86UnGu43w7TJQgfkA1WjknDQB62m9HHGlPj&#10;Or5Qew25iBD2KWooQqhTKX1WkEU/czVx9B6usRiibHJpGuwi3FYyUWohLZYcFwqsaV9Q9ry+rIb2&#10;mJxoMuDQ5ct6UJfJz/mpvrT+HPe7FYhAfXiH/9snoyFZqG/4exOf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kjU8MAAADdAAAADwAAAAAAAAAAAAAAAACYAgAAZHJzL2Rv&#10;d25yZXYueG1sUEsFBgAAAAAEAAQA9QAAAIgDAAAAAA==&#10;" filled="f" strokecolor="black [3213]" strokeweight="1pt">
                            <v:textbox>
                              <w:txbxContent>
                                <w:p w:rsidR="00BA14AF" w:rsidRDefault="00BA14AF" w:rsidP="00031B83">
                                  <w:pPr>
                                    <w:rPr>
                                      <w:rFonts w:eastAsia="Times New Roman"/>
                                    </w:rPr>
                                  </w:pPr>
                                </w:p>
                              </w:txbxContent>
                            </v:textbox>
                          </v:oval>
                        </v:group>
                        <v:rect id="Rechteck 2605" o:spid="_x0000_s1045"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rURMQA&#10;AADdAAAADwAAAGRycy9kb3ducmV2LnhtbESPQYvCMBSE7wv7H8IT9rJoWkGRahRZEPYkbPXi7dk8&#10;22rzUpLY1n9vFgSPw8x8w6w2g2lER87XlhWkkwQEcWF1zaWC42E3XoDwAVljY5kUPMjDZv35scJM&#10;257/qMtDKSKEfYYKqhDaTEpfVGTQT2xLHL2LdQZDlK6U2mEf4aaR0ySZS4M1x4UKW/qpqLjld6Ng&#10;ke6cOXTpcX8q8/v1PKO+2H8r9TUatksQgYbwDr/av1rBdJ7M4P9Nf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61ETEAAAA3QAAAA8AAAAAAAAAAAAAAAAAmAIAAGRycy9k&#10;b3ducmV2LnhtbFBLBQYAAAAABAAEAPUAAACJAwAAAAA=&#10;" fillcolor="black [3213]" stroked="f" strokeweight="2pt">
                          <v:fill opacity="44461f"/>
                          <v:textbox>
                            <w:txbxContent>
                              <w:p w:rsidR="00BA14AF" w:rsidRDefault="00BA14AF" w:rsidP="00031B83">
                                <w:pPr>
                                  <w:rPr>
                                    <w:rFonts w:eastAsia="Times New Roman"/>
                                  </w:rPr>
                                </w:pPr>
                              </w:p>
                            </w:txbxContent>
                          </v:textbox>
                        </v:rec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46"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vGGfFAAAA3QAAAA8AAABkcnMvZG93bnJldi54bWxEj09rAjEUxO8Fv0N4grea6GEpq1H8Q9GL&#10;0NqCHh+b5+7i5mW7ya7pt28KhR6HmfkNs1xH24iBOl871jCbKhDEhTM1lxo+P16fX0D4gGywcUwa&#10;vsnDejV6WmJu3IPfaTiHUiQI+xw1VCG0uZS+qMiin7qWOHk311kMSXalNB0+Etw2cq5UJi3WnBYq&#10;bGlXUXE/91bD22XbX73hk/o6xGwz7Le9p6j1ZBw3CxCBYvgP/7WPRsM8Uxn8vklPQK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LxhnxQAAAN0AAAAPAAAAAAAAAAAAAAAA&#10;AJ8CAABkcnMvZG93bnJldi54bWxQSwUGAAAAAAQABAD3AAAAkQMAAAAA&#10;">
                        <v:imagedata r:id="rId42" o:title="test3" croptop="2f" cropbottom="-2f" cropleft="9598f" cropright="9401f"/>
                      </v:shape>
                      <w10:anchorlock/>
                    </v:group>
                  </w:pict>
                </mc:Fallback>
              </mc:AlternateContent>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031B83" w:rsidP="00031B83">
            <w:pPr>
              <w:pStyle w:val="Textkrper"/>
            </w:pPr>
            <w:r>
              <w:t>Internet</w:t>
            </w:r>
            <w:r w:rsidR="00464082">
              <w:t>/</w:t>
            </w:r>
            <w:r>
              <w:t>Internetrecherche</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E6BC87A" wp14:editId="07F6DF71">
                  <wp:extent cx="314325" cy="314325"/>
                  <wp:effectExtent l="0" t="0" r="9525"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4E6B3EA" wp14:editId="4190E4E2">
                  <wp:extent cx="313200" cy="313200"/>
                  <wp:effectExtent l="0" t="0" r="0" b="0"/>
                  <wp:docPr id="2199" name="Grafik 2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EA999E0" wp14:editId="7B81162A">
                  <wp:extent cx="314325" cy="314325"/>
                  <wp:effectExtent l="0" t="0" r="9525" b="9525"/>
                  <wp:docPr id="2200" name="Grafik 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Hören</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223C49C3" wp14:editId="7DE68518">
                  <wp:extent cx="314325" cy="314325"/>
                  <wp:effectExtent l="0" t="0" r="9525" b="9525"/>
                  <wp:docPr id="2201" name="Grafik 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0F8CDFF5" wp14:editId="2A7885C2">
                  <wp:extent cx="314325" cy="314325"/>
                  <wp:effectExtent l="0" t="0" r="9525" b="9525"/>
                  <wp:docPr id="2202" name="Grafik 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Deutsch =&gt; Englisch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CB02F74" wp14:editId="3E195606">
                  <wp:extent cx="314325" cy="314325"/>
                  <wp:effectExtent l="0" t="0" r="9525" b="9525"/>
                  <wp:docPr id="2203" name="Grafik 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6D05F8C5" wp14:editId="1925A08B">
                  <wp:extent cx="314325" cy="314325"/>
                  <wp:effectExtent l="0" t="0" r="9525" b="9525"/>
                  <wp:docPr id="2204" name="Grafik 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Englisch =&gt; Deutsch</w:t>
            </w:r>
          </w:p>
        </w:tc>
      </w:tr>
      <w:tr w:rsidR="00DB2039" w:rsidRPr="00AA18D1" w:rsidTr="00DB2039">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538CBB74" wp14:editId="59002B81">
                  <wp:extent cx="342900" cy="314325"/>
                  <wp:effectExtent l="0" t="0" r="0" b="9525"/>
                  <wp:docPr id="2254" name="Grafik 2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691CFF2" wp14:editId="52E3802F">
                  <wp:extent cx="342900" cy="314325"/>
                  <wp:effectExtent l="0" t="0" r="0" b="9525"/>
                  <wp:docPr id="2255" name="Grafik 2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mitte"/>
            </w:pPr>
            <w:r w:rsidRPr="00AA18D1">
              <w:rPr>
                <w:noProof/>
              </w:rPr>
              <w:drawing>
                <wp:inline distT="0" distB="0" distL="0" distR="0" wp14:anchorId="7CB95BEB" wp14:editId="6E084632">
                  <wp:extent cx="342900" cy="314325"/>
                  <wp:effectExtent l="0" t="0" r="0" b="9525"/>
                  <wp:docPr id="2256" name="Grafik 2256"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E79E7DF" wp14:editId="35C12BA8">
                  <wp:extent cx="342900" cy="314325"/>
                  <wp:effectExtent l="0" t="0" r="0" b="9525"/>
                  <wp:docPr id="2257" name="Grafik 2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DB2039" w:rsidRPr="00AA18D1" w:rsidRDefault="00DB2039" w:rsidP="00DB2039">
            <w:pPr>
              <w:pStyle w:val="Textkrper"/>
            </w:pPr>
            <w:r w:rsidRPr="00AA18D1">
              <w:t>Gruppennummer,</w:t>
            </w:r>
            <w:r w:rsidRPr="00AA18D1">
              <w:br/>
              <w:t>Teilthemen 3, 4 …</w:t>
            </w:r>
          </w:p>
        </w:tc>
      </w:tr>
    </w:tbl>
    <w:p w:rsidR="0018744F" w:rsidRPr="00DE4890" w:rsidRDefault="0018744F" w:rsidP="009429A8">
      <w:pPr>
        <w:pStyle w:val="Textkrper"/>
        <w:rPr>
          <w:rStyle w:val="Hervorhebung"/>
          <w:i w:val="0"/>
          <w:iCs w:val="0"/>
        </w:rPr>
        <w:sectPr w:rsidR="0018744F" w:rsidRPr="00DE4890" w:rsidSect="00E60E5A">
          <w:headerReference w:type="even" r:id="rId54"/>
          <w:headerReference w:type="default" r:id="rId55"/>
          <w:pgSz w:w="11906" w:h="16838" w:code="9"/>
          <w:pgMar w:top="1418" w:right="1134" w:bottom="1134" w:left="1134" w:header="709" w:footer="709" w:gutter="0"/>
          <w:cols w:space="708"/>
          <w:titlePg/>
          <w:docGrid w:linePitch="360"/>
        </w:sectPr>
      </w:pPr>
    </w:p>
    <w:p w:rsidR="009429A8" w:rsidRPr="00DE4890" w:rsidRDefault="009429A8" w:rsidP="009429A8">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Farbtechnik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16"/>
        <w:gridCol w:w="2916"/>
        <w:gridCol w:w="2916"/>
        <w:gridCol w:w="2916"/>
      </w:tblGrid>
      <w:tr w:rsidR="009429A8" w:rsidRPr="00DE4890" w:rsidTr="00BC10EF">
        <w:trPr>
          <w:trHeight w:val="246"/>
        </w:trPr>
        <w:tc>
          <w:tcPr>
            <w:tcW w:w="1944" w:type="dxa"/>
            <w:shd w:val="clear" w:color="auto" w:fill="D9D9D9"/>
            <w:vAlign w:val="center"/>
          </w:tcPr>
          <w:p w:rsidR="009429A8" w:rsidRPr="00005EAC" w:rsidRDefault="009429A8" w:rsidP="00BC10EF">
            <w:pPr>
              <w:pStyle w:val="TabelleKopfmitte"/>
            </w:pPr>
            <w:r w:rsidRPr="00005EAC">
              <w:t>Kompetenzbereich</w:t>
            </w:r>
          </w:p>
        </w:tc>
        <w:tc>
          <w:tcPr>
            <w:tcW w:w="2916" w:type="dxa"/>
            <w:shd w:val="clear" w:color="auto" w:fill="D9D9D9"/>
            <w:vAlign w:val="center"/>
          </w:tcPr>
          <w:p w:rsidR="009429A8" w:rsidRPr="0073216C" w:rsidRDefault="009429A8" w:rsidP="00BC10EF">
            <w:pPr>
              <w:jc w:val="center"/>
              <w:rPr>
                <w:b/>
                <w:bCs/>
                <w:sz w:val="18"/>
                <w:szCs w:val="18"/>
              </w:rPr>
            </w:pPr>
            <w:r w:rsidRPr="0073216C">
              <w:rPr>
                <w:b/>
                <w:bCs/>
                <w:sz w:val="18"/>
                <w:szCs w:val="18"/>
              </w:rPr>
              <w:t>LF3</w:t>
            </w:r>
          </w:p>
          <w:p w:rsidR="009429A8" w:rsidRPr="00005EAC" w:rsidRDefault="009429A8" w:rsidP="00BC10EF">
            <w:pPr>
              <w:pStyle w:val="TabelleKopfmitte"/>
            </w:pPr>
            <w:r w:rsidRPr="0073216C">
              <w:rPr>
                <w:bCs/>
                <w:sz w:val="18"/>
                <w:szCs w:val="18"/>
              </w:rPr>
              <w:t>Oberflächen und Objekte herstellen</w:t>
            </w:r>
          </w:p>
        </w:tc>
        <w:tc>
          <w:tcPr>
            <w:tcW w:w="2916" w:type="dxa"/>
            <w:shd w:val="clear" w:color="auto" w:fill="D9D9D9"/>
            <w:vAlign w:val="center"/>
          </w:tcPr>
          <w:p w:rsidR="009429A8" w:rsidRPr="0073216C" w:rsidRDefault="009429A8" w:rsidP="00BC10EF">
            <w:pPr>
              <w:jc w:val="center"/>
              <w:rPr>
                <w:b/>
                <w:bCs/>
                <w:sz w:val="18"/>
                <w:szCs w:val="18"/>
              </w:rPr>
            </w:pPr>
            <w:r>
              <w:rPr>
                <w:b/>
                <w:bCs/>
                <w:sz w:val="18"/>
                <w:szCs w:val="18"/>
              </w:rPr>
              <w:t>LF2</w:t>
            </w:r>
          </w:p>
          <w:p w:rsidR="009429A8" w:rsidRPr="00005EAC" w:rsidRDefault="009429A8" w:rsidP="00BC10EF">
            <w:pPr>
              <w:pStyle w:val="TabelleKopfmitte"/>
            </w:pPr>
            <w:r>
              <w:rPr>
                <w:bCs/>
                <w:sz w:val="18"/>
                <w:szCs w:val="18"/>
              </w:rPr>
              <w:t>Nichtm</w:t>
            </w:r>
            <w:r w:rsidRPr="0073216C">
              <w:rPr>
                <w:bCs/>
                <w:sz w:val="18"/>
                <w:szCs w:val="18"/>
              </w:rPr>
              <w:t>etallische Untergründe bearbeiten</w:t>
            </w:r>
          </w:p>
        </w:tc>
        <w:tc>
          <w:tcPr>
            <w:tcW w:w="2916" w:type="dxa"/>
            <w:shd w:val="clear" w:color="auto" w:fill="D9D9D9"/>
            <w:vAlign w:val="center"/>
          </w:tcPr>
          <w:p w:rsidR="009429A8" w:rsidRPr="0073216C" w:rsidRDefault="009429A8" w:rsidP="00BC10EF">
            <w:pPr>
              <w:jc w:val="center"/>
              <w:rPr>
                <w:b/>
                <w:bCs/>
                <w:sz w:val="18"/>
                <w:szCs w:val="18"/>
              </w:rPr>
            </w:pPr>
            <w:r>
              <w:rPr>
                <w:b/>
                <w:bCs/>
                <w:sz w:val="18"/>
                <w:szCs w:val="18"/>
              </w:rPr>
              <w:t>LF1</w:t>
            </w:r>
          </w:p>
          <w:p w:rsidR="00F1489C" w:rsidRDefault="009429A8" w:rsidP="00BC10EF">
            <w:pPr>
              <w:pStyle w:val="TabelleKopfmitte"/>
              <w:rPr>
                <w:bCs/>
                <w:sz w:val="18"/>
                <w:szCs w:val="18"/>
              </w:rPr>
            </w:pPr>
            <w:r>
              <w:rPr>
                <w:bCs/>
                <w:sz w:val="18"/>
                <w:szCs w:val="18"/>
              </w:rPr>
              <w:t>M</w:t>
            </w:r>
            <w:r w:rsidRPr="0073216C">
              <w:rPr>
                <w:bCs/>
                <w:sz w:val="18"/>
                <w:szCs w:val="18"/>
              </w:rPr>
              <w:t>etallische Untergründe</w:t>
            </w:r>
          </w:p>
          <w:p w:rsidR="009429A8" w:rsidRPr="00005EAC" w:rsidRDefault="009429A8" w:rsidP="00BC10EF">
            <w:pPr>
              <w:pStyle w:val="TabelleKopfmitte"/>
            </w:pPr>
            <w:r w:rsidRPr="0073216C">
              <w:rPr>
                <w:bCs/>
                <w:sz w:val="18"/>
                <w:szCs w:val="18"/>
              </w:rPr>
              <w:t>bearbeiten</w:t>
            </w:r>
          </w:p>
        </w:tc>
        <w:tc>
          <w:tcPr>
            <w:tcW w:w="2916" w:type="dxa"/>
            <w:shd w:val="clear" w:color="auto" w:fill="D9D9D9"/>
            <w:vAlign w:val="center"/>
          </w:tcPr>
          <w:p w:rsidR="009429A8" w:rsidRPr="0073216C" w:rsidRDefault="009429A8" w:rsidP="00BC10EF">
            <w:pPr>
              <w:jc w:val="center"/>
              <w:rPr>
                <w:b/>
                <w:bCs/>
                <w:sz w:val="18"/>
                <w:szCs w:val="18"/>
              </w:rPr>
            </w:pPr>
            <w:r w:rsidRPr="0073216C">
              <w:rPr>
                <w:b/>
                <w:bCs/>
                <w:sz w:val="18"/>
                <w:szCs w:val="18"/>
              </w:rPr>
              <w:t>LF4</w:t>
            </w:r>
          </w:p>
          <w:p w:rsidR="009429A8" w:rsidRPr="00005EAC" w:rsidRDefault="009429A8" w:rsidP="00BC10EF">
            <w:pPr>
              <w:pStyle w:val="TabelleKopfmitte"/>
            </w:pPr>
            <w:r>
              <w:rPr>
                <w:bCs/>
                <w:sz w:val="18"/>
                <w:szCs w:val="18"/>
              </w:rPr>
              <w:t>Oberflächen g</w:t>
            </w:r>
            <w:r w:rsidRPr="0073216C">
              <w:rPr>
                <w:bCs/>
                <w:sz w:val="18"/>
                <w:szCs w:val="18"/>
              </w:rPr>
              <w:t>estalten</w:t>
            </w:r>
          </w:p>
        </w:tc>
      </w:tr>
      <w:tr w:rsidR="009429A8" w:rsidRPr="00C674D9" w:rsidTr="009429A8">
        <w:trPr>
          <w:trHeight w:val="567"/>
        </w:trPr>
        <w:tc>
          <w:tcPr>
            <w:tcW w:w="1944" w:type="dxa"/>
            <w:shd w:val="clear" w:color="auto" w:fill="D9D9D9"/>
          </w:tcPr>
          <w:p w:rsidR="009429A8" w:rsidRPr="00970B2E" w:rsidRDefault="009429A8" w:rsidP="009429A8">
            <w:pPr>
              <w:pStyle w:val="Kopf8ptlinksnr"/>
              <w:numPr>
                <w:ilvl w:val="0"/>
                <w:numId w:val="0"/>
              </w:numPr>
              <w:ind w:left="284" w:hanging="171"/>
              <w:rPr>
                <w:b/>
              </w:rPr>
            </w:pPr>
            <w:r w:rsidRPr="00970B2E">
              <w:rPr>
                <w:b/>
              </w:rPr>
              <w:t>1. Arbeitsplatz einric</w:t>
            </w:r>
            <w:r w:rsidRPr="00970B2E">
              <w:rPr>
                <w:b/>
              </w:rPr>
              <w:t>h</w:t>
            </w:r>
            <w:r w:rsidRPr="00970B2E">
              <w:rPr>
                <w:b/>
              </w:rPr>
              <w:t>ten und betriebliche Abläufe planen und organisieren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Betriebsstrukturen und Abläufe erkennen</w:t>
            </w:r>
            <w:r>
              <w:rPr>
                <w:color w:val="000000"/>
                <w:szCs w:val="16"/>
                <w:lang w:eastAsia="de-DE"/>
              </w:rPr>
              <w:t xml:space="preserve"> und betriebliche Rahmenbedi</w:t>
            </w:r>
            <w:r>
              <w:rPr>
                <w:color w:val="000000"/>
                <w:szCs w:val="16"/>
                <w:lang w:eastAsia="de-DE"/>
              </w:rPr>
              <w:t>n</w:t>
            </w:r>
            <w:r>
              <w:rPr>
                <w:color w:val="000000"/>
                <w:szCs w:val="16"/>
                <w:lang w:eastAsia="de-DE"/>
              </w:rPr>
              <w:t>gungen</w:t>
            </w:r>
            <w:r w:rsidRPr="00C674D9">
              <w:rPr>
                <w:color w:val="000000"/>
                <w:szCs w:val="16"/>
                <w:lang w:eastAsia="de-DE"/>
              </w:rPr>
              <w:t xml:space="preserve"> beschreiben. Ich kann dazugeh</w:t>
            </w:r>
            <w:r w:rsidRPr="00C674D9">
              <w:rPr>
                <w:color w:val="000000"/>
                <w:szCs w:val="16"/>
                <w:lang w:eastAsia="de-DE"/>
              </w:rPr>
              <w:t>ö</w:t>
            </w:r>
            <w:r w:rsidRPr="00C674D9">
              <w:rPr>
                <w:color w:val="000000"/>
                <w:szCs w:val="16"/>
                <w:lang w:eastAsia="de-DE"/>
              </w:rPr>
              <w:t>rige Fachbegriffe erklären. Ich kann meine Erge</w:t>
            </w:r>
            <w:r>
              <w:rPr>
                <w:color w:val="000000"/>
                <w:szCs w:val="16"/>
                <w:lang w:eastAsia="de-DE"/>
              </w:rPr>
              <w:t>bnisse nach vorgegebenen K</w:t>
            </w:r>
            <w:r w:rsidRPr="00C674D9">
              <w:rPr>
                <w:color w:val="000000"/>
                <w:szCs w:val="16"/>
                <w:lang w:eastAsia="de-DE"/>
              </w:rPr>
              <w:t>riterien beurteilen und bewerten.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benennen und Fachbegriffe an</w:t>
            </w:r>
            <w:r>
              <w:rPr>
                <w:color w:val="000000"/>
                <w:szCs w:val="16"/>
                <w:lang w:eastAsia="de-DE"/>
              </w:rPr>
              <w:t>wenden. Ich kann mich gegenüber  Kunden</w:t>
            </w:r>
            <w:r w:rsidRPr="00C674D9">
              <w:rPr>
                <w:color w:val="000000"/>
                <w:szCs w:val="16"/>
                <w:lang w:eastAsia="de-DE"/>
              </w:rPr>
              <w:t xml:space="preserve"> </w:t>
            </w:r>
            <w:r w:rsidRPr="007A7CB6">
              <w:rPr>
                <w:szCs w:val="16"/>
                <w:lang w:eastAsia="de-DE"/>
              </w:rPr>
              <w:t xml:space="preserve">aufgeschlossen verhalten. Ich kann meinen </w:t>
            </w:r>
            <w:r w:rsidRPr="00C674D9">
              <w:rPr>
                <w:color w:val="000000"/>
                <w:szCs w:val="16"/>
                <w:lang w:eastAsia="de-DE"/>
              </w:rPr>
              <w:t>Arbeitsprozess prüfen und reflektieren u</w:t>
            </w:r>
            <w:r>
              <w:rPr>
                <w:color w:val="000000"/>
                <w:szCs w:val="16"/>
                <w:lang w:eastAsia="de-DE"/>
              </w:rPr>
              <w:t>nd die Arbeitsergebnisse präsen</w:t>
            </w:r>
            <w:r w:rsidRPr="00C674D9">
              <w:rPr>
                <w:color w:val="000000"/>
                <w:szCs w:val="16"/>
                <w:lang w:eastAsia="de-DE"/>
              </w:rPr>
              <w:t>tieren.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erklären und Fachbeg</w:t>
            </w:r>
            <w:r>
              <w:rPr>
                <w:color w:val="000000"/>
                <w:szCs w:val="16"/>
                <w:lang w:eastAsia="de-DE"/>
              </w:rPr>
              <w:t>riffe sicher anwenden. Ich kann</w:t>
            </w:r>
            <w:r w:rsidRPr="00C674D9">
              <w:rPr>
                <w:color w:val="000000"/>
                <w:szCs w:val="16"/>
                <w:lang w:eastAsia="de-DE"/>
              </w:rPr>
              <w:t xml:space="preserve">  meine Au</w:t>
            </w:r>
            <w:r w:rsidRPr="00C674D9">
              <w:rPr>
                <w:color w:val="000000"/>
                <w:szCs w:val="16"/>
                <w:lang w:eastAsia="de-DE"/>
              </w:rPr>
              <w:t>s</w:t>
            </w:r>
            <w:r w:rsidRPr="00C674D9">
              <w:rPr>
                <w:color w:val="000000"/>
                <w:szCs w:val="16"/>
                <w:lang w:eastAsia="de-DE"/>
              </w:rPr>
              <w:t xml:space="preserve">drucksweise der Situation </w:t>
            </w:r>
            <w:r>
              <w:rPr>
                <w:color w:val="000000"/>
                <w:szCs w:val="16"/>
                <w:lang w:eastAsia="de-DE"/>
              </w:rPr>
              <w:t xml:space="preserve">anpassen </w:t>
            </w:r>
            <w:r w:rsidRPr="00C674D9">
              <w:rPr>
                <w:color w:val="000000"/>
                <w:szCs w:val="16"/>
                <w:lang w:eastAsia="de-DE"/>
              </w:rPr>
              <w:t xml:space="preserve">und </w:t>
            </w:r>
            <w:r>
              <w:rPr>
                <w:color w:val="000000"/>
                <w:szCs w:val="16"/>
                <w:lang w:eastAsia="de-DE"/>
              </w:rPr>
              <w:t xml:space="preserve"> mich Kunden</w:t>
            </w:r>
            <w:r w:rsidRPr="00C674D9">
              <w:rPr>
                <w:color w:val="000000"/>
                <w:szCs w:val="16"/>
                <w:lang w:eastAsia="de-DE"/>
              </w:rPr>
              <w:t xml:space="preserve"> </w:t>
            </w:r>
            <w:r>
              <w:rPr>
                <w:color w:val="000000"/>
                <w:szCs w:val="16"/>
                <w:lang w:eastAsia="de-DE"/>
              </w:rPr>
              <w:t>gegenüber höflich verhalten</w:t>
            </w:r>
            <w:r w:rsidRPr="00C674D9">
              <w:rPr>
                <w:color w:val="000000"/>
                <w:szCs w:val="16"/>
                <w:lang w:eastAsia="de-DE"/>
              </w:rPr>
              <w:t xml:space="preserve">. </w:t>
            </w:r>
            <w:r w:rsidRPr="00C674D9">
              <w:rPr>
                <w:color w:val="000000"/>
                <w:spacing w:val="-2"/>
                <w:szCs w:val="16"/>
                <w:lang w:eastAsia="de-DE"/>
              </w:rPr>
              <w:t>Ich kann meine Arbeitsergebnisse bewe</w:t>
            </w:r>
            <w:r w:rsidRPr="00C674D9">
              <w:rPr>
                <w:color w:val="000000"/>
                <w:spacing w:val="-2"/>
                <w:szCs w:val="16"/>
                <w:lang w:eastAsia="de-DE"/>
              </w:rPr>
              <w:t>r</w:t>
            </w:r>
            <w:r w:rsidRPr="00C674D9">
              <w:rPr>
                <w:color w:val="000000"/>
                <w:spacing w:val="-2"/>
                <w:szCs w:val="16"/>
                <w:lang w:eastAsia="de-DE"/>
              </w:rPr>
              <w:t>ten, meine Entscheidungen begründen, auf Kritik sachbezogen reagieren und Pl</w:t>
            </w:r>
            <w:r w:rsidRPr="00C674D9">
              <w:rPr>
                <w:color w:val="000000"/>
                <w:spacing w:val="-2"/>
                <w:szCs w:val="16"/>
                <w:lang w:eastAsia="de-DE"/>
              </w:rPr>
              <w:t>a</w:t>
            </w:r>
            <w:r w:rsidRPr="00C674D9">
              <w:rPr>
                <w:color w:val="000000"/>
                <w:spacing w:val="-2"/>
                <w:szCs w:val="16"/>
                <w:lang w:eastAsia="de-DE"/>
              </w:rPr>
              <w:t>nungs- und Herstellungsprozesse optimi</w:t>
            </w:r>
            <w:r w:rsidRPr="00C674D9">
              <w:rPr>
                <w:color w:val="000000"/>
                <w:spacing w:val="-2"/>
                <w:szCs w:val="16"/>
                <w:lang w:eastAsia="de-DE"/>
              </w:rPr>
              <w:t>e</w:t>
            </w:r>
            <w:r w:rsidRPr="00C674D9">
              <w:rPr>
                <w:color w:val="000000"/>
                <w:spacing w:val="-2"/>
                <w:szCs w:val="16"/>
                <w:lang w:eastAsia="de-DE"/>
              </w:rPr>
              <w:t>ren.</w:t>
            </w:r>
          </w:p>
        </w:tc>
        <w:tc>
          <w:tcPr>
            <w:tcW w:w="2916" w:type="dxa"/>
            <w:shd w:val="clear" w:color="auto" w:fill="auto"/>
          </w:tcPr>
          <w:p w:rsidR="009429A8" w:rsidRDefault="009429A8" w:rsidP="009429A8">
            <w:pPr>
              <w:pStyle w:val="Kopf8pt"/>
              <w:rPr>
                <w:color w:val="000000"/>
                <w:szCs w:val="16"/>
                <w:lang w:eastAsia="de-DE"/>
              </w:rPr>
            </w:pPr>
            <w:r w:rsidRPr="00C674D9">
              <w:rPr>
                <w:color w:val="000000"/>
                <w:szCs w:val="16"/>
                <w:lang w:eastAsia="de-DE"/>
              </w:rPr>
              <w:t>Ich kann Bedarfs- und Arbeitsablaufpl</w:t>
            </w:r>
            <w:r w:rsidRPr="00C674D9">
              <w:rPr>
                <w:color w:val="000000"/>
                <w:szCs w:val="16"/>
                <w:lang w:eastAsia="de-DE"/>
              </w:rPr>
              <w:t>a</w:t>
            </w:r>
            <w:r w:rsidRPr="00C674D9">
              <w:rPr>
                <w:color w:val="000000"/>
                <w:szCs w:val="16"/>
                <w:lang w:eastAsia="de-DE"/>
              </w:rPr>
              <w:t xml:space="preserve">nung eigenständig gestalten. Ich </w:t>
            </w:r>
            <w:r>
              <w:rPr>
                <w:color w:val="000000"/>
                <w:szCs w:val="16"/>
                <w:lang w:eastAsia="de-DE"/>
              </w:rPr>
              <w:t>kann Kunden fachlich, gestalterisch beraten</w:t>
            </w:r>
            <w:r w:rsidRPr="00C674D9">
              <w:rPr>
                <w:color w:val="000000"/>
                <w:szCs w:val="16"/>
                <w:lang w:eastAsia="de-DE"/>
              </w:rPr>
              <w:t xml:space="preserve">. </w:t>
            </w:r>
          </w:p>
          <w:p w:rsidR="009429A8" w:rsidRPr="00C674D9" w:rsidRDefault="009429A8" w:rsidP="009429A8">
            <w:pPr>
              <w:pStyle w:val="Kopf8pt"/>
              <w:rPr>
                <w:szCs w:val="16"/>
              </w:rPr>
            </w:pPr>
            <w:r w:rsidRPr="00C674D9">
              <w:rPr>
                <w:color w:val="000000"/>
                <w:szCs w:val="16"/>
                <w:lang w:eastAsia="de-DE"/>
              </w:rPr>
              <w:t>Ich kann auch im Team den gesamten Planungs- und Fertigungsprozess präse</w:t>
            </w:r>
            <w:r w:rsidRPr="00C674D9">
              <w:rPr>
                <w:color w:val="000000"/>
                <w:szCs w:val="16"/>
                <w:lang w:eastAsia="de-DE"/>
              </w:rPr>
              <w:t>n</w:t>
            </w:r>
            <w:r w:rsidRPr="00C674D9">
              <w:rPr>
                <w:color w:val="000000"/>
                <w:szCs w:val="16"/>
                <w:lang w:eastAsia="de-DE"/>
              </w:rPr>
              <w:t>tieren und reflek</w:t>
            </w:r>
            <w:r>
              <w:rPr>
                <w:color w:val="000000"/>
                <w:szCs w:val="16"/>
                <w:lang w:eastAsia="de-DE"/>
              </w:rPr>
              <w:t>tieren.</w:t>
            </w:r>
          </w:p>
        </w:tc>
      </w:tr>
      <w:tr w:rsidR="009429A8" w:rsidRPr="00C674D9" w:rsidTr="009429A8">
        <w:trPr>
          <w:trHeight w:val="567"/>
        </w:trPr>
        <w:tc>
          <w:tcPr>
            <w:tcW w:w="1944" w:type="dxa"/>
            <w:shd w:val="clear" w:color="auto" w:fill="D9D9D9"/>
          </w:tcPr>
          <w:p w:rsidR="009429A8" w:rsidRPr="00970B2E" w:rsidRDefault="009429A8" w:rsidP="00092CF0">
            <w:pPr>
              <w:pStyle w:val="Kopf8ptlinksnr"/>
              <w:numPr>
                <w:ilvl w:val="0"/>
                <w:numId w:val="0"/>
              </w:numPr>
              <w:ind w:left="284" w:hanging="171"/>
              <w:rPr>
                <w:b/>
              </w:rPr>
            </w:pPr>
            <w:r>
              <w:rPr>
                <w:b/>
              </w:rPr>
              <w:t>2. Werkstoffe objek</w:t>
            </w:r>
            <w:r w:rsidRPr="00970B2E">
              <w:rPr>
                <w:b/>
              </w:rPr>
              <w:t>tb</w:t>
            </w:r>
            <w:r w:rsidRPr="00970B2E">
              <w:rPr>
                <w:b/>
              </w:rPr>
              <w:t>e</w:t>
            </w:r>
            <w:r w:rsidRPr="00970B2E">
              <w:rPr>
                <w:b/>
              </w:rPr>
              <w:t>zogen auswählen und verarbeiten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Default="009429A8" w:rsidP="009429A8">
            <w:pPr>
              <w:rPr>
                <w:sz w:val="16"/>
                <w:szCs w:val="16"/>
              </w:rPr>
            </w:pPr>
            <w:r w:rsidRPr="00C674D9">
              <w:rPr>
                <w:sz w:val="16"/>
                <w:szCs w:val="16"/>
              </w:rPr>
              <w:t>I</w:t>
            </w:r>
            <w:r>
              <w:rPr>
                <w:sz w:val="16"/>
                <w:szCs w:val="16"/>
              </w:rPr>
              <w:t>ch kann die verschiedenen Unter</w:t>
            </w:r>
            <w:r w:rsidRPr="00C674D9">
              <w:rPr>
                <w:sz w:val="16"/>
                <w:szCs w:val="16"/>
              </w:rPr>
              <w:t>gründe benennen und zuordnen.</w:t>
            </w:r>
          </w:p>
          <w:p w:rsidR="009429A8" w:rsidRPr="00C674D9" w:rsidRDefault="009429A8" w:rsidP="009429A8">
            <w:pPr>
              <w:rPr>
                <w:sz w:val="16"/>
                <w:szCs w:val="16"/>
              </w:rPr>
            </w:pPr>
            <w:r w:rsidRPr="00C674D9">
              <w:rPr>
                <w:sz w:val="16"/>
                <w:szCs w:val="16"/>
              </w:rPr>
              <w:t>Ich kann die Zusammensetzung von B</w:t>
            </w:r>
            <w:r w:rsidRPr="00C674D9">
              <w:rPr>
                <w:sz w:val="16"/>
                <w:szCs w:val="16"/>
              </w:rPr>
              <w:t>e</w:t>
            </w:r>
            <w:r w:rsidRPr="00C674D9">
              <w:rPr>
                <w:sz w:val="16"/>
                <w:szCs w:val="16"/>
              </w:rPr>
              <w:t>schichtungsstoffen aufzählen und b</w:t>
            </w:r>
            <w:r w:rsidRPr="00C674D9">
              <w:rPr>
                <w:sz w:val="16"/>
                <w:szCs w:val="16"/>
              </w:rPr>
              <w:t>e</w:t>
            </w:r>
            <w:r w:rsidRPr="00C674D9">
              <w:rPr>
                <w:sz w:val="16"/>
                <w:szCs w:val="16"/>
              </w:rPr>
              <w:t xml:space="preserve">schreiben. </w:t>
            </w:r>
          </w:p>
          <w:p w:rsidR="009429A8" w:rsidRPr="00C674D9" w:rsidRDefault="009429A8" w:rsidP="009429A8">
            <w:pPr>
              <w:rPr>
                <w:sz w:val="16"/>
                <w:szCs w:val="16"/>
              </w:rPr>
            </w:pPr>
            <w:r>
              <w:rPr>
                <w:sz w:val="16"/>
                <w:szCs w:val="16"/>
              </w:rPr>
              <w:t>Ich kann die Gesundheitsgefahren im Umgang mit Werkstoffen benennen.</w:t>
            </w:r>
          </w:p>
          <w:p w:rsidR="009429A8" w:rsidRPr="00C674D9" w:rsidRDefault="009429A8" w:rsidP="009429A8">
            <w:pPr>
              <w:rPr>
                <w:szCs w:val="16"/>
              </w:rPr>
            </w:pPr>
          </w:p>
        </w:tc>
        <w:tc>
          <w:tcPr>
            <w:tcW w:w="2916" w:type="dxa"/>
            <w:shd w:val="clear" w:color="auto" w:fill="auto"/>
          </w:tcPr>
          <w:p w:rsidR="009429A8" w:rsidRDefault="009429A8" w:rsidP="009429A8">
            <w:pPr>
              <w:pStyle w:val="Kopf8pt"/>
              <w:rPr>
                <w:szCs w:val="16"/>
              </w:rPr>
            </w:pPr>
            <w:r>
              <w:rPr>
                <w:szCs w:val="16"/>
              </w:rPr>
              <w:t xml:space="preserve">Ich kann nichtmetallische Untergründe benennen, deren Eigenschaften zuordnen und </w:t>
            </w:r>
            <w:r w:rsidRPr="00C674D9">
              <w:rPr>
                <w:szCs w:val="16"/>
              </w:rPr>
              <w:t>Untergrundvorbereitung</w:t>
            </w:r>
            <w:r>
              <w:rPr>
                <w:szCs w:val="16"/>
              </w:rPr>
              <w:t>en</w:t>
            </w:r>
            <w:r w:rsidRPr="00C674D9">
              <w:rPr>
                <w:szCs w:val="16"/>
              </w:rPr>
              <w:t xml:space="preserve"> </w:t>
            </w:r>
            <w:r>
              <w:rPr>
                <w:szCs w:val="16"/>
              </w:rPr>
              <w:t>ausfü</w:t>
            </w:r>
            <w:r>
              <w:rPr>
                <w:szCs w:val="16"/>
              </w:rPr>
              <w:t>h</w:t>
            </w:r>
            <w:r>
              <w:rPr>
                <w:szCs w:val="16"/>
              </w:rPr>
              <w:t>ren</w:t>
            </w:r>
            <w:r w:rsidRPr="00C674D9">
              <w:rPr>
                <w:szCs w:val="16"/>
              </w:rPr>
              <w:t>.</w:t>
            </w:r>
          </w:p>
          <w:p w:rsidR="009429A8" w:rsidRDefault="009429A8" w:rsidP="009429A8">
            <w:pPr>
              <w:rPr>
                <w:sz w:val="16"/>
                <w:szCs w:val="16"/>
              </w:rPr>
            </w:pPr>
            <w:r>
              <w:rPr>
                <w:sz w:val="16"/>
                <w:szCs w:val="16"/>
              </w:rPr>
              <w:t>Ich kann Bindemittel unterscheiden und Konsequenzen für die Verarbeitung von Beschichtungsstoffen ableiten.</w:t>
            </w:r>
          </w:p>
          <w:p w:rsidR="009429A8" w:rsidRPr="00C674D9" w:rsidRDefault="009429A8" w:rsidP="009429A8">
            <w:pPr>
              <w:pStyle w:val="Kopf8pt"/>
              <w:rPr>
                <w:szCs w:val="16"/>
              </w:rPr>
            </w:pPr>
            <w:r>
              <w:rPr>
                <w:szCs w:val="16"/>
              </w:rPr>
              <w:t>Ich kann die persönliche Schutzausrü</w:t>
            </w:r>
            <w:r>
              <w:rPr>
                <w:szCs w:val="16"/>
              </w:rPr>
              <w:t>s</w:t>
            </w:r>
            <w:r>
              <w:rPr>
                <w:szCs w:val="16"/>
              </w:rPr>
              <w:t>tung aufzählen und fachgerecht einsetzen.</w:t>
            </w:r>
          </w:p>
        </w:tc>
        <w:tc>
          <w:tcPr>
            <w:tcW w:w="2916" w:type="dxa"/>
            <w:shd w:val="clear" w:color="auto" w:fill="auto"/>
          </w:tcPr>
          <w:p w:rsidR="009429A8" w:rsidRPr="00A76A8D" w:rsidRDefault="009429A8" w:rsidP="009429A8">
            <w:pPr>
              <w:rPr>
                <w:sz w:val="16"/>
                <w:szCs w:val="16"/>
              </w:rPr>
            </w:pPr>
            <w:r w:rsidRPr="00A76A8D">
              <w:rPr>
                <w:sz w:val="16"/>
                <w:szCs w:val="16"/>
              </w:rPr>
              <w:t xml:space="preserve">Ich kann </w:t>
            </w:r>
            <w:r>
              <w:rPr>
                <w:sz w:val="16"/>
                <w:szCs w:val="16"/>
              </w:rPr>
              <w:t>metallische Untergründe und deren Eigenschaften beschreiben</w:t>
            </w:r>
            <w:r w:rsidRPr="00A76A8D">
              <w:rPr>
                <w:sz w:val="16"/>
                <w:szCs w:val="16"/>
              </w:rPr>
              <w:t xml:space="preserve">. </w:t>
            </w:r>
            <w:r>
              <w:rPr>
                <w:sz w:val="16"/>
                <w:szCs w:val="16"/>
              </w:rPr>
              <w:t>Ich kann Untergrundprüfungen durchführen.</w:t>
            </w:r>
          </w:p>
          <w:p w:rsidR="009429A8" w:rsidRPr="00C674D9" w:rsidRDefault="009429A8" w:rsidP="009429A8">
            <w:pPr>
              <w:rPr>
                <w:szCs w:val="16"/>
              </w:rPr>
            </w:pPr>
            <w:r>
              <w:rPr>
                <w:sz w:val="16"/>
                <w:szCs w:val="16"/>
              </w:rPr>
              <w:t>Ich kann den Umweltschutz bei der Au</w:t>
            </w:r>
            <w:r>
              <w:rPr>
                <w:sz w:val="16"/>
                <w:szCs w:val="16"/>
              </w:rPr>
              <w:t>s</w:t>
            </w:r>
            <w:r>
              <w:rPr>
                <w:sz w:val="16"/>
                <w:szCs w:val="16"/>
              </w:rPr>
              <w:t xml:space="preserve">wahl und Verarbeitung von Werkstoffen berücksichtigen. </w:t>
            </w:r>
          </w:p>
        </w:tc>
        <w:tc>
          <w:tcPr>
            <w:tcW w:w="2916" w:type="dxa"/>
            <w:shd w:val="clear" w:color="auto" w:fill="auto"/>
          </w:tcPr>
          <w:p w:rsidR="009429A8" w:rsidRDefault="009429A8" w:rsidP="009429A8">
            <w:pPr>
              <w:rPr>
                <w:sz w:val="16"/>
                <w:szCs w:val="16"/>
              </w:rPr>
            </w:pPr>
            <w:r w:rsidRPr="00591D35">
              <w:rPr>
                <w:sz w:val="16"/>
                <w:szCs w:val="16"/>
              </w:rPr>
              <w:t xml:space="preserve">Ich kann </w:t>
            </w:r>
            <w:r>
              <w:rPr>
                <w:sz w:val="16"/>
                <w:szCs w:val="16"/>
              </w:rPr>
              <w:t>für einen Untergrund eine geei</w:t>
            </w:r>
            <w:r>
              <w:rPr>
                <w:sz w:val="16"/>
                <w:szCs w:val="16"/>
              </w:rPr>
              <w:t>g</w:t>
            </w:r>
            <w:r>
              <w:rPr>
                <w:sz w:val="16"/>
                <w:szCs w:val="16"/>
              </w:rPr>
              <w:t>nete</w:t>
            </w:r>
            <w:r w:rsidRPr="00591D35">
              <w:rPr>
                <w:sz w:val="16"/>
                <w:szCs w:val="16"/>
              </w:rPr>
              <w:t xml:space="preserve"> Oberflächengestaltung </w:t>
            </w:r>
            <w:r>
              <w:rPr>
                <w:sz w:val="16"/>
                <w:szCs w:val="16"/>
              </w:rPr>
              <w:t>ausführen und</w:t>
            </w:r>
            <w:r w:rsidRPr="00591D35">
              <w:rPr>
                <w:sz w:val="16"/>
                <w:szCs w:val="16"/>
              </w:rPr>
              <w:t xml:space="preserve"> mit eigenen Worten beschreiben.</w:t>
            </w:r>
            <w:r>
              <w:rPr>
                <w:sz w:val="16"/>
                <w:szCs w:val="16"/>
              </w:rPr>
              <w:t xml:space="preserve"> </w:t>
            </w:r>
          </w:p>
          <w:p w:rsidR="009429A8" w:rsidRPr="00C674D9" w:rsidRDefault="009429A8" w:rsidP="009429A8">
            <w:pPr>
              <w:rPr>
                <w:szCs w:val="16"/>
              </w:rPr>
            </w:pPr>
            <w:r>
              <w:rPr>
                <w:sz w:val="16"/>
                <w:szCs w:val="16"/>
              </w:rPr>
              <w:t>Ich kann Beschichtungssysteme</w:t>
            </w:r>
            <w:r w:rsidRPr="00C674D9">
              <w:rPr>
                <w:sz w:val="16"/>
                <w:szCs w:val="16"/>
              </w:rPr>
              <w:t xml:space="preserve"> für die Gestaltung von Oberflächen sicher au</w:t>
            </w:r>
            <w:r w:rsidRPr="00C674D9">
              <w:rPr>
                <w:sz w:val="16"/>
                <w:szCs w:val="16"/>
              </w:rPr>
              <w:t>s</w:t>
            </w:r>
            <w:r w:rsidRPr="00C674D9">
              <w:rPr>
                <w:sz w:val="16"/>
                <w:szCs w:val="16"/>
              </w:rPr>
              <w:t xml:space="preserve">wählen. </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3</w:t>
            </w:r>
            <w:r>
              <w:rPr>
                <w:b/>
              </w:rPr>
              <w:t xml:space="preserve">. </w:t>
            </w:r>
            <w:r w:rsidRPr="00970B2E">
              <w:rPr>
                <w:b/>
              </w:rPr>
              <w:t>Werkzeuge und M</w:t>
            </w:r>
            <w:r w:rsidRPr="00970B2E">
              <w:rPr>
                <w:b/>
              </w:rPr>
              <w:t>a</w:t>
            </w:r>
            <w:r>
              <w:rPr>
                <w:b/>
              </w:rPr>
              <w:t>schinen einsetzen</w:t>
            </w:r>
          </w:p>
        </w:tc>
        <w:tc>
          <w:tcPr>
            <w:tcW w:w="2916" w:type="dxa"/>
            <w:shd w:val="clear" w:color="auto" w:fill="auto"/>
          </w:tcPr>
          <w:p w:rsidR="009429A8" w:rsidRDefault="009429A8" w:rsidP="009429A8">
            <w:pPr>
              <w:rPr>
                <w:sz w:val="16"/>
                <w:szCs w:val="16"/>
              </w:rPr>
            </w:pPr>
            <w:r>
              <w:rPr>
                <w:sz w:val="16"/>
                <w:szCs w:val="16"/>
              </w:rPr>
              <w:t xml:space="preserve">Ich kann </w:t>
            </w:r>
            <w:r w:rsidRPr="004C3EC8">
              <w:rPr>
                <w:sz w:val="16"/>
                <w:szCs w:val="16"/>
              </w:rPr>
              <w:t>Werkzeuge für die Herstellung von Oberflä</w:t>
            </w:r>
            <w:r>
              <w:rPr>
                <w:sz w:val="16"/>
                <w:szCs w:val="16"/>
              </w:rPr>
              <w:t>chen und Objekten aufzählen und deren</w:t>
            </w:r>
            <w:r w:rsidRPr="004C3EC8">
              <w:rPr>
                <w:sz w:val="16"/>
                <w:szCs w:val="16"/>
              </w:rPr>
              <w:t xml:space="preserve"> Handhabung </w:t>
            </w:r>
            <w:r>
              <w:rPr>
                <w:sz w:val="16"/>
                <w:szCs w:val="16"/>
              </w:rPr>
              <w:t xml:space="preserve">beschreiben. </w:t>
            </w:r>
          </w:p>
          <w:p w:rsidR="009429A8" w:rsidRDefault="009429A8" w:rsidP="009429A8">
            <w:pPr>
              <w:rPr>
                <w:sz w:val="16"/>
                <w:szCs w:val="16"/>
              </w:rPr>
            </w:pPr>
            <w:r>
              <w:rPr>
                <w:sz w:val="16"/>
                <w:szCs w:val="16"/>
              </w:rPr>
              <w:t>Ich kann Unfallgefahren erkennen und mich an</w:t>
            </w:r>
            <w:r w:rsidRPr="004C3EC8">
              <w:rPr>
                <w:sz w:val="16"/>
                <w:szCs w:val="16"/>
              </w:rPr>
              <w:t xml:space="preserve"> Benutzungsrichtli</w:t>
            </w:r>
            <w:r>
              <w:rPr>
                <w:sz w:val="16"/>
                <w:szCs w:val="16"/>
              </w:rPr>
              <w:t>nien von Wer</w:t>
            </w:r>
            <w:r>
              <w:rPr>
                <w:sz w:val="16"/>
                <w:szCs w:val="16"/>
              </w:rPr>
              <w:t>k</w:t>
            </w:r>
            <w:r>
              <w:rPr>
                <w:sz w:val="16"/>
                <w:szCs w:val="16"/>
              </w:rPr>
              <w:t>zeugen und Maschinen halten.</w:t>
            </w:r>
          </w:p>
          <w:p w:rsidR="009429A8" w:rsidRPr="00C674D9" w:rsidRDefault="009429A8" w:rsidP="009429A8">
            <w:pPr>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Werkzeuge  </w:t>
            </w:r>
            <w:r>
              <w:rPr>
                <w:sz w:val="16"/>
                <w:szCs w:val="16"/>
              </w:rPr>
              <w:t>zur Bearbeitung und Beschichtung nichtmetallischer Unte</w:t>
            </w:r>
            <w:r>
              <w:rPr>
                <w:sz w:val="16"/>
                <w:szCs w:val="16"/>
              </w:rPr>
              <w:t>r</w:t>
            </w:r>
            <w:r>
              <w:rPr>
                <w:sz w:val="16"/>
                <w:szCs w:val="16"/>
              </w:rPr>
              <w:t>gründe handhaben. Ich kann Vor- und Nachteile der verschiedenen</w:t>
            </w:r>
            <w:r w:rsidRPr="00C674D9">
              <w:rPr>
                <w:sz w:val="16"/>
                <w:szCs w:val="16"/>
              </w:rPr>
              <w:t xml:space="preserve"> Verfahren</w:t>
            </w:r>
            <w:r>
              <w:rPr>
                <w:sz w:val="16"/>
                <w:szCs w:val="16"/>
              </w:rPr>
              <w:t xml:space="preserve"> ableiten</w:t>
            </w:r>
            <w:r w:rsidRPr="00C674D9">
              <w:rPr>
                <w:sz w:val="16"/>
                <w:szCs w:val="16"/>
              </w:rPr>
              <w:t>.</w:t>
            </w:r>
          </w:p>
          <w:p w:rsidR="009429A8" w:rsidRPr="00C674D9" w:rsidRDefault="009429A8" w:rsidP="009429A8">
            <w:pPr>
              <w:spacing w:line="200" w:lineRule="exact"/>
              <w:rPr>
                <w:sz w:val="16"/>
                <w:szCs w:val="16"/>
              </w:rPr>
            </w:pPr>
            <w:r>
              <w:rPr>
                <w:sz w:val="16"/>
                <w:szCs w:val="16"/>
              </w:rPr>
              <w:t xml:space="preserve">Ich kann </w:t>
            </w:r>
            <w:r w:rsidRPr="00C674D9">
              <w:rPr>
                <w:sz w:val="16"/>
                <w:szCs w:val="16"/>
              </w:rPr>
              <w:t>Werk</w:t>
            </w:r>
            <w:r>
              <w:rPr>
                <w:sz w:val="16"/>
                <w:szCs w:val="16"/>
              </w:rPr>
              <w:t>zeuge reinigen</w:t>
            </w:r>
            <w:r w:rsidRPr="00C674D9">
              <w:rPr>
                <w:sz w:val="16"/>
                <w:szCs w:val="16"/>
              </w:rPr>
              <w:t xml:space="preserve">. </w:t>
            </w:r>
          </w:p>
          <w:p w:rsidR="009429A8" w:rsidRPr="00C674D9" w:rsidRDefault="009429A8" w:rsidP="009429A8">
            <w:pPr>
              <w:pStyle w:val="Kopf8pt"/>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 Werkzeuge </w:t>
            </w:r>
            <w:r>
              <w:rPr>
                <w:sz w:val="16"/>
                <w:szCs w:val="16"/>
              </w:rPr>
              <w:t xml:space="preserve">zur Bearbeitung und Beschichtung  </w:t>
            </w:r>
            <w:r w:rsidRPr="00C674D9">
              <w:rPr>
                <w:sz w:val="16"/>
                <w:szCs w:val="16"/>
              </w:rPr>
              <w:t>metallische</w:t>
            </w:r>
            <w:r>
              <w:rPr>
                <w:sz w:val="16"/>
                <w:szCs w:val="16"/>
              </w:rPr>
              <w:t>r</w:t>
            </w:r>
            <w:r w:rsidRPr="00C674D9">
              <w:rPr>
                <w:sz w:val="16"/>
                <w:szCs w:val="16"/>
              </w:rPr>
              <w:t xml:space="preserve"> Untergründe </w:t>
            </w:r>
            <w:r>
              <w:rPr>
                <w:sz w:val="16"/>
                <w:szCs w:val="16"/>
              </w:rPr>
              <w:t xml:space="preserve">handhaben, reinigen und warten. Ich kann die </w:t>
            </w:r>
            <w:r w:rsidRPr="00C674D9">
              <w:rPr>
                <w:sz w:val="16"/>
                <w:szCs w:val="16"/>
              </w:rPr>
              <w:t>Verfahren</w:t>
            </w:r>
            <w:r>
              <w:rPr>
                <w:sz w:val="16"/>
                <w:szCs w:val="16"/>
              </w:rPr>
              <w:t xml:space="preserve"> mit Fachbegriffen beschre</w:t>
            </w:r>
            <w:r>
              <w:rPr>
                <w:sz w:val="16"/>
                <w:szCs w:val="16"/>
              </w:rPr>
              <w:t>i</w:t>
            </w:r>
            <w:r>
              <w:rPr>
                <w:sz w:val="16"/>
                <w:szCs w:val="16"/>
              </w:rPr>
              <w:t>ben</w:t>
            </w:r>
            <w:r w:rsidRPr="00C674D9">
              <w:rPr>
                <w:sz w:val="16"/>
                <w:szCs w:val="16"/>
              </w:rPr>
              <w:t xml:space="preserve">. </w:t>
            </w:r>
          </w:p>
          <w:p w:rsidR="009429A8" w:rsidRPr="00C674D9" w:rsidRDefault="009429A8" w:rsidP="009429A8">
            <w:pPr>
              <w:spacing w:line="200" w:lineRule="exact"/>
              <w:rPr>
                <w:szCs w:val="16"/>
              </w:rPr>
            </w:pPr>
            <w:r w:rsidRPr="00A373A9">
              <w:rPr>
                <w:sz w:val="16"/>
                <w:szCs w:val="16"/>
              </w:rPr>
              <w:t>I</w:t>
            </w:r>
            <w:r>
              <w:rPr>
                <w:sz w:val="16"/>
                <w:szCs w:val="16"/>
              </w:rPr>
              <w:t xml:space="preserve">ch kann </w:t>
            </w:r>
            <w:r w:rsidRPr="00A373A9">
              <w:rPr>
                <w:sz w:val="16"/>
                <w:szCs w:val="16"/>
              </w:rPr>
              <w:t xml:space="preserve"> die UVV </w:t>
            </w:r>
            <w:r>
              <w:rPr>
                <w:sz w:val="16"/>
                <w:szCs w:val="16"/>
              </w:rPr>
              <w:t>ein</w:t>
            </w:r>
            <w:r w:rsidRPr="00A373A9">
              <w:rPr>
                <w:sz w:val="16"/>
                <w:szCs w:val="16"/>
              </w:rPr>
              <w:t>halten und auf Gefa</w:t>
            </w:r>
            <w:r w:rsidRPr="00A373A9">
              <w:rPr>
                <w:sz w:val="16"/>
                <w:szCs w:val="16"/>
              </w:rPr>
              <w:t>h</w:t>
            </w:r>
            <w:r w:rsidRPr="00A373A9">
              <w:rPr>
                <w:sz w:val="16"/>
                <w:szCs w:val="16"/>
              </w:rPr>
              <w:t xml:space="preserve">ren </w:t>
            </w:r>
            <w:r>
              <w:rPr>
                <w:sz w:val="16"/>
                <w:szCs w:val="16"/>
              </w:rPr>
              <w:t xml:space="preserve">im Gebrauch von Werkzeugen und Maschinen </w:t>
            </w:r>
            <w:r w:rsidRPr="00A373A9">
              <w:rPr>
                <w:sz w:val="16"/>
                <w:szCs w:val="16"/>
              </w:rPr>
              <w:t>aufmerk</w:t>
            </w:r>
            <w:r>
              <w:rPr>
                <w:sz w:val="16"/>
                <w:szCs w:val="16"/>
              </w:rPr>
              <w:t>sam machen.</w:t>
            </w: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Werkzeuge für das Gestal</w:t>
            </w:r>
            <w:r>
              <w:rPr>
                <w:sz w:val="16"/>
                <w:szCs w:val="16"/>
              </w:rPr>
              <w:t>ten verschiedener</w:t>
            </w:r>
            <w:r w:rsidRPr="00C674D9">
              <w:rPr>
                <w:sz w:val="16"/>
                <w:szCs w:val="16"/>
              </w:rPr>
              <w:t xml:space="preserve"> Oberflächen </w:t>
            </w:r>
            <w:r>
              <w:rPr>
                <w:sz w:val="16"/>
                <w:szCs w:val="16"/>
              </w:rPr>
              <w:t>sicher auswä</w:t>
            </w:r>
            <w:r>
              <w:rPr>
                <w:sz w:val="16"/>
                <w:szCs w:val="16"/>
              </w:rPr>
              <w:t>h</w:t>
            </w:r>
            <w:r>
              <w:rPr>
                <w:sz w:val="16"/>
                <w:szCs w:val="16"/>
              </w:rPr>
              <w:t xml:space="preserve">len und  handhaben. </w:t>
            </w:r>
          </w:p>
          <w:p w:rsidR="009429A8" w:rsidRPr="00C674D9" w:rsidRDefault="009429A8" w:rsidP="009429A8">
            <w:pPr>
              <w:spacing w:line="200" w:lineRule="exact"/>
              <w:rPr>
                <w:sz w:val="16"/>
                <w:szCs w:val="16"/>
              </w:rPr>
            </w:pPr>
            <w:r w:rsidRPr="00C674D9">
              <w:rPr>
                <w:sz w:val="16"/>
                <w:szCs w:val="16"/>
              </w:rPr>
              <w:t>Ich kann die Reinigung und Wartung sicher beschreiben und durchführen.</w:t>
            </w:r>
          </w:p>
          <w:p w:rsidR="009429A8" w:rsidRPr="00C674D9" w:rsidRDefault="009429A8" w:rsidP="009429A8">
            <w:pPr>
              <w:pStyle w:val="Kopf8pt"/>
              <w:rPr>
                <w:szCs w:val="16"/>
              </w:rPr>
            </w:pPr>
            <w:r>
              <w:rPr>
                <w:szCs w:val="16"/>
              </w:rPr>
              <w:t>Ich kann andere über die UVV aufklären und die Einhaltung überprüfen.</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 xml:space="preserve">4. Gestaltungskonzepte erstellen </w:t>
            </w:r>
          </w:p>
        </w:tc>
        <w:tc>
          <w:tcPr>
            <w:tcW w:w="2916" w:type="dxa"/>
            <w:shd w:val="clear" w:color="auto" w:fill="auto"/>
          </w:tcPr>
          <w:p w:rsidR="009429A8" w:rsidRPr="00092EF3" w:rsidRDefault="009429A8" w:rsidP="009429A8">
            <w:pPr>
              <w:rPr>
                <w:sz w:val="16"/>
                <w:szCs w:val="16"/>
              </w:rPr>
            </w:pPr>
            <w:r w:rsidRPr="00092EF3">
              <w:rPr>
                <w:sz w:val="16"/>
                <w:szCs w:val="16"/>
              </w:rPr>
              <w:t>Ich kann Grundbegriffe der Form</w:t>
            </w:r>
            <w:r w:rsidR="004006AA">
              <w:rPr>
                <w:sz w:val="16"/>
                <w:szCs w:val="16"/>
              </w:rPr>
              <w:t>en- und Farbenlehre wiedergeben.</w:t>
            </w:r>
          </w:p>
          <w:p w:rsidR="009429A8" w:rsidRPr="00092EF3" w:rsidRDefault="009429A8" w:rsidP="009429A8">
            <w:pPr>
              <w:pStyle w:val="Kopf8pt"/>
              <w:rPr>
                <w:rFonts w:eastAsiaTheme="minorHAnsi" w:cs="Arial"/>
                <w:szCs w:val="16"/>
              </w:rPr>
            </w:pPr>
            <w:r w:rsidRPr="00092EF3">
              <w:rPr>
                <w:rFonts w:eastAsiaTheme="minorHAnsi" w:cs="Arial"/>
                <w:szCs w:val="16"/>
              </w:rPr>
              <w:t>Ich kann Elemente technischer Zeichnu</w:t>
            </w:r>
            <w:r w:rsidRPr="00092EF3">
              <w:rPr>
                <w:rFonts w:eastAsiaTheme="minorHAnsi" w:cs="Arial"/>
                <w:szCs w:val="16"/>
              </w:rPr>
              <w:t>n</w:t>
            </w:r>
            <w:r w:rsidR="00D70A94">
              <w:rPr>
                <w:rFonts w:eastAsiaTheme="minorHAnsi" w:cs="Arial"/>
                <w:szCs w:val="16"/>
              </w:rPr>
              <w:t>gen erkennen.</w:t>
            </w:r>
          </w:p>
        </w:tc>
        <w:tc>
          <w:tcPr>
            <w:tcW w:w="2916" w:type="dxa"/>
            <w:shd w:val="clear" w:color="auto" w:fill="auto"/>
          </w:tcPr>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einfache Gestaltungsentwürfe nach Regeln der Formen- und Farbenlehre erstellen und diese auf </w:t>
            </w:r>
            <w:r>
              <w:rPr>
                <w:rFonts w:eastAsiaTheme="minorHAnsi" w:cs="Arial"/>
                <w:szCs w:val="16"/>
              </w:rPr>
              <w:t>nicht</w:t>
            </w:r>
            <w:r w:rsidRPr="00092EF3">
              <w:rPr>
                <w:rFonts w:eastAsiaTheme="minorHAnsi" w:cs="Arial"/>
                <w:szCs w:val="16"/>
              </w:rPr>
              <w:t>metallischen Untergründen umsetzen.</w:t>
            </w:r>
            <w:r>
              <w:rPr>
                <w:rFonts w:eastAsiaTheme="minorHAnsi" w:cs="Arial"/>
                <w:szCs w:val="16"/>
              </w:rPr>
              <w:t xml:space="preserve"> Ich kann  meine Gestaltungsergebnisse nach Bewertung</w:t>
            </w:r>
            <w:r>
              <w:rPr>
                <w:rFonts w:eastAsiaTheme="minorHAnsi" w:cs="Arial"/>
                <w:szCs w:val="16"/>
              </w:rPr>
              <w:t>s</w:t>
            </w:r>
            <w:r>
              <w:rPr>
                <w:rFonts w:eastAsiaTheme="minorHAnsi" w:cs="Arial"/>
                <w:szCs w:val="16"/>
              </w:rPr>
              <w:t>kriterien einordnen.</w:t>
            </w:r>
          </w:p>
          <w:p w:rsidR="009429A8" w:rsidRPr="00092EF3" w:rsidRDefault="009429A8" w:rsidP="009429A8">
            <w:pPr>
              <w:pStyle w:val="Kopf8pt"/>
              <w:rPr>
                <w:rFonts w:eastAsiaTheme="minorHAnsi" w:cs="Arial"/>
                <w:szCs w:val="16"/>
              </w:rPr>
            </w:pPr>
            <w:r w:rsidRPr="00092EF3">
              <w:rPr>
                <w:rFonts w:eastAsiaTheme="minorHAnsi" w:cs="Arial"/>
                <w:szCs w:val="16"/>
              </w:rPr>
              <w:t>Ich kann einfache technische Zeichnungen erstellen.</w:t>
            </w:r>
          </w:p>
        </w:tc>
        <w:tc>
          <w:tcPr>
            <w:tcW w:w="2916" w:type="dxa"/>
            <w:shd w:val="clear" w:color="auto" w:fill="auto"/>
          </w:tcPr>
          <w:p w:rsidR="009429A8" w:rsidRPr="00092EF3" w:rsidRDefault="009429A8" w:rsidP="009429A8">
            <w:pPr>
              <w:rPr>
                <w:sz w:val="16"/>
                <w:szCs w:val="16"/>
              </w:rPr>
            </w:pPr>
            <w:r w:rsidRPr="00092EF3">
              <w:rPr>
                <w:sz w:val="16"/>
                <w:szCs w:val="16"/>
              </w:rPr>
              <w:t>Ich kann  Gestaltungsentwürfe und Alte</w:t>
            </w:r>
            <w:r w:rsidRPr="00092EF3">
              <w:rPr>
                <w:sz w:val="16"/>
                <w:szCs w:val="16"/>
              </w:rPr>
              <w:t>r</w:t>
            </w:r>
            <w:r w:rsidRPr="00092EF3">
              <w:rPr>
                <w:sz w:val="16"/>
                <w:szCs w:val="16"/>
              </w:rPr>
              <w:t xml:space="preserve">nativvorschläge erstellen und </w:t>
            </w:r>
            <w:r>
              <w:rPr>
                <w:sz w:val="16"/>
                <w:szCs w:val="16"/>
              </w:rPr>
              <w:t xml:space="preserve">auf </w:t>
            </w:r>
            <w:r w:rsidRPr="00092EF3">
              <w:rPr>
                <w:sz w:val="16"/>
                <w:szCs w:val="16"/>
              </w:rPr>
              <w:t>metall</w:t>
            </w:r>
            <w:r w:rsidRPr="00092EF3">
              <w:rPr>
                <w:sz w:val="16"/>
                <w:szCs w:val="16"/>
              </w:rPr>
              <w:t>i</w:t>
            </w:r>
            <w:r w:rsidRPr="00092EF3">
              <w:rPr>
                <w:sz w:val="16"/>
                <w:szCs w:val="16"/>
              </w:rPr>
              <w:t xml:space="preserve">schen Untergründen umsetzen. Ich kann </w:t>
            </w:r>
            <w:r>
              <w:rPr>
                <w:sz w:val="16"/>
                <w:szCs w:val="16"/>
              </w:rPr>
              <w:t>meine Gestaltungsergebnisse kritisch reflektieren und nachbessern.</w:t>
            </w:r>
          </w:p>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perspektivische Zeichnungen erstellen. </w:t>
            </w:r>
          </w:p>
          <w:p w:rsidR="009429A8" w:rsidRPr="00092EF3" w:rsidRDefault="009429A8" w:rsidP="009429A8">
            <w:pPr>
              <w:pStyle w:val="Kopf8pt"/>
              <w:rPr>
                <w:rFonts w:eastAsiaTheme="minorHAnsi" w:cs="Arial"/>
                <w:szCs w:val="16"/>
              </w:rPr>
            </w:pPr>
          </w:p>
        </w:tc>
        <w:tc>
          <w:tcPr>
            <w:tcW w:w="2916" w:type="dxa"/>
            <w:shd w:val="clear" w:color="auto" w:fill="auto"/>
          </w:tcPr>
          <w:p w:rsidR="009429A8" w:rsidRDefault="009429A8" w:rsidP="009429A8">
            <w:pPr>
              <w:rPr>
                <w:sz w:val="16"/>
                <w:szCs w:val="16"/>
              </w:rPr>
            </w:pPr>
            <w:r w:rsidRPr="00092EF3">
              <w:rPr>
                <w:sz w:val="16"/>
                <w:szCs w:val="16"/>
              </w:rPr>
              <w:t>Ich kann Gestaltungsentwürfe unter B</w:t>
            </w:r>
            <w:r w:rsidRPr="00092EF3">
              <w:rPr>
                <w:sz w:val="16"/>
                <w:szCs w:val="16"/>
              </w:rPr>
              <w:t>e</w:t>
            </w:r>
            <w:r w:rsidRPr="00092EF3">
              <w:rPr>
                <w:sz w:val="16"/>
                <w:szCs w:val="16"/>
              </w:rPr>
              <w:t>rück</w:t>
            </w:r>
            <w:r>
              <w:rPr>
                <w:sz w:val="16"/>
                <w:szCs w:val="16"/>
              </w:rPr>
              <w:t>sichtigung von</w:t>
            </w:r>
            <w:r w:rsidRPr="00092EF3">
              <w:rPr>
                <w:sz w:val="16"/>
                <w:szCs w:val="16"/>
              </w:rPr>
              <w:t xml:space="preserve"> Gestaltungs-grun</w:t>
            </w:r>
            <w:r>
              <w:rPr>
                <w:sz w:val="16"/>
                <w:szCs w:val="16"/>
              </w:rPr>
              <w:t xml:space="preserve">dsätzen </w:t>
            </w:r>
            <w:r w:rsidRPr="00092EF3">
              <w:rPr>
                <w:sz w:val="16"/>
                <w:szCs w:val="16"/>
              </w:rPr>
              <w:t xml:space="preserve"> für Kundenaufträge </w:t>
            </w:r>
            <w:r w:rsidR="008866D2">
              <w:rPr>
                <w:sz w:val="16"/>
                <w:szCs w:val="16"/>
              </w:rPr>
              <w:t>umse</w:t>
            </w:r>
            <w:r w:rsidR="008866D2">
              <w:rPr>
                <w:sz w:val="16"/>
                <w:szCs w:val="16"/>
              </w:rPr>
              <w:t>t</w:t>
            </w:r>
            <w:r w:rsidR="008866D2">
              <w:rPr>
                <w:sz w:val="16"/>
                <w:szCs w:val="16"/>
              </w:rPr>
              <w:t>zen.</w:t>
            </w:r>
          </w:p>
          <w:p w:rsidR="009429A8" w:rsidRPr="00092EF3" w:rsidRDefault="009429A8" w:rsidP="009429A8">
            <w:pPr>
              <w:rPr>
                <w:sz w:val="16"/>
                <w:szCs w:val="16"/>
              </w:rPr>
            </w:pPr>
            <w:r>
              <w:rPr>
                <w:sz w:val="16"/>
                <w:szCs w:val="16"/>
              </w:rPr>
              <w:t>Ich kann Gestaltungsergebnisse beurte</w:t>
            </w:r>
            <w:r>
              <w:rPr>
                <w:sz w:val="16"/>
                <w:szCs w:val="16"/>
              </w:rPr>
              <w:t>i</w:t>
            </w:r>
            <w:r>
              <w:rPr>
                <w:sz w:val="16"/>
                <w:szCs w:val="16"/>
              </w:rPr>
              <w:t>len, Feedback geben und annehmen.</w:t>
            </w:r>
          </w:p>
        </w:tc>
      </w:tr>
    </w:tbl>
    <w:p w:rsidR="009429A8" w:rsidRPr="00005EAC" w:rsidRDefault="009429A8" w:rsidP="009429A8">
      <w:pPr>
        <w:pStyle w:val="Textkrper-Erstzeileneinzug"/>
        <w:ind w:firstLine="0"/>
        <w:sectPr w:rsidR="009429A8" w:rsidRPr="00005EAC" w:rsidSect="00E60E5A">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C4482" w:rsidRPr="00B51DE9" w:rsidTr="00DC4482">
        <w:trPr>
          <w:trHeight w:val="523"/>
        </w:trPr>
        <w:tc>
          <w:tcPr>
            <w:tcW w:w="3119" w:type="dxa"/>
            <w:tcBorders>
              <w:left w:val="single" w:sz="4" w:space="0" w:color="auto"/>
              <w:bottom w:val="single" w:sz="4" w:space="0" w:color="auto"/>
              <w:right w:val="single" w:sz="4" w:space="0" w:color="auto"/>
            </w:tcBorders>
            <w:shd w:val="clear" w:color="auto" w:fill="D9D9D9"/>
            <w:hideMark/>
          </w:tcPr>
          <w:p w:rsidR="00DC4482" w:rsidRDefault="00DC4482" w:rsidP="00DC4482">
            <w:pPr>
              <w:pStyle w:val="Tabelle6pt"/>
              <w:rPr>
                <w:color w:val="000000"/>
              </w:rPr>
            </w:pPr>
            <w:r>
              <w:lastRenderedPageBreak/>
              <w:br w:type="page"/>
            </w:r>
            <w:r>
              <w:br w:type="page"/>
              <w:t>Lernfeld</w:t>
            </w:r>
          </w:p>
          <w:p w:rsidR="00DC4482" w:rsidRDefault="00DC4482" w:rsidP="00DC448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C4482" w:rsidRDefault="00DC4482" w:rsidP="00DC4482">
            <w:pPr>
              <w:pStyle w:val="Tabelle6pt"/>
              <w:rPr>
                <w:color w:val="000000"/>
              </w:rPr>
            </w:pPr>
            <w:r>
              <w:t>Titel</w:t>
            </w:r>
          </w:p>
          <w:p w:rsidR="00DC4482" w:rsidRDefault="004006AA" w:rsidP="00DC4482">
            <w:pPr>
              <w:pStyle w:val="TabelleKopflinks"/>
            </w:pPr>
            <w:r>
              <w:t>Fitness-Studio</w:t>
            </w:r>
          </w:p>
        </w:tc>
        <w:tc>
          <w:tcPr>
            <w:tcW w:w="188" w:type="dxa"/>
            <w:vMerge w:val="restart"/>
            <w:tcBorders>
              <w:top w:val="nil"/>
              <w:left w:val="single" w:sz="4" w:space="0" w:color="auto"/>
              <w:bottom w:val="nil"/>
              <w:right w:val="single" w:sz="4" w:space="0" w:color="auto"/>
            </w:tcBorders>
            <w:shd w:val="clear" w:color="auto" w:fill="FFFFFF"/>
          </w:tcPr>
          <w:p w:rsidR="00DC4482" w:rsidRPr="004B658C" w:rsidRDefault="00DC4482" w:rsidP="00DC448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C4482" w:rsidRDefault="00DC4482" w:rsidP="00DC4482">
            <w:pPr>
              <w:pStyle w:val="Tabelle6pt"/>
            </w:pPr>
          </w:p>
          <w:p w:rsidR="00DC4482" w:rsidRPr="00B51DE9" w:rsidRDefault="00DC4482" w:rsidP="00DC4482">
            <w:pPr>
              <w:pStyle w:val="TabelleKopfmitte"/>
              <w:rPr>
                <w:rFonts w:eastAsia="Calibri"/>
              </w:rPr>
            </w:pPr>
            <w:r>
              <w:t>Berufsfeld</w:t>
            </w:r>
          </w:p>
        </w:tc>
      </w:tr>
      <w:tr w:rsidR="00DC4482" w:rsidRPr="00B51DE9" w:rsidTr="00DC4482">
        <w:tc>
          <w:tcPr>
            <w:tcW w:w="7348" w:type="dxa"/>
            <w:gridSpan w:val="3"/>
            <w:tcBorders>
              <w:left w:val="single" w:sz="4" w:space="0" w:color="auto"/>
              <w:bottom w:val="single" w:sz="4" w:space="0" w:color="auto"/>
              <w:right w:val="single" w:sz="4" w:space="0" w:color="auto"/>
            </w:tcBorders>
            <w:hideMark/>
          </w:tcPr>
          <w:p w:rsidR="00DC4482" w:rsidRPr="004B658C" w:rsidRDefault="00DC4482" w:rsidP="00DC4482">
            <w:pPr>
              <w:pStyle w:val="Tabelle6pt"/>
            </w:pPr>
            <w:r>
              <w:t>Kompetenzbereiche:</w:t>
            </w:r>
          </w:p>
          <w:p w:rsidR="00DC4482" w:rsidRDefault="00DC4482" w:rsidP="00DC4482">
            <w:pPr>
              <w:pStyle w:val="Kopf8ptafz"/>
            </w:pPr>
            <w:r>
              <w:t>Ich kann meinen Arbeitsplatz einrichten und meine Arbeitsabläufe planen und organisieren.</w:t>
            </w:r>
          </w:p>
          <w:p w:rsidR="00DC4482" w:rsidRDefault="00DC4482" w:rsidP="00DC4482">
            <w:pPr>
              <w:pStyle w:val="Kopf8ptafz"/>
            </w:pPr>
            <w:r>
              <w:t>Ich kann Werkstoffe objektbezogen verarbeiten.</w:t>
            </w:r>
          </w:p>
          <w:p w:rsidR="00DC4482" w:rsidRDefault="00DC4482" w:rsidP="00DC4482">
            <w:pPr>
              <w:pStyle w:val="Kopf8ptafz"/>
            </w:pPr>
            <w:r>
              <w:t>Ich kann Werkzeuge und Maschinen einsetzen.</w:t>
            </w:r>
          </w:p>
          <w:p w:rsidR="00DC4482" w:rsidRPr="005234FF" w:rsidRDefault="00DC4482" w:rsidP="00DC4482">
            <w:pPr>
              <w:pStyle w:val="Kopf8ptafz"/>
            </w:pPr>
            <w:r>
              <w:rPr>
                <w:i/>
              </w:rPr>
              <w:t>Ich kann Fachbegriffe anwenden.</w:t>
            </w:r>
          </w:p>
          <w:p w:rsidR="00DC4482" w:rsidRPr="005234FF" w:rsidRDefault="00DC4482" w:rsidP="00DC4482">
            <w:pPr>
              <w:pStyle w:val="Kopf8ptafz"/>
            </w:pPr>
            <w:r>
              <w:rPr>
                <w:i/>
              </w:rPr>
              <w:t>Ich kann systematisch arbeiten.</w:t>
            </w:r>
          </w:p>
          <w:p w:rsidR="00DC4482" w:rsidRDefault="00DC4482" w:rsidP="00DC4482">
            <w:pPr>
              <w:pStyle w:val="Kopf8ptafz"/>
            </w:pPr>
            <w:r>
              <w:rPr>
                <w:i/>
              </w:rPr>
              <w:t>Ich kann Verantwortung für mich und mein Umfeld übernehmen.</w:t>
            </w:r>
          </w:p>
        </w:tc>
        <w:tc>
          <w:tcPr>
            <w:tcW w:w="188" w:type="dxa"/>
            <w:vMerge/>
            <w:tcBorders>
              <w:left w:val="single" w:sz="4" w:space="0" w:color="auto"/>
              <w:bottom w:val="nil"/>
              <w:right w:val="nil"/>
            </w:tcBorders>
            <w:vAlign w:val="center"/>
            <w:hideMark/>
          </w:tcPr>
          <w:p w:rsidR="00DC4482" w:rsidRDefault="00DC4482" w:rsidP="00DC448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C4482" w:rsidRPr="00B51DE9" w:rsidTr="00DC4482">
              <w:trPr>
                <w:trHeight w:val="284"/>
              </w:trPr>
              <w:tc>
                <w:tcPr>
                  <w:tcW w:w="2090" w:type="dxa"/>
                  <w:shd w:val="clear" w:color="auto" w:fill="D9D9D9" w:themeFill="background1" w:themeFillShade="D9"/>
                </w:tcPr>
                <w:p w:rsidR="00DC4482" w:rsidRPr="00B51DE9" w:rsidRDefault="00DC4482" w:rsidP="00DC4482">
                  <w:pPr>
                    <w:pStyle w:val="TabelleKopfmitte"/>
                  </w:pPr>
                  <w:proofErr w:type="spellStart"/>
                  <w:r w:rsidRPr="00B51DE9">
                    <w:t>LernPROJEKT</w:t>
                  </w:r>
                  <w:proofErr w:type="spellEnd"/>
                </w:p>
              </w:tc>
            </w:tr>
            <w:tr w:rsidR="00DC4482" w:rsidRPr="00B51DE9" w:rsidTr="00DC4482">
              <w:trPr>
                <w:trHeight w:val="284"/>
              </w:trPr>
              <w:tc>
                <w:tcPr>
                  <w:tcW w:w="2090" w:type="dxa"/>
                  <w:tcBorders>
                    <w:bottom w:val="single" w:sz="4" w:space="0" w:color="auto"/>
                  </w:tcBorders>
                </w:tcPr>
                <w:p w:rsidR="00DC4482" w:rsidRPr="00B51DE9" w:rsidRDefault="00DC4482" w:rsidP="00DC4482">
                  <w:pPr>
                    <w:pStyle w:val="Textkrpermitte"/>
                  </w:pPr>
                  <w:proofErr w:type="spellStart"/>
                  <w:r w:rsidRPr="00B51DE9">
                    <w:t>LernTHEMA</w:t>
                  </w:r>
                  <w:proofErr w:type="spellEnd"/>
                </w:p>
              </w:tc>
            </w:tr>
            <w:tr w:rsidR="00DC4482" w:rsidRPr="00B51DE9" w:rsidTr="00DC4482">
              <w:trPr>
                <w:trHeight w:val="284"/>
              </w:trPr>
              <w:tc>
                <w:tcPr>
                  <w:tcW w:w="2090" w:type="dxa"/>
                  <w:tcBorders>
                    <w:bottom w:val="nil"/>
                  </w:tcBorders>
                </w:tcPr>
                <w:p w:rsidR="00DC4482" w:rsidRPr="00B51DE9" w:rsidRDefault="00DC4482" w:rsidP="00DC4482">
                  <w:pPr>
                    <w:pStyle w:val="Textkrpermitte"/>
                  </w:pPr>
                  <w:proofErr w:type="spellStart"/>
                  <w:r w:rsidRPr="00B51DE9">
                    <w:t>LernSCHRITT</w:t>
                  </w:r>
                  <w:proofErr w:type="spellEnd"/>
                </w:p>
              </w:tc>
            </w:tr>
          </w:tbl>
          <w:p w:rsidR="00DC4482" w:rsidRPr="00B51DE9" w:rsidRDefault="00DC4482" w:rsidP="00DC4482"/>
        </w:tc>
      </w:tr>
      <w:tr w:rsidR="00DC4482" w:rsidRPr="00B51DE9" w:rsidTr="00DC4482">
        <w:trPr>
          <w:trHeight w:val="149"/>
        </w:trPr>
        <w:tc>
          <w:tcPr>
            <w:tcW w:w="7348" w:type="dxa"/>
            <w:gridSpan w:val="3"/>
            <w:tcBorders>
              <w:top w:val="single" w:sz="4" w:space="0" w:color="auto"/>
              <w:left w:val="nil"/>
              <w:right w:val="nil"/>
            </w:tcBorders>
          </w:tcPr>
          <w:p w:rsidR="00DC4482" w:rsidRPr="00B51DE9" w:rsidRDefault="00DC4482" w:rsidP="00DC4482"/>
        </w:tc>
        <w:tc>
          <w:tcPr>
            <w:tcW w:w="196" w:type="dxa"/>
            <w:gridSpan w:val="2"/>
            <w:tcBorders>
              <w:top w:val="nil"/>
              <w:left w:val="nil"/>
              <w:right w:val="nil"/>
            </w:tcBorders>
          </w:tcPr>
          <w:p w:rsidR="00DC4482" w:rsidRPr="00B51DE9" w:rsidRDefault="00DC4482" w:rsidP="00DC4482"/>
        </w:tc>
        <w:tc>
          <w:tcPr>
            <w:tcW w:w="2095" w:type="dxa"/>
            <w:tcBorders>
              <w:top w:val="single" w:sz="4" w:space="0" w:color="auto"/>
              <w:left w:val="nil"/>
              <w:right w:val="nil"/>
            </w:tcBorders>
          </w:tcPr>
          <w:p w:rsidR="00DC4482" w:rsidRPr="00B51DE9" w:rsidRDefault="00DC4482" w:rsidP="00DC4482"/>
        </w:tc>
      </w:tr>
      <w:tr w:rsidR="00DC4482" w:rsidRPr="00B51DE9" w:rsidTr="00DC4482">
        <w:trPr>
          <w:trHeight w:val="443"/>
        </w:trPr>
        <w:tc>
          <w:tcPr>
            <w:tcW w:w="4818" w:type="dxa"/>
            <w:gridSpan w:val="2"/>
            <w:vMerge w:val="restart"/>
            <w:tcBorders>
              <w:left w:val="single" w:sz="4" w:space="0" w:color="auto"/>
              <w:right w:val="single" w:sz="4" w:space="0" w:color="auto"/>
            </w:tcBorders>
          </w:tcPr>
          <w:p w:rsidR="00DC4482" w:rsidRPr="004B658C" w:rsidRDefault="00DC4482" w:rsidP="00DC4482">
            <w:pPr>
              <w:pStyle w:val="Tabelle6pt"/>
            </w:pPr>
            <w:r>
              <w:t>Kompetenzen:</w:t>
            </w:r>
          </w:p>
          <w:p w:rsidR="00DC4482" w:rsidRDefault="00DC4482" w:rsidP="0017247B">
            <w:pPr>
              <w:pStyle w:val="Kopf8ptafz"/>
              <w:numPr>
                <w:ilvl w:val="0"/>
                <w:numId w:val="0"/>
              </w:numPr>
              <w:ind w:left="227"/>
            </w:pPr>
          </w:p>
        </w:tc>
        <w:tc>
          <w:tcPr>
            <w:tcW w:w="4821" w:type="dxa"/>
            <w:gridSpan w:val="4"/>
            <w:tcBorders>
              <w:left w:val="single" w:sz="4" w:space="0" w:color="auto"/>
              <w:right w:val="single" w:sz="4" w:space="0" w:color="auto"/>
            </w:tcBorders>
          </w:tcPr>
          <w:p w:rsidR="00DC4482" w:rsidRDefault="00DC4482" w:rsidP="00DC4482">
            <w:pPr>
              <w:pStyle w:val="Tabelle6pt"/>
            </w:pPr>
            <w:r>
              <w:t>Was Sie schon können sollten:</w:t>
            </w:r>
          </w:p>
          <w:p w:rsidR="00DC4482" w:rsidRPr="00234B66" w:rsidRDefault="00DC4482" w:rsidP="00B81DDA">
            <w:pPr>
              <w:pStyle w:val="Kopf8ptafz"/>
              <w:numPr>
                <w:ilvl w:val="0"/>
                <w:numId w:val="0"/>
              </w:numPr>
              <w:ind w:left="227"/>
            </w:pPr>
          </w:p>
        </w:tc>
      </w:tr>
      <w:tr w:rsidR="00DC4482" w:rsidRPr="00B51DE9" w:rsidTr="00DC4482">
        <w:trPr>
          <w:trHeight w:val="443"/>
        </w:trPr>
        <w:tc>
          <w:tcPr>
            <w:tcW w:w="4818" w:type="dxa"/>
            <w:gridSpan w:val="2"/>
            <w:vMerge/>
            <w:tcBorders>
              <w:left w:val="single" w:sz="4" w:space="0" w:color="auto"/>
              <w:right w:val="single" w:sz="4" w:space="0" w:color="auto"/>
            </w:tcBorders>
          </w:tcPr>
          <w:p w:rsidR="00DC4482" w:rsidRDefault="00DC4482" w:rsidP="00DC4482">
            <w:pPr>
              <w:pStyle w:val="Tabelle6pt"/>
            </w:pPr>
          </w:p>
        </w:tc>
        <w:tc>
          <w:tcPr>
            <w:tcW w:w="4821" w:type="dxa"/>
            <w:gridSpan w:val="4"/>
            <w:tcBorders>
              <w:left w:val="single" w:sz="4" w:space="0" w:color="auto"/>
              <w:right w:val="single" w:sz="4" w:space="0" w:color="auto"/>
            </w:tcBorders>
          </w:tcPr>
          <w:p w:rsidR="00DC4482" w:rsidRDefault="00DC4482" w:rsidP="00DC4482">
            <w:pPr>
              <w:pStyle w:val="Tabelle6pt"/>
            </w:pPr>
            <w:r>
              <w:t>Wofür Sie das benötigen:</w:t>
            </w:r>
          </w:p>
          <w:p w:rsidR="00DC4482" w:rsidRDefault="00DC4482" w:rsidP="00B81DDA">
            <w:pPr>
              <w:pStyle w:val="Kopf8ptafz"/>
              <w:numPr>
                <w:ilvl w:val="0"/>
                <w:numId w:val="0"/>
              </w:numPr>
              <w:ind w:left="227"/>
            </w:pPr>
          </w:p>
        </w:tc>
      </w:tr>
      <w:tr w:rsidR="00DC4482" w:rsidRPr="00B51DE9" w:rsidTr="00DC4482">
        <w:trPr>
          <w:trHeight w:val="443"/>
        </w:trPr>
        <w:tc>
          <w:tcPr>
            <w:tcW w:w="4818" w:type="dxa"/>
            <w:gridSpan w:val="2"/>
            <w:vMerge/>
            <w:tcBorders>
              <w:left w:val="single" w:sz="4" w:space="0" w:color="auto"/>
              <w:right w:val="single" w:sz="4" w:space="0" w:color="auto"/>
            </w:tcBorders>
          </w:tcPr>
          <w:p w:rsidR="00DC4482" w:rsidRDefault="00DC4482" w:rsidP="00DC4482">
            <w:pPr>
              <w:pStyle w:val="Tabelle6pt"/>
            </w:pPr>
          </w:p>
        </w:tc>
        <w:tc>
          <w:tcPr>
            <w:tcW w:w="4821" w:type="dxa"/>
            <w:gridSpan w:val="4"/>
            <w:tcBorders>
              <w:left w:val="single" w:sz="4" w:space="0" w:color="auto"/>
              <w:right w:val="single" w:sz="4" w:space="0" w:color="auto"/>
            </w:tcBorders>
          </w:tcPr>
          <w:p w:rsidR="00DC4482" w:rsidRDefault="00DC4482" w:rsidP="00DC4482">
            <w:pPr>
              <w:pStyle w:val="Tabelle6pt"/>
            </w:pPr>
            <w:r>
              <w:t>Wie Sie Ihr Können prüfen können:</w:t>
            </w:r>
          </w:p>
          <w:p w:rsidR="00DC4482" w:rsidRPr="00234B66" w:rsidRDefault="00DC4482" w:rsidP="00DC4482">
            <w:pPr>
              <w:pStyle w:val="Kopf8ptafz"/>
            </w:pPr>
            <w:r w:rsidRPr="00234B66">
              <w:t>Siehe Lernwegeliste oder Lernschritt F01.02.03.04</w:t>
            </w:r>
          </w:p>
        </w:tc>
      </w:tr>
    </w:tbl>
    <w:p w:rsidR="00DC4482" w:rsidRDefault="00DC4482" w:rsidP="00DC4482">
      <w:pPr>
        <w:pStyle w:val="berschrift1"/>
      </w:pPr>
      <w:r>
        <w:t>Übersicht über das Lernprojekt</w:t>
      </w:r>
    </w:p>
    <w:p w:rsidR="00DC4482" w:rsidRPr="00962A90" w:rsidRDefault="004006AA" w:rsidP="00DC4482">
      <w:pPr>
        <w:pStyle w:val="berschrift1"/>
      </w:pPr>
      <w:r>
        <w:t>Fitness–</w:t>
      </w:r>
      <w:r w:rsidR="00DC4482" w:rsidRPr="00962A90">
        <w:t>Studio</w:t>
      </w:r>
    </w:p>
    <w:p w:rsidR="00DC4482" w:rsidRDefault="00DC4482" w:rsidP="00880C94">
      <w:pPr>
        <w:pStyle w:val="Abstandszeile"/>
      </w:pPr>
    </w:p>
    <w:p w:rsidR="00DC4482" w:rsidRDefault="00DC4482" w:rsidP="00DC4482">
      <w:pPr>
        <w:spacing w:line="360" w:lineRule="auto"/>
      </w:pPr>
      <w:r>
        <w:t>Im Industriebetrieb in Ihrem Wohnort wird ein leerstehendes Gebäude zu einem Fitness-Studio umgebaut. Die Zielgruppe soll mit dem Slogan:</w:t>
      </w:r>
    </w:p>
    <w:p w:rsidR="00DC4482" w:rsidRDefault="004006AA" w:rsidP="00DC4482">
      <w:pPr>
        <w:pStyle w:val="Listenabsatz"/>
        <w:spacing w:line="360" w:lineRule="auto"/>
      </w:pPr>
      <w:r>
        <w:t xml:space="preserve"> „Fitness </w:t>
      </w:r>
      <w:proofErr w:type="spellStart"/>
      <w:r>
        <w:t>to</w:t>
      </w:r>
      <w:proofErr w:type="spellEnd"/>
      <w:r>
        <w:t xml:space="preserve"> </w:t>
      </w:r>
      <w:proofErr w:type="spellStart"/>
      <w:r>
        <w:t>go</w:t>
      </w:r>
      <w:proofErr w:type="spellEnd"/>
      <w:r>
        <w:t>! – J</w:t>
      </w:r>
      <w:r w:rsidR="00DC4482">
        <w:t>ung, dynamisch und preiswert“</w:t>
      </w:r>
    </w:p>
    <w:p w:rsidR="00DC4482" w:rsidRDefault="00DC4482" w:rsidP="00DC4482">
      <w:pPr>
        <w:spacing w:line="360" w:lineRule="auto"/>
      </w:pPr>
      <w:r>
        <w:t xml:space="preserve">angesprochen werden. Für den Innen- und Außenbereich wünscht sich der Betreiber des Studios eine neue zielgruppengerechte Gestaltung. Unter anderem sollen verschiedene Hinweisschilder  hergestellt werden. Dieser Auftrag wird an den Malerbetrieb „Der kleine Maler“ vergeben. Zunächst gilt es, in Gesprächen die Kundenwünsche zu erfragen. </w:t>
      </w:r>
    </w:p>
    <w:p w:rsidR="00DC4482" w:rsidRDefault="00DC4482" w:rsidP="00DC4482">
      <w:pPr>
        <w:spacing w:line="360" w:lineRule="auto"/>
      </w:pPr>
      <w:r>
        <w:t>Da dieses ein sehr umfangreiches Projekt für den Malerbe</w:t>
      </w:r>
      <w:r w:rsidR="00DD454A">
        <w:t>t</w:t>
      </w:r>
      <w:r>
        <w:t>rieb darstellt, bekommen Sie daraus folgenden Teilauftrag:</w:t>
      </w:r>
    </w:p>
    <w:p w:rsidR="00DC4482" w:rsidRDefault="00DC4482" w:rsidP="00DC4482"/>
    <w:p w:rsidR="00DC4482" w:rsidRDefault="00DC4482" w:rsidP="00DC4482">
      <w:pPr>
        <w:pStyle w:val="Listenabsatz"/>
        <w:numPr>
          <w:ilvl w:val="0"/>
          <w:numId w:val="15"/>
        </w:numPr>
        <w:spacing w:line="360" w:lineRule="auto"/>
      </w:pPr>
      <w:r>
        <w:t xml:space="preserve">Informieren Sie sich über den zu bearbeitenden Eisen-Untergrund und den </w:t>
      </w:r>
      <w:r w:rsidR="004006AA">
        <w:t>die d</w:t>
      </w:r>
      <w:r>
        <w:t>amit verbundenen Arbeiten.</w:t>
      </w:r>
    </w:p>
    <w:p w:rsidR="00DC4482" w:rsidRDefault="00DC4482" w:rsidP="00DC4482">
      <w:pPr>
        <w:pStyle w:val="Listenabsatz"/>
        <w:numPr>
          <w:ilvl w:val="0"/>
          <w:numId w:val="15"/>
        </w:numPr>
        <w:spacing w:line="360" w:lineRule="auto"/>
      </w:pPr>
      <w:r>
        <w:t>Führen Sie einen Renovierungsanstrich für die Beschriftung eines Schildes  durch.</w:t>
      </w:r>
    </w:p>
    <w:p w:rsidR="00DC4482" w:rsidRDefault="00DC4482" w:rsidP="00DC4482">
      <w:pPr>
        <w:pStyle w:val="Listenabsatz"/>
        <w:numPr>
          <w:ilvl w:val="0"/>
          <w:numId w:val="15"/>
        </w:numPr>
        <w:spacing w:line="360" w:lineRule="auto"/>
      </w:pPr>
      <w:r>
        <w:t xml:space="preserve">Präsentieren Sie </w:t>
      </w:r>
      <w:r w:rsidR="004006AA">
        <w:t>I</w:t>
      </w:r>
      <w:r>
        <w:t>hrem Kunden das Ergebnis.</w:t>
      </w:r>
    </w:p>
    <w:p w:rsidR="00DC4482" w:rsidRDefault="00DC4482" w:rsidP="00DC4482"/>
    <w:p w:rsidR="00DC4482" w:rsidRDefault="00DC4482" w:rsidP="00DC4482"/>
    <w:p w:rsidR="00DC4482" w:rsidRDefault="00DC4482" w:rsidP="00DC4482"/>
    <w:p w:rsidR="00DC4482" w:rsidRDefault="00DC4482" w:rsidP="00DC4482">
      <w:pPr>
        <w:spacing w:line="240" w:lineRule="exact"/>
      </w:pPr>
      <w:r>
        <w:br w:type="page"/>
      </w:r>
    </w:p>
    <w:p w:rsidR="00DC4482" w:rsidRDefault="00DC4482" w:rsidP="00DC4482">
      <w:pPr>
        <w:pStyle w:val="berschrift1"/>
      </w:pPr>
      <w:r>
        <w:lastRenderedPageBreak/>
        <w:t>Möglicher zeitlicher Ablauf des Lernprojekts</w:t>
      </w:r>
    </w:p>
    <w:p w:rsidR="00DC4482" w:rsidRDefault="00DC4482" w:rsidP="009D2C71">
      <w:pPr>
        <w:pStyle w:val="Abstandszeile"/>
      </w:pPr>
    </w:p>
    <w:tbl>
      <w:tblPr>
        <w:tblStyle w:val="Tabellenraster"/>
        <w:tblW w:w="9073" w:type="dxa"/>
        <w:tblInd w:w="108" w:type="dxa"/>
        <w:tblLayout w:type="fixed"/>
        <w:tblCellMar>
          <w:top w:w="57" w:type="dxa"/>
          <w:bottom w:w="57" w:type="dxa"/>
        </w:tblCellMar>
        <w:tblLook w:val="04A0" w:firstRow="1" w:lastRow="0" w:firstColumn="1" w:lastColumn="0" w:noHBand="0" w:noVBand="1"/>
      </w:tblPr>
      <w:tblGrid>
        <w:gridCol w:w="1418"/>
        <w:gridCol w:w="992"/>
        <w:gridCol w:w="3260"/>
        <w:gridCol w:w="1701"/>
        <w:gridCol w:w="851"/>
        <w:gridCol w:w="851"/>
      </w:tblGrid>
      <w:tr w:rsidR="00DC4482" w:rsidRPr="00A410C8" w:rsidTr="003C0BA8">
        <w:tc>
          <w:tcPr>
            <w:tcW w:w="1418" w:type="dxa"/>
            <w:shd w:val="clear" w:color="auto" w:fill="F2F2F2" w:themeFill="background1" w:themeFillShade="F2"/>
          </w:tcPr>
          <w:p w:rsidR="00DC4482" w:rsidRPr="00A410C8" w:rsidRDefault="00DC4482" w:rsidP="00DC4482">
            <w:pPr>
              <w:pStyle w:val="Textkrper"/>
            </w:pPr>
            <w:r>
              <w:t>Einheit</w:t>
            </w:r>
          </w:p>
        </w:tc>
        <w:tc>
          <w:tcPr>
            <w:tcW w:w="992" w:type="dxa"/>
            <w:shd w:val="clear" w:color="auto" w:fill="F2F2F2" w:themeFill="background1" w:themeFillShade="F2"/>
          </w:tcPr>
          <w:p w:rsidR="00DC4482" w:rsidRPr="00A410C8" w:rsidRDefault="00DC4482" w:rsidP="00DA08A1">
            <w:pPr>
              <w:pStyle w:val="Textkrper"/>
              <w:jc w:val="center"/>
            </w:pPr>
            <w:r>
              <w:t>Zeit</w:t>
            </w:r>
          </w:p>
        </w:tc>
        <w:tc>
          <w:tcPr>
            <w:tcW w:w="3260" w:type="dxa"/>
            <w:shd w:val="clear" w:color="auto" w:fill="F2F2F2" w:themeFill="background1" w:themeFillShade="F2"/>
          </w:tcPr>
          <w:p w:rsidR="00DC4482" w:rsidRPr="00A410C8" w:rsidRDefault="00DC4482" w:rsidP="00DC4482">
            <w:pPr>
              <w:pStyle w:val="Textkrper"/>
            </w:pPr>
            <w:r>
              <w:t>Thema</w:t>
            </w:r>
          </w:p>
        </w:tc>
        <w:tc>
          <w:tcPr>
            <w:tcW w:w="1701" w:type="dxa"/>
            <w:shd w:val="clear" w:color="auto" w:fill="F2F2F2" w:themeFill="background1" w:themeFillShade="F2"/>
          </w:tcPr>
          <w:p w:rsidR="00DC4482" w:rsidRPr="00A410C8" w:rsidRDefault="00DC4482" w:rsidP="00DC4482">
            <w:pPr>
              <w:pStyle w:val="Textkrper"/>
            </w:pPr>
            <w:r>
              <w:t>Methode</w:t>
            </w:r>
          </w:p>
        </w:tc>
        <w:tc>
          <w:tcPr>
            <w:tcW w:w="851" w:type="dxa"/>
            <w:shd w:val="clear" w:color="auto" w:fill="F2F2F2" w:themeFill="background1" w:themeFillShade="F2"/>
          </w:tcPr>
          <w:p w:rsidR="00DC4482" w:rsidRDefault="00DC4482" w:rsidP="00DC4482">
            <w:pPr>
              <w:pStyle w:val="Textkrper"/>
            </w:pPr>
            <w:r>
              <w:t>BFK</w:t>
            </w:r>
          </w:p>
        </w:tc>
        <w:tc>
          <w:tcPr>
            <w:tcW w:w="851" w:type="dxa"/>
            <w:shd w:val="clear" w:color="auto" w:fill="F2F2F2" w:themeFill="background1" w:themeFillShade="F2"/>
          </w:tcPr>
          <w:p w:rsidR="00DC4482" w:rsidRDefault="00DC4482" w:rsidP="00DC4482">
            <w:pPr>
              <w:pStyle w:val="Textkrper"/>
            </w:pPr>
            <w:r>
              <w:t>BPK</w:t>
            </w:r>
          </w:p>
        </w:tc>
      </w:tr>
      <w:tr w:rsidR="00DC4482" w:rsidRPr="00A410C8" w:rsidTr="00DC4482">
        <w:tc>
          <w:tcPr>
            <w:tcW w:w="1418" w:type="dxa"/>
            <w:shd w:val="clear" w:color="auto" w:fill="auto"/>
          </w:tcPr>
          <w:p w:rsidR="00DC4482" w:rsidRPr="00A410C8" w:rsidRDefault="00DC4482" w:rsidP="0017247B">
            <w:pPr>
              <w:pStyle w:val="Textkrpernrauen"/>
              <w:numPr>
                <w:ilvl w:val="0"/>
                <w:numId w:val="0"/>
              </w:numPr>
              <w:ind w:left="284" w:hanging="284"/>
            </w:pPr>
            <w:r w:rsidRPr="00090EB8">
              <w:t>1.</w:t>
            </w:r>
            <w:r>
              <w:t xml:space="preserve"> Einheit</w:t>
            </w:r>
          </w:p>
        </w:tc>
        <w:tc>
          <w:tcPr>
            <w:tcW w:w="992" w:type="dxa"/>
          </w:tcPr>
          <w:p w:rsidR="00DC4482" w:rsidRPr="00A410C8" w:rsidRDefault="00DC4482" w:rsidP="00DA08A1">
            <w:pPr>
              <w:pStyle w:val="Textkrper"/>
              <w:jc w:val="center"/>
            </w:pPr>
            <w:r>
              <w:t xml:space="preserve">45 </w:t>
            </w:r>
            <w:r w:rsidR="00B84684">
              <w:t>Min.</w:t>
            </w:r>
          </w:p>
        </w:tc>
        <w:tc>
          <w:tcPr>
            <w:tcW w:w="3260" w:type="dxa"/>
          </w:tcPr>
          <w:p w:rsidR="00DC4482" w:rsidRPr="00A410C8" w:rsidRDefault="00DC4482" w:rsidP="00DC4482">
            <w:pPr>
              <w:pStyle w:val="Textkrper"/>
            </w:pPr>
            <w:r>
              <w:t xml:space="preserve">Vorstellung des Lernprojektes mit </w:t>
            </w:r>
            <w:proofErr w:type="spellStart"/>
            <w:r>
              <w:t>Advance</w:t>
            </w:r>
            <w:proofErr w:type="spellEnd"/>
            <w:r>
              <w:t xml:space="preserve"> Organizer</w:t>
            </w:r>
          </w:p>
        </w:tc>
        <w:tc>
          <w:tcPr>
            <w:tcW w:w="1701" w:type="dxa"/>
          </w:tcPr>
          <w:p w:rsidR="00DC4482" w:rsidRPr="00A410C8" w:rsidRDefault="00DC4482" w:rsidP="00DC4482">
            <w:pPr>
              <w:pStyle w:val="Textkrper"/>
            </w:pPr>
          </w:p>
        </w:tc>
        <w:tc>
          <w:tcPr>
            <w:tcW w:w="851" w:type="dxa"/>
          </w:tcPr>
          <w:p w:rsidR="00DC4482" w:rsidRPr="00A410C8" w:rsidRDefault="00DC4482" w:rsidP="00DC4482">
            <w:pPr>
              <w:pStyle w:val="Textkrper"/>
            </w:pPr>
            <w:r>
              <w:t>X</w:t>
            </w:r>
          </w:p>
        </w:tc>
        <w:tc>
          <w:tcPr>
            <w:tcW w:w="851" w:type="dxa"/>
          </w:tcPr>
          <w:p w:rsidR="00DC4482" w:rsidRPr="00A410C8" w:rsidRDefault="00DC4482" w:rsidP="00DC4482">
            <w:pPr>
              <w:pStyle w:val="Textkrper"/>
            </w:pPr>
          </w:p>
        </w:tc>
      </w:tr>
      <w:tr w:rsidR="00DC4482" w:rsidRPr="00A410C8" w:rsidTr="00DC4482">
        <w:tc>
          <w:tcPr>
            <w:tcW w:w="1418" w:type="dxa"/>
            <w:shd w:val="clear" w:color="auto" w:fill="auto"/>
          </w:tcPr>
          <w:p w:rsidR="00DC4482" w:rsidRDefault="00DC4482" w:rsidP="0017247B">
            <w:pPr>
              <w:pStyle w:val="Textkrpernrauen"/>
              <w:numPr>
                <w:ilvl w:val="0"/>
                <w:numId w:val="0"/>
              </w:numPr>
              <w:ind w:left="284" w:hanging="284"/>
            </w:pPr>
            <w:r>
              <w:t>2. Einheit</w:t>
            </w:r>
          </w:p>
        </w:tc>
        <w:tc>
          <w:tcPr>
            <w:tcW w:w="992" w:type="dxa"/>
          </w:tcPr>
          <w:p w:rsidR="00DC4482" w:rsidRDefault="00DC4482" w:rsidP="00DA08A1">
            <w:pPr>
              <w:pStyle w:val="Textkrper"/>
              <w:jc w:val="center"/>
            </w:pPr>
            <w:r>
              <w:t xml:space="preserve">45 </w:t>
            </w:r>
            <w:r w:rsidR="00B84684">
              <w:t>Min.</w:t>
            </w:r>
          </w:p>
        </w:tc>
        <w:tc>
          <w:tcPr>
            <w:tcW w:w="3260" w:type="dxa"/>
          </w:tcPr>
          <w:p w:rsidR="00DC4482" w:rsidRDefault="00DC4482" w:rsidP="00DC4482">
            <w:pPr>
              <w:pStyle w:val="Textkrper"/>
            </w:pPr>
            <w:r>
              <w:t>Planung der einzelnen Lernthemen</w:t>
            </w:r>
          </w:p>
        </w:tc>
        <w:tc>
          <w:tcPr>
            <w:tcW w:w="1701" w:type="dxa"/>
          </w:tcPr>
          <w:p w:rsidR="00DC4482" w:rsidRDefault="00DC4482" w:rsidP="00DC4482">
            <w:pPr>
              <w:pStyle w:val="Textkrper"/>
            </w:pPr>
          </w:p>
        </w:tc>
        <w:tc>
          <w:tcPr>
            <w:tcW w:w="851" w:type="dxa"/>
          </w:tcPr>
          <w:p w:rsidR="00DC4482" w:rsidRDefault="00DC4482" w:rsidP="00DC4482">
            <w:pPr>
              <w:pStyle w:val="Textkrper"/>
            </w:pPr>
            <w:r>
              <w:t>X</w:t>
            </w:r>
          </w:p>
        </w:tc>
        <w:tc>
          <w:tcPr>
            <w:tcW w:w="851" w:type="dxa"/>
          </w:tcPr>
          <w:p w:rsidR="00DC4482" w:rsidRDefault="00DC4482" w:rsidP="00DC4482">
            <w:pPr>
              <w:pStyle w:val="Textkrper"/>
            </w:pPr>
            <w:r>
              <w:t>X</w:t>
            </w:r>
          </w:p>
        </w:tc>
      </w:tr>
      <w:tr w:rsidR="00DC4482" w:rsidRPr="00A410C8" w:rsidTr="00DC4482">
        <w:tc>
          <w:tcPr>
            <w:tcW w:w="1418" w:type="dxa"/>
            <w:shd w:val="clear" w:color="auto" w:fill="auto"/>
          </w:tcPr>
          <w:p w:rsidR="00DC4482" w:rsidRPr="00A410C8" w:rsidRDefault="00DC4482" w:rsidP="0017247B">
            <w:pPr>
              <w:pStyle w:val="Textkrpernrauen"/>
              <w:numPr>
                <w:ilvl w:val="0"/>
                <w:numId w:val="0"/>
              </w:numPr>
              <w:ind w:left="284" w:hanging="284"/>
            </w:pPr>
            <w:r>
              <w:t>3. Einheit</w:t>
            </w:r>
          </w:p>
        </w:tc>
        <w:tc>
          <w:tcPr>
            <w:tcW w:w="992" w:type="dxa"/>
          </w:tcPr>
          <w:p w:rsidR="00DC4482" w:rsidRPr="00A410C8" w:rsidRDefault="00DC4482" w:rsidP="00DA08A1">
            <w:pPr>
              <w:pStyle w:val="Textkrper"/>
              <w:jc w:val="center"/>
            </w:pPr>
            <w:r>
              <w:t xml:space="preserve">210 </w:t>
            </w:r>
            <w:r w:rsidR="00B84684">
              <w:t>Min.</w:t>
            </w:r>
          </w:p>
        </w:tc>
        <w:tc>
          <w:tcPr>
            <w:tcW w:w="3260" w:type="dxa"/>
          </w:tcPr>
          <w:p w:rsidR="00DC4482" w:rsidRDefault="00DC4482" w:rsidP="00DC4482">
            <w:pPr>
              <w:pStyle w:val="Textkrper"/>
            </w:pPr>
            <w:r>
              <w:t>Lernthema:</w:t>
            </w:r>
          </w:p>
          <w:p w:rsidR="00DC4482" w:rsidRDefault="00DC4482" w:rsidP="00DC4482">
            <w:pPr>
              <w:pStyle w:val="Textkrper"/>
            </w:pPr>
            <w:r>
              <w:t>Werkstoffkunde Metalle</w:t>
            </w:r>
          </w:p>
          <w:p w:rsidR="00DC4482" w:rsidRDefault="00DC4482" w:rsidP="00DC4482">
            <w:pPr>
              <w:pStyle w:val="Textkrper"/>
            </w:pPr>
            <w:r>
              <w:t>Korrosion</w:t>
            </w:r>
          </w:p>
          <w:p w:rsidR="00DC4482" w:rsidRPr="00A410C8" w:rsidRDefault="00DC4482" w:rsidP="00DC4482">
            <w:pPr>
              <w:pStyle w:val="Textkrper"/>
            </w:pPr>
            <w:r>
              <w:t xml:space="preserve">Entrostung und </w:t>
            </w:r>
            <w:proofErr w:type="spellStart"/>
            <w:r>
              <w:t>Entschichtung</w:t>
            </w:r>
            <w:proofErr w:type="spellEnd"/>
          </w:p>
        </w:tc>
        <w:tc>
          <w:tcPr>
            <w:tcW w:w="1701" w:type="dxa"/>
          </w:tcPr>
          <w:p w:rsidR="00DC4482" w:rsidRPr="00A410C8" w:rsidRDefault="00DC4482" w:rsidP="00DC4482">
            <w:pPr>
              <w:pStyle w:val="Textkrper"/>
            </w:pPr>
            <w:r>
              <w:t>Stationen lernen</w:t>
            </w:r>
          </w:p>
        </w:tc>
        <w:tc>
          <w:tcPr>
            <w:tcW w:w="851" w:type="dxa"/>
          </w:tcPr>
          <w:p w:rsidR="00DC4482" w:rsidRPr="00A410C8" w:rsidRDefault="00DC4482" w:rsidP="00DC4482">
            <w:pPr>
              <w:pStyle w:val="Textkrper"/>
            </w:pPr>
            <w:r>
              <w:t>X</w:t>
            </w:r>
          </w:p>
        </w:tc>
        <w:tc>
          <w:tcPr>
            <w:tcW w:w="851" w:type="dxa"/>
          </w:tcPr>
          <w:p w:rsidR="00DC4482" w:rsidRPr="00A410C8" w:rsidRDefault="00DC4482" w:rsidP="00DC4482">
            <w:pPr>
              <w:pStyle w:val="Textkrper"/>
            </w:pPr>
            <w:r>
              <w:t>X</w:t>
            </w:r>
          </w:p>
        </w:tc>
      </w:tr>
      <w:tr w:rsidR="00DC4482" w:rsidRPr="00A410C8" w:rsidTr="00DC4482">
        <w:tc>
          <w:tcPr>
            <w:tcW w:w="1418" w:type="dxa"/>
            <w:shd w:val="clear" w:color="auto" w:fill="auto"/>
          </w:tcPr>
          <w:p w:rsidR="00DC4482" w:rsidRPr="009038A5" w:rsidRDefault="00DC4482" w:rsidP="0017247B">
            <w:pPr>
              <w:pStyle w:val="Textkrpernrauen"/>
              <w:numPr>
                <w:ilvl w:val="0"/>
                <w:numId w:val="0"/>
              </w:numPr>
              <w:ind w:left="284" w:hanging="284"/>
            </w:pPr>
            <w:r>
              <w:t>4. Einheit</w:t>
            </w:r>
          </w:p>
        </w:tc>
        <w:tc>
          <w:tcPr>
            <w:tcW w:w="992" w:type="dxa"/>
          </w:tcPr>
          <w:p w:rsidR="00DC4482" w:rsidRPr="00A410C8" w:rsidRDefault="00DC4482" w:rsidP="00DA08A1">
            <w:pPr>
              <w:pStyle w:val="Textkrper"/>
              <w:jc w:val="center"/>
            </w:pPr>
            <w:r>
              <w:t xml:space="preserve">225 </w:t>
            </w:r>
            <w:r w:rsidR="00B84684">
              <w:t>Min.</w:t>
            </w:r>
          </w:p>
        </w:tc>
        <w:tc>
          <w:tcPr>
            <w:tcW w:w="3260" w:type="dxa"/>
          </w:tcPr>
          <w:p w:rsidR="00DC4482" w:rsidRDefault="00DC4482" w:rsidP="00DC4482">
            <w:pPr>
              <w:pStyle w:val="Textkrper"/>
            </w:pPr>
            <w:r>
              <w:t>Lernthema</w:t>
            </w:r>
            <w:r w:rsidR="004006AA">
              <w:t>:</w:t>
            </w:r>
          </w:p>
          <w:p w:rsidR="00DC4482" w:rsidRDefault="00DC4482" w:rsidP="00DC4482">
            <w:pPr>
              <w:pStyle w:val="Textkrper"/>
            </w:pPr>
            <w:r>
              <w:t>Beschichtung der Metalloberfläche</w:t>
            </w:r>
          </w:p>
        </w:tc>
        <w:tc>
          <w:tcPr>
            <w:tcW w:w="1701" w:type="dxa"/>
          </w:tcPr>
          <w:p w:rsidR="00DC4482" w:rsidRPr="00A410C8" w:rsidRDefault="00DC4482" w:rsidP="00DC4482">
            <w:pPr>
              <w:pStyle w:val="Textkrper"/>
            </w:pPr>
          </w:p>
        </w:tc>
        <w:tc>
          <w:tcPr>
            <w:tcW w:w="851" w:type="dxa"/>
          </w:tcPr>
          <w:p w:rsidR="00DC4482" w:rsidRPr="00A410C8" w:rsidRDefault="00DC4482" w:rsidP="00DC4482">
            <w:pPr>
              <w:pStyle w:val="Textkrper"/>
            </w:pPr>
          </w:p>
        </w:tc>
        <w:tc>
          <w:tcPr>
            <w:tcW w:w="851" w:type="dxa"/>
          </w:tcPr>
          <w:p w:rsidR="00DC4482" w:rsidRDefault="00DC4482" w:rsidP="00DC4482">
            <w:pPr>
              <w:pStyle w:val="Textkrper"/>
            </w:pPr>
            <w:r>
              <w:t>X</w:t>
            </w:r>
          </w:p>
        </w:tc>
      </w:tr>
      <w:tr w:rsidR="00DC4482" w:rsidRPr="00A410C8" w:rsidTr="00DC4482">
        <w:tc>
          <w:tcPr>
            <w:tcW w:w="1418" w:type="dxa"/>
            <w:shd w:val="clear" w:color="auto" w:fill="auto"/>
          </w:tcPr>
          <w:p w:rsidR="00DC4482" w:rsidRDefault="00DC4482" w:rsidP="0017247B">
            <w:pPr>
              <w:pStyle w:val="Textkrpernrauen"/>
              <w:numPr>
                <w:ilvl w:val="0"/>
                <w:numId w:val="0"/>
              </w:numPr>
              <w:ind w:left="284" w:hanging="284"/>
            </w:pPr>
            <w:r>
              <w:t>5. Einheit</w:t>
            </w:r>
          </w:p>
        </w:tc>
        <w:tc>
          <w:tcPr>
            <w:tcW w:w="992" w:type="dxa"/>
          </w:tcPr>
          <w:p w:rsidR="00DC4482" w:rsidRPr="00A410C8" w:rsidRDefault="00DC4482" w:rsidP="00DA08A1">
            <w:pPr>
              <w:pStyle w:val="Textkrper"/>
              <w:jc w:val="center"/>
            </w:pPr>
            <w:r>
              <w:t xml:space="preserve">120 </w:t>
            </w:r>
            <w:r w:rsidR="00B84684">
              <w:t>Min.</w:t>
            </w:r>
          </w:p>
        </w:tc>
        <w:tc>
          <w:tcPr>
            <w:tcW w:w="3260" w:type="dxa"/>
          </w:tcPr>
          <w:p w:rsidR="00DC4482" w:rsidRDefault="00DC4482" w:rsidP="00DC4482">
            <w:pPr>
              <w:pStyle w:val="Textkrper"/>
            </w:pPr>
            <w:r>
              <w:t>Lernthema</w:t>
            </w:r>
            <w:r w:rsidR="004006AA">
              <w:t>:</w:t>
            </w:r>
          </w:p>
          <w:p w:rsidR="00DC4482" w:rsidRDefault="00DC4482" w:rsidP="00DC4482">
            <w:pPr>
              <w:pStyle w:val="Textkrper"/>
            </w:pPr>
            <w:r>
              <w:t>Vergrößerung</w:t>
            </w:r>
          </w:p>
        </w:tc>
        <w:tc>
          <w:tcPr>
            <w:tcW w:w="1701" w:type="dxa"/>
          </w:tcPr>
          <w:p w:rsidR="00DC4482" w:rsidRPr="00A410C8" w:rsidRDefault="00DC4482" w:rsidP="00DC4482">
            <w:pPr>
              <w:pStyle w:val="Textkrper"/>
            </w:pPr>
          </w:p>
        </w:tc>
        <w:tc>
          <w:tcPr>
            <w:tcW w:w="851" w:type="dxa"/>
          </w:tcPr>
          <w:p w:rsidR="00DC4482" w:rsidRPr="00A410C8" w:rsidRDefault="00DC4482" w:rsidP="00DC4482">
            <w:pPr>
              <w:pStyle w:val="Textkrper"/>
            </w:pPr>
            <w:r>
              <w:t>X</w:t>
            </w:r>
          </w:p>
        </w:tc>
        <w:tc>
          <w:tcPr>
            <w:tcW w:w="851" w:type="dxa"/>
          </w:tcPr>
          <w:p w:rsidR="00DC4482" w:rsidRDefault="00DC4482" w:rsidP="00DC4482">
            <w:pPr>
              <w:pStyle w:val="Textkrper"/>
            </w:pPr>
            <w:r>
              <w:t>X</w:t>
            </w:r>
          </w:p>
        </w:tc>
      </w:tr>
      <w:tr w:rsidR="00DC4482" w:rsidRPr="00A410C8" w:rsidTr="00DC4482">
        <w:tc>
          <w:tcPr>
            <w:tcW w:w="1418" w:type="dxa"/>
            <w:shd w:val="clear" w:color="auto" w:fill="auto"/>
          </w:tcPr>
          <w:p w:rsidR="00DC4482" w:rsidRDefault="00DC4482" w:rsidP="0017247B">
            <w:pPr>
              <w:pStyle w:val="Textkrpernrauen"/>
              <w:numPr>
                <w:ilvl w:val="0"/>
                <w:numId w:val="0"/>
              </w:numPr>
              <w:ind w:left="284" w:hanging="284"/>
            </w:pPr>
            <w:r>
              <w:t>6</w:t>
            </w:r>
            <w:r w:rsidRPr="00F378C0">
              <w:t>.</w:t>
            </w:r>
            <w:r>
              <w:t xml:space="preserve"> Einheit</w:t>
            </w:r>
          </w:p>
        </w:tc>
        <w:tc>
          <w:tcPr>
            <w:tcW w:w="992" w:type="dxa"/>
          </w:tcPr>
          <w:p w:rsidR="00DC4482" w:rsidRPr="00A410C8" w:rsidRDefault="00DC4482" w:rsidP="00DA08A1">
            <w:pPr>
              <w:pStyle w:val="Textkrper"/>
              <w:jc w:val="center"/>
            </w:pPr>
            <w:r>
              <w:t xml:space="preserve">135 </w:t>
            </w:r>
            <w:r w:rsidR="00B84684">
              <w:t>Min.</w:t>
            </w:r>
          </w:p>
        </w:tc>
        <w:tc>
          <w:tcPr>
            <w:tcW w:w="3260" w:type="dxa"/>
          </w:tcPr>
          <w:p w:rsidR="00DC4482" w:rsidRDefault="00DC4482" w:rsidP="00DC4482">
            <w:pPr>
              <w:pStyle w:val="Textkrper"/>
            </w:pPr>
            <w:r>
              <w:t>Feedbacks und Reflexionen</w:t>
            </w:r>
          </w:p>
        </w:tc>
        <w:tc>
          <w:tcPr>
            <w:tcW w:w="1701" w:type="dxa"/>
          </w:tcPr>
          <w:p w:rsidR="00DC4482" w:rsidRPr="00A410C8" w:rsidRDefault="00DC4482" w:rsidP="00DC4482">
            <w:pPr>
              <w:pStyle w:val="Textkrper"/>
            </w:pPr>
          </w:p>
        </w:tc>
        <w:tc>
          <w:tcPr>
            <w:tcW w:w="851" w:type="dxa"/>
          </w:tcPr>
          <w:p w:rsidR="00DC4482" w:rsidRPr="00A410C8" w:rsidRDefault="00DC4482" w:rsidP="00DC4482">
            <w:pPr>
              <w:pStyle w:val="Textkrper"/>
            </w:pPr>
            <w:r>
              <w:t>X</w:t>
            </w:r>
          </w:p>
        </w:tc>
        <w:tc>
          <w:tcPr>
            <w:tcW w:w="851" w:type="dxa"/>
          </w:tcPr>
          <w:p w:rsidR="00DC4482" w:rsidRPr="00A410C8" w:rsidRDefault="00DC4482" w:rsidP="00DC4482">
            <w:pPr>
              <w:pStyle w:val="Textkrper"/>
            </w:pPr>
            <w:r>
              <w:t>X</w:t>
            </w:r>
          </w:p>
        </w:tc>
      </w:tr>
    </w:tbl>
    <w:p w:rsidR="00DC4482" w:rsidRDefault="00DC4482" w:rsidP="00DC4482">
      <w:pPr>
        <w:pStyle w:val="Textkrper"/>
      </w:pPr>
    </w:p>
    <w:p w:rsidR="001C3AEB" w:rsidRDefault="00DC4482" w:rsidP="00DC4482">
      <w:pPr>
        <w:pStyle w:val="Textkrper"/>
      </w:pPr>
      <w:r>
        <w:br w:type="page"/>
      </w:r>
    </w:p>
    <w:p w:rsidR="00DC4482" w:rsidRDefault="00DC4482" w:rsidP="00DC4482">
      <w:pPr>
        <w:pStyle w:val="berschrift1"/>
      </w:pPr>
      <w:r>
        <w:lastRenderedPageBreak/>
        <w:t>Arbeitsauftrag und Handlungskreislauf</w:t>
      </w:r>
    </w:p>
    <w:p w:rsidR="00DC4482" w:rsidRPr="00D20014" w:rsidRDefault="00DC4482" w:rsidP="007E5967">
      <w:pPr>
        <w:pStyle w:val="berschrift1"/>
      </w:pPr>
      <w:r>
        <w:rPr>
          <w:noProof/>
          <w:sz w:val="24"/>
        </w:rPr>
        <w:drawing>
          <wp:anchor distT="0" distB="0" distL="114300" distR="114300" simplePos="0" relativeHeight="252563456" behindDoc="0" locked="0" layoutInCell="0" allowOverlap="1" wp14:anchorId="0E799574" wp14:editId="6967418E">
            <wp:simplePos x="0" y="0"/>
            <wp:positionH relativeFrom="rightMargin">
              <wp:posOffset>702945</wp:posOffset>
            </wp:positionH>
            <wp:positionV relativeFrom="paragraph">
              <wp:posOffset>-462915</wp:posOffset>
            </wp:positionV>
            <wp:extent cx="348615" cy="320040"/>
            <wp:effectExtent l="0" t="0" r="0" b="3810"/>
            <wp:wrapNone/>
            <wp:docPr id="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62432" behindDoc="0" locked="0" layoutInCell="0" allowOverlap="1" wp14:anchorId="394ACA30" wp14:editId="053B78F8">
            <wp:simplePos x="0" y="0"/>
            <wp:positionH relativeFrom="rightMargin">
              <wp:posOffset>356870</wp:posOffset>
            </wp:positionH>
            <wp:positionV relativeFrom="paragraph">
              <wp:posOffset>-461645</wp:posOffset>
            </wp:positionV>
            <wp:extent cx="349885" cy="320675"/>
            <wp:effectExtent l="0" t="0" r="0" b="3175"/>
            <wp:wrapNone/>
            <wp:docPr id="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61408" behindDoc="0" locked="0" layoutInCell="0" allowOverlap="1" wp14:anchorId="559C7A4A" wp14:editId="6F0C4B90">
            <wp:simplePos x="0" y="0"/>
            <wp:positionH relativeFrom="rightMargin">
              <wp:posOffset>10795</wp:posOffset>
            </wp:positionH>
            <wp:positionV relativeFrom="paragraph">
              <wp:posOffset>-462915</wp:posOffset>
            </wp:positionV>
            <wp:extent cx="349885" cy="320675"/>
            <wp:effectExtent l="0" t="0" r="0" b="3175"/>
            <wp:wrapNone/>
            <wp:docPr id="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Unterrichtsarrangement für ca. 18 Unterrichtsstunden</w:t>
      </w:r>
    </w:p>
    <w:p w:rsidR="00DC4482" w:rsidRPr="009C5F32" w:rsidRDefault="00DC4482" w:rsidP="00DC4482">
      <w:pPr>
        <w:pStyle w:val="MarginalieIcon"/>
        <w:framePr w:wrap="notBeside"/>
      </w:pPr>
    </w:p>
    <w:p w:rsidR="00DC4482" w:rsidRPr="009C5F32" w:rsidRDefault="00DC4482" w:rsidP="00DC4482">
      <w:pPr>
        <w:pStyle w:val="MarginalieIcon"/>
        <w:framePr w:wrap="notBeside"/>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25"/>
        <w:gridCol w:w="1314"/>
        <w:gridCol w:w="763"/>
        <w:gridCol w:w="3828"/>
        <w:gridCol w:w="2409"/>
      </w:tblGrid>
      <w:tr w:rsidR="00DC4482" w:rsidRPr="00DE4890" w:rsidTr="00DC4482">
        <w:trPr>
          <w:trHeight w:val="397"/>
        </w:trPr>
        <w:tc>
          <w:tcPr>
            <w:tcW w:w="1325" w:type="dxa"/>
            <w:shd w:val="clear" w:color="auto" w:fill="D9D9D9" w:themeFill="background1" w:themeFillShade="D9"/>
          </w:tcPr>
          <w:p w:rsidR="00DC4482" w:rsidRDefault="00DC4482" w:rsidP="00DC4482">
            <w:pPr>
              <w:pStyle w:val="TabelleKopfmitte"/>
            </w:pPr>
            <w:r>
              <w:t>Handlungs-</w:t>
            </w:r>
            <w:proofErr w:type="spellStart"/>
            <w:r>
              <w:t>kreislauf</w:t>
            </w:r>
            <w:proofErr w:type="spellEnd"/>
          </w:p>
        </w:tc>
        <w:tc>
          <w:tcPr>
            <w:tcW w:w="1314" w:type="dxa"/>
            <w:shd w:val="clear" w:color="auto" w:fill="D9D9D9" w:themeFill="background1" w:themeFillShade="D9"/>
            <w:vAlign w:val="center"/>
          </w:tcPr>
          <w:p w:rsidR="00DC4482" w:rsidRDefault="00DC4482" w:rsidP="00DC4482">
            <w:pPr>
              <w:pStyle w:val="TabelleKopfmitte"/>
            </w:pPr>
            <w:r>
              <w:t>Lern-</w:t>
            </w:r>
          </w:p>
          <w:p w:rsidR="00DC4482" w:rsidRPr="00DE4890" w:rsidRDefault="00DC4482" w:rsidP="00DC4482">
            <w:pPr>
              <w:pStyle w:val="TabelleKopfmitte"/>
            </w:pPr>
            <w:proofErr w:type="spellStart"/>
            <w:r>
              <w:t>phase</w:t>
            </w:r>
            <w:proofErr w:type="spellEnd"/>
          </w:p>
        </w:tc>
        <w:tc>
          <w:tcPr>
            <w:tcW w:w="763" w:type="dxa"/>
            <w:shd w:val="clear" w:color="auto" w:fill="D9D9D9" w:themeFill="background1" w:themeFillShade="D9"/>
            <w:vAlign w:val="center"/>
          </w:tcPr>
          <w:p w:rsidR="00DC4482" w:rsidRPr="00DE4890" w:rsidRDefault="00DC4482" w:rsidP="00DA08A1">
            <w:pPr>
              <w:pStyle w:val="TabelleKopfmitte"/>
            </w:pPr>
            <w:r>
              <w:t>Zeit</w:t>
            </w:r>
          </w:p>
        </w:tc>
        <w:tc>
          <w:tcPr>
            <w:tcW w:w="3828" w:type="dxa"/>
            <w:shd w:val="clear" w:color="auto" w:fill="D9D9D9" w:themeFill="background1" w:themeFillShade="D9"/>
            <w:vAlign w:val="center"/>
          </w:tcPr>
          <w:p w:rsidR="00DC4482" w:rsidRPr="00DE4890" w:rsidRDefault="00DC4482" w:rsidP="00DC4482">
            <w:pPr>
              <w:pStyle w:val="TabelleKopfmitte"/>
            </w:pPr>
            <w:r>
              <w:t>Inhalt und Methode</w:t>
            </w:r>
          </w:p>
        </w:tc>
        <w:tc>
          <w:tcPr>
            <w:tcW w:w="2409" w:type="dxa"/>
            <w:shd w:val="clear" w:color="auto" w:fill="D9D9D9" w:themeFill="background1" w:themeFillShade="D9"/>
            <w:vAlign w:val="center"/>
          </w:tcPr>
          <w:p w:rsidR="00DC4482" w:rsidRDefault="00DC4482" w:rsidP="00DC4482">
            <w:pPr>
              <w:pStyle w:val="TabelleKopfmitte"/>
            </w:pPr>
            <w:r>
              <w:t>Material</w:t>
            </w:r>
          </w:p>
        </w:tc>
      </w:tr>
      <w:tr w:rsidR="00DC4482" w:rsidRPr="00DE4890" w:rsidTr="00DC4482">
        <w:trPr>
          <w:trHeight w:val="624"/>
        </w:trPr>
        <w:tc>
          <w:tcPr>
            <w:tcW w:w="1325" w:type="dxa"/>
            <w:vMerge w:val="restart"/>
            <w:vAlign w:val="center"/>
          </w:tcPr>
          <w:p w:rsidR="00DC4482" w:rsidRPr="00F0156F" w:rsidRDefault="00DC4482" w:rsidP="00DC4482">
            <w:pPr>
              <w:pStyle w:val="Textkrpermitte"/>
              <w:rPr>
                <w:noProof/>
              </w:rPr>
            </w:pPr>
            <w:r>
              <w:rPr>
                <w:noProof/>
              </w:rPr>
              <w:t>Informieren</w:t>
            </w:r>
          </w:p>
          <w:p w:rsidR="00DC4482" w:rsidRPr="00F0156F"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pPr>
            <w:r w:rsidRPr="00FC0F56">
              <w:rPr>
                <w:noProof/>
              </w:rPr>
              <w:drawing>
                <wp:inline distT="0" distB="0" distL="0" distR="0" wp14:anchorId="181B95A5" wp14:editId="75489861">
                  <wp:extent cx="302701" cy="324000"/>
                  <wp:effectExtent l="0" t="0" r="2540" b="0"/>
                  <wp:docPr id="12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15 </w:t>
            </w:r>
            <w:bookmarkStart w:id="0" w:name="_GoBack"/>
            <w:r w:rsidR="00B84684">
              <w:t>Min</w:t>
            </w:r>
            <w:bookmarkEnd w:id="0"/>
            <w:r w:rsidR="00B84684">
              <w:t>.</w:t>
            </w:r>
          </w:p>
        </w:tc>
        <w:tc>
          <w:tcPr>
            <w:tcW w:w="3828" w:type="dxa"/>
            <w:shd w:val="clear" w:color="auto" w:fill="auto"/>
            <w:vAlign w:val="center"/>
          </w:tcPr>
          <w:p w:rsidR="00DC4482" w:rsidRPr="00DE4890" w:rsidRDefault="00DC4482" w:rsidP="003C0BA8">
            <w:pPr>
              <w:pStyle w:val="Textkrper"/>
              <w:jc w:val="left"/>
              <w:rPr>
                <w:noProof/>
              </w:rPr>
            </w:pPr>
            <w:r>
              <w:t xml:space="preserve">Den </w:t>
            </w:r>
            <w:proofErr w:type="spellStart"/>
            <w:r>
              <w:t>Advance</w:t>
            </w:r>
            <w:proofErr w:type="spellEnd"/>
            <w:r>
              <w:t xml:space="preserve"> Organizer anschauen </w:t>
            </w:r>
            <w:r w:rsidR="004006AA">
              <w:t>und die Fragen dazu beantworten</w:t>
            </w:r>
          </w:p>
        </w:tc>
        <w:tc>
          <w:tcPr>
            <w:tcW w:w="2409" w:type="dxa"/>
          </w:tcPr>
          <w:p w:rsidR="00DC4482" w:rsidRDefault="00DC4482" w:rsidP="00DC4482">
            <w:pPr>
              <w:pStyle w:val="Textkrper"/>
              <w:rPr>
                <w:noProof/>
              </w:rPr>
            </w:pPr>
            <w:r>
              <w:rPr>
                <w:noProof/>
              </w:rPr>
              <w:t>Advance Organizer</w:t>
            </w:r>
          </w:p>
          <w:p w:rsidR="00DC4482" w:rsidRDefault="00DC4482" w:rsidP="00DC4482">
            <w:pPr>
              <w:pStyle w:val="Textkrper"/>
              <w:rPr>
                <w:noProof/>
              </w:rPr>
            </w:pPr>
            <w:r>
              <w:rPr>
                <w:noProof/>
              </w:rPr>
              <w:t>F1.01.02</w:t>
            </w:r>
          </w:p>
          <w:p w:rsidR="00DC4482" w:rsidRDefault="00DC4482" w:rsidP="00DC4482">
            <w:pPr>
              <w:pStyle w:val="Textkrper"/>
              <w:rPr>
                <w:noProof/>
              </w:rPr>
            </w:pPr>
            <w:r>
              <w:rPr>
                <w:noProof/>
              </w:rPr>
              <w:t>Lernschritt</w:t>
            </w:r>
          </w:p>
          <w:p w:rsidR="00DC4482" w:rsidRPr="00DE4890" w:rsidRDefault="00DC4482" w:rsidP="00DC4482">
            <w:pPr>
              <w:pStyle w:val="Textkrper"/>
              <w:rPr>
                <w:noProof/>
              </w:rPr>
            </w:pPr>
            <w:r>
              <w:rPr>
                <w:noProof/>
              </w:rPr>
              <w:t>F1.01.02.01</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rPr>
                <w:noProof/>
              </w:rPr>
            </w:pPr>
            <w:r w:rsidRPr="00F0156F">
              <w:rPr>
                <w:noProof/>
              </w:rPr>
              <w:drawing>
                <wp:inline distT="0" distB="0" distL="0" distR="0" wp14:anchorId="27F42089" wp14:editId="5B90F937">
                  <wp:extent cx="318770" cy="318770"/>
                  <wp:effectExtent l="0" t="0" r="0" b="0"/>
                  <wp:docPr id="122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45 </w:t>
            </w:r>
            <w:r w:rsidR="00B84684">
              <w:t>Min.</w:t>
            </w:r>
          </w:p>
        </w:tc>
        <w:tc>
          <w:tcPr>
            <w:tcW w:w="3828" w:type="dxa"/>
            <w:shd w:val="clear" w:color="auto" w:fill="auto"/>
            <w:vAlign w:val="center"/>
          </w:tcPr>
          <w:p w:rsidR="00DC4482" w:rsidRDefault="00DC4482" w:rsidP="003C0BA8">
            <w:pPr>
              <w:pStyle w:val="Textkrper"/>
              <w:jc w:val="left"/>
            </w:pPr>
            <w:r>
              <w:t>Die Lernthemen werden vorgestellt und die Methoden werden erklärt.</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F1.01.03</w:t>
            </w:r>
          </w:p>
          <w:p w:rsidR="00DC4482" w:rsidRDefault="00DC4482" w:rsidP="00DC4482">
            <w:pPr>
              <w:pStyle w:val="Textkrper"/>
              <w:rPr>
                <w:noProof/>
              </w:rPr>
            </w:pPr>
            <w:r>
              <w:rPr>
                <w:noProof/>
              </w:rPr>
              <w:t>F1.01.04</w:t>
            </w:r>
          </w:p>
          <w:p w:rsidR="00DC4482" w:rsidRPr="00DE4890" w:rsidRDefault="00DC4482" w:rsidP="00DC4482">
            <w:pPr>
              <w:pStyle w:val="Textkrper"/>
              <w:rPr>
                <w:noProof/>
              </w:rPr>
            </w:pPr>
            <w:r>
              <w:rPr>
                <w:noProof/>
              </w:rPr>
              <w:t>F1.01.05</w:t>
            </w:r>
          </w:p>
        </w:tc>
      </w:tr>
      <w:tr w:rsidR="00DC4482" w:rsidRPr="00DE4890" w:rsidTr="00DC4482">
        <w:trPr>
          <w:trHeight w:val="624"/>
        </w:trPr>
        <w:tc>
          <w:tcPr>
            <w:tcW w:w="1325" w:type="dxa"/>
            <w:vMerge w:val="restart"/>
            <w:vAlign w:val="center"/>
          </w:tcPr>
          <w:p w:rsidR="00DC4482" w:rsidRPr="00FC0F56" w:rsidRDefault="00DC4482" w:rsidP="00DC4482">
            <w:pPr>
              <w:pStyle w:val="Textkrpermitte"/>
              <w:rPr>
                <w:noProof/>
              </w:rPr>
            </w:pPr>
            <w:r>
              <w:rPr>
                <w:noProof/>
              </w:rPr>
              <w:t>Planen</w:t>
            </w:r>
          </w:p>
          <w:p w:rsidR="00DC4482" w:rsidRPr="00FC0F56"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pPr>
            <w:r w:rsidRPr="00FC0F56">
              <w:rPr>
                <w:noProof/>
              </w:rPr>
              <w:drawing>
                <wp:inline distT="0" distB="0" distL="0" distR="0" wp14:anchorId="13FD4F5E" wp14:editId="77DA7EB8">
                  <wp:extent cx="532800" cy="324000"/>
                  <wp:effectExtent l="0" t="0" r="635" b="0"/>
                  <wp:docPr id="122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15 </w:t>
            </w:r>
            <w:r w:rsidR="00B84684">
              <w:t>Min.</w:t>
            </w:r>
          </w:p>
        </w:tc>
        <w:tc>
          <w:tcPr>
            <w:tcW w:w="3828" w:type="dxa"/>
            <w:shd w:val="clear" w:color="auto" w:fill="auto"/>
            <w:vAlign w:val="center"/>
          </w:tcPr>
          <w:p w:rsidR="00DC4482" w:rsidRPr="00DE4890" w:rsidRDefault="00DC4482" w:rsidP="003C0BA8">
            <w:pPr>
              <w:pStyle w:val="Textkrper"/>
              <w:jc w:val="left"/>
              <w:rPr>
                <w:noProof/>
              </w:rPr>
            </w:pPr>
            <w:r>
              <w:rPr>
                <w:noProof/>
              </w:rPr>
              <w:t xml:space="preserve">Das Lernthema F1.01.03 wird von den </w:t>
            </w:r>
            <w:r w:rsidR="007E5967">
              <w:rPr>
                <w:noProof/>
              </w:rPr>
              <w:t xml:space="preserve">Schülerinnen und </w:t>
            </w:r>
            <w:r>
              <w:rPr>
                <w:noProof/>
              </w:rPr>
              <w:t>Schülern zeitlich geplant.</w:t>
            </w:r>
          </w:p>
        </w:tc>
        <w:tc>
          <w:tcPr>
            <w:tcW w:w="2409" w:type="dxa"/>
          </w:tcPr>
          <w:p w:rsidR="00DC4482" w:rsidRDefault="00DC4482" w:rsidP="00DC4482">
            <w:pPr>
              <w:pStyle w:val="Textkrper"/>
              <w:rPr>
                <w:noProof/>
              </w:rPr>
            </w:pPr>
            <w:r>
              <w:rPr>
                <w:noProof/>
              </w:rPr>
              <w:t>Lernthema</w:t>
            </w:r>
          </w:p>
          <w:p w:rsidR="00DC4482" w:rsidRPr="00DE4890" w:rsidRDefault="00DC4482" w:rsidP="00DC4482">
            <w:pPr>
              <w:pStyle w:val="Textkrper"/>
              <w:rPr>
                <w:noProof/>
              </w:rPr>
            </w:pPr>
            <w:r>
              <w:rPr>
                <w:noProof/>
              </w:rPr>
              <w:t>F1.01.03</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pPr>
            <w:r w:rsidRPr="00FC0F56">
              <w:rPr>
                <w:noProof/>
              </w:rPr>
              <w:drawing>
                <wp:inline distT="0" distB="0" distL="0" distR="0" wp14:anchorId="76F6017B" wp14:editId="56A3B3AF">
                  <wp:extent cx="302701" cy="324000"/>
                  <wp:effectExtent l="0" t="0" r="2540" b="0"/>
                  <wp:docPr id="12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30 </w:t>
            </w:r>
            <w:r w:rsidR="00B84684">
              <w:t>Min.</w:t>
            </w:r>
          </w:p>
        </w:tc>
        <w:tc>
          <w:tcPr>
            <w:tcW w:w="3828" w:type="dxa"/>
            <w:shd w:val="clear" w:color="auto" w:fill="auto"/>
            <w:vAlign w:val="center"/>
          </w:tcPr>
          <w:p w:rsidR="00DC4482" w:rsidRDefault="00DC4482" w:rsidP="003C0BA8">
            <w:pPr>
              <w:pStyle w:val="Textkrper"/>
              <w:jc w:val="left"/>
              <w:rPr>
                <w:noProof/>
              </w:rPr>
            </w:pPr>
            <w:r>
              <w:rPr>
                <w:noProof/>
              </w:rPr>
              <w:t>Das Lernthema F1.01.04 wird mit seinen Vorarbeiten geplant.</w:t>
            </w:r>
          </w:p>
        </w:tc>
        <w:tc>
          <w:tcPr>
            <w:tcW w:w="2409" w:type="dxa"/>
          </w:tcPr>
          <w:p w:rsidR="00DC4482" w:rsidRDefault="00DC4482" w:rsidP="00DC4482">
            <w:pPr>
              <w:pStyle w:val="Textkrper"/>
              <w:rPr>
                <w:noProof/>
              </w:rPr>
            </w:pPr>
            <w:r>
              <w:rPr>
                <w:noProof/>
              </w:rPr>
              <w:t xml:space="preserve">Lernthema </w:t>
            </w:r>
          </w:p>
          <w:p w:rsidR="00DC4482" w:rsidRDefault="00DC4482" w:rsidP="00DC4482">
            <w:pPr>
              <w:pStyle w:val="Textkrper"/>
              <w:rPr>
                <w:noProof/>
              </w:rPr>
            </w:pPr>
            <w:r>
              <w:rPr>
                <w:noProof/>
              </w:rPr>
              <w:t>F1.01.04</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pPr>
            <w:r w:rsidRPr="00F0156F">
              <w:rPr>
                <w:noProof/>
              </w:rPr>
              <w:drawing>
                <wp:inline distT="0" distB="0" distL="0" distR="0" wp14:anchorId="40CA957D" wp14:editId="36D5ACF5">
                  <wp:extent cx="648335" cy="318770"/>
                  <wp:effectExtent l="0" t="0" r="0" b="0"/>
                  <wp:docPr id="12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15 </w:t>
            </w:r>
            <w:r w:rsidR="00B84684">
              <w:t>Min.</w:t>
            </w:r>
          </w:p>
        </w:tc>
        <w:tc>
          <w:tcPr>
            <w:tcW w:w="3828" w:type="dxa"/>
            <w:shd w:val="clear" w:color="auto" w:fill="auto"/>
            <w:vAlign w:val="center"/>
          </w:tcPr>
          <w:p w:rsidR="00DC4482" w:rsidRDefault="00DC4482" w:rsidP="003C0BA8">
            <w:pPr>
              <w:pStyle w:val="Textkrper"/>
              <w:jc w:val="left"/>
              <w:rPr>
                <w:noProof/>
              </w:rPr>
            </w:pPr>
            <w:r>
              <w:rPr>
                <w:noProof/>
              </w:rPr>
              <w:t>Rastervergrößerung</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F1.01.05</w:t>
            </w:r>
          </w:p>
        </w:tc>
      </w:tr>
      <w:tr w:rsidR="00DC4482" w:rsidRPr="00DE4890" w:rsidTr="00DC4482">
        <w:trPr>
          <w:trHeight w:val="624"/>
        </w:trPr>
        <w:tc>
          <w:tcPr>
            <w:tcW w:w="1325" w:type="dxa"/>
            <w:vAlign w:val="center"/>
          </w:tcPr>
          <w:p w:rsidR="00DC4482" w:rsidRPr="00F0156F" w:rsidRDefault="00DC4482" w:rsidP="00DC4482">
            <w:pPr>
              <w:pStyle w:val="Textkrpermitte"/>
              <w:rPr>
                <w:noProof/>
              </w:rPr>
            </w:pPr>
            <w:r>
              <w:rPr>
                <w:noProof/>
              </w:rPr>
              <w:t>Entscheiden</w:t>
            </w:r>
          </w:p>
        </w:tc>
        <w:tc>
          <w:tcPr>
            <w:tcW w:w="1314" w:type="dxa"/>
            <w:shd w:val="clear" w:color="auto" w:fill="auto"/>
            <w:vAlign w:val="center"/>
          </w:tcPr>
          <w:p w:rsidR="00DC4482" w:rsidRPr="00F0156F" w:rsidRDefault="00DC4482" w:rsidP="00DC4482">
            <w:pPr>
              <w:pStyle w:val="Textkrpermitte"/>
            </w:pPr>
            <w:r w:rsidRPr="00F0156F">
              <w:rPr>
                <w:noProof/>
              </w:rPr>
              <w:drawing>
                <wp:inline distT="0" distB="0" distL="0" distR="0" wp14:anchorId="0EC563F3" wp14:editId="45981E58">
                  <wp:extent cx="212725" cy="318770"/>
                  <wp:effectExtent l="0" t="0" r="0" b="0"/>
                  <wp:docPr id="1224"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15 </w:t>
            </w:r>
            <w:r w:rsidR="00B84684">
              <w:t>Min.</w:t>
            </w:r>
          </w:p>
        </w:tc>
        <w:tc>
          <w:tcPr>
            <w:tcW w:w="3828" w:type="dxa"/>
            <w:shd w:val="clear" w:color="auto" w:fill="auto"/>
            <w:vAlign w:val="center"/>
          </w:tcPr>
          <w:p w:rsidR="00DC4482" w:rsidRPr="00DE4890" w:rsidRDefault="00DC4482" w:rsidP="003C0BA8">
            <w:pPr>
              <w:pStyle w:val="Textkrper"/>
              <w:jc w:val="left"/>
              <w:rPr>
                <w:noProof/>
              </w:rPr>
            </w:pPr>
            <w:r>
              <w:rPr>
                <w:noProof/>
              </w:rPr>
              <w:t>Die Lehrkraft entscheidet über die Zusammensetzung der Gruppen.</w:t>
            </w:r>
          </w:p>
        </w:tc>
        <w:tc>
          <w:tcPr>
            <w:tcW w:w="2409" w:type="dxa"/>
          </w:tcPr>
          <w:p w:rsidR="00DC4482" w:rsidRDefault="00DC4482" w:rsidP="00DC4482">
            <w:pPr>
              <w:pStyle w:val="Textkrper"/>
              <w:rPr>
                <w:noProof/>
              </w:rPr>
            </w:pPr>
            <w:r>
              <w:rPr>
                <w:noProof/>
              </w:rPr>
              <w:t>Lernthema</w:t>
            </w:r>
          </w:p>
          <w:p w:rsidR="00DC4482" w:rsidRPr="00DE4890" w:rsidRDefault="00DC4482" w:rsidP="00DC4482">
            <w:pPr>
              <w:pStyle w:val="Textkrper"/>
              <w:rPr>
                <w:noProof/>
              </w:rPr>
            </w:pPr>
            <w:r>
              <w:rPr>
                <w:noProof/>
              </w:rPr>
              <w:t>F1.01.03</w:t>
            </w:r>
          </w:p>
        </w:tc>
      </w:tr>
      <w:tr w:rsidR="00DC4482" w:rsidRPr="00DE4890" w:rsidTr="00DC4482">
        <w:trPr>
          <w:trHeight w:val="624"/>
        </w:trPr>
        <w:tc>
          <w:tcPr>
            <w:tcW w:w="1325" w:type="dxa"/>
            <w:vMerge w:val="restart"/>
            <w:vAlign w:val="center"/>
          </w:tcPr>
          <w:p w:rsidR="00DC4482" w:rsidRPr="00F0156F" w:rsidRDefault="00DC4482" w:rsidP="00DC4482">
            <w:pPr>
              <w:pStyle w:val="Textkrpermitte"/>
              <w:rPr>
                <w:noProof/>
              </w:rPr>
            </w:pPr>
            <w:r>
              <w:rPr>
                <w:noProof/>
              </w:rPr>
              <w:t>Durchführen</w:t>
            </w:r>
          </w:p>
          <w:p w:rsidR="00DC4482" w:rsidRPr="00F0156F"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pPr>
            <w:r w:rsidRPr="00FC0F56">
              <w:rPr>
                <w:noProof/>
              </w:rPr>
              <w:drawing>
                <wp:inline distT="0" distB="0" distL="0" distR="0" wp14:anchorId="0B2A085C" wp14:editId="668F5CF4">
                  <wp:extent cx="532800" cy="324000"/>
                  <wp:effectExtent l="0" t="0" r="635" b="0"/>
                  <wp:docPr id="122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180 </w:t>
            </w:r>
            <w:r w:rsidR="00B84684">
              <w:t>Min.</w:t>
            </w:r>
          </w:p>
        </w:tc>
        <w:tc>
          <w:tcPr>
            <w:tcW w:w="3828" w:type="dxa"/>
            <w:shd w:val="clear" w:color="auto" w:fill="auto"/>
            <w:vAlign w:val="center"/>
          </w:tcPr>
          <w:p w:rsidR="00DC4482" w:rsidRPr="00DE4890" w:rsidRDefault="00DC4482" w:rsidP="003C0BA8">
            <w:pPr>
              <w:pStyle w:val="Textkrper"/>
              <w:jc w:val="left"/>
              <w:rPr>
                <w:noProof/>
              </w:rPr>
            </w:pPr>
            <w:r>
              <w:rPr>
                <w:noProof/>
              </w:rPr>
              <w:t xml:space="preserve">Die </w:t>
            </w:r>
            <w:r w:rsidR="007E5967">
              <w:rPr>
                <w:noProof/>
              </w:rPr>
              <w:t>Schülerinnen und Schüler</w:t>
            </w:r>
            <w:r>
              <w:rPr>
                <w:noProof/>
              </w:rPr>
              <w:t xml:space="preserve"> führen selbstständig die Stationen durch.</w:t>
            </w:r>
          </w:p>
        </w:tc>
        <w:tc>
          <w:tcPr>
            <w:tcW w:w="2409" w:type="dxa"/>
          </w:tcPr>
          <w:p w:rsidR="00DC4482" w:rsidRDefault="00DC4482" w:rsidP="00DC4482">
            <w:pPr>
              <w:pStyle w:val="Textkrper"/>
              <w:rPr>
                <w:noProof/>
              </w:rPr>
            </w:pPr>
            <w:r>
              <w:rPr>
                <w:noProof/>
              </w:rPr>
              <w:t xml:space="preserve">Lernthema </w:t>
            </w:r>
          </w:p>
          <w:p w:rsidR="00DC4482" w:rsidRPr="00DE4890" w:rsidRDefault="00DC4482" w:rsidP="00DC4482">
            <w:pPr>
              <w:pStyle w:val="Textkrper"/>
              <w:rPr>
                <w:noProof/>
              </w:rPr>
            </w:pPr>
            <w:r>
              <w:rPr>
                <w:noProof/>
              </w:rPr>
              <w:t>F1.01.03</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rPr>
                <w:noProof/>
              </w:rPr>
            </w:pPr>
            <w:r w:rsidRPr="00FC0F56">
              <w:rPr>
                <w:noProof/>
              </w:rPr>
              <w:drawing>
                <wp:inline distT="0" distB="0" distL="0" distR="0" wp14:anchorId="346CDC99" wp14:editId="4F57A628">
                  <wp:extent cx="302701" cy="324000"/>
                  <wp:effectExtent l="0" t="0" r="2540" b="0"/>
                  <wp:docPr id="12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150 </w:t>
            </w:r>
            <w:r w:rsidR="00B84684">
              <w:t>Min.</w:t>
            </w:r>
          </w:p>
        </w:tc>
        <w:tc>
          <w:tcPr>
            <w:tcW w:w="3828" w:type="dxa"/>
            <w:shd w:val="clear" w:color="auto" w:fill="auto"/>
            <w:vAlign w:val="center"/>
          </w:tcPr>
          <w:p w:rsidR="00DC4482" w:rsidRDefault="007E5967" w:rsidP="004006AA">
            <w:pPr>
              <w:pStyle w:val="Textkrper"/>
              <w:jc w:val="left"/>
              <w:rPr>
                <w:noProof/>
              </w:rPr>
            </w:pPr>
            <w:r>
              <w:rPr>
                <w:noProof/>
              </w:rPr>
              <w:t xml:space="preserve">Die Schülerinnen und Schüler </w:t>
            </w:r>
            <w:r w:rsidR="00DC4482">
              <w:rPr>
                <w:noProof/>
              </w:rPr>
              <w:t>erstellen ein  Schild für das Fitness</w:t>
            </w:r>
            <w:r w:rsidR="004006AA">
              <w:rPr>
                <w:noProof/>
              </w:rPr>
              <w:t>-S</w:t>
            </w:r>
            <w:r w:rsidR="00DC4482">
              <w:rPr>
                <w:noProof/>
              </w:rPr>
              <w:t>tudio mit allen Vorarbeiten.</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F1.01.04</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rPr>
                <w:noProof/>
              </w:rPr>
            </w:pPr>
            <w:r w:rsidRPr="00F0156F">
              <w:rPr>
                <w:noProof/>
              </w:rPr>
              <w:drawing>
                <wp:inline distT="0" distB="0" distL="0" distR="0" wp14:anchorId="6FE6D921" wp14:editId="0624B044">
                  <wp:extent cx="648335" cy="318770"/>
                  <wp:effectExtent l="0" t="0" r="0" b="0"/>
                  <wp:docPr id="12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90 </w:t>
            </w:r>
            <w:r w:rsidR="00B84684">
              <w:t>Min.</w:t>
            </w:r>
          </w:p>
        </w:tc>
        <w:tc>
          <w:tcPr>
            <w:tcW w:w="3828" w:type="dxa"/>
            <w:shd w:val="clear" w:color="auto" w:fill="auto"/>
            <w:vAlign w:val="center"/>
          </w:tcPr>
          <w:p w:rsidR="00DC4482" w:rsidRDefault="007E5967" w:rsidP="003C0BA8">
            <w:pPr>
              <w:pStyle w:val="Textkrper"/>
              <w:jc w:val="left"/>
              <w:rPr>
                <w:noProof/>
              </w:rPr>
            </w:pPr>
            <w:r>
              <w:rPr>
                <w:noProof/>
              </w:rPr>
              <w:t xml:space="preserve">Die Schülerinnen und Schüler </w:t>
            </w:r>
            <w:r w:rsidR="00DC4482">
              <w:rPr>
                <w:noProof/>
              </w:rPr>
              <w:t>führen eine Vergrößerung durch.</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F1.01.05</w:t>
            </w:r>
          </w:p>
        </w:tc>
      </w:tr>
      <w:tr w:rsidR="00DC4482" w:rsidRPr="00DE4890" w:rsidTr="00DC4482">
        <w:trPr>
          <w:trHeight w:val="624"/>
        </w:trPr>
        <w:tc>
          <w:tcPr>
            <w:tcW w:w="1325" w:type="dxa"/>
            <w:vMerge w:val="restart"/>
            <w:vAlign w:val="center"/>
          </w:tcPr>
          <w:p w:rsidR="00DC4482" w:rsidRPr="00F0156F" w:rsidRDefault="00DC4482" w:rsidP="00DC4482">
            <w:pPr>
              <w:pStyle w:val="Textkrpermitte"/>
              <w:rPr>
                <w:noProof/>
              </w:rPr>
            </w:pPr>
            <w:r>
              <w:rPr>
                <w:noProof/>
              </w:rPr>
              <w:t>Kontrollieren</w:t>
            </w:r>
          </w:p>
          <w:p w:rsidR="00DC4482" w:rsidRPr="00F0156F"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pPr>
            <w:r w:rsidRPr="00FC0F56">
              <w:rPr>
                <w:noProof/>
              </w:rPr>
              <w:drawing>
                <wp:inline distT="0" distB="0" distL="0" distR="0" wp14:anchorId="1CD62BED" wp14:editId="5F5FE987">
                  <wp:extent cx="532800" cy="324000"/>
                  <wp:effectExtent l="0" t="0" r="635" b="0"/>
                  <wp:docPr id="122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p>
        </w:tc>
        <w:tc>
          <w:tcPr>
            <w:tcW w:w="3828" w:type="dxa"/>
            <w:shd w:val="clear" w:color="auto" w:fill="auto"/>
            <w:vAlign w:val="center"/>
          </w:tcPr>
          <w:p w:rsidR="00DC4482" w:rsidRPr="00DE4890" w:rsidRDefault="007E5967" w:rsidP="003C0BA8">
            <w:pPr>
              <w:pStyle w:val="Textkrper"/>
              <w:jc w:val="left"/>
              <w:rPr>
                <w:noProof/>
              </w:rPr>
            </w:pPr>
            <w:r>
              <w:rPr>
                <w:noProof/>
              </w:rPr>
              <w:t xml:space="preserve">Die Schülerinnen und Schüler </w:t>
            </w:r>
            <w:r w:rsidR="00DC4482">
              <w:rPr>
                <w:noProof/>
              </w:rPr>
              <w:t>vergleichen ihre Ergebisse mit Hilfe von ausgelegten Lösungsvorschlägen.</w:t>
            </w:r>
          </w:p>
        </w:tc>
        <w:tc>
          <w:tcPr>
            <w:tcW w:w="2409" w:type="dxa"/>
          </w:tcPr>
          <w:p w:rsidR="00DC4482" w:rsidRDefault="00DC4482" w:rsidP="00DC4482">
            <w:pPr>
              <w:pStyle w:val="Textkrper"/>
              <w:rPr>
                <w:noProof/>
              </w:rPr>
            </w:pPr>
            <w:r>
              <w:rPr>
                <w:noProof/>
              </w:rPr>
              <w:t xml:space="preserve">Lernthema </w:t>
            </w:r>
          </w:p>
          <w:p w:rsidR="00DC4482" w:rsidRPr="00DE4890" w:rsidRDefault="00DC4482" w:rsidP="00DC4482">
            <w:pPr>
              <w:pStyle w:val="Textkrper"/>
              <w:rPr>
                <w:noProof/>
              </w:rPr>
            </w:pPr>
            <w:r>
              <w:rPr>
                <w:noProof/>
              </w:rPr>
              <w:t>F1.01.03</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C0F56" w:rsidRDefault="00DC4482" w:rsidP="00DC4482">
            <w:pPr>
              <w:pStyle w:val="Textkrpermitte"/>
              <w:rPr>
                <w:noProof/>
              </w:rPr>
            </w:pPr>
            <w:r w:rsidRPr="00F0156F">
              <w:rPr>
                <w:noProof/>
              </w:rPr>
              <w:drawing>
                <wp:inline distT="0" distB="0" distL="0" distR="0" wp14:anchorId="46E7B118" wp14:editId="4181B9A3">
                  <wp:extent cx="648335" cy="318770"/>
                  <wp:effectExtent l="0" t="0" r="0" b="0"/>
                  <wp:docPr id="122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15 </w:t>
            </w:r>
            <w:r w:rsidR="00B84684">
              <w:t>Min.</w:t>
            </w:r>
          </w:p>
        </w:tc>
        <w:tc>
          <w:tcPr>
            <w:tcW w:w="3828" w:type="dxa"/>
            <w:shd w:val="clear" w:color="auto" w:fill="auto"/>
            <w:vAlign w:val="center"/>
          </w:tcPr>
          <w:p w:rsidR="00DC4482" w:rsidRDefault="007E5967" w:rsidP="003C0BA8">
            <w:pPr>
              <w:pStyle w:val="Textkrper"/>
              <w:jc w:val="left"/>
              <w:rPr>
                <w:noProof/>
              </w:rPr>
            </w:pPr>
            <w:r>
              <w:rPr>
                <w:noProof/>
              </w:rPr>
              <w:t xml:space="preserve">Die Schülerinnen und Schüler </w:t>
            </w:r>
            <w:r w:rsidR="00DC4482">
              <w:rPr>
                <w:noProof/>
              </w:rPr>
              <w:t>kontrollieren ihr Arbeitsergebnis mit Hilfe eines Bewertungsrasters.</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F1.01.04</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rPr>
                <w:noProof/>
              </w:rPr>
            </w:pPr>
            <w:r w:rsidRPr="00F0156F">
              <w:rPr>
                <w:noProof/>
              </w:rPr>
              <w:drawing>
                <wp:inline distT="0" distB="0" distL="0" distR="0" wp14:anchorId="7F50FB67" wp14:editId="60C98BD0">
                  <wp:extent cx="648335" cy="318770"/>
                  <wp:effectExtent l="0" t="0" r="0" b="0"/>
                  <wp:docPr id="123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10 </w:t>
            </w:r>
            <w:r w:rsidR="00B84684">
              <w:t>Min.</w:t>
            </w:r>
          </w:p>
        </w:tc>
        <w:tc>
          <w:tcPr>
            <w:tcW w:w="3828" w:type="dxa"/>
            <w:shd w:val="clear" w:color="auto" w:fill="auto"/>
            <w:vAlign w:val="center"/>
          </w:tcPr>
          <w:p w:rsidR="00DC4482" w:rsidRDefault="007E5967" w:rsidP="003C0BA8">
            <w:pPr>
              <w:pStyle w:val="Textkrper"/>
              <w:jc w:val="left"/>
              <w:rPr>
                <w:noProof/>
              </w:rPr>
            </w:pPr>
            <w:r>
              <w:rPr>
                <w:noProof/>
              </w:rPr>
              <w:t xml:space="preserve">Die Schülerinnen und Schüler </w:t>
            </w:r>
            <w:r w:rsidR="00DC4482">
              <w:rPr>
                <w:noProof/>
              </w:rPr>
              <w:t>kontrollieren ihre Vergrößerungen selbstständig.</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F1.01.05</w:t>
            </w:r>
          </w:p>
        </w:tc>
      </w:tr>
      <w:tr w:rsidR="00DC4482" w:rsidRPr="00DE4890" w:rsidTr="00DC4482">
        <w:trPr>
          <w:trHeight w:val="624"/>
        </w:trPr>
        <w:tc>
          <w:tcPr>
            <w:tcW w:w="1325" w:type="dxa"/>
            <w:vMerge/>
            <w:vAlign w:val="center"/>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rPr>
                <w:noProof/>
              </w:rPr>
            </w:pPr>
            <w:r w:rsidRPr="00FC0F56">
              <w:rPr>
                <w:noProof/>
              </w:rPr>
              <w:drawing>
                <wp:inline distT="0" distB="0" distL="0" distR="0" wp14:anchorId="62638D6A" wp14:editId="2034FB58">
                  <wp:extent cx="302701" cy="324000"/>
                  <wp:effectExtent l="0" t="0" r="2540" b="0"/>
                  <wp:docPr id="12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63" w:type="dxa"/>
            <w:shd w:val="clear" w:color="auto" w:fill="auto"/>
            <w:vAlign w:val="center"/>
          </w:tcPr>
          <w:p w:rsidR="00DC4482" w:rsidRDefault="00DC4482" w:rsidP="00DA08A1">
            <w:pPr>
              <w:pStyle w:val="Textkrper"/>
              <w:jc w:val="center"/>
            </w:pPr>
            <w:r>
              <w:t xml:space="preserve">45 </w:t>
            </w:r>
            <w:r w:rsidR="00B84684">
              <w:t>Min.</w:t>
            </w:r>
          </w:p>
        </w:tc>
        <w:tc>
          <w:tcPr>
            <w:tcW w:w="3828" w:type="dxa"/>
            <w:shd w:val="clear" w:color="auto" w:fill="auto"/>
            <w:vAlign w:val="center"/>
          </w:tcPr>
          <w:p w:rsidR="00DC4482" w:rsidRDefault="00DC4482" w:rsidP="003C0BA8">
            <w:pPr>
              <w:pStyle w:val="Textkrper"/>
              <w:jc w:val="left"/>
              <w:rPr>
                <w:noProof/>
              </w:rPr>
            </w:pPr>
            <w:r>
              <w:rPr>
                <w:noProof/>
              </w:rPr>
              <w:t>Lernzielkontrolle</w:t>
            </w:r>
          </w:p>
        </w:tc>
        <w:tc>
          <w:tcPr>
            <w:tcW w:w="2409" w:type="dxa"/>
          </w:tcPr>
          <w:p w:rsidR="00DC4482" w:rsidRDefault="00DC4482" w:rsidP="00DC4482">
            <w:pPr>
              <w:pStyle w:val="Textkrper"/>
              <w:rPr>
                <w:noProof/>
              </w:rPr>
            </w:pPr>
            <w:r>
              <w:rPr>
                <w:noProof/>
              </w:rPr>
              <w:t xml:space="preserve">Lernthema </w:t>
            </w:r>
          </w:p>
          <w:p w:rsidR="00DC4482" w:rsidRDefault="00DC4482" w:rsidP="00DC4482">
            <w:pPr>
              <w:pStyle w:val="Textkrper"/>
              <w:rPr>
                <w:noProof/>
              </w:rPr>
            </w:pPr>
            <w:r>
              <w:rPr>
                <w:noProof/>
              </w:rPr>
              <w:t>F1.01.07</w:t>
            </w:r>
          </w:p>
        </w:tc>
      </w:tr>
      <w:tr w:rsidR="00DC4482" w:rsidRPr="00DE4890" w:rsidTr="00DC4482">
        <w:trPr>
          <w:trHeight w:val="624"/>
        </w:trPr>
        <w:tc>
          <w:tcPr>
            <w:tcW w:w="1325" w:type="dxa"/>
            <w:vMerge w:val="restart"/>
            <w:vAlign w:val="center"/>
          </w:tcPr>
          <w:p w:rsidR="00DC4482" w:rsidRDefault="00DC4482" w:rsidP="00DC4482">
            <w:pPr>
              <w:pStyle w:val="Textkrpermitte"/>
              <w:rPr>
                <w:noProof/>
              </w:rPr>
            </w:pPr>
            <w:r>
              <w:rPr>
                <w:noProof/>
              </w:rPr>
              <w:t>Reflektieren/</w:t>
            </w:r>
          </w:p>
          <w:p w:rsidR="00DC4482" w:rsidRPr="00FC0F56" w:rsidRDefault="00DC4482" w:rsidP="00DC4482">
            <w:pPr>
              <w:pStyle w:val="Textkrpermitte"/>
              <w:rPr>
                <w:noProof/>
              </w:rPr>
            </w:pPr>
            <w:r>
              <w:rPr>
                <w:noProof/>
              </w:rPr>
              <w:t>Bewerten</w:t>
            </w:r>
          </w:p>
          <w:p w:rsidR="00DC4482" w:rsidRPr="00FC0F56"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pPr>
            <w:r w:rsidRPr="00F0156F">
              <w:rPr>
                <w:noProof/>
              </w:rPr>
              <w:drawing>
                <wp:inline distT="0" distB="0" distL="0" distR="0" wp14:anchorId="5921BDAB" wp14:editId="7E763A69">
                  <wp:extent cx="648335" cy="318770"/>
                  <wp:effectExtent l="0" t="0" r="0" b="0"/>
                  <wp:docPr id="12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63" w:type="dxa"/>
            <w:shd w:val="clear" w:color="auto" w:fill="auto"/>
            <w:vAlign w:val="center"/>
          </w:tcPr>
          <w:p w:rsidR="00DC4482" w:rsidRPr="00DE4890" w:rsidRDefault="00DC4482" w:rsidP="00DA08A1">
            <w:pPr>
              <w:pStyle w:val="Textkrper"/>
              <w:jc w:val="center"/>
            </w:pPr>
            <w:r>
              <w:t xml:space="preserve">60 </w:t>
            </w:r>
            <w:r w:rsidR="00B84684">
              <w:t>Min.</w:t>
            </w:r>
          </w:p>
        </w:tc>
        <w:tc>
          <w:tcPr>
            <w:tcW w:w="3828" w:type="dxa"/>
            <w:shd w:val="clear" w:color="auto" w:fill="auto"/>
            <w:vAlign w:val="center"/>
          </w:tcPr>
          <w:p w:rsidR="00DC4482" w:rsidRDefault="007E5967" w:rsidP="003C0BA8">
            <w:pPr>
              <w:pStyle w:val="Textkrper"/>
              <w:jc w:val="left"/>
              <w:rPr>
                <w:noProof/>
              </w:rPr>
            </w:pPr>
            <w:r>
              <w:rPr>
                <w:noProof/>
              </w:rPr>
              <w:t xml:space="preserve">Die Schülerinnen und Schüler </w:t>
            </w:r>
            <w:r w:rsidR="00DC4482">
              <w:rPr>
                <w:noProof/>
              </w:rPr>
              <w:t>reflektieren die Stationen nach der Graffitimethode.</w:t>
            </w:r>
          </w:p>
          <w:p w:rsidR="00DC4482" w:rsidRPr="00DE4890" w:rsidRDefault="00DC4482" w:rsidP="003C0BA8">
            <w:pPr>
              <w:pStyle w:val="Textkrper"/>
              <w:jc w:val="left"/>
              <w:rPr>
                <w:noProof/>
              </w:rPr>
            </w:pPr>
            <w:r>
              <w:rPr>
                <w:noProof/>
              </w:rPr>
              <w:t>Sie erstellen für ihre Ausgangsstation eine kurze Visualisierung.</w:t>
            </w:r>
          </w:p>
        </w:tc>
        <w:tc>
          <w:tcPr>
            <w:tcW w:w="2409" w:type="dxa"/>
          </w:tcPr>
          <w:p w:rsidR="00DC4482" w:rsidRDefault="00DC4482" w:rsidP="00DC4482">
            <w:pPr>
              <w:pStyle w:val="Textkrper"/>
              <w:rPr>
                <w:noProof/>
              </w:rPr>
            </w:pPr>
            <w:r>
              <w:rPr>
                <w:noProof/>
              </w:rPr>
              <w:t xml:space="preserve">Lernthema </w:t>
            </w:r>
          </w:p>
          <w:p w:rsidR="00DC4482" w:rsidRPr="00DE4890" w:rsidRDefault="00DC4482" w:rsidP="00DC4482">
            <w:pPr>
              <w:pStyle w:val="Textkrper"/>
              <w:rPr>
                <w:noProof/>
              </w:rPr>
            </w:pPr>
            <w:r>
              <w:rPr>
                <w:noProof/>
              </w:rPr>
              <w:t>F1.01.03</w:t>
            </w:r>
          </w:p>
        </w:tc>
      </w:tr>
      <w:tr w:rsidR="00DC4482" w:rsidRPr="00DE4890" w:rsidTr="00DC4482">
        <w:trPr>
          <w:trHeight w:val="624"/>
        </w:trPr>
        <w:tc>
          <w:tcPr>
            <w:tcW w:w="1325" w:type="dxa"/>
            <w:vMerge/>
          </w:tcPr>
          <w:p w:rsidR="00DC4482" w:rsidRDefault="00DC4482" w:rsidP="00DC4482">
            <w:pPr>
              <w:pStyle w:val="Textkrpermitte"/>
              <w:rPr>
                <w:noProof/>
              </w:rPr>
            </w:pPr>
          </w:p>
        </w:tc>
        <w:tc>
          <w:tcPr>
            <w:tcW w:w="1314" w:type="dxa"/>
            <w:shd w:val="clear" w:color="auto" w:fill="auto"/>
            <w:vAlign w:val="center"/>
          </w:tcPr>
          <w:p w:rsidR="00DC4482" w:rsidRPr="00F0156F" w:rsidRDefault="00DC4482" w:rsidP="00DC4482">
            <w:pPr>
              <w:pStyle w:val="Textkrpermitte"/>
              <w:rPr>
                <w:noProof/>
              </w:rPr>
            </w:pPr>
            <w:r w:rsidRPr="00FC0F56">
              <w:rPr>
                <w:noProof/>
              </w:rPr>
              <w:drawing>
                <wp:inline distT="0" distB="0" distL="0" distR="0" wp14:anchorId="5D525836" wp14:editId="3B0EFBE4">
                  <wp:extent cx="302701" cy="324000"/>
                  <wp:effectExtent l="0" t="0" r="2540" b="0"/>
                  <wp:docPr id="12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63" w:type="dxa"/>
            <w:shd w:val="clear" w:color="auto" w:fill="auto"/>
            <w:vAlign w:val="center"/>
          </w:tcPr>
          <w:p w:rsidR="00DC4482" w:rsidRDefault="00DC4482" w:rsidP="00DA08A1">
            <w:pPr>
              <w:pStyle w:val="Textkrper"/>
              <w:jc w:val="center"/>
            </w:pPr>
            <w:r>
              <w:t xml:space="preserve">5 </w:t>
            </w:r>
            <w:r w:rsidR="00B84684">
              <w:t>Min.</w:t>
            </w:r>
          </w:p>
        </w:tc>
        <w:tc>
          <w:tcPr>
            <w:tcW w:w="3828" w:type="dxa"/>
            <w:shd w:val="clear" w:color="auto" w:fill="auto"/>
            <w:vAlign w:val="center"/>
          </w:tcPr>
          <w:p w:rsidR="00DC4482" w:rsidRDefault="00DC4482" w:rsidP="003C0BA8">
            <w:pPr>
              <w:pStyle w:val="Textkrper"/>
              <w:jc w:val="left"/>
              <w:rPr>
                <w:noProof/>
              </w:rPr>
            </w:pPr>
            <w:r>
              <w:rPr>
                <w:noProof/>
              </w:rPr>
              <w:t>Die Schülerergebnisse werden nach dem Beurteilungsraster mit jede</w:t>
            </w:r>
            <w:r w:rsidR="007E5967">
              <w:rPr>
                <w:noProof/>
              </w:rPr>
              <w:t>r Schülerin und jedem</w:t>
            </w:r>
            <w:r>
              <w:rPr>
                <w:noProof/>
              </w:rPr>
              <w:t xml:space="preserve"> Schüler einzeln besprochen und bewertet.</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F1.01.04</w:t>
            </w:r>
          </w:p>
        </w:tc>
      </w:tr>
      <w:tr w:rsidR="00DC4482" w:rsidRPr="00DE4890" w:rsidTr="00DC4482">
        <w:trPr>
          <w:trHeight w:val="624"/>
        </w:trPr>
        <w:tc>
          <w:tcPr>
            <w:tcW w:w="1325" w:type="dxa"/>
            <w:vMerge/>
          </w:tcPr>
          <w:p w:rsidR="00DC4482" w:rsidRDefault="00DC4482" w:rsidP="00DC4482">
            <w:pPr>
              <w:pStyle w:val="Textkrpermitte"/>
              <w:rPr>
                <w:noProof/>
              </w:rPr>
            </w:pPr>
          </w:p>
        </w:tc>
        <w:tc>
          <w:tcPr>
            <w:tcW w:w="1314" w:type="dxa"/>
            <w:shd w:val="clear" w:color="auto" w:fill="auto"/>
            <w:vAlign w:val="center"/>
          </w:tcPr>
          <w:p w:rsidR="00DC4482" w:rsidRPr="00FC0F56" w:rsidRDefault="00DC4482" w:rsidP="00DC4482">
            <w:pPr>
              <w:pStyle w:val="Textkrpermitte"/>
              <w:rPr>
                <w:noProof/>
              </w:rPr>
            </w:pPr>
            <w:r w:rsidRPr="00F0156F">
              <w:rPr>
                <w:noProof/>
              </w:rPr>
              <w:drawing>
                <wp:anchor distT="0" distB="0" distL="114300" distR="114300" simplePos="0" relativeHeight="252628992" behindDoc="0" locked="0" layoutInCell="1" allowOverlap="1" wp14:anchorId="361919B6" wp14:editId="7BFC3A1F">
                  <wp:simplePos x="0" y="0"/>
                  <wp:positionH relativeFrom="column">
                    <wp:posOffset>187869</wp:posOffset>
                  </wp:positionH>
                  <wp:positionV relativeFrom="paragraph">
                    <wp:posOffset>33383</wp:posOffset>
                  </wp:positionV>
                  <wp:extent cx="318770" cy="318770"/>
                  <wp:effectExtent l="0" t="0" r="5080" b="5080"/>
                  <wp:wrapNone/>
                  <wp:docPr id="131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63" w:type="dxa"/>
            <w:shd w:val="clear" w:color="auto" w:fill="auto"/>
            <w:vAlign w:val="center"/>
          </w:tcPr>
          <w:p w:rsidR="00DC4482" w:rsidRDefault="00DC4482" w:rsidP="00DA08A1">
            <w:pPr>
              <w:pStyle w:val="Textkrper"/>
              <w:jc w:val="center"/>
            </w:pPr>
            <w:r>
              <w:t xml:space="preserve">30 </w:t>
            </w:r>
            <w:r w:rsidR="00B84684">
              <w:t>Min.</w:t>
            </w:r>
          </w:p>
        </w:tc>
        <w:tc>
          <w:tcPr>
            <w:tcW w:w="3828" w:type="dxa"/>
            <w:shd w:val="clear" w:color="auto" w:fill="auto"/>
            <w:vAlign w:val="center"/>
          </w:tcPr>
          <w:p w:rsidR="00DC4482" w:rsidRDefault="00DC4482" w:rsidP="003C0BA8">
            <w:pPr>
              <w:pStyle w:val="Textkrper"/>
              <w:jc w:val="left"/>
              <w:rPr>
                <w:noProof/>
              </w:rPr>
            </w:pPr>
            <w:r>
              <w:rPr>
                <w:noProof/>
              </w:rPr>
              <w:t>Die Ergebnisse werden gemeinsam besprochen.</w:t>
            </w:r>
          </w:p>
        </w:tc>
        <w:tc>
          <w:tcPr>
            <w:tcW w:w="2409" w:type="dxa"/>
          </w:tcPr>
          <w:p w:rsidR="00DC4482" w:rsidRDefault="00DC4482" w:rsidP="00DC4482">
            <w:pPr>
              <w:pStyle w:val="Textkrper"/>
              <w:rPr>
                <w:noProof/>
              </w:rPr>
            </w:pPr>
            <w:r>
              <w:rPr>
                <w:noProof/>
              </w:rPr>
              <w:t>Lernthema</w:t>
            </w:r>
          </w:p>
          <w:p w:rsidR="00DC4482" w:rsidRDefault="00DC4482" w:rsidP="00DC4482">
            <w:pPr>
              <w:pStyle w:val="Textkrper"/>
              <w:rPr>
                <w:noProof/>
              </w:rPr>
            </w:pPr>
            <w:r>
              <w:rPr>
                <w:noProof/>
              </w:rPr>
              <w:t>F1.01.05</w:t>
            </w:r>
          </w:p>
        </w:tc>
      </w:tr>
      <w:tr w:rsidR="00DC4482" w:rsidRPr="00DE4890" w:rsidTr="00DC4482">
        <w:trPr>
          <w:trHeight w:val="624"/>
        </w:trPr>
        <w:tc>
          <w:tcPr>
            <w:tcW w:w="1325" w:type="dxa"/>
          </w:tcPr>
          <w:p w:rsidR="00DC4482" w:rsidRDefault="00DC4482" w:rsidP="00DC4482">
            <w:pPr>
              <w:pStyle w:val="Textkrpermitte"/>
              <w:rPr>
                <w:noProof/>
              </w:rPr>
            </w:pPr>
            <w:r>
              <w:rPr>
                <w:noProof/>
              </w:rPr>
              <w:t>Reflektieren/ Bewerten</w:t>
            </w:r>
          </w:p>
        </w:tc>
        <w:tc>
          <w:tcPr>
            <w:tcW w:w="1314" w:type="dxa"/>
            <w:shd w:val="clear" w:color="auto" w:fill="auto"/>
            <w:vAlign w:val="center"/>
          </w:tcPr>
          <w:p w:rsidR="00DC4482" w:rsidRPr="00F0156F" w:rsidRDefault="00DC4482" w:rsidP="00DC4482">
            <w:pPr>
              <w:pStyle w:val="Textkrpermitte"/>
              <w:rPr>
                <w:noProof/>
              </w:rPr>
            </w:pPr>
          </w:p>
        </w:tc>
        <w:tc>
          <w:tcPr>
            <w:tcW w:w="763" w:type="dxa"/>
            <w:shd w:val="clear" w:color="auto" w:fill="auto"/>
            <w:vAlign w:val="center"/>
          </w:tcPr>
          <w:p w:rsidR="00DC4482" w:rsidRDefault="00DC4482" w:rsidP="00DA08A1">
            <w:pPr>
              <w:pStyle w:val="Textkrper"/>
              <w:jc w:val="center"/>
            </w:pPr>
            <w:r>
              <w:t xml:space="preserve">45 </w:t>
            </w:r>
            <w:r w:rsidR="00B84684">
              <w:t>Min.</w:t>
            </w:r>
          </w:p>
        </w:tc>
        <w:tc>
          <w:tcPr>
            <w:tcW w:w="3828" w:type="dxa"/>
            <w:shd w:val="clear" w:color="auto" w:fill="auto"/>
            <w:vAlign w:val="center"/>
          </w:tcPr>
          <w:p w:rsidR="00DC4482" w:rsidRDefault="00DC4482" w:rsidP="003C0BA8">
            <w:pPr>
              <w:pStyle w:val="Textkrper"/>
              <w:jc w:val="left"/>
              <w:rPr>
                <w:noProof/>
              </w:rPr>
            </w:pPr>
            <w:r>
              <w:rPr>
                <w:noProof/>
              </w:rPr>
              <w:t>Feedback für das Lernprojekt</w:t>
            </w:r>
          </w:p>
        </w:tc>
        <w:tc>
          <w:tcPr>
            <w:tcW w:w="2409" w:type="dxa"/>
          </w:tcPr>
          <w:p w:rsidR="00DC4482" w:rsidRDefault="00DC4482" w:rsidP="00DC4482">
            <w:pPr>
              <w:pStyle w:val="Textkrper"/>
              <w:rPr>
                <w:noProof/>
              </w:rPr>
            </w:pPr>
            <w:r>
              <w:rPr>
                <w:noProof/>
              </w:rPr>
              <w:t>Feedbackbogen</w:t>
            </w:r>
          </w:p>
          <w:p w:rsidR="00DC4482" w:rsidRDefault="00DC4482" w:rsidP="00DC4482">
            <w:pPr>
              <w:pStyle w:val="Textkrper"/>
              <w:rPr>
                <w:noProof/>
              </w:rPr>
            </w:pPr>
            <w:r>
              <w:rPr>
                <w:noProof/>
              </w:rPr>
              <w:t>F1.01.06</w:t>
            </w:r>
          </w:p>
        </w:tc>
      </w:tr>
    </w:tbl>
    <w:p w:rsidR="00DC4482" w:rsidRDefault="00DC4482" w:rsidP="00DC4482">
      <w:pPr>
        <w:pStyle w:val="Textkrper"/>
      </w:pPr>
    </w:p>
    <w:p w:rsidR="00DC4482" w:rsidRPr="009C5F32" w:rsidRDefault="00DC4482" w:rsidP="00DC4482">
      <w:pPr>
        <w:pStyle w:val="MarginalieIcon"/>
        <w:framePr w:wrap="notBeside" w:x="8766" w:y="1465"/>
      </w:pPr>
    </w:p>
    <w:p w:rsidR="00DC4482" w:rsidRDefault="00DC4482" w:rsidP="00DC4482">
      <w:pPr>
        <w:pStyle w:val="Textkrper"/>
      </w:pPr>
    </w:p>
    <w:p w:rsidR="00DC4482" w:rsidRDefault="00DC4482" w:rsidP="00DC4482">
      <w:pPr>
        <w:pStyle w:val="Textkrper"/>
      </w:pPr>
    </w:p>
    <w:p w:rsidR="00DC4482" w:rsidRDefault="00DC4482" w:rsidP="00DC4482">
      <w:pPr>
        <w:pStyle w:val="Textkrper"/>
      </w:pPr>
    </w:p>
    <w:p w:rsidR="00DC4482" w:rsidRDefault="00DC4482" w:rsidP="00DC4482">
      <w:pPr>
        <w:pStyle w:val="Textkrper"/>
      </w:pPr>
    </w:p>
    <w:p w:rsidR="00DC4482" w:rsidRDefault="00DC4482" w:rsidP="00DC4482">
      <w:pPr>
        <w:pStyle w:val="Textkrper"/>
      </w:pPr>
      <w:r>
        <w:rPr>
          <w:noProof/>
        </w:rPr>
        <mc:AlternateContent>
          <mc:Choice Requires="wps">
            <w:drawing>
              <wp:anchor distT="0" distB="0" distL="114300" distR="114300" simplePos="0" relativeHeight="252557312" behindDoc="0" locked="0" layoutInCell="1" allowOverlap="1" wp14:anchorId="2FCF5BE5" wp14:editId="4105365C">
                <wp:simplePos x="0" y="0"/>
                <wp:positionH relativeFrom="column">
                  <wp:posOffset>1768143</wp:posOffset>
                </wp:positionH>
                <wp:positionV relativeFrom="paragraph">
                  <wp:posOffset>147016</wp:posOffset>
                </wp:positionV>
                <wp:extent cx="1272208" cy="408305"/>
                <wp:effectExtent l="0" t="0" r="4445" b="0"/>
                <wp:wrapNone/>
                <wp:docPr id="21" name="Textfeld 21"/>
                <wp:cNvGraphicFramePr/>
                <a:graphic xmlns:a="http://schemas.openxmlformats.org/drawingml/2006/main">
                  <a:graphicData uri="http://schemas.microsoft.com/office/word/2010/wordprocessingShape">
                    <wps:wsp>
                      <wps:cNvSpPr txBox="1"/>
                      <wps:spPr>
                        <a:xfrm>
                          <a:off x="0" y="0"/>
                          <a:ext cx="1272208" cy="408305"/>
                        </a:xfrm>
                        <a:prstGeom prst="rect">
                          <a:avLst/>
                        </a:prstGeom>
                        <a:solidFill>
                          <a:sysClr val="window" lastClr="FFFFFF"/>
                        </a:solidFill>
                        <a:ln w="6350">
                          <a:noFill/>
                        </a:ln>
                        <a:effectLst/>
                      </wps:spPr>
                      <wps:txbx>
                        <w:txbxContent>
                          <w:p w:rsidR="00BA14AF" w:rsidRPr="00037436" w:rsidRDefault="00BA14AF" w:rsidP="00DC4482">
                            <w:pPr>
                              <w:pStyle w:val="Textkrper"/>
                              <w:rPr>
                                <w:b/>
                              </w:rPr>
                            </w:pPr>
                            <w:r w:rsidRPr="00037436">
                              <w:rPr>
                                <w:b/>
                              </w:rPr>
                              <w:t>Informieren</w:t>
                            </w:r>
                          </w:p>
                          <w:p w:rsidR="00BA14AF" w:rsidRPr="004B0DB9" w:rsidRDefault="00BA14AF" w:rsidP="00DC4482">
                            <w:pPr>
                              <w:pStyle w:val="Textkrper"/>
                            </w:pPr>
                            <w:r>
                              <w:t>(Stationen lernen)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 o:spid="_x0000_s1047" type="#_x0000_t202" style="position:absolute;left:0;text-align:left;margin-left:139.2pt;margin-top:11.6pt;width:100.15pt;height:32.15pt;z-index:25255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" fillcolor="window" stroked="f" strokeweight=".5pt">
                <v:textbox>
                  <w:txbxContent>
                    <w:p w:rsidR="00BA14AF" w:rsidRPr="00037436" w:rsidRDefault="00BA14AF" w:rsidP="00DC4482">
                      <w:pPr>
                        <w:pStyle w:val="Textkrper"/>
                        <w:rPr>
                          <w:b/>
                        </w:rPr>
                      </w:pPr>
                      <w:r w:rsidRPr="00037436">
                        <w:rPr>
                          <w:b/>
                        </w:rPr>
                        <w:t>Informieren</w:t>
                      </w:r>
                    </w:p>
                    <w:p w:rsidR="00BA14AF" w:rsidRPr="004B0DB9" w:rsidRDefault="00BA14AF" w:rsidP="00DC4482">
                      <w:pPr>
                        <w:pStyle w:val="Textkrper"/>
                      </w:pPr>
                      <w:r>
                        <w:t>(Stationen lernen)</w:t>
                      </w:r>
                    </w:p>
                  </w:txbxContent>
                </v:textbox>
              </v:shape>
            </w:pict>
          </mc:Fallback>
        </mc:AlternateContent>
      </w:r>
      <w:r>
        <w:rPr>
          <w:noProof/>
        </w:rPr>
        <mc:AlternateContent>
          <mc:Choice Requires="wps">
            <w:drawing>
              <wp:anchor distT="0" distB="0" distL="114300" distR="114300" simplePos="0" relativeHeight="252556288" behindDoc="0" locked="0" layoutInCell="1" allowOverlap="1" wp14:anchorId="00033CEB" wp14:editId="1744C084">
                <wp:simplePos x="0" y="0"/>
                <wp:positionH relativeFrom="column">
                  <wp:posOffset>266700</wp:posOffset>
                </wp:positionH>
                <wp:positionV relativeFrom="paragraph">
                  <wp:posOffset>118745</wp:posOffset>
                </wp:positionV>
                <wp:extent cx="1134110" cy="2522855"/>
                <wp:effectExtent l="0" t="0" r="27940" b="10795"/>
                <wp:wrapNone/>
                <wp:docPr id="20" name="Nach rechts gekrümmter Pfeil 20"/>
                <wp:cNvGraphicFramePr/>
                <a:graphic xmlns:a="http://schemas.openxmlformats.org/drawingml/2006/main">
                  <a:graphicData uri="http://schemas.microsoft.com/office/word/2010/wordprocessingShape">
                    <wps:wsp>
                      <wps:cNvSpPr/>
                      <wps:spPr>
                        <a:xfrm flipV="1">
                          <a:off x="0" y="0"/>
                          <a:ext cx="1134110" cy="2522855"/>
                        </a:xfrm>
                        <a:prstGeom prst="curved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Nach rechts gekrümmter Pfeil 20" o:spid="_x0000_s1026" type="#_x0000_t102" style="position:absolute;margin-left:21pt;margin-top:9.35pt;width:89.3pt;height:198.65pt;flip:y;z-index:25255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" adj="16745,20386,16200" fillcolor="#4f81bd" strokecolor="#385d8a" strokeweight="2pt"/>
            </w:pict>
          </mc:Fallback>
        </mc:AlternateContent>
      </w:r>
      <w:r>
        <w:rPr>
          <w:noProof/>
        </w:rPr>
        <mc:AlternateContent>
          <mc:Choice Requires="wps">
            <w:drawing>
              <wp:anchor distT="0" distB="0" distL="114300" distR="114300" simplePos="0" relativeHeight="252554240" behindDoc="0" locked="0" layoutInCell="1" allowOverlap="1" wp14:anchorId="439A43D3" wp14:editId="1028BBFF">
                <wp:simplePos x="0" y="0"/>
                <wp:positionH relativeFrom="column">
                  <wp:posOffset>361039</wp:posOffset>
                </wp:positionH>
                <wp:positionV relativeFrom="paragraph">
                  <wp:posOffset>144173</wp:posOffset>
                </wp:positionV>
                <wp:extent cx="4324985" cy="263779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985" cy="2637790"/>
                        </a:xfrm>
                        <a:prstGeom prst="rect">
                          <a:avLst/>
                        </a:prstGeom>
                        <a:solidFill>
                          <a:srgbClr val="FFFFFF"/>
                        </a:solidFill>
                        <a:ln w="9525">
                          <a:noFill/>
                          <a:miter lim="800000"/>
                          <a:headEnd/>
                          <a:tailEnd/>
                        </a:ln>
                      </wps:spPr>
                      <wps:txbx>
                        <w:txbxContent>
                          <w:p w:rsidR="00BA14AF" w:rsidRDefault="00BA14AF" w:rsidP="00DC448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left:0;text-align:left;margin-left:28.45pt;margin-top:11.35pt;width:340.55pt;height:207.7pt;z-index:25255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" stroked="f">
                <v:textbox>
                  <w:txbxContent>
                    <w:p w:rsidR="00BA14AF" w:rsidRDefault="00BA14AF" w:rsidP="00DC4482"/>
                  </w:txbxContent>
                </v:textbox>
              </v:shape>
            </w:pict>
          </mc:Fallback>
        </mc:AlternateContent>
      </w:r>
    </w:p>
    <w:p w:rsidR="00DC4482" w:rsidRDefault="00DC4482" w:rsidP="00DC4482">
      <w:pPr>
        <w:spacing w:line="240" w:lineRule="exact"/>
      </w:pPr>
      <w:r>
        <w:rPr>
          <w:noProof/>
          <w:lang w:eastAsia="de-DE"/>
        </w:rPr>
        <mc:AlternateContent>
          <mc:Choice Requires="wps">
            <w:drawing>
              <wp:anchor distT="0" distB="0" distL="114300" distR="114300" simplePos="0" relativeHeight="252560384" behindDoc="0" locked="0" layoutInCell="1" allowOverlap="1" wp14:anchorId="05C0D020" wp14:editId="50FD0EBA">
                <wp:simplePos x="0" y="0"/>
                <wp:positionH relativeFrom="column">
                  <wp:posOffset>-153560</wp:posOffset>
                </wp:positionH>
                <wp:positionV relativeFrom="paragraph">
                  <wp:posOffset>834031</wp:posOffset>
                </wp:positionV>
                <wp:extent cx="1828800" cy="745435"/>
                <wp:effectExtent l="0" t="0" r="0" b="0"/>
                <wp:wrapNone/>
                <wp:docPr id="24" name="Textfeld 24"/>
                <wp:cNvGraphicFramePr/>
                <a:graphic xmlns:a="http://schemas.openxmlformats.org/drawingml/2006/main">
                  <a:graphicData uri="http://schemas.microsoft.com/office/word/2010/wordprocessingShape">
                    <wps:wsp>
                      <wps:cNvSpPr txBox="1"/>
                      <wps:spPr>
                        <a:xfrm>
                          <a:off x="0" y="0"/>
                          <a:ext cx="1828800" cy="745435"/>
                        </a:xfrm>
                        <a:prstGeom prst="rect">
                          <a:avLst/>
                        </a:prstGeom>
                        <a:solidFill>
                          <a:sysClr val="window" lastClr="FFFFFF"/>
                        </a:solidFill>
                        <a:ln w="6350">
                          <a:noFill/>
                        </a:ln>
                        <a:effectLst/>
                      </wps:spPr>
                      <wps:txbx>
                        <w:txbxContent>
                          <w:p w:rsidR="00BA14AF" w:rsidRDefault="00BA14AF" w:rsidP="00DC4482">
                            <w:pPr>
                              <w:rPr>
                                <w:b/>
                              </w:rPr>
                            </w:pPr>
                            <w:r>
                              <w:rPr>
                                <w:b/>
                              </w:rPr>
                              <w:t>Reflektieren und B</w:t>
                            </w:r>
                            <w:r w:rsidRPr="00037436">
                              <w:rPr>
                                <w:b/>
                              </w:rPr>
                              <w:t>ewerten</w:t>
                            </w:r>
                          </w:p>
                          <w:p w:rsidR="00BA14AF" w:rsidRDefault="00BA14AF" w:rsidP="00DC4482">
                            <w:r>
                              <w:t>(Qualitätskontrolle,</w:t>
                            </w:r>
                          </w:p>
                          <w:p w:rsidR="00BA14AF" w:rsidRDefault="00BA14AF" w:rsidP="00DC4482">
                            <w:r>
                              <w:t xml:space="preserve">  Methodenfeedback,</w:t>
                            </w:r>
                          </w:p>
                          <w:p w:rsidR="00BA14AF" w:rsidRPr="00037436" w:rsidRDefault="00BA14AF" w:rsidP="00DC4482">
                            <w:r>
                              <w:t xml:space="preserve">    Projektbewertung)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 o:spid="_x0000_s1049" type="#_x0000_t202" style="position:absolute;margin-left:-12.1pt;margin-top:65.65pt;width:2in;height:58.7pt;z-index:25256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" fillcolor="window" stroked="f" strokeweight=".5pt">
                <v:textbox>
                  <w:txbxContent>
                    <w:p w:rsidR="00BA14AF" w:rsidRDefault="00BA14AF" w:rsidP="00DC4482">
                      <w:pPr>
                        <w:rPr>
                          <w:b/>
                        </w:rPr>
                      </w:pPr>
                      <w:r>
                        <w:rPr>
                          <w:b/>
                        </w:rPr>
                        <w:t>Reflektieren und B</w:t>
                      </w:r>
                      <w:r w:rsidRPr="00037436">
                        <w:rPr>
                          <w:b/>
                        </w:rPr>
                        <w:t>ewerten</w:t>
                      </w:r>
                    </w:p>
                    <w:p w:rsidR="00BA14AF" w:rsidRDefault="00BA14AF" w:rsidP="00DC4482">
                      <w:r>
                        <w:t>(Qualitätskontrolle,</w:t>
                      </w:r>
                    </w:p>
                    <w:p w:rsidR="00BA14AF" w:rsidRDefault="00BA14AF" w:rsidP="00DC4482">
                      <w:r>
                        <w:t xml:space="preserve">  Methodenfeedback,</w:t>
                      </w:r>
                    </w:p>
                    <w:p w:rsidR="00BA14AF" w:rsidRPr="00037436" w:rsidRDefault="00BA14AF" w:rsidP="00DC4482">
                      <w:r>
                        <w:t xml:space="preserve">    Projektbewertung)</w:t>
                      </w:r>
                    </w:p>
                  </w:txbxContent>
                </v:textbox>
              </v:shape>
            </w:pict>
          </mc:Fallback>
        </mc:AlternateContent>
      </w:r>
      <w:r>
        <w:rPr>
          <w:noProof/>
          <w:lang w:eastAsia="de-DE"/>
        </w:rPr>
        <mc:AlternateContent>
          <mc:Choice Requires="wps">
            <w:drawing>
              <wp:anchor distT="0" distB="0" distL="114300" distR="114300" simplePos="0" relativeHeight="252559360" behindDoc="0" locked="0" layoutInCell="1" allowOverlap="1" wp14:anchorId="172ACAC4" wp14:editId="5FB188D5">
                <wp:simplePos x="0" y="0"/>
                <wp:positionH relativeFrom="column">
                  <wp:posOffset>1509505</wp:posOffset>
                </wp:positionH>
                <wp:positionV relativeFrom="paragraph">
                  <wp:posOffset>1996909</wp:posOffset>
                </wp:positionV>
                <wp:extent cx="1954392" cy="564515"/>
                <wp:effectExtent l="0" t="0" r="8255" b="6985"/>
                <wp:wrapNone/>
                <wp:docPr id="23" name="Textfeld 23"/>
                <wp:cNvGraphicFramePr/>
                <a:graphic xmlns:a="http://schemas.openxmlformats.org/drawingml/2006/main">
                  <a:graphicData uri="http://schemas.microsoft.com/office/word/2010/wordprocessingShape">
                    <wps:wsp>
                      <wps:cNvSpPr txBox="1"/>
                      <wps:spPr>
                        <a:xfrm>
                          <a:off x="0" y="0"/>
                          <a:ext cx="1954392" cy="564515"/>
                        </a:xfrm>
                        <a:prstGeom prst="rect">
                          <a:avLst/>
                        </a:prstGeom>
                        <a:solidFill>
                          <a:sysClr val="window" lastClr="FFFFFF"/>
                        </a:solidFill>
                        <a:ln w="6350">
                          <a:noFill/>
                        </a:ln>
                        <a:effectLst/>
                      </wps:spPr>
                      <wps:txbx>
                        <w:txbxContent>
                          <w:p w:rsidR="00BA14AF" w:rsidRDefault="00BA14AF" w:rsidP="00DC4482">
                            <w:pPr>
                              <w:rPr>
                                <w:b/>
                              </w:rPr>
                            </w:pPr>
                            <w:r w:rsidRPr="00037436">
                              <w:rPr>
                                <w:b/>
                              </w:rPr>
                              <w:t>Durchführen</w:t>
                            </w:r>
                            <w:r>
                              <w:rPr>
                                <w:b/>
                              </w:rPr>
                              <w:t xml:space="preserve"> und K</w:t>
                            </w:r>
                            <w:r w:rsidRPr="00037436">
                              <w:rPr>
                                <w:b/>
                              </w:rPr>
                              <w:t>ontrollieren</w:t>
                            </w:r>
                          </w:p>
                          <w:p w:rsidR="00BA14AF" w:rsidRPr="00037436" w:rsidRDefault="00BA14AF" w:rsidP="00DC4482">
                            <w:r>
                              <w:t>(Schildergestaltung und Qual</w:t>
                            </w:r>
                            <w:r>
                              <w:t>i</w:t>
                            </w:r>
                            <w:r>
                              <w:t>tätskontrolle)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50" type="#_x0000_t202" style="position:absolute;margin-left:118.85pt;margin-top:157.25pt;width:153.9pt;height:44.45pt;z-index:25255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" fillcolor="window" stroked="f" strokeweight=".5pt">
                <v:textbox>
                  <w:txbxContent>
                    <w:p w:rsidR="00BA14AF" w:rsidRDefault="00BA14AF" w:rsidP="00DC4482">
                      <w:pPr>
                        <w:rPr>
                          <w:b/>
                        </w:rPr>
                      </w:pPr>
                      <w:r w:rsidRPr="00037436">
                        <w:rPr>
                          <w:b/>
                        </w:rPr>
                        <w:t>Durchführen</w:t>
                      </w:r>
                      <w:r>
                        <w:rPr>
                          <w:b/>
                        </w:rPr>
                        <w:t xml:space="preserve"> und K</w:t>
                      </w:r>
                      <w:r w:rsidRPr="00037436">
                        <w:rPr>
                          <w:b/>
                        </w:rPr>
                        <w:t>ontrollieren</w:t>
                      </w:r>
                    </w:p>
                    <w:p w:rsidR="00BA14AF" w:rsidRPr="00037436" w:rsidRDefault="00BA14AF" w:rsidP="00DC4482">
                      <w:r>
                        <w:t>(Schildergestaltung und Qual</w:t>
                      </w:r>
                      <w:r>
                        <w:t>i</w:t>
                      </w:r>
                      <w:r>
                        <w:t>tätskontrolle)</w:t>
                      </w:r>
                    </w:p>
                  </w:txbxContent>
                </v:textbox>
              </v:shape>
            </w:pict>
          </mc:Fallback>
        </mc:AlternateContent>
      </w:r>
      <w:r>
        <w:rPr>
          <w:noProof/>
          <w:lang w:eastAsia="de-DE"/>
        </w:rPr>
        <mc:AlternateContent>
          <mc:Choice Requires="wps">
            <w:drawing>
              <wp:anchor distT="0" distB="0" distL="114300" distR="114300" simplePos="0" relativeHeight="252558336" behindDoc="0" locked="0" layoutInCell="1" allowOverlap="1" wp14:anchorId="38DB4618" wp14:editId="4F1CE414">
                <wp:simplePos x="0" y="0"/>
                <wp:positionH relativeFrom="column">
                  <wp:posOffset>3550285</wp:posOffset>
                </wp:positionH>
                <wp:positionV relativeFrom="paragraph">
                  <wp:posOffset>887730</wp:posOffset>
                </wp:positionV>
                <wp:extent cx="1585595" cy="495935"/>
                <wp:effectExtent l="0" t="0" r="0" b="0"/>
                <wp:wrapNone/>
                <wp:docPr id="22" name="Textfeld 22"/>
                <wp:cNvGraphicFramePr/>
                <a:graphic xmlns:a="http://schemas.openxmlformats.org/drawingml/2006/main">
                  <a:graphicData uri="http://schemas.microsoft.com/office/word/2010/wordprocessingShape">
                    <wps:wsp>
                      <wps:cNvSpPr txBox="1"/>
                      <wps:spPr>
                        <a:xfrm>
                          <a:off x="0" y="0"/>
                          <a:ext cx="1585595" cy="495935"/>
                        </a:xfrm>
                        <a:prstGeom prst="rect">
                          <a:avLst/>
                        </a:prstGeom>
                        <a:solidFill>
                          <a:sysClr val="window" lastClr="FFFFFF"/>
                        </a:solidFill>
                        <a:ln w="6350">
                          <a:noFill/>
                        </a:ln>
                        <a:effectLst/>
                      </wps:spPr>
                      <wps:txbx>
                        <w:txbxContent>
                          <w:p w:rsidR="00BA14AF" w:rsidRPr="00037436" w:rsidRDefault="00BA14AF" w:rsidP="00DC4482">
                            <w:pPr>
                              <w:rPr>
                                <w:b/>
                              </w:rPr>
                            </w:pPr>
                            <w:r w:rsidRPr="00037436">
                              <w:rPr>
                                <w:b/>
                              </w:rPr>
                              <w:t>Planen und Entscheiden</w:t>
                            </w:r>
                          </w:p>
                          <w:p w:rsidR="00BA14AF" w:rsidRDefault="00BA14AF" w:rsidP="00DC4482">
                            <w:r>
                              <w:t>(Plattengestaltung)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2" o:spid="_x0000_s1051" type="#_x0000_t202" style="position:absolute;margin-left:279.55pt;margin-top:69.9pt;width:124.85pt;height:39.05pt;z-index:252558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" fillcolor="window" stroked="f" strokeweight=".5pt">
                <v:textbox>
                  <w:txbxContent>
                    <w:p w:rsidR="00BA14AF" w:rsidRPr="00037436" w:rsidRDefault="00BA14AF" w:rsidP="00DC4482">
                      <w:pPr>
                        <w:rPr>
                          <w:b/>
                        </w:rPr>
                      </w:pPr>
                      <w:r w:rsidRPr="00037436">
                        <w:rPr>
                          <w:b/>
                        </w:rPr>
                        <w:t>Planen und Entscheiden</w:t>
                      </w:r>
                    </w:p>
                    <w:p w:rsidR="00BA14AF" w:rsidRDefault="00BA14AF" w:rsidP="00DC4482">
                      <w:r>
                        <w:t>(Plattengestaltung)</w:t>
                      </w:r>
                    </w:p>
                  </w:txbxContent>
                </v:textbox>
              </v:shape>
            </w:pict>
          </mc:Fallback>
        </mc:AlternateContent>
      </w:r>
      <w:r>
        <w:rPr>
          <w:noProof/>
          <w:lang w:eastAsia="de-DE"/>
        </w:rPr>
        <mc:AlternateContent>
          <mc:Choice Requires="wps">
            <w:drawing>
              <wp:anchor distT="0" distB="0" distL="114300" distR="114300" simplePos="0" relativeHeight="252555264" behindDoc="0" locked="0" layoutInCell="1" allowOverlap="1" wp14:anchorId="2266B98B" wp14:editId="59E8E103">
                <wp:simplePos x="0" y="0"/>
                <wp:positionH relativeFrom="column">
                  <wp:posOffset>3553460</wp:posOffset>
                </wp:positionH>
                <wp:positionV relativeFrom="paragraph">
                  <wp:posOffset>60960</wp:posOffset>
                </wp:positionV>
                <wp:extent cx="1134110" cy="2500630"/>
                <wp:effectExtent l="0" t="0" r="27940" b="0"/>
                <wp:wrapNone/>
                <wp:docPr id="19" name="Nach links gekrümmter Pfeil 19"/>
                <wp:cNvGraphicFramePr/>
                <a:graphic xmlns:a="http://schemas.openxmlformats.org/drawingml/2006/main">
                  <a:graphicData uri="http://schemas.microsoft.com/office/word/2010/wordprocessingShape">
                    <wps:wsp>
                      <wps:cNvSpPr/>
                      <wps:spPr>
                        <a:xfrm>
                          <a:off x="0" y="0"/>
                          <a:ext cx="1134110" cy="2500630"/>
                        </a:xfrm>
                        <a:prstGeom prst="curvedLef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Nach links gekrümmter Pfeil 19" o:spid="_x0000_s1026" type="#_x0000_t103" style="position:absolute;margin-left:279.8pt;margin-top:4.8pt;width:89.3pt;height:196.9pt;z-index:252555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" adj="16702,20376,5400" fillcolor="#4f81bd" strokecolor="#385d8a" strokeweight="2pt"/>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C4482" w:rsidRPr="00B51DE9" w:rsidTr="00DC4482">
        <w:trPr>
          <w:trHeight w:val="523"/>
        </w:trPr>
        <w:tc>
          <w:tcPr>
            <w:tcW w:w="3119" w:type="dxa"/>
            <w:tcBorders>
              <w:left w:val="single" w:sz="4" w:space="0" w:color="auto"/>
              <w:bottom w:val="single" w:sz="4" w:space="0" w:color="auto"/>
              <w:right w:val="single" w:sz="4" w:space="0" w:color="auto"/>
            </w:tcBorders>
            <w:shd w:val="clear" w:color="auto" w:fill="D9D9D9"/>
            <w:hideMark/>
          </w:tcPr>
          <w:p w:rsidR="00DC4482" w:rsidRDefault="00DC4482" w:rsidP="00DC4482">
            <w:pPr>
              <w:pStyle w:val="Tabelle6pt"/>
              <w:rPr>
                <w:color w:val="000000"/>
              </w:rPr>
            </w:pPr>
            <w:r>
              <w:lastRenderedPageBreak/>
              <w:br w:type="page"/>
              <w:t>Lernfeld</w:t>
            </w:r>
          </w:p>
          <w:p w:rsidR="00DC4482" w:rsidRDefault="00DC4482" w:rsidP="00DC4482">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DC4482" w:rsidRDefault="00DC4482" w:rsidP="00DC4482">
            <w:pPr>
              <w:pStyle w:val="Tabelle6pt"/>
              <w:rPr>
                <w:color w:val="000000"/>
              </w:rPr>
            </w:pPr>
            <w:r>
              <w:t>Titel</w:t>
            </w:r>
          </w:p>
          <w:p w:rsidR="00DC4482" w:rsidRDefault="004006AA" w:rsidP="00DC4482">
            <w:pPr>
              <w:pStyle w:val="TabelleKopflinks"/>
            </w:pPr>
            <w:r>
              <w:t>Fitness-Studio</w:t>
            </w:r>
          </w:p>
        </w:tc>
        <w:tc>
          <w:tcPr>
            <w:tcW w:w="188" w:type="dxa"/>
            <w:vMerge w:val="restart"/>
            <w:tcBorders>
              <w:top w:val="nil"/>
              <w:left w:val="single" w:sz="4" w:space="0" w:color="auto"/>
              <w:bottom w:val="nil"/>
              <w:right w:val="single" w:sz="4" w:space="0" w:color="auto"/>
            </w:tcBorders>
            <w:shd w:val="clear" w:color="auto" w:fill="FFFFFF"/>
          </w:tcPr>
          <w:p w:rsidR="00DC4482" w:rsidRPr="004B658C" w:rsidRDefault="00DC4482" w:rsidP="00DC448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C4482" w:rsidRDefault="00DC4482" w:rsidP="00DC4482">
            <w:pPr>
              <w:pStyle w:val="Tabelle6pt"/>
            </w:pPr>
          </w:p>
          <w:p w:rsidR="00DC4482" w:rsidRPr="00B51DE9" w:rsidRDefault="00DC4482" w:rsidP="00DC4482">
            <w:pPr>
              <w:pStyle w:val="TabelleKopfmitte"/>
              <w:rPr>
                <w:rFonts w:eastAsia="Calibri"/>
              </w:rPr>
            </w:pPr>
            <w:r>
              <w:rPr>
                <w:rFonts w:eastAsia="Calibri"/>
              </w:rPr>
              <w:t>F</w:t>
            </w:r>
            <w:r w:rsidR="00DD454A">
              <w:rPr>
                <w:rFonts w:eastAsia="Calibri"/>
              </w:rPr>
              <w:t>1.</w:t>
            </w:r>
            <w:r>
              <w:rPr>
                <w:rFonts w:eastAsia="Calibri"/>
              </w:rPr>
              <w:t>01</w:t>
            </w:r>
          </w:p>
        </w:tc>
      </w:tr>
      <w:tr w:rsidR="00DC4482" w:rsidRPr="00B51DE9" w:rsidTr="00DC4482">
        <w:trPr>
          <w:trHeight w:val="1371"/>
        </w:trPr>
        <w:tc>
          <w:tcPr>
            <w:tcW w:w="7348" w:type="dxa"/>
            <w:gridSpan w:val="2"/>
            <w:tcBorders>
              <w:left w:val="single" w:sz="4" w:space="0" w:color="auto"/>
              <w:right w:val="single" w:sz="4" w:space="0" w:color="auto"/>
            </w:tcBorders>
            <w:hideMark/>
          </w:tcPr>
          <w:p w:rsidR="00DC4482" w:rsidRDefault="00DC4482" w:rsidP="00DC4482">
            <w:pPr>
              <w:pStyle w:val="Tabelle6pt"/>
            </w:pPr>
            <w:r w:rsidRPr="00B6762A">
              <w:t>Kompetenz</w:t>
            </w:r>
            <w:r>
              <w:t>en:</w:t>
            </w:r>
          </w:p>
          <w:p w:rsidR="00DC4482" w:rsidRDefault="004006AA" w:rsidP="00DC4482">
            <w:pPr>
              <w:pStyle w:val="Kopf8ptafz"/>
            </w:pPr>
            <w:r>
              <w:t>A</w:t>
            </w:r>
            <w:r w:rsidR="00DC4482">
              <w:t>lle Zellen der im Lernprojekt angesprochenen Kompetenzbereiche aus dem jeweiligen Lernfeld</w:t>
            </w:r>
          </w:p>
          <w:p w:rsidR="00DC4482" w:rsidRPr="00A1042A" w:rsidRDefault="00DC4482" w:rsidP="0017247B">
            <w:pPr>
              <w:pStyle w:val="Kopf8ptafz"/>
              <w:numPr>
                <w:ilvl w:val="0"/>
                <w:numId w:val="0"/>
              </w:numPr>
              <w:ind w:left="227"/>
            </w:pPr>
          </w:p>
        </w:tc>
        <w:tc>
          <w:tcPr>
            <w:tcW w:w="188" w:type="dxa"/>
            <w:vMerge/>
            <w:tcBorders>
              <w:left w:val="single" w:sz="4" w:space="0" w:color="auto"/>
              <w:bottom w:val="nil"/>
              <w:right w:val="nil"/>
            </w:tcBorders>
            <w:vAlign w:val="center"/>
            <w:hideMark/>
          </w:tcPr>
          <w:p w:rsidR="00DC4482" w:rsidRDefault="00DC4482" w:rsidP="00DC4482">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DC4482" w:rsidRPr="00B51DE9" w:rsidRDefault="00DC4482" w:rsidP="00DC4482"/>
        </w:tc>
      </w:tr>
    </w:tbl>
    <w:p w:rsidR="006C6F45" w:rsidRPr="00061ECD" w:rsidRDefault="006C6F45" w:rsidP="006C6F45">
      <w:pPr>
        <w:pStyle w:val="berschrift1"/>
        <w:rPr>
          <w:rStyle w:val="Hervorhebung"/>
          <w:i w:val="0"/>
          <w:iCs w:val="0"/>
        </w:rPr>
      </w:pPr>
      <w:r w:rsidRPr="00061ECD">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DC4482" w:rsidRPr="00DE4890" w:rsidTr="00DC4482">
        <w:tc>
          <w:tcPr>
            <w:tcW w:w="4242" w:type="dxa"/>
            <w:gridSpan w:val="3"/>
            <w:shd w:val="clear" w:color="auto" w:fill="D9D9D9" w:themeFill="background1" w:themeFillShade="D9"/>
          </w:tcPr>
          <w:p w:rsidR="00DC4482" w:rsidRPr="00DE4890" w:rsidRDefault="00DC4482" w:rsidP="00DC4482">
            <w:pPr>
              <w:pStyle w:val="TabelleKopfmitte"/>
            </w:pPr>
            <w:r w:rsidRPr="00DE4890">
              <w:t>Was Sie hier lernen können</w:t>
            </w:r>
          </w:p>
        </w:tc>
        <w:tc>
          <w:tcPr>
            <w:tcW w:w="3696" w:type="dxa"/>
            <w:gridSpan w:val="2"/>
            <w:shd w:val="clear" w:color="auto" w:fill="D9D9D9" w:themeFill="background1" w:themeFillShade="D9"/>
          </w:tcPr>
          <w:p w:rsidR="00DC4482" w:rsidRPr="00DE4890" w:rsidRDefault="00DC4482" w:rsidP="00DC4482">
            <w:pPr>
              <w:pStyle w:val="TabelleKopfmitte"/>
            </w:pPr>
            <w:r w:rsidRPr="00DE4890">
              <w:t>Lernmaterialien</w:t>
            </w:r>
          </w:p>
          <w:p w:rsidR="00DC4482" w:rsidRPr="00DE4890" w:rsidRDefault="00DC4482" w:rsidP="00DC4482">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DC4482" w:rsidRPr="00DE4890" w:rsidRDefault="00DC4482" w:rsidP="00DC4482">
            <w:pPr>
              <w:pStyle w:val="TabelleKopfmitte"/>
            </w:pPr>
            <w:r w:rsidRPr="00DE4890">
              <w:t>Ergänzungen</w:t>
            </w:r>
          </w:p>
        </w:tc>
      </w:tr>
      <w:tr w:rsidR="00DC4482" w:rsidRPr="00DE4890" w:rsidTr="003C0BA8">
        <w:tc>
          <w:tcPr>
            <w:tcW w:w="426" w:type="dxa"/>
            <w:vMerge w:val="restart"/>
            <w:shd w:val="clear" w:color="auto" w:fill="auto"/>
            <w:textDirection w:val="btLr"/>
            <w:vAlign w:val="center"/>
          </w:tcPr>
          <w:p w:rsidR="00DC4482" w:rsidRPr="00DE4890" w:rsidRDefault="00DC4482" w:rsidP="003C0BA8">
            <w:pPr>
              <w:pStyle w:val="TabelleKopflinks"/>
              <w:jc w:val="center"/>
            </w:pPr>
            <w:r>
              <w:t>Informieren</w:t>
            </w:r>
          </w:p>
        </w:tc>
        <w:tc>
          <w:tcPr>
            <w:tcW w:w="3402" w:type="dxa"/>
            <w:shd w:val="clear" w:color="auto" w:fill="auto"/>
          </w:tcPr>
          <w:p w:rsidR="00DC4482" w:rsidRPr="00DE4890" w:rsidRDefault="00DC4482" w:rsidP="00DC4482">
            <w:pPr>
              <w:pStyle w:val="Textkrperlinks"/>
            </w:pPr>
            <w:r>
              <w:t>Ich kann mich über unterschiedliche Metalle und deren Eigenschaften info</w:t>
            </w:r>
            <w:r>
              <w:t>r</w:t>
            </w:r>
            <w:r>
              <w:t>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Default="00DC4482" w:rsidP="00DC4482">
            <w:pPr>
              <w:pStyle w:val="Textkrper"/>
            </w:pPr>
            <w:r>
              <w:t>Lernthema F1.01.03</w:t>
            </w:r>
          </w:p>
          <w:p w:rsidR="00DC4482" w:rsidRPr="00DE4890" w:rsidRDefault="00DC4482" w:rsidP="00DC4482">
            <w:pPr>
              <w:pStyle w:val="Textkrper"/>
            </w:pPr>
            <w:r>
              <w:t>Lernschritt F1.01.03.01</w:t>
            </w:r>
          </w:p>
        </w:tc>
        <w:tc>
          <w:tcPr>
            <w:tcW w:w="425" w:type="dxa"/>
            <w:shd w:val="clear" w:color="auto" w:fill="auto"/>
          </w:tcPr>
          <w:p w:rsidR="00DC4482" w:rsidRDefault="00DC4482" w:rsidP="00DC4482">
            <w:pPr>
              <w:pStyle w:val="Textkrpermitte"/>
            </w:pPr>
            <w:r w:rsidRPr="00DE4890">
              <w:t>A-C</w:t>
            </w:r>
          </w:p>
          <w:p w:rsidR="00DC4482" w:rsidRPr="00DE4890" w:rsidRDefault="00DC4482" w:rsidP="00DC4482">
            <w:pPr>
              <w:pStyle w:val="Textkrpermitte"/>
            </w:pPr>
            <w:r>
              <w:t>A-C</w:t>
            </w: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Default="00DC4482" w:rsidP="00DC4482">
            <w:pPr>
              <w:pStyle w:val="Textkrperlinks"/>
            </w:pPr>
            <w:r>
              <w:t xml:space="preserve">Ich kann mich über </w:t>
            </w:r>
            <w:proofErr w:type="spellStart"/>
            <w:r>
              <w:t>Untergundprüfu</w:t>
            </w:r>
            <w:r>
              <w:t>n</w:t>
            </w:r>
            <w:r>
              <w:t>gen</w:t>
            </w:r>
            <w:proofErr w:type="spellEnd"/>
            <w:r>
              <w:t xml:space="preserve"> informieren.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Default="00DC4482" w:rsidP="00DC4482">
            <w:pPr>
              <w:pStyle w:val="Textkrper"/>
            </w:pPr>
            <w:r>
              <w:t>Lernthema F1.01.03</w:t>
            </w:r>
          </w:p>
          <w:p w:rsidR="00DC4482" w:rsidRDefault="00DC4482" w:rsidP="00DC4482">
            <w:pPr>
              <w:pStyle w:val="Textkrper"/>
            </w:pPr>
            <w:r>
              <w:t>Lernschritt F1.01.03.04</w:t>
            </w: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Pr="00DE4890" w:rsidRDefault="00DC4482" w:rsidP="00DC4482">
            <w:pPr>
              <w:pStyle w:val="Textkrperlinks"/>
            </w:pPr>
            <w:r>
              <w:t>Ich kann mich über die verschiedenen Korrosionsvorgänge informieren.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Default="00DC4482" w:rsidP="00DC4482">
            <w:pPr>
              <w:pStyle w:val="Textkrper"/>
            </w:pPr>
            <w:r>
              <w:t>Lernthema F1.01.03</w:t>
            </w:r>
          </w:p>
          <w:p w:rsidR="00DC4482" w:rsidRPr="00DE4890" w:rsidRDefault="00DC4482" w:rsidP="00DC4482">
            <w:pPr>
              <w:pStyle w:val="Textkrper"/>
            </w:pPr>
            <w:r>
              <w:t>Lernschritt F1.01.03.02</w:t>
            </w:r>
          </w:p>
        </w:tc>
        <w:tc>
          <w:tcPr>
            <w:tcW w:w="425" w:type="dxa"/>
            <w:shd w:val="clear" w:color="auto" w:fill="auto"/>
          </w:tcPr>
          <w:p w:rsidR="00DC4482" w:rsidRDefault="00DC4482" w:rsidP="00DC4482">
            <w:pPr>
              <w:pStyle w:val="Textkrpermitte"/>
            </w:pPr>
            <w:r>
              <w:t>A-C</w:t>
            </w:r>
          </w:p>
          <w:p w:rsidR="00DC4482" w:rsidRPr="00DE4890" w:rsidRDefault="00DC4482" w:rsidP="00DC4482">
            <w:pPr>
              <w:pStyle w:val="Textkrpermitte"/>
            </w:pPr>
            <w:r>
              <w:t>A-C</w:t>
            </w: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Pr="00DE4890" w:rsidRDefault="00DC4482" w:rsidP="00DC4482">
            <w:pPr>
              <w:pStyle w:val="Textkrperlinks"/>
            </w:pPr>
            <w:r>
              <w:t>Ich kann mich über Rostgrade und En</w:t>
            </w:r>
            <w:r>
              <w:t>t</w:t>
            </w:r>
            <w:r>
              <w:t>rostungsverfahren informieren.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Default="00DC4482" w:rsidP="00DC4482">
            <w:pPr>
              <w:pStyle w:val="Textkrper"/>
            </w:pPr>
            <w:r>
              <w:t>Lernthema F1.01.03</w:t>
            </w:r>
          </w:p>
          <w:p w:rsidR="00DC4482" w:rsidRDefault="00DC4482" w:rsidP="00DC4482">
            <w:pPr>
              <w:pStyle w:val="Textkrper"/>
            </w:pPr>
            <w:r>
              <w:t>Lernschritt F1.01.03.03</w:t>
            </w:r>
          </w:p>
          <w:p w:rsidR="00DC4482" w:rsidRPr="00DE4890" w:rsidRDefault="00DC4482" w:rsidP="00DC4482">
            <w:pPr>
              <w:pStyle w:val="Textkrper"/>
            </w:pPr>
            <w:r>
              <w:t>Lernschritt F1.01.03.05</w:t>
            </w: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Default="00DC4482" w:rsidP="00DC4482">
            <w:pPr>
              <w:pStyle w:val="Textkrperlinks"/>
            </w:pPr>
            <w:r>
              <w:t>Ich kann mich über Gesundheitsgefa</w:t>
            </w:r>
            <w:r>
              <w:t>h</w:t>
            </w:r>
            <w:r>
              <w:t>ren und Sicherheitsbestimmungen für das Spritzlackieren informieren.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Default="00DC4482" w:rsidP="00DC4482">
            <w:pPr>
              <w:pStyle w:val="Textkrperlinks"/>
            </w:pPr>
            <w:r>
              <w:t>Ich kann mich über Beschichtungssy</w:t>
            </w:r>
            <w:r>
              <w:t>s</w:t>
            </w:r>
            <w:r>
              <w:t>teme für das Spritzlackieren informi</w:t>
            </w:r>
            <w:r>
              <w:t>e</w:t>
            </w:r>
            <w:r>
              <w:t>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Default="00DC4482" w:rsidP="00DC4482">
            <w:pPr>
              <w:pStyle w:val="Textkrperlinks"/>
            </w:pPr>
            <w:r>
              <w:t>Ich kann mich über das Verfahren „Spritzlackierung“ informieren.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Default="00DC4482" w:rsidP="00DC4482">
            <w:pPr>
              <w:pStyle w:val="Textkrperlinks"/>
            </w:pPr>
            <w:r>
              <w:t>Ich kann mich über die Rastervergröß</w:t>
            </w:r>
            <w:r>
              <w:t>e</w:t>
            </w:r>
            <w:r>
              <w:t>rung informieren.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Pr="00DE4890" w:rsidRDefault="00DC4482" w:rsidP="00DC4482">
            <w:pPr>
              <w:pStyle w:val="Textkrperlinks"/>
            </w:pPr>
            <w:r>
              <w:t>Ich kann mich über Schriftarten info</w:t>
            </w:r>
            <w:r>
              <w:t>r</w:t>
            </w:r>
            <w:r>
              <w:t>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c>
          <w:tcPr>
            <w:tcW w:w="426" w:type="dxa"/>
            <w:vMerge/>
            <w:shd w:val="clear" w:color="auto" w:fill="auto"/>
            <w:vAlign w:val="center"/>
          </w:tcPr>
          <w:p w:rsidR="00DC4482" w:rsidRPr="00DE4890" w:rsidRDefault="00DC4482" w:rsidP="003C0BA8">
            <w:pPr>
              <w:pStyle w:val="Textkrper"/>
              <w:jc w:val="center"/>
            </w:pPr>
          </w:p>
        </w:tc>
        <w:tc>
          <w:tcPr>
            <w:tcW w:w="3402" w:type="dxa"/>
            <w:shd w:val="clear" w:color="auto" w:fill="auto"/>
          </w:tcPr>
          <w:p w:rsidR="00DC4482" w:rsidRPr="00F8139E" w:rsidRDefault="00DC4482" w:rsidP="004006AA">
            <w:pPr>
              <w:pStyle w:val="Textkrperlinks"/>
              <w:rPr>
                <w:i/>
              </w:rPr>
            </w:pPr>
            <w:r>
              <w:rPr>
                <w:i/>
              </w:rPr>
              <w:t xml:space="preserve">Ich kann mich über den Ablauf des </w:t>
            </w:r>
            <w:r w:rsidR="006119B5">
              <w:rPr>
                <w:i/>
              </w:rPr>
              <w:t>Stat</w:t>
            </w:r>
            <w:r w:rsidR="006119B5">
              <w:rPr>
                <w:i/>
              </w:rPr>
              <w:t>i</w:t>
            </w:r>
            <w:r w:rsidR="006119B5">
              <w:rPr>
                <w:i/>
              </w:rPr>
              <w:t xml:space="preserve">onen </w:t>
            </w:r>
            <w:proofErr w:type="spellStart"/>
            <w:r w:rsidR="006119B5">
              <w:rPr>
                <w:i/>
              </w:rPr>
              <w:t>lernen</w:t>
            </w:r>
            <w:r>
              <w:rPr>
                <w:i/>
              </w:rPr>
              <w:t>s</w:t>
            </w:r>
            <w:proofErr w:type="spellEnd"/>
            <w:r>
              <w:rPr>
                <w:i/>
              </w:rPr>
              <w:t xml:space="preserve"> informieren.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trHeight w:val="128"/>
        </w:trPr>
        <w:tc>
          <w:tcPr>
            <w:tcW w:w="426" w:type="dxa"/>
            <w:vMerge w:val="restart"/>
            <w:shd w:val="clear" w:color="auto" w:fill="auto"/>
            <w:textDirection w:val="btLr"/>
            <w:vAlign w:val="center"/>
          </w:tcPr>
          <w:p w:rsidR="00DC4482" w:rsidRPr="00DE4890" w:rsidRDefault="00DC4482" w:rsidP="003C0BA8">
            <w:pPr>
              <w:pStyle w:val="TabelleKopflinks"/>
              <w:ind w:left="113" w:right="113"/>
              <w:jc w:val="center"/>
            </w:pPr>
            <w:r w:rsidRPr="001E24C0">
              <w:t>Planen und Entscheiden</w:t>
            </w:r>
          </w:p>
        </w:tc>
        <w:tc>
          <w:tcPr>
            <w:tcW w:w="3402" w:type="dxa"/>
            <w:shd w:val="clear" w:color="auto" w:fill="auto"/>
          </w:tcPr>
          <w:p w:rsidR="00DC4482" w:rsidRPr="00DE4890" w:rsidRDefault="00DC4482" w:rsidP="00DC4482">
            <w:pPr>
              <w:pStyle w:val="Textkrperlinks"/>
            </w:pPr>
            <w:r>
              <w:t>Ich kann die Untergrundvorbehandlung planen.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Default="00DC4482" w:rsidP="00DC4482">
            <w:pPr>
              <w:pStyle w:val="Textkrper"/>
            </w:pPr>
            <w:r>
              <w:t>Lernthema F1.01.03</w:t>
            </w:r>
          </w:p>
          <w:p w:rsidR="00DC4482" w:rsidRDefault="00DC4482" w:rsidP="00DC4482">
            <w:pPr>
              <w:pStyle w:val="Textkrper"/>
            </w:pPr>
            <w:r>
              <w:t>Lernschritt F1.01.03.03</w:t>
            </w:r>
          </w:p>
          <w:p w:rsidR="00DC4482" w:rsidRPr="00DE4890" w:rsidRDefault="00DC4482" w:rsidP="00DC4482">
            <w:pPr>
              <w:pStyle w:val="Textkrper"/>
            </w:pPr>
            <w:r>
              <w:t>Lernschritt F1.01.03.05</w:t>
            </w: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rPr>
          <w:trHeight w:val="128"/>
        </w:trPr>
        <w:tc>
          <w:tcPr>
            <w:tcW w:w="426" w:type="dxa"/>
            <w:vMerge/>
            <w:shd w:val="clear" w:color="auto" w:fill="auto"/>
            <w:textDirection w:val="btLr"/>
          </w:tcPr>
          <w:p w:rsidR="00DC4482" w:rsidRPr="001E24C0" w:rsidRDefault="00DC4482" w:rsidP="00DC4482">
            <w:pPr>
              <w:pStyle w:val="TabelleKopflinks"/>
              <w:ind w:left="113" w:right="113"/>
            </w:pPr>
          </w:p>
        </w:tc>
        <w:tc>
          <w:tcPr>
            <w:tcW w:w="3402" w:type="dxa"/>
            <w:shd w:val="clear" w:color="auto" w:fill="auto"/>
          </w:tcPr>
          <w:p w:rsidR="00DC4482" w:rsidRDefault="00DC4482" w:rsidP="00DC4482">
            <w:pPr>
              <w:pStyle w:val="Textkrperlinks"/>
            </w:pPr>
            <w:r>
              <w:t>Ich kann Untergrundprüfungen planen.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Default="00DC4482" w:rsidP="00DC4482">
            <w:pPr>
              <w:pStyle w:val="Textkrper"/>
            </w:pPr>
            <w:r>
              <w:t>Lernthema F1.01.03</w:t>
            </w:r>
          </w:p>
          <w:p w:rsidR="00DC4482" w:rsidRDefault="00DC4482" w:rsidP="00DC4482">
            <w:pPr>
              <w:pStyle w:val="Textkrper"/>
            </w:pPr>
            <w:r>
              <w:t>Lernschritt F1.01.03.04</w:t>
            </w: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rPr>
          <w:trHeight w:val="127"/>
        </w:trPr>
        <w:tc>
          <w:tcPr>
            <w:tcW w:w="426" w:type="dxa"/>
            <w:vMerge/>
            <w:shd w:val="clear" w:color="auto" w:fill="auto"/>
            <w:textDirection w:val="btLr"/>
          </w:tcPr>
          <w:p w:rsidR="00DC4482" w:rsidRPr="001E24C0" w:rsidRDefault="00DC4482" w:rsidP="00DC4482">
            <w:pPr>
              <w:pStyle w:val="TabelleKopflinks"/>
              <w:ind w:left="113" w:right="113"/>
            </w:pPr>
          </w:p>
        </w:tc>
        <w:tc>
          <w:tcPr>
            <w:tcW w:w="3402" w:type="dxa"/>
            <w:shd w:val="clear" w:color="auto" w:fill="auto"/>
          </w:tcPr>
          <w:p w:rsidR="00DC4482" w:rsidRPr="00DE4890" w:rsidRDefault="00DC4482" w:rsidP="00DC4482">
            <w:pPr>
              <w:pStyle w:val="Textkrperlinks"/>
            </w:pPr>
            <w:r>
              <w:t xml:space="preserve">Ich kann Schleifgeräte nach meinem </w:t>
            </w:r>
            <w:proofErr w:type="spellStart"/>
            <w:r>
              <w:t>Rostgrad</w:t>
            </w:r>
            <w:proofErr w:type="spellEnd"/>
            <w:r>
              <w:t xml:space="preserve"> auswählen.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Default="00DC4482" w:rsidP="00DC4482">
            <w:pPr>
              <w:pStyle w:val="Textkrper"/>
            </w:pPr>
            <w:r>
              <w:t>Lernthema F1.01.03</w:t>
            </w:r>
          </w:p>
          <w:p w:rsidR="00DC4482" w:rsidRPr="00DE4890" w:rsidRDefault="00DC4482" w:rsidP="00DC4482">
            <w:pPr>
              <w:pStyle w:val="Textkrper"/>
            </w:pPr>
            <w:r>
              <w:t>Lernschritt F1.01.03.01</w:t>
            </w: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c>
          <w:tcPr>
            <w:tcW w:w="426" w:type="dxa"/>
            <w:vMerge/>
            <w:shd w:val="clear" w:color="auto" w:fill="auto"/>
          </w:tcPr>
          <w:p w:rsidR="00DC4482" w:rsidRPr="00DE4890" w:rsidRDefault="00DC4482" w:rsidP="00DC4482">
            <w:pPr>
              <w:pStyle w:val="Textkrper"/>
            </w:pPr>
          </w:p>
        </w:tc>
        <w:tc>
          <w:tcPr>
            <w:tcW w:w="3402" w:type="dxa"/>
            <w:shd w:val="clear" w:color="auto" w:fill="auto"/>
          </w:tcPr>
          <w:p w:rsidR="00DC4482" w:rsidRPr="00DE4890" w:rsidRDefault="00DC4482" w:rsidP="00DC4482">
            <w:pPr>
              <w:pStyle w:val="Textkrperlinks"/>
            </w:pPr>
            <w:r>
              <w:t>Ich kann mich für die geeignete UVV entscheiden.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c>
          <w:tcPr>
            <w:tcW w:w="426" w:type="dxa"/>
            <w:vMerge/>
            <w:shd w:val="clear" w:color="auto" w:fill="auto"/>
          </w:tcPr>
          <w:p w:rsidR="00DC4482" w:rsidRPr="00DE4890" w:rsidRDefault="00DC4482" w:rsidP="00DC4482">
            <w:pPr>
              <w:pStyle w:val="Textkrper"/>
            </w:pPr>
          </w:p>
        </w:tc>
        <w:tc>
          <w:tcPr>
            <w:tcW w:w="3402" w:type="dxa"/>
            <w:shd w:val="clear" w:color="auto" w:fill="auto"/>
          </w:tcPr>
          <w:p w:rsidR="00DC4482" w:rsidRPr="00DE4890" w:rsidRDefault="00DC4482" w:rsidP="00DC4482">
            <w:pPr>
              <w:pStyle w:val="Textkrperlinks"/>
            </w:pPr>
            <w:r>
              <w:t>Ich kann passende Beschichtungssy</w:t>
            </w:r>
            <w:r>
              <w:t>s</w:t>
            </w:r>
            <w:r>
              <w:t>teme auswählen.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c>
          <w:tcPr>
            <w:tcW w:w="426" w:type="dxa"/>
            <w:vMerge/>
            <w:shd w:val="clear" w:color="auto" w:fill="auto"/>
          </w:tcPr>
          <w:p w:rsidR="00DC4482" w:rsidRPr="00DE4890" w:rsidRDefault="00DC4482" w:rsidP="00DC4482">
            <w:pPr>
              <w:pStyle w:val="Textkrper"/>
            </w:pPr>
          </w:p>
        </w:tc>
        <w:tc>
          <w:tcPr>
            <w:tcW w:w="3402" w:type="dxa"/>
            <w:shd w:val="clear" w:color="auto" w:fill="auto"/>
          </w:tcPr>
          <w:p w:rsidR="00DC4482" w:rsidRPr="00DE4890" w:rsidRDefault="00DC4482" w:rsidP="00DC4482">
            <w:pPr>
              <w:pStyle w:val="Textkrperlinks"/>
            </w:pPr>
            <w:r>
              <w:t>Ich kann die Schildgestaltung planen (Schrift und Logo).</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c>
          <w:tcPr>
            <w:tcW w:w="426" w:type="dxa"/>
            <w:vMerge/>
            <w:shd w:val="clear" w:color="auto" w:fill="auto"/>
          </w:tcPr>
          <w:p w:rsidR="00DC4482" w:rsidRPr="00DE4890" w:rsidRDefault="00DC4482" w:rsidP="00DC4482">
            <w:pPr>
              <w:pStyle w:val="Textkrper"/>
            </w:pPr>
          </w:p>
        </w:tc>
        <w:tc>
          <w:tcPr>
            <w:tcW w:w="3402" w:type="dxa"/>
            <w:shd w:val="clear" w:color="auto" w:fill="auto"/>
          </w:tcPr>
          <w:p w:rsidR="00DC4482" w:rsidRPr="00F8139E" w:rsidRDefault="00DC4482" w:rsidP="00DC4482">
            <w:pPr>
              <w:pStyle w:val="Textkrperlinks"/>
              <w:rPr>
                <w:i/>
              </w:rPr>
            </w:pPr>
            <w:r>
              <w:rPr>
                <w:i/>
              </w:rPr>
              <w:t>Ich kann die Reihenfolge von Stationen planen.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val="restart"/>
            <w:shd w:val="clear" w:color="auto" w:fill="auto"/>
            <w:textDirection w:val="btLr"/>
            <w:vAlign w:val="center"/>
          </w:tcPr>
          <w:p w:rsidR="00DC4482" w:rsidRPr="00DE4890" w:rsidRDefault="00DC4482" w:rsidP="003C0BA8">
            <w:pPr>
              <w:pStyle w:val="TabelleKopflinks"/>
              <w:jc w:val="center"/>
            </w:pPr>
            <w:r>
              <w:lastRenderedPageBreak/>
              <w:t>Durchführen</w:t>
            </w:r>
          </w:p>
        </w:tc>
        <w:tc>
          <w:tcPr>
            <w:tcW w:w="3402" w:type="dxa"/>
            <w:shd w:val="clear" w:color="auto" w:fill="auto"/>
          </w:tcPr>
          <w:p w:rsidR="00DC4482" w:rsidRPr="00DE4890" w:rsidRDefault="00DC4482" w:rsidP="00DC4482">
            <w:pPr>
              <w:pStyle w:val="Textkrperlinks"/>
            </w:pPr>
            <w:r>
              <w:t>Ich kann den Untergrund fachgerecht vorbereiten.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DC4482">
            <w:pPr>
              <w:pStyle w:val="Textkrperlinks"/>
            </w:pPr>
            <w:r>
              <w:t xml:space="preserve">Ich kann </w:t>
            </w:r>
            <w:proofErr w:type="spellStart"/>
            <w:r>
              <w:t>Entschichtungsverfahren</w:t>
            </w:r>
            <w:proofErr w:type="spellEnd"/>
            <w:r>
              <w:t xml:space="preserve"> a</w:t>
            </w:r>
            <w:r>
              <w:t>n</w:t>
            </w:r>
            <w:r>
              <w:t>wenden.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DC4482">
            <w:pPr>
              <w:pStyle w:val="Textkrperlinks"/>
            </w:pPr>
            <w:r>
              <w:t>Ich kann eine Vergrößerung mit der Rastermethode durchführen.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DC4482">
            <w:pPr>
              <w:pStyle w:val="Textkrperlinks"/>
            </w:pPr>
            <w:r>
              <w:t>Ich kann eine passende Schriftart  au</w:t>
            </w:r>
            <w:r>
              <w:t>s</w:t>
            </w:r>
            <w:r>
              <w:t>wählen und umsetzen.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DC4482">
            <w:pPr>
              <w:pStyle w:val="Textkrperlinks"/>
            </w:pPr>
            <w:r>
              <w:t>Ich kann die Schildgestaltung im dire</w:t>
            </w:r>
            <w:r>
              <w:t>k</w:t>
            </w:r>
            <w:r>
              <w:t>ten und indirekten Schneideverfahren durchführen.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Default="00DC4482" w:rsidP="00DC4482">
            <w:pPr>
              <w:pStyle w:val="Textkrperlinks"/>
            </w:pPr>
            <w:r>
              <w:t>Ich kann mich vor Gesundheitsgefahren schützen.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Default="00DC4482" w:rsidP="00DC4482">
            <w:pPr>
              <w:pStyle w:val="Textkrperlinks"/>
            </w:pPr>
            <w:r>
              <w:t>Ich kann Beschichtungssysteme für die Lackierung vorbereiten.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Default="00DC4482" w:rsidP="00DC4482">
            <w:pPr>
              <w:pStyle w:val="Textkrperlinks"/>
            </w:pPr>
            <w:r>
              <w:t>Ich kann die Beschichtung im geeign</w:t>
            </w:r>
            <w:r>
              <w:t>e</w:t>
            </w:r>
            <w:r>
              <w:t>ten Beschichtungsverfahren ausführen.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Default="00DC4482" w:rsidP="00DC4482">
            <w:pPr>
              <w:pStyle w:val="Textkrperlinks"/>
            </w:pPr>
            <w:r w:rsidRPr="00CB7214">
              <w:rPr>
                <w:i/>
              </w:rPr>
              <w:t>Ich kann ein Plakat in der Gruppe gesta</w:t>
            </w:r>
            <w:r w:rsidRPr="00CB7214">
              <w:rPr>
                <w:i/>
              </w:rPr>
              <w:t>l</w:t>
            </w:r>
            <w:r w:rsidRPr="00CB7214">
              <w:rPr>
                <w:i/>
              </w:rPr>
              <w:t>ten.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CB7214" w:rsidRDefault="00DC4482" w:rsidP="00DC4482">
            <w:pPr>
              <w:pStyle w:val="Textkrperlinks"/>
              <w:rPr>
                <w:i/>
              </w:rPr>
            </w:pPr>
            <w:r>
              <w:rPr>
                <w:i/>
              </w:rPr>
              <w:t>Ich kann Arbeitsergebnisse präsentieren.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val="restart"/>
            <w:shd w:val="clear" w:color="auto" w:fill="auto"/>
            <w:textDirection w:val="btLr"/>
            <w:vAlign w:val="center"/>
          </w:tcPr>
          <w:p w:rsidR="00DC4482" w:rsidRPr="00DE4890" w:rsidRDefault="00DC4482" w:rsidP="003C0BA8">
            <w:pPr>
              <w:pStyle w:val="TabelleKopflinks"/>
              <w:jc w:val="center"/>
            </w:pPr>
            <w:r>
              <w:t>Kontrollieren</w:t>
            </w:r>
          </w:p>
        </w:tc>
        <w:tc>
          <w:tcPr>
            <w:tcW w:w="3402" w:type="dxa"/>
            <w:shd w:val="clear" w:color="auto" w:fill="auto"/>
          </w:tcPr>
          <w:p w:rsidR="00DC4482" w:rsidRPr="00DE4890" w:rsidRDefault="00DC4482" w:rsidP="00DC4482">
            <w:pPr>
              <w:pStyle w:val="Textkrperlinks"/>
            </w:pPr>
            <w:r>
              <w:t>Ich kann meinen Untergrund auf Mä</w:t>
            </w:r>
            <w:r>
              <w:t>n</w:t>
            </w:r>
            <w:r>
              <w:t>gel kontrollieren.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DC4482">
            <w:pPr>
              <w:pStyle w:val="Textkrperlinks"/>
            </w:pPr>
            <w:r>
              <w:t xml:space="preserve">Ich kann den </w:t>
            </w:r>
            <w:proofErr w:type="spellStart"/>
            <w:r>
              <w:t>Rostgrad</w:t>
            </w:r>
            <w:proofErr w:type="spellEnd"/>
            <w:r>
              <w:t xml:space="preserve"> kontrollieren.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Default="00DC4482" w:rsidP="00DC4482">
            <w:pPr>
              <w:pStyle w:val="Textkrperlinks"/>
            </w:pPr>
            <w:r>
              <w:t>Ich kann meine Atemschutzmaske ko</w:t>
            </w:r>
            <w:r>
              <w:t>n</w:t>
            </w:r>
            <w:r>
              <w:t>trollieren.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DC4482">
            <w:pPr>
              <w:pStyle w:val="Textkrperlinks"/>
            </w:pPr>
            <w:r>
              <w:t>Ich kann mein Schleifergebnis kontro</w:t>
            </w:r>
            <w:r>
              <w:t>l</w:t>
            </w:r>
            <w:r>
              <w:t>lieren.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DC4482">
            <w:pPr>
              <w:pStyle w:val="Textkrperlinks"/>
            </w:pPr>
            <w:r>
              <w:t>Ich kann mein Spritzbild nach jedem Arbeitsschritt kontrollieren.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shd w:val="clear" w:color="auto" w:fill="auto"/>
            <w:textDirection w:val="btLr"/>
            <w:vAlign w:val="center"/>
          </w:tcPr>
          <w:p w:rsidR="00DC4482" w:rsidRDefault="00DC4482" w:rsidP="003C0BA8">
            <w:pPr>
              <w:pStyle w:val="TabelleKopflinks"/>
              <w:jc w:val="center"/>
            </w:pPr>
          </w:p>
        </w:tc>
        <w:tc>
          <w:tcPr>
            <w:tcW w:w="3402" w:type="dxa"/>
            <w:shd w:val="clear" w:color="auto" w:fill="auto"/>
          </w:tcPr>
          <w:p w:rsidR="00DC4482" w:rsidRPr="00DE4890" w:rsidRDefault="00DC4482" w:rsidP="001F7539">
            <w:pPr>
              <w:pStyle w:val="Textkrperlinks"/>
            </w:pPr>
            <w:r>
              <w:t>Ich kann mein Wissen in der Lernzie</w:t>
            </w:r>
            <w:r>
              <w:t>l</w:t>
            </w:r>
            <w:r>
              <w:t>kontrolle überprüfen.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3C0BA8">
        <w:trPr>
          <w:cantSplit/>
          <w:trHeight w:val="190"/>
        </w:trPr>
        <w:tc>
          <w:tcPr>
            <w:tcW w:w="426" w:type="dxa"/>
            <w:vMerge w:val="restart"/>
            <w:shd w:val="clear" w:color="auto" w:fill="auto"/>
            <w:textDirection w:val="btLr"/>
            <w:vAlign w:val="center"/>
          </w:tcPr>
          <w:p w:rsidR="00DC4482" w:rsidRPr="00DE4890" w:rsidRDefault="00DC4482" w:rsidP="004006AA">
            <w:pPr>
              <w:pStyle w:val="TabelleKopflinks"/>
              <w:jc w:val="center"/>
            </w:pPr>
            <w:r w:rsidRPr="001E24C0">
              <w:t>Reflektieren</w:t>
            </w:r>
            <w:r w:rsidR="004006AA">
              <w:t>/B</w:t>
            </w:r>
            <w:r w:rsidRPr="001E24C0">
              <w:t>ewerten</w:t>
            </w:r>
          </w:p>
        </w:tc>
        <w:tc>
          <w:tcPr>
            <w:tcW w:w="3402" w:type="dxa"/>
            <w:shd w:val="clear" w:color="auto" w:fill="auto"/>
          </w:tcPr>
          <w:p w:rsidR="00DC4482" w:rsidRPr="00DE4890" w:rsidRDefault="00DC4482" w:rsidP="00DC4482">
            <w:pPr>
              <w:pStyle w:val="Textkrperlinks"/>
            </w:pPr>
            <w:r>
              <w:t>Ich kann das vorbehandelte Werkstück bewerten.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rPr>
          <w:cantSplit/>
          <w:trHeight w:val="190"/>
        </w:trPr>
        <w:tc>
          <w:tcPr>
            <w:tcW w:w="426" w:type="dxa"/>
            <w:vMerge/>
            <w:shd w:val="clear" w:color="auto" w:fill="auto"/>
            <w:textDirection w:val="btLr"/>
          </w:tcPr>
          <w:p w:rsidR="00DC4482" w:rsidRPr="001E24C0" w:rsidRDefault="00DC4482" w:rsidP="00DC4482">
            <w:pPr>
              <w:pStyle w:val="TabelleKopflinks"/>
            </w:pPr>
          </w:p>
        </w:tc>
        <w:tc>
          <w:tcPr>
            <w:tcW w:w="3402" w:type="dxa"/>
            <w:shd w:val="clear" w:color="auto" w:fill="auto"/>
          </w:tcPr>
          <w:p w:rsidR="00DC4482" w:rsidRPr="00DE4890" w:rsidRDefault="00DC4482" w:rsidP="00DC4482">
            <w:pPr>
              <w:pStyle w:val="Textkrperlinks"/>
            </w:pPr>
            <w:r>
              <w:t>Ich kann das fertige Werkstück bewe</w:t>
            </w:r>
            <w:r>
              <w:t>r</w:t>
            </w:r>
            <w:r>
              <w:t>ten.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rPr>
          <w:cantSplit/>
          <w:trHeight w:val="190"/>
        </w:trPr>
        <w:tc>
          <w:tcPr>
            <w:tcW w:w="426" w:type="dxa"/>
            <w:vMerge/>
            <w:shd w:val="clear" w:color="auto" w:fill="auto"/>
            <w:textDirection w:val="btLr"/>
          </w:tcPr>
          <w:p w:rsidR="00DC4482" w:rsidRPr="001E24C0" w:rsidRDefault="00DC4482" w:rsidP="00DC4482">
            <w:pPr>
              <w:pStyle w:val="TabelleKopflinks"/>
            </w:pPr>
          </w:p>
        </w:tc>
        <w:tc>
          <w:tcPr>
            <w:tcW w:w="3402" w:type="dxa"/>
            <w:shd w:val="clear" w:color="auto" w:fill="auto"/>
          </w:tcPr>
          <w:p w:rsidR="00DC4482" w:rsidRPr="00D22250" w:rsidRDefault="00DC4482" w:rsidP="00DC4482">
            <w:pPr>
              <w:pStyle w:val="Textkrperlinks"/>
              <w:rPr>
                <w:i/>
              </w:rPr>
            </w:pPr>
            <w:r w:rsidRPr="00D22250">
              <w:rPr>
                <w:i/>
              </w:rPr>
              <w:t>Ich kann meine Arbeitsweise bewerten und reflektieren.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rPr>
          <w:cantSplit/>
          <w:trHeight w:val="190"/>
        </w:trPr>
        <w:tc>
          <w:tcPr>
            <w:tcW w:w="426" w:type="dxa"/>
            <w:vMerge/>
            <w:shd w:val="clear" w:color="auto" w:fill="auto"/>
            <w:textDirection w:val="btLr"/>
          </w:tcPr>
          <w:p w:rsidR="00DC4482" w:rsidRPr="001E24C0" w:rsidRDefault="00DC4482" w:rsidP="00DC4482">
            <w:pPr>
              <w:pStyle w:val="TabelleKopflinks"/>
            </w:pPr>
          </w:p>
        </w:tc>
        <w:tc>
          <w:tcPr>
            <w:tcW w:w="3402" w:type="dxa"/>
            <w:shd w:val="clear" w:color="auto" w:fill="auto"/>
          </w:tcPr>
          <w:p w:rsidR="00DC4482" w:rsidRPr="00D22250" w:rsidRDefault="00DC4482" w:rsidP="00DC4482">
            <w:pPr>
              <w:pStyle w:val="Textkrperlinks"/>
              <w:rPr>
                <w:i/>
              </w:rPr>
            </w:pPr>
            <w:r w:rsidRPr="00D22250">
              <w:rPr>
                <w:i/>
              </w:rPr>
              <w:t>Ich kann meine Plakatgestaltung bewe</w:t>
            </w:r>
            <w:r w:rsidRPr="00D22250">
              <w:rPr>
                <w:i/>
              </w:rPr>
              <w:t>r</w:t>
            </w:r>
            <w:r w:rsidRPr="00D22250">
              <w:rPr>
                <w:i/>
              </w:rPr>
              <w:t>ten und reflektieren.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r w:rsidR="00DC4482" w:rsidRPr="00DE4890" w:rsidTr="00DC4482">
        <w:trPr>
          <w:cantSplit/>
          <w:trHeight w:val="190"/>
        </w:trPr>
        <w:tc>
          <w:tcPr>
            <w:tcW w:w="426" w:type="dxa"/>
            <w:vMerge/>
            <w:shd w:val="clear" w:color="auto" w:fill="auto"/>
            <w:textDirection w:val="btLr"/>
          </w:tcPr>
          <w:p w:rsidR="00DC4482" w:rsidRPr="001E24C0" w:rsidRDefault="00DC4482" w:rsidP="00DC4482">
            <w:pPr>
              <w:pStyle w:val="TabelleKopflinks"/>
            </w:pPr>
          </w:p>
        </w:tc>
        <w:tc>
          <w:tcPr>
            <w:tcW w:w="3402" w:type="dxa"/>
            <w:shd w:val="clear" w:color="auto" w:fill="auto"/>
          </w:tcPr>
          <w:p w:rsidR="00DC4482" w:rsidRPr="00D22250" w:rsidRDefault="00DC4482" w:rsidP="00DC4482">
            <w:pPr>
              <w:pStyle w:val="Textkrperlinks"/>
              <w:rPr>
                <w:i/>
              </w:rPr>
            </w:pPr>
            <w:r w:rsidRPr="00D22250">
              <w:rPr>
                <w:i/>
              </w:rPr>
              <w:t>Ich kann die Teamarbeit reflektieren.</w:t>
            </w:r>
          </w:p>
        </w:tc>
        <w:tc>
          <w:tcPr>
            <w:tcW w:w="414" w:type="dxa"/>
            <w:shd w:val="clear" w:color="auto" w:fill="auto"/>
          </w:tcPr>
          <w:p w:rsidR="00DC4482" w:rsidRPr="00DE4890" w:rsidRDefault="00DC4482" w:rsidP="00DC4482">
            <w:pPr>
              <w:pStyle w:val="Textkrpermitte"/>
            </w:pPr>
          </w:p>
        </w:tc>
        <w:tc>
          <w:tcPr>
            <w:tcW w:w="3271" w:type="dxa"/>
            <w:shd w:val="clear" w:color="auto" w:fill="auto"/>
          </w:tcPr>
          <w:p w:rsidR="00DC4482" w:rsidRPr="00DE4890" w:rsidRDefault="00DC4482" w:rsidP="00DC4482">
            <w:pPr>
              <w:pStyle w:val="Textkrper"/>
            </w:pPr>
          </w:p>
        </w:tc>
        <w:tc>
          <w:tcPr>
            <w:tcW w:w="425" w:type="dxa"/>
            <w:shd w:val="clear" w:color="auto" w:fill="auto"/>
          </w:tcPr>
          <w:p w:rsidR="00DC4482" w:rsidRPr="00DE4890" w:rsidRDefault="00DC4482" w:rsidP="00DC4482">
            <w:pPr>
              <w:pStyle w:val="Textkrpermitte"/>
            </w:pPr>
          </w:p>
        </w:tc>
        <w:tc>
          <w:tcPr>
            <w:tcW w:w="1707" w:type="dxa"/>
            <w:shd w:val="clear" w:color="auto" w:fill="auto"/>
          </w:tcPr>
          <w:p w:rsidR="00DC4482" w:rsidRPr="00DE4890" w:rsidRDefault="00DC4482" w:rsidP="00DC4482">
            <w:pPr>
              <w:pStyle w:val="Textkrper"/>
            </w:pPr>
          </w:p>
        </w:tc>
      </w:tr>
    </w:tbl>
    <w:p w:rsidR="002D0488" w:rsidRDefault="002D0488">
      <w:pPr>
        <w:sectPr w:rsidR="002D0488" w:rsidSect="004F754E">
          <w:headerReference w:type="default" r:id="rId56"/>
          <w:footerReference w:type="default" r:id="rId57"/>
          <w:type w:val="continuous"/>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4A7276" w:rsidRPr="00DE4890" w:rsidTr="00DC4482">
        <w:trPr>
          <w:trHeight w:val="544"/>
        </w:trPr>
        <w:tc>
          <w:tcPr>
            <w:tcW w:w="2268" w:type="dxa"/>
            <w:shd w:val="clear" w:color="auto" w:fill="D9D9D9" w:themeFill="background1" w:themeFillShade="D9"/>
          </w:tcPr>
          <w:p w:rsidR="004A7276" w:rsidRDefault="004A7276" w:rsidP="00DC4482">
            <w:pPr>
              <w:pStyle w:val="Tabelle6pt"/>
              <w:rPr>
                <w:color w:val="000000"/>
              </w:rPr>
            </w:pPr>
            <w:r>
              <w:lastRenderedPageBreak/>
              <w:t>Lernfeld</w:t>
            </w:r>
          </w:p>
          <w:p w:rsidR="004A7276" w:rsidRPr="00DE4890" w:rsidRDefault="004A7276" w:rsidP="00DC4482">
            <w:pPr>
              <w:pStyle w:val="TabelleKopflinks"/>
            </w:pPr>
            <w:r>
              <w:t>LF 1</w:t>
            </w:r>
          </w:p>
        </w:tc>
        <w:tc>
          <w:tcPr>
            <w:tcW w:w="9214" w:type="dxa"/>
            <w:shd w:val="clear" w:color="auto" w:fill="D9D9D9" w:themeFill="background1" w:themeFillShade="D9"/>
          </w:tcPr>
          <w:p w:rsidR="004A7276" w:rsidRDefault="004A7276" w:rsidP="00DC4482">
            <w:pPr>
              <w:pStyle w:val="Tabelle6pt"/>
              <w:rPr>
                <w:color w:val="000000"/>
              </w:rPr>
            </w:pPr>
            <w:r>
              <w:t>Titel</w:t>
            </w:r>
          </w:p>
          <w:p w:rsidR="004A7276" w:rsidRPr="00DE4890" w:rsidRDefault="004A7276" w:rsidP="00DC4482">
            <w:pPr>
              <w:pStyle w:val="TabelleKopflinks"/>
            </w:pPr>
            <w:proofErr w:type="spellStart"/>
            <w:r>
              <w:t>Advance</w:t>
            </w:r>
            <w:proofErr w:type="spellEnd"/>
            <w:r>
              <w:t xml:space="preserve"> Organizer: Schildergestaltung für ein </w:t>
            </w:r>
            <w:r w:rsidR="004006AA">
              <w:t>Fitness-Studio</w:t>
            </w:r>
          </w:p>
        </w:tc>
        <w:tc>
          <w:tcPr>
            <w:tcW w:w="284" w:type="dxa"/>
            <w:tcBorders>
              <w:top w:val="nil"/>
              <w:bottom w:val="nil"/>
            </w:tcBorders>
            <w:shd w:val="clear" w:color="auto" w:fill="auto"/>
          </w:tcPr>
          <w:p w:rsidR="004A7276" w:rsidRPr="00DE4890" w:rsidRDefault="004A7276" w:rsidP="00DC4482">
            <w:pPr>
              <w:pStyle w:val="Textkrper"/>
            </w:pPr>
          </w:p>
        </w:tc>
        <w:tc>
          <w:tcPr>
            <w:tcW w:w="1842" w:type="dxa"/>
            <w:shd w:val="clear" w:color="auto" w:fill="D9D9D9" w:themeFill="background1" w:themeFillShade="D9"/>
          </w:tcPr>
          <w:p w:rsidR="004A7276" w:rsidRDefault="004A7276" w:rsidP="00DC4482">
            <w:pPr>
              <w:pStyle w:val="Tabelle6pt"/>
            </w:pPr>
          </w:p>
          <w:p w:rsidR="004A7276" w:rsidRPr="00DE4890" w:rsidRDefault="004A7276" w:rsidP="00DC4482">
            <w:pPr>
              <w:pStyle w:val="TabelleKopflinks"/>
            </w:pPr>
            <w:r>
              <w:t>F1.01.02</w:t>
            </w:r>
          </w:p>
        </w:tc>
      </w:tr>
    </w:tbl>
    <w:p w:rsidR="00D01327" w:rsidRPr="003C0BA8" w:rsidRDefault="00D01327">
      <w:pPr>
        <w:rPr>
          <w:lang w:val="en-US"/>
        </w:rPr>
      </w:pPr>
    </w:p>
    <w:p w:rsidR="00D01327" w:rsidRPr="003C0BA8" w:rsidRDefault="00884644" w:rsidP="00D01327">
      <w:pPr>
        <w:pStyle w:val="Textkrper"/>
        <w:rPr>
          <w:lang w:val="en-US" w:eastAsia="en-US"/>
        </w:rPr>
      </w:pPr>
      <w:r>
        <w:rPr>
          <w:noProof/>
        </w:rPr>
        <w:drawing>
          <wp:anchor distT="0" distB="0" distL="114300" distR="114300" simplePos="0" relativeHeight="252614655" behindDoc="0" locked="0" layoutInCell="1" allowOverlap="1" wp14:anchorId="5EB0456F" wp14:editId="2B649BED">
            <wp:simplePos x="0" y="0"/>
            <wp:positionH relativeFrom="column">
              <wp:posOffset>358390</wp:posOffset>
            </wp:positionH>
            <wp:positionV relativeFrom="paragraph">
              <wp:posOffset>41917</wp:posOffset>
            </wp:positionV>
            <wp:extent cx="7082604" cy="5311739"/>
            <wp:effectExtent l="0" t="0" r="4445" b="3810"/>
            <wp:wrapNone/>
            <wp:docPr id="2240" name="Grafik 2240" descr="J:\3-33\Allgemein\_BFPE\Lernmaterialien 2016\BK Farbe\Bilder\Advance Organizer\Advance Organiz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BK Farbe\Bilder\Advance Organizer\Advance Organizer.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7078291" cy="53085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pPr>
    </w:p>
    <w:p w:rsidR="008205F4" w:rsidRPr="004006AA" w:rsidRDefault="004006AA" w:rsidP="00884644">
      <w:pPr>
        <w:pStyle w:val="MaginaliegrauIcon"/>
        <w:framePr w:wrap="around" w:x="13199" w:y="740"/>
      </w:pPr>
      <w:r w:rsidRPr="004006AA">
        <w:t>Bilder (bis auf “</w:t>
      </w:r>
      <w:proofErr w:type="spellStart"/>
      <w:r w:rsidRPr="004006AA">
        <w:t>Toiliets</w:t>
      </w:r>
      <w:proofErr w:type="spellEnd"/>
      <w:r w:rsidRPr="004006AA">
        <w:t xml:space="preserve"> </w:t>
      </w:r>
      <w:proofErr w:type="spellStart"/>
      <w:r w:rsidRPr="004006AA">
        <w:t>unisex</w:t>
      </w:r>
      <w:proofErr w:type="spellEnd"/>
      <w:r w:rsidRPr="004006AA">
        <w:t>”:</w:t>
      </w:r>
    </w:p>
    <w:p w:rsidR="00884644" w:rsidRPr="003C0BA8" w:rsidRDefault="00884644" w:rsidP="00884644">
      <w:pPr>
        <w:pStyle w:val="MaginaliegrauIcon"/>
        <w:framePr w:wrap="around" w:x="13199" w:y="740"/>
        <w:rPr>
          <w:lang w:val="en-US"/>
        </w:rPr>
      </w:pPr>
      <w:r w:rsidRPr="003C0BA8">
        <w:rPr>
          <w:lang w:val="en-US"/>
        </w:rPr>
        <w:t>A. Stenkamp</w:t>
      </w:r>
    </w:p>
    <w:p w:rsidR="00D01327" w:rsidRPr="003C0BA8" w:rsidRDefault="00D01327" w:rsidP="00D01327">
      <w:pPr>
        <w:pStyle w:val="Textkrper"/>
        <w:rPr>
          <w:lang w:val="en-US" w:eastAsia="en-US"/>
        </w:rPr>
      </w:pPr>
    </w:p>
    <w:p w:rsidR="00D01327" w:rsidRPr="003C0BA8" w:rsidRDefault="00D01327" w:rsidP="00D01327">
      <w:pPr>
        <w:pStyle w:val="Textkrper"/>
        <w:rPr>
          <w:lang w:val="en-US" w:eastAsia="en-US"/>
        </w:rPr>
        <w:sectPr w:rsidR="00D01327" w:rsidRPr="003C0BA8" w:rsidSect="002D0488">
          <w:headerReference w:type="default" r:id="rId59"/>
          <w:footerReference w:type="default" r:id="rId60"/>
          <w:pgSz w:w="16838" w:h="11906" w:orient="landscape" w:code="9"/>
          <w:pgMar w:top="1134" w:right="1588"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A139E2">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rsidRPr="003C0BA8">
              <w:rPr>
                <w:lang w:val="en-US"/>
              </w:rPr>
              <w:lastRenderedPageBreak/>
              <w:br w:type="page"/>
            </w:r>
            <w:r>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extkrper"/>
              <w:rPr>
                <w:b/>
              </w:rPr>
            </w:pPr>
            <w:r>
              <w:rPr>
                <w:b/>
              </w:rPr>
              <w:t>Stationen lernen</w:t>
            </w:r>
          </w:p>
          <w:p w:rsidR="001C3AEB" w:rsidRPr="00DA4317" w:rsidRDefault="001C3AEB" w:rsidP="002D0488">
            <w:pPr>
              <w:pStyle w:val="Textkrper"/>
            </w:pPr>
            <w:r w:rsidRPr="00DA4317">
              <w:t>Werkstoffkunde Metalle</w:t>
            </w:r>
          </w:p>
          <w:p w:rsidR="001C3AEB" w:rsidRPr="00DA4317" w:rsidRDefault="001C3AEB" w:rsidP="002D0488">
            <w:pPr>
              <w:pStyle w:val="Textkrper"/>
            </w:pPr>
            <w:r w:rsidRPr="00DA4317">
              <w:t>Korrosion</w:t>
            </w:r>
          </w:p>
          <w:p w:rsidR="001C3AEB" w:rsidRDefault="001C3AEB" w:rsidP="002D0488">
            <w:pPr>
              <w:pStyle w:val="TabelleKopflinks"/>
              <w:rPr>
                <w:b w:val="0"/>
              </w:rPr>
            </w:pPr>
            <w:r w:rsidRPr="00DA4317">
              <w:rPr>
                <w:b w:val="0"/>
              </w:rPr>
              <w:t xml:space="preserve">Entrostung und </w:t>
            </w:r>
            <w:proofErr w:type="spellStart"/>
            <w:r w:rsidRPr="00DA4317">
              <w:rPr>
                <w:b w:val="0"/>
              </w:rPr>
              <w:t>Entschichtung</w:t>
            </w:r>
            <w:proofErr w:type="spellEnd"/>
          </w:p>
          <w:p w:rsidR="001C3AEB" w:rsidRPr="00DB1F0D" w:rsidRDefault="001C3AEB" w:rsidP="002D0488">
            <w:pPr>
              <w:pStyle w:val="TabelleKopflinks"/>
            </w:pPr>
            <w:r w:rsidRPr="00DB1F0D">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w:t>
            </w:r>
          </w:p>
        </w:tc>
      </w:tr>
      <w:tr w:rsidR="001C3AEB" w:rsidRPr="00B51DE9" w:rsidTr="00A139E2">
        <w:tc>
          <w:tcPr>
            <w:tcW w:w="7348" w:type="dxa"/>
            <w:gridSpan w:val="3"/>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D9D9D9" w:themeFill="background1" w:themeFillShade="D9"/>
                </w:tcPr>
                <w:p w:rsidR="001C3AEB" w:rsidRPr="00B51DE9" w:rsidRDefault="001C3AEB" w:rsidP="002D0488">
                  <w:pPr>
                    <w:pStyle w:val="TabelleKopfmitte"/>
                  </w:pPr>
                  <w:proofErr w:type="spellStart"/>
                  <w:r w:rsidRPr="00B51DE9">
                    <w:t>LernTHEMA</w:t>
                  </w:r>
                  <w:proofErr w:type="spellEnd"/>
                </w:p>
              </w:tc>
            </w:tr>
            <w:tr w:rsidR="001C3AEB" w:rsidRPr="00B51DE9" w:rsidTr="002D0488">
              <w:trPr>
                <w:trHeight w:val="284"/>
              </w:trPr>
              <w:tc>
                <w:tcPr>
                  <w:tcW w:w="2090" w:type="dxa"/>
                  <w:tcBorders>
                    <w:bottom w:val="nil"/>
                  </w:tcBorders>
                </w:tcPr>
                <w:p w:rsidR="001C3AEB" w:rsidRPr="00B51DE9" w:rsidRDefault="001C3AEB" w:rsidP="002D0488">
                  <w:pPr>
                    <w:pStyle w:val="Textkrpermitte"/>
                  </w:pPr>
                  <w:proofErr w:type="spellStart"/>
                  <w:r w:rsidRPr="00B51DE9">
                    <w:t>LernSCHRITT</w:t>
                  </w:r>
                  <w:proofErr w:type="spellEnd"/>
                </w:p>
              </w:tc>
            </w:tr>
          </w:tbl>
          <w:p w:rsidR="001C3AEB" w:rsidRPr="00B51DE9" w:rsidRDefault="001C3AEB" w:rsidP="002D0488"/>
        </w:tc>
      </w:tr>
      <w:tr w:rsidR="001C3AEB" w:rsidRPr="00B51DE9" w:rsidTr="00A139E2">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A139E2">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metallischer Untergründe handhaben, reinigen und warten.</w:t>
            </w:r>
          </w:p>
          <w:p w:rsidR="001C3AEB" w:rsidRDefault="001C3AEB" w:rsidP="002D0488">
            <w:pPr>
              <w:pStyle w:val="Kopf8ptafz"/>
            </w:pPr>
            <w:r>
              <w:t>Ich kann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7247B">
            <w:pPr>
              <w:pStyle w:val="Kopf8ptafz"/>
              <w:numPr>
                <w:ilvl w:val="0"/>
                <w:numId w:val="0"/>
              </w:numPr>
              <w:ind w:left="227"/>
            </w:pPr>
          </w:p>
        </w:tc>
      </w:tr>
      <w:tr w:rsidR="001C3AEB" w:rsidRPr="00B51DE9" w:rsidTr="00A139E2">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17247B">
            <w:pPr>
              <w:pStyle w:val="Kopf8ptafz"/>
              <w:numPr>
                <w:ilvl w:val="0"/>
                <w:numId w:val="0"/>
              </w:numPr>
              <w:ind w:left="227" w:hanging="170"/>
            </w:pPr>
          </w:p>
        </w:tc>
      </w:tr>
      <w:tr w:rsidR="001C3AEB" w:rsidRPr="00B51DE9" w:rsidTr="00A139E2">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1C3AEB" w:rsidP="001C3AEB">
      <w:pPr>
        <w:pStyle w:val="berschrift1"/>
      </w:pPr>
      <w:r>
        <w:t>Unterrichtsarrangement für ca. 7 Unterrichtsstunden</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25"/>
        <w:gridCol w:w="1314"/>
        <w:gridCol w:w="763"/>
        <w:gridCol w:w="3828"/>
        <w:gridCol w:w="2409"/>
      </w:tblGrid>
      <w:tr w:rsidR="001C3AEB" w:rsidRPr="00DE4890" w:rsidTr="002D0488">
        <w:trPr>
          <w:trHeight w:val="397"/>
        </w:trPr>
        <w:tc>
          <w:tcPr>
            <w:tcW w:w="1325" w:type="dxa"/>
            <w:shd w:val="clear" w:color="auto" w:fill="D9D9D9" w:themeFill="background1" w:themeFillShade="D9"/>
          </w:tcPr>
          <w:p w:rsidR="001C3AEB" w:rsidRDefault="001C3AEB" w:rsidP="002D0488">
            <w:pPr>
              <w:pStyle w:val="TabelleKopfmitte"/>
            </w:pPr>
            <w:r>
              <w:t>Handlungs-</w:t>
            </w:r>
            <w:proofErr w:type="spellStart"/>
            <w:r>
              <w:t>kreislauf</w:t>
            </w:r>
            <w:proofErr w:type="spellEnd"/>
          </w:p>
        </w:tc>
        <w:tc>
          <w:tcPr>
            <w:tcW w:w="1314" w:type="dxa"/>
            <w:shd w:val="clear" w:color="auto" w:fill="D9D9D9" w:themeFill="background1" w:themeFillShade="D9"/>
            <w:vAlign w:val="center"/>
          </w:tcPr>
          <w:p w:rsidR="001C3AEB" w:rsidRDefault="001C3AEB" w:rsidP="002D0488">
            <w:pPr>
              <w:pStyle w:val="TabelleKopfmitte"/>
            </w:pPr>
            <w:r>
              <w:t>Lern-</w:t>
            </w:r>
          </w:p>
          <w:p w:rsidR="001C3AEB" w:rsidRPr="00DE4890" w:rsidRDefault="001C3AEB" w:rsidP="002D0488">
            <w:pPr>
              <w:pStyle w:val="TabelleKopfmitte"/>
            </w:pPr>
            <w:proofErr w:type="spellStart"/>
            <w:r>
              <w:t>phase</w:t>
            </w:r>
            <w:proofErr w:type="spellEnd"/>
          </w:p>
        </w:tc>
        <w:tc>
          <w:tcPr>
            <w:tcW w:w="763" w:type="dxa"/>
            <w:shd w:val="clear" w:color="auto" w:fill="D9D9D9" w:themeFill="background1" w:themeFillShade="D9"/>
            <w:vAlign w:val="center"/>
          </w:tcPr>
          <w:p w:rsidR="001C3AEB" w:rsidRPr="00DE4890" w:rsidRDefault="001C3AEB" w:rsidP="00DA08A1">
            <w:pPr>
              <w:pStyle w:val="TabelleKopfmitte"/>
            </w:pPr>
            <w:r>
              <w:t>Zeit</w:t>
            </w:r>
          </w:p>
        </w:tc>
        <w:tc>
          <w:tcPr>
            <w:tcW w:w="3828" w:type="dxa"/>
            <w:shd w:val="clear" w:color="auto" w:fill="D9D9D9" w:themeFill="background1" w:themeFillShade="D9"/>
            <w:vAlign w:val="center"/>
          </w:tcPr>
          <w:p w:rsidR="001C3AEB" w:rsidRPr="00DE4890" w:rsidRDefault="001C3AEB" w:rsidP="002D0488">
            <w:pPr>
              <w:pStyle w:val="TabelleKopfmitte"/>
            </w:pPr>
            <w:r>
              <w:t>Inhalt und Methode</w:t>
            </w:r>
          </w:p>
        </w:tc>
        <w:tc>
          <w:tcPr>
            <w:tcW w:w="2409" w:type="dxa"/>
            <w:shd w:val="clear" w:color="auto" w:fill="D9D9D9" w:themeFill="background1" w:themeFillShade="D9"/>
            <w:vAlign w:val="center"/>
          </w:tcPr>
          <w:p w:rsidR="001C3AEB" w:rsidRDefault="001C3AEB" w:rsidP="002D0488">
            <w:pPr>
              <w:pStyle w:val="TabelleKopfmitte"/>
            </w:pPr>
            <w:r>
              <w:t>Material</w:t>
            </w:r>
          </w:p>
        </w:tc>
      </w:tr>
      <w:tr w:rsidR="001C3AEB" w:rsidRPr="00DE4890" w:rsidTr="002D0488">
        <w:trPr>
          <w:trHeight w:val="624"/>
        </w:trPr>
        <w:tc>
          <w:tcPr>
            <w:tcW w:w="1325" w:type="dxa"/>
            <w:vAlign w:val="center"/>
          </w:tcPr>
          <w:p w:rsidR="001C3AEB" w:rsidRPr="00F0156F" w:rsidRDefault="001C3AEB" w:rsidP="002D0488">
            <w:pPr>
              <w:pStyle w:val="Textkrpermitte"/>
              <w:rPr>
                <w:noProof/>
              </w:rPr>
            </w:pPr>
            <w:r>
              <w:rPr>
                <w:noProof/>
              </w:rPr>
              <w:t>Informieren</w:t>
            </w:r>
          </w:p>
        </w:tc>
        <w:tc>
          <w:tcPr>
            <w:tcW w:w="1314" w:type="dxa"/>
            <w:shd w:val="clear" w:color="auto" w:fill="auto"/>
            <w:vAlign w:val="center"/>
          </w:tcPr>
          <w:p w:rsidR="001C3AEB" w:rsidRPr="00F0156F" w:rsidRDefault="001C3AEB" w:rsidP="002D0488">
            <w:pPr>
              <w:pStyle w:val="Textkrpermitte"/>
            </w:pPr>
            <w:r w:rsidRPr="00FC0F56">
              <w:rPr>
                <w:noProof/>
              </w:rPr>
              <w:drawing>
                <wp:inline distT="0" distB="0" distL="0" distR="0" wp14:anchorId="47B780DD" wp14:editId="65D7702E">
                  <wp:extent cx="302701" cy="324000"/>
                  <wp:effectExtent l="0" t="0" r="2540" b="0"/>
                  <wp:docPr id="13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63" w:type="dxa"/>
            <w:shd w:val="clear" w:color="auto" w:fill="auto"/>
            <w:vAlign w:val="center"/>
          </w:tcPr>
          <w:p w:rsidR="001C3AEB" w:rsidRPr="00DE4890" w:rsidRDefault="001C3AEB" w:rsidP="00DA08A1">
            <w:pPr>
              <w:pStyle w:val="Textkrper"/>
              <w:jc w:val="center"/>
            </w:pPr>
            <w:r>
              <w:t xml:space="preserve">15 </w:t>
            </w:r>
            <w:r w:rsidR="00B84684">
              <w:t>Min.</w:t>
            </w:r>
          </w:p>
        </w:tc>
        <w:tc>
          <w:tcPr>
            <w:tcW w:w="3828" w:type="dxa"/>
            <w:shd w:val="clear" w:color="auto" w:fill="auto"/>
            <w:vAlign w:val="center"/>
          </w:tcPr>
          <w:p w:rsidR="001C3AEB" w:rsidRPr="00DE4890" w:rsidRDefault="001C3AEB" w:rsidP="002D0488">
            <w:pPr>
              <w:pStyle w:val="Textkrper"/>
              <w:rPr>
                <w:noProof/>
              </w:rPr>
            </w:pPr>
            <w:r>
              <w:t xml:space="preserve">Den </w:t>
            </w:r>
            <w:proofErr w:type="spellStart"/>
            <w:r>
              <w:t>Advance</w:t>
            </w:r>
            <w:proofErr w:type="spellEnd"/>
            <w:r>
              <w:t xml:space="preserve"> Organizer anschauen </w:t>
            </w:r>
            <w:r w:rsidR="004006AA">
              <w:t>und die Fragen dazu beantworten</w:t>
            </w:r>
          </w:p>
        </w:tc>
        <w:tc>
          <w:tcPr>
            <w:tcW w:w="2409" w:type="dxa"/>
          </w:tcPr>
          <w:p w:rsidR="001C3AEB" w:rsidRDefault="001C3AEB" w:rsidP="002D0488">
            <w:pPr>
              <w:pStyle w:val="Textkrper"/>
              <w:rPr>
                <w:noProof/>
              </w:rPr>
            </w:pPr>
            <w:r>
              <w:rPr>
                <w:noProof/>
              </w:rPr>
              <w:t>Advance Organizer</w:t>
            </w:r>
          </w:p>
          <w:p w:rsidR="001C3AEB" w:rsidRDefault="001C3AEB" w:rsidP="002D0488">
            <w:pPr>
              <w:pStyle w:val="Textkrper"/>
              <w:rPr>
                <w:noProof/>
              </w:rPr>
            </w:pPr>
            <w:r>
              <w:rPr>
                <w:noProof/>
              </w:rPr>
              <w:t>F1.01.02</w:t>
            </w:r>
          </w:p>
          <w:p w:rsidR="001C3AEB" w:rsidRDefault="001C3AEB" w:rsidP="002D0488">
            <w:pPr>
              <w:pStyle w:val="Textkrper"/>
              <w:rPr>
                <w:noProof/>
              </w:rPr>
            </w:pPr>
            <w:r>
              <w:rPr>
                <w:noProof/>
              </w:rPr>
              <w:t>Lernschritt</w:t>
            </w:r>
          </w:p>
          <w:p w:rsidR="001C3AEB" w:rsidRPr="00DE4890" w:rsidRDefault="001C3AEB" w:rsidP="002D0488">
            <w:pPr>
              <w:pStyle w:val="Textkrper"/>
              <w:rPr>
                <w:noProof/>
              </w:rPr>
            </w:pPr>
            <w:r>
              <w:rPr>
                <w:noProof/>
              </w:rPr>
              <w:t>F1.01.02.01</w:t>
            </w:r>
          </w:p>
        </w:tc>
      </w:tr>
      <w:tr w:rsidR="001C3AEB" w:rsidRPr="00DE4890" w:rsidTr="002D0488">
        <w:trPr>
          <w:trHeight w:val="624"/>
        </w:trPr>
        <w:tc>
          <w:tcPr>
            <w:tcW w:w="1325" w:type="dxa"/>
            <w:vAlign w:val="center"/>
          </w:tcPr>
          <w:p w:rsidR="001C3AEB" w:rsidRDefault="001C3AEB" w:rsidP="002D0488">
            <w:pPr>
              <w:pStyle w:val="Textkrpermitte"/>
              <w:rPr>
                <w:noProof/>
              </w:rPr>
            </w:pPr>
            <w:r w:rsidRPr="00241F6A">
              <w:rPr>
                <w:noProof/>
                <w:sz w:val="24"/>
              </w:rPr>
              <w:drawing>
                <wp:anchor distT="0" distB="0" distL="114300" distR="114300" simplePos="0" relativeHeight="252468224" behindDoc="0" locked="0" layoutInCell="0" allowOverlap="1" wp14:anchorId="14F78302" wp14:editId="7669A596">
                  <wp:simplePos x="0" y="0"/>
                  <wp:positionH relativeFrom="rightMargin">
                    <wp:posOffset>-3587750</wp:posOffset>
                  </wp:positionH>
                  <wp:positionV relativeFrom="paragraph">
                    <wp:posOffset>57150</wp:posOffset>
                  </wp:positionV>
                  <wp:extent cx="323850" cy="323850"/>
                  <wp:effectExtent l="0" t="0" r="0" b="0"/>
                  <wp:wrapNone/>
                  <wp:docPr id="132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6AA">
              <w:rPr>
                <w:noProof/>
              </w:rPr>
              <w:t>I</w:t>
            </w:r>
            <w:r>
              <w:rPr>
                <w:noProof/>
              </w:rPr>
              <w:t>nformieren</w:t>
            </w:r>
          </w:p>
        </w:tc>
        <w:tc>
          <w:tcPr>
            <w:tcW w:w="1314" w:type="dxa"/>
            <w:shd w:val="clear" w:color="auto" w:fill="auto"/>
            <w:vAlign w:val="center"/>
          </w:tcPr>
          <w:p w:rsidR="001C3AEB" w:rsidRPr="00FC0F56" w:rsidRDefault="001C3AEB" w:rsidP="002D0488">
            <w:pPr>
              <w:pStyle w:val="Textkrpermitte"/>
              <w:rPr>
                <w:noProof/>
              </w:rPr>
            </w:pPr>
          </w:p>
        </w:tc>
        <w:tc>
          <w:tcPr>
            <w:tcW w:w="763" w:type="dxa"/>
            <w:shd w:val="clear" w:color="auto" w:fill="auto"/>
            <w:vAlign w:val="center"/>
          </w:tcPr>
          <w:p w:rsidR="001C3AEB" w:rsidRDefault="001C3AEB" w:rsidP="00DA08A1">
            <w:pPr>
              <w:pStyle w:val="Textkrper"/>
              <w:jc w:val="center"/>
            </w:pPr>
            <w:r>
              <w:t xml:space="preserve">15 </w:t>
            </w:r>
            <w:r w:rsidR="00B84684">
              <w:t>Min.</w:t>
            </w:r>
          </w:p>
        </w:tc>
        <w:tc>
          <w:tcPr>
            <w:tcW w:w="3828" w:type="dxa"/>
            <w:shd w:val="clear" w:color="auto" w:fill="auto"/>
            <w:vAlign w:val="center"/>
          </w:tcPr>
          <w:p w:rsidR="001C3AEB" w:rsidRDefault="001C3AEB" w:rsidP="002D0488">
            <w:pPr>
              <w:pStyle w:val="Textkrper"/>
            </w:pPr>
            <w:r>
              <w:t>Das Lernthema mit dem Ablauf der Stati</w:t>
            </w:r>
            <w:r>
              <w:t>o</w:t>
            </w:r>
            <w:r>
              <w:t>nen wird vorgestellt und erklärt.</w:t>
            </w:r>
          </w:p>
        </w:tc>
        <w:tc>
          <w:tcPr>
            <w:tcW w:w="2409" w:type="dxa"/>
          </w:tcPr>
          <w:p w:rsidR="001C3AEB" w:rsidRDefault="001C3AEB" w:rsidP="002D0488">
            <w:pPr>
              <w:pStyle w:val="Textkrper"/>
              <w:rPr>
                <w:noProof/>
              </w:rPr>
            </w:pPr>
          </w:p>
        </w:tc>
      </w:tr>
      <w:tr w:rsidR="001C3AEB" w:rsidRPr="00DE4890" w:rsidTr="002D0488">
        <w:trPr>
          <w:trHeight w:val="624"/>
        </w:trPr>
        <w:tc>
          <w:tcPr>
            <w:tcW w:w="1325" w:type="dxa"/>
            <w:vAlign w:val="center"/>
          </w:tcPr>
          <w:p w:rsidR="001C3AEB" w:rsidRDefault="001C3AEB" w:rsidP="004006AA">
            <w:pPr>
              <w:pStyle w:val="Textkrpermitte"/>
              <w:rPr>
                <w:noProof/>
              </w:rPr>
            </w:pPr>
            <w:r w:rsidRPr="00241F6A">
              <w:rPr>
                <w:noProof/>
                <w:sz w:val="24"/>
              </w:rPr>
              <w:drawing>
                <wp:anchor distT="0" distB="0" distL="114300" distR="114300" simplePos="0" relativeHeight="252467200" behindDoc="0" locked="0" layoutInCell="0" allowOverlap="1" wp14:anchorId="4E025EBB" wp14:editId="4BF913B5">
                  <wp:simplePos x="0" y="0"/>
                  <wp:positionH relativeFrom="rightMargin">
                    <wp:posOffset>-3587750</wp:posOffset>
                  </wp:positionH>
                  <wp:positionV relativeFrom="paragraph">
                    <wp:posOffset>47625</wp:posOffset>
                  </wp:positionV>
                  <wp:extent cx="323850" cy="323850"/>
                  <wp:effectExtent l="0" t="0" r="0" b="0"/>
                  <wp:wrapNone/>
                  <wp:docPr id="132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6AA">
              <w:rPr>
                <w:noProof/>
              </w:rPr>
              <w:t>P</w:t>
            </w:r>
            <w:r>
              <w:rPr>
                <w:noProof/>
              </w:rPr>
              <w:t>lanen</w:t>
            </w:r>
          </w:p>
        </w:tc>
        <w:tc>
          <w:tcPr>
            <w:tcW w:w="1314" w:type="dxa"/>
            <w:shd w:val="clear" w:color="auto" w:fill="auto"/>
            <w:vAlign w:val="center"/>
          </w:tcPr>
          <w:p w:rsidR="001C3AEB" w:rsidRPr="00FC0F56" w:rsidRDefault="001C3AEB" w:rsidP="002D0488">
            <w:pPr>
              <w:pStyle w:val="Textkrpermitte"/>
              <w:rPr>
                <w:noProof/>
              </w:rPr>
            </w:pPr>
          </w:p>
        </w:tc>
        <w:tc>
          <w:tcPr>
            <w:tcW w:w="763" w:type="dxa"/>
            <w:shd w:val="clear" w:color="auto" w:fill="auto"/>
            <w:vAlign w:val="center"/>
          </w:tcPr>
          <w:p w:rsidR="001C3AEB" w:rsidRDefault="001C3AEB" w:rsidP="00DA08A1">
            <w:pPr>
              <w:pStyle w:val="Textkrper"/>
              <w:jc w:val="center"/>
            </w:pPr>
            <w:r>
              <w:t xml:space="preserve">15 </w:t>
            </w:r>
            <w:r w:rsidR="00B84684">
              <w:t>Min.</w:t>
            </w:r>
          </w:p>
        </w:tc>
        <w:tc>
          <w:tcPr>
            <w:tcW w:w="3828" w:type="dxa"/>
            <w:shd w:val="clear" w:color="auto" w:fill="auto"/>
            <w:vAlign w:val="center"/>
          </w:tcPr>
          <w:p w:rsidR="001C3AEB" w:rsidRDefault="001C3AEB" w:rsidP="00EE4DE8">
            <w:pPr>
              <w:pStyle w:val="Textkrper"/>
            </w:pPr>
            <w:r>
              <w:t xml:space="preserve">Das Lernthema wird von </w:t>
            </w:r>
            <w:r w:rsidR="00EE4DE8">
              <w:rPr>
                <w:noProof/>
              </w:rPr>
              <w:t xml:space="preserve">den Schülerinnen und </w:t>
            </w:r>
            <w:r>
              <w:t>Schülern z</w:t>
            </w:r>
            <w:r>
              <w:rPr>
                <w:noProof/>
              </w:rPr>
              <w:t>eitlich geplant.</w:t>
            </w:r>
          </w:p>
        </w:tc>
        <w:tc>
          <w:tcPr>
            <w:tcW w:w="2409" w:type="dxa"/>
          </w:tcPr>
          <w:p w:rsidR="001C3AEB" w:rsidRDefault="001C3AEB" w:rsidP="002D0488">
            <w:pPr>
              <w:pStyle w:val="Textkrper"/>
              <w:rPr>
                <w:noProof/>
              </w:rPr>
            </w:pPr>
            <w:r>
              <w:rPr>
                <w:noProof/>
              </w:rPr>
              <w:t>Lernthema</w:t>
            </w:r>
          </w:p>
          <w:p w:rsidR="001C3AEB" w:rsidRDefault="001C3AEB" w:rsidP="002D0488">
            <w:pPr>
              <w:pStyle w:val="Textkrper"/>
              <w:rPr>
                <w:noProof/>
              </w:rPr>
            </w:pPr>
            <w:r>
              <w:rPr>
                <w:noProof/>
              </w:rPr>
              <w:t>F1.01.03.</w:t>
            </w:r>
          </w:p>
        </w:tc>
      </w:tr>
      <w:tr w:rsidR="001C3AEB" w:rsidRPr="00DE4890" w:rsidTr="002D0488">
        <w:trPr>
          <w:trHeight w:val="624"/>
        </w:trPr>
        <w:tc>
          <w:tcPr>
            <w:tcW w:w="1325" w:type="dxa"/>
            <w:vAlign w:val="center"/>
          </w:tcPr>
          <w:p w:rsidR="001C3AEB" w:rsidRPr="00241F6A" w:rsidRDefault="001C3AEB" w:rsidP="002D0488">
            <w:pPr>
              <w:pStyle w:val="Textkrper"/>
              <w:rPr>
                <w:noProof/>
              </w:rPr>
            </w:pPr>
            <w:r w:rsidRPr="007B49B1">
              <w:rPr>
                <w:noProof/>
                <w:sz w:val="24"/>
              </w:rPr>
              <w:drawing>
                <wp:anchor distT="0" distB="0" distL="114300" distR="114300" simplePos="0" relativeHeight="252471296" behindDoc="0" locked="0" layoutInCell="0" allowOverlap="1" wp14:anchorId="2D75F68C" wp14:editId="21803300">
                  <wp:simplePos x="0" y="0"/>
                  <wp:positionH relativeFrom="rightMargin">
                    <wp:posOffset>-3568700</wp:posOffset>
                  </wp:positionH>
                  <wp:positionV relativeFrom="paragraph">
                    <wp:posOffset>55880</wp:posOffset>
                  </wp:positionV>
                  <wp:extent cx="215900" cy="323850"/>
                  <wp:effectExtent l="0" t="0" r="0" b="0"/>
                  <wp:wrapNone/>
                  <wp:docPr id="1325"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6AA">
              <w:rPr>
                <w:noProof/>
              </w:rPr>
              <w:t>E</w:t>
            </w:r>
            <w:r>
              <w:rPr>
                <w:noProof/>
              </w:rPr>
              <w:t>ntscheiden</w:t>
            </w:r>
          </w:p>
        </w:tc>
        <w:tc>
          <w:tcPr>
            <w:tcW w:w="1314" w:type="dxa"/>
            <w:shd w:val="clear" w:color="auto" w:fill="auto"/>
            <w:vAlign w:val="center"/>
          </w:tcPr>
          <w:p w:rsidR="001C3AEB" w:rsidRPr="00FC0F56" w:rsidRDefault="001C3AEB" w:rsidP="002D0488">
            <w:pPr>
              <w:pStyle w:val="Textkrpermitte"/>
              <w:rPr>
                <w:noProof/>
              </w:rPr>
            </w:pPr>
          </w:p>
        </w:tc>
        <w:tc>
          <w:tcPr>
            <w:tcW w:w="763" w:type="dxa"/>
            <w:shd w:val="clear" w:color="auto" w:fill="auto"/>
            <w:vAlign w:val="center"/>
          </w:tcPr>
          <w:p w:rsidR="001C3AEB" w:rsidRDefault="001C3AEB" w:rsidP="00DA08A1">
            <w:pPr>
              <w:pStyle w:val="Textkrper"/>
              <w:jc w:val="center"/>
            </w:pPr>
            <w:r>
              <w:t xml:space="preserve">15 </w:t>
            </w:r>
            <w:r w:rsidR="00B84684">
              <w:t>Min.</w:t>
            </w:r>
          </w:p>
        </w:tc>
        <w:tc>
          <w:tcPr>
            <w:tcW w:w="3828" w:type="dxa"/>
            <w:shd w:val="clear" w:color="auto" w:fill="auto"/>
            <w:vAlign w:val="center"/>
          </w:tcPr>
          <w:p w:rsidR="001C3AEB" w:rsidRDefault="001C3AEB" w:rsidP="002D0488">
            <w:pPr>
              <w:pStyle w:val="Textkrper"/>
            </w:pPr>
            <w:r>
              <w:t>Die Lehrkraft entscheidet über die Z</w:t>
            </w:r>
            <w:r>
              <w:t>u</w:t>
            </w:r>
            <w:r>
              <w:t>sammensetzung der Gruppen</w:t>
            </w:r>
            <w:r w:rsidR="0017247B">
              <w:t>.</w:t>
            </w:r>
          </w:p>
        </w:tc>
        <w:tc>
          <w:tcPr>
            <w:tcW w:w="2409" w:type="dxa"/>
          </w:tcPr>
          <w:p w:rsidR="001C3AEB" w:rsidRDefault="001C3AEB" w:rsidP="002D0488">
            <w:pPr>
              <w:pStyle w:val="Textkrper"/>
              <w:rPr>
                <w:noProof/>
              </w:rPr>
            </w:pPr>
          </w:p>
        </w:tc>
      </w:tr>
      <w:tr w:rsidR="001C3AEB" w:rsidRPr="00DE4890" w:rsidTr="002D0488">
        <w:trPr>
          <w:trHeight w:val="624"/>
        </w:trPr>
        <w:tc>
          <w:tcPr>
            <w:tcW w:w="1325" w:type="dxa"/>
            <w:vAlign w:val="center"/>
          </w:tcPr>
          <w:p w:rsidR="001C3AEB" w:rsidRDefault="001C3AEB" w:rsidP="002D0488">
            <w:pPr>
              <w:pStyle w:val="Textkrper"/>
              <w:rPr>
                <w:noProof/>
              </w:rPr>
            </w:pPr>
            <w:r>
              <w:rPr>
                <w:noProof/>
              </w:rPr>
              <w:drawing>
                <wp:anchor distT="0" distB="0" distL="114300" distR="114300" simplePos="0" relativeHeight="252469248" behindDoc="0" locked="0" layoutInCell="0" allowOverlap="1" wp14:anchorId="19D2CA1B" wp14:editId="46A027D7">
                  <wp:simplePos x="0" y="0"/>
                  <wp:positionH relativeFrom="rightMargin">
                    <wp:posOffset>-3721100</wp:posOffset>
                  </wp:positionH>
                  <wp:positionV relativeFrom="paragraph">
                    <wp:posOffset>66675</wp:posOffset>
                  </wp:positionV>
                  <wp:extent cx="532765" cy="323850"/>
                  <wp:effectExtent l="0" t="0" r="635" b="0"/>
                  <wp:wrapNone/>
                  <wp:docPr id="132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6AA">
              <w:rPr>
                <w:noProof/>
              </w:rPr>
              <w:t>D</w:t>
            </w:r>
            <w:r>
              <w:rPr>
                <w:noProof/>
              </w:rPr>
              <w:t>urchführen</w:t>
            </w:r>
          </w:p>
        </w:tc>
        <w:tc>
          <w:tcPr>
            <w:tcW w:w="1314" w:type="dxa"/>
            <w:shd w:val="clear" w:color="auto" w:fill="auto"/>
            <w:vAlign w:val="center"/>
          </w:tcPr>
          <w:p w:rsidR="001C3AEB" w:rsidRPr="00FC0F56" w:rsidRDefault="001C3AEB" w:rsidP="002D0488">
            <w:pPr>
              <w:pStyle w:val="Textkrpermitte"/>
              <w:rPr>
                <w:noProof/>
              </w:rPr>
            </w:pPr>
          </w:p>
        </w:tc>
        <w:tc>
          <w:tcPr>
            <w:tcW w:w="763" w:type="dxa"/>
            <w:shd w:val="clear" w:color="auto" w:fill="auto"/>
            <w:vAlign w:val="center"/>
          </w:tcPr>
          <w:p w:rsidR="001C3AEB" w:rsidRDefault="001C3AEB" w:rsidP="00DA08A1">
            <w:pPr>
              <w:pStyle w:val="Textkrper"/>
              <w:jc w:val="center"/>
            </w:pPr>
            <w:r>
              <w:t xml:space="preserve">160 </w:t>
            </w:r>
            <w:r w:rsidR="00B84684">
              <w:t>Min.</w:t>
            </w:r>
          </w:p>
        </w:tc>
        <w:tc>
          <w:tcPr>
            <w:tcW w:w="3828" w:type="dxa"/>
            <w:shd w:val="clear" w:color="auto" w:fill="auto"/>
            <w:vAlign w:val="center"/>
          </w:tcPr>
          <w:p w:rsidR="001C3AEB" w:rsidRDefault="00EE4DE8" w:rsidP="002D0488">
            <w:pPr>
              <w:pStyle w:val="Textkrper"/>
            </w:pPr>
            <w:r>
              <w:rPr>
                <w:noProof/>
              </w:rPr>
              <w:t xml:space="preserve">Die Schülerinnen und </w:t>
            </w:r>
            <w:r w:rsidR="001C3AEB">
              <w:t>Schüler führen selbstständig die Stationen durch.</w:t>
            </w:r>
          </w:p>
        </w:tc>
        <w:tc>
          <w:tcPr>
            <w:tcW w:w="2409" w:type="dxa"/>
          </w:tcPr>
          <w:p w:rsidR="001C3AEB" w:rsidRDefault="001C3AEB" w:rsidP="002D0488">
            <w:pPr>
              <w:pStyle w:val="Textkrper"/>
              <w:rPr>
                <w:noProof/>
              </w:rPr>
            </w:pPr>
            <w:r>
              <w:rPr>
                <w:noProof/>
              </w:rPr>
              <w:t>Lernschritte</w:t>
            </w:r>
          </w:p>
          <w:p w:rsidR="001C3AEB" w:rsidRDefault="001C3AEB" w:rsidP="002D0488">
            <w:pPr>
              <w:pStyle w:val="Textkrper"/>
              <w:rPr>
                <w:noProof/>
              </w:rPr>
            </w:pPr>
            <w:r>
              <w:rPr>
                <w:noProof/>
              </w:rPr>
              <w:t>F1.01.03.01 bis</w:t>
            </w:r>
          </w:p>
          <w:p w:rsidR="001C3AEB" w:rsidRDefault="001C3AEB" w:rsidP="002D0488">
            <w:pPr>
              <w:pStyle w:val="Textkrper"/>
              <w:rPr>
                <w:noProof/>
              </w:rPr>
            </w:pPr>
            <w:r>
              <w:rPr>
                <w:noProof/>
              </w:rPr>
              <w:t>F1.01.03.08</w:t>
            </w:r>
          </w:p>
        </w:tc>
      </w:tr>
      <w:tr w:rsidR="001C3AEB" w:rsidRPr="00DE4890" w:rsidTr="002D0488">
        <w:trPr>
          <w:trHeight w:val="624"/>
        </w:trPr>
        <w:tc>
          <w:tcPr>
            <w:tcW w:w="1325" w:type="dxa"/>
            <w:vAlign w:val="center"/>
          </w:tcPr>
          <w:p w:rsidR="001C3AEB" w:rsidRDefault="001C3AEB" w:rsidP="002D0488">
            <w:pPr>
              <w:pStyle w:val="Textkrper"/>
              <w:rPr>
                <w:noProof/>
              </w:rPr>
            </w:pPr>
            <w:r>
              <w:rPr>
                <w:noProof/>
              </w:rPr>
              <w:drawing>
                <wp:anchor distT="0" distB="0" distL="114300" distR="114300" simplePos="0" relativeHeight="252470272" behindDoc="0" locked="0" layoutInCell="0" allowOverlap="1" wp14:anchorId="70E72B9E" wp14:editId="6F81422F">
                  <wp:simplePos x="0" y="0"/>
                  <wp:positionH relativeFrom="rightMargin">
                    <wp:posOffset>-3663950</wp:posOffset>
                  </wp:positionH>
                  <wp:positionV relativeFrom="paragraph">
                    <wp:posOffset>41275</wp:posOffset>
                  </wp:positionV>
                  <wp:extent cx="532765" cy="323850"/>
                  <wp:effectExtent l="0" t="0" r="635" b="0"/>
                  <wp:wrapNone/>
                  <wp:docPr id="132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6AA">
              <w:rPr>
                <w:noProof/>
              </w:rPr>
              <w:t>K</w:t>
            </w:r>
            <w:r>
              <w:rPr>
                <w:noProof/>
              </w:rPr>
              <w:t>ontrollieren</w:t>
            </w:r>
          </w:p>
        </w:tc>
        <w:tc>
          <w:tcPr>
            <w:tcW w:w="1314" w:type="dxa"/>
            <w:shd w:val="clear" w:color="auto" w:fill="auto"/>
            <w:vAlign w:val="center"/>
          </w:tcPr>
          <w:p w:rsidR="001C3AEB" w:rsidRPr="00FC0F56" w:rsidRDefault="001C3AEB" w:rsidP="002D0488">
            <w:pPr>
              <w:pStyle w:val="Textkrpermitte"/>
              <w:rPr>
                <w:noProof/>
              </w:rPr>
            </w:pPr>
          </w:p>
        </w:tc>
        <w:tc>
          <w:tcPr>
            <w:tcW w:w="763" w:type="dxa"/>
            <w:shd w:val="clear" w:color="auto" w:fill="auto"/>
            <w:vAlign w:val="center"/>
          </w:tcPr>
          <w:p w:rsidR="001C3AEB" w:rsidRDefault="001C3AEB" w:rsidP="00DA08A1">
            <w:pPr>
              <w:pStyle w:val="Textkrper"/>
              <w:jc w:val="center"/>
            </w:pPr>
            <w:r>
              <w:t xml:space="preserve">20 </w:t>
            </w:r>
            <w:r w:rsidR="00B84684">
              <w:t>Min.</w:t>
            </w:r>
          </w:p>
        </w:tc>
        <w:tc>
          <w:tcPr>
            <w:tcW w:w="3828" w:type="dxa"/>
            <w:shd w:val="clear" w:color="auto" w:fill="auto"/>
            <w:vAlign w:val="center"/>
          </w:tcPr>
          <w:p w:rsidR="001C3AEB" w:rsidRDefault="00EE4DE8" w:rsidP="00986834">
            <w:pPr>
              <w:pStyle w:val="Textkrper"/>
            </w:pPr>
            <w:r>
              <w:rPr>
                <w:noProof/>
              </w:rPr>
              <w:t xml:space="preserve">Die Schülerinnen und </w:t>
            </w:r>
            <w:r w:rsidR="001C3AEB">
              <w:t xml:space="preserve">Schüler vergleichen </w:t>
            </w:r>
            <w:r w:rsidR="00986834">
              <w:t>Ihre</w:t>
            </w:r>
            <w:r w:rsidR="001C3AEB">
              <w:t xml:space="preserve"> Ergebnisse mit Hilfe der ausgelegten Lösungsvorschläge.</w:t>
            </w:r>
          </w:p>
        </w:tc>
        <w:tc>
          <w:tcPr>
            <w:tcW w:w="2409" w:type="dxa"/>
          </w:tcPr>
          <w:p w:rsidR="001C3AEB" w:rsidRDefault="001C3AEB" w:rsidP="002D0488">
            <w:pPr>
              <w:pStyle w:val="Textkrper"/>
              <w:rPr>
                <w:noProof/>
              </w:rPr>
            </w:pPr>
            <w:r>
              <w:rPr>
                <w:noProof/>
              </w:rPr>
              <w:t>Lösungsblätter</w:t>
            </w:r>
          </w:p>
        </w:tc>
      </w:tr>
      <w:tr w:rsidR="001C3AEB" w:rsidRPr="00DE4890" w:rsidTr="002D0488">
        <w:trPr>
          <w:trHeight w:val="624"/>
        </w:trPr>
        <w:tc>
          <w:tcPr>
            <w:tcW w:w="1325" w:type="dxa"/>
            <w:vAlign w:val="center"/>
          </w:tcPr>
          <w:p w:rsidR="001C3AEB" w:rsidRDefault="001C3AEB" w:rsidP="002D0488">
            <w:pPr>
              <w:pStyle w:val="Textkrper"/>
              <w:rPr>
                <w:noProof/>
              </w:rPr>
            </w:pPr>
            <w:r w:rsidRPr="007B49B1">
              <w:rPr>
                <w:noProof/>
                <w:sz w:val="24"/>
              </w:rPr>
              <w:drawing>
                <wp:anchor distT="0" distB="0" distL="114300" distR="114300" simplePos="0" relativeHeight="252472320" behindDoc="0" locked="0" layoutInCell="0" allowOverlap="1" wp14:anchorId="4091D2B6" wp14:editId="354D75F2">
                  <wp:simplePos x="0" y="0"/>
                  <wp:positionH relativeFrom="rightMargin">
                    <wp:posOffset>-3721100</wp:posOffset>
                  </wp:positionH>
                  <wp:positionV relativeFrom="paragraph">
                    <wp:posOffset>142875</wp:posOffset>
                  </wp:positionV>
                  <wp:extent cx="658495" cy="323850"/>
                  <wp:effectExtent l="0" t="0" r="8255" b="0"/>
                  <wp:wrapNone/>
                  <wp:docPr id="132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Reflektieren/</w:t>
            </w:r>
          </w:p>
          <w:p w:rsidR="001C3AEB" w:rsidRDefault="001C3AEB" w:rsidP="002D0488">
            <w:pPr>
              <w:pStyle w:val="Textkrper"/>
              <w:rPr>
                <w:noProof/>
              </w:rPr>
            </w:pPr>
            <w:r>
              <w:rPr>
                <w:noProof/>
              </w:rPr>
              <w:t>Bewerten</w:t>
            </w:r>
          </w:p>
        </w:tc>
        <w:tc>
          <w:tcPr>
            <w:tcW w:w="1314" w:type="dxa"/>
            <w:shd w:val="clear" w:color="auto" w:fill="auto"/>
            <w:vAlign w:val="center"/>
          </w:tcPr>
          <w:p w:rsidR="001C3AEB" w:rsidRPr="00FC0F56" w:rsidRDefault="001C3AEB" w:rsidP="002D0488">
            <w:pPr>
              <w:pStyle w:val="Textkrpermitte"/>
              <w:rPr>
                <w:noProof/>
              </w:rPr>
            </w:pPr>
          </w:p>
        </w:tc>
        <w:tc>
          <w:tcPr>
            <w:tcW w:w="763" w:type="dxa"/>
            <w:shd w:val="clear" w:color="auto" w:fill="auto"/>
            <w:vAlign w:val="center"/>
          </w:tcPr>
          <w:p w:rsidR="001C3AEB" w:rsidRDefault="001C3AEB" w:rsidP="00DA08A1">
            <w:pPr>
              <w:pStyle w:val="Textkrper"/>
              <w:jc w:val="center"/>
            </w:pPr>
            <w:r>
              <w:t xml:space="preserve">60 </w:t>
            </w:r>
            <w:r w:rsidR="00B84684">
              <w:t>Min.</w:t>
            </w:r>
          </w:p>
        </w:tc>
        <w:tc>
          <w:tcPr>
            <w:tcW w:w="3828" w:type="dxa"/>
            <w:shd w:val="clear" w:color="auto" w:fill="auto"/>
            <w:vAlign w:val="center"/>
          </w:tcPr>
          <w:p w:rsidR="001C3AEB" w:rsidRDefault="00EE4DE8" w:rsidP="002D0488">
            <w:pPr>
              <w:pStyle w:val="Textkrper"/>
            </w:pPr>
            <w:r>
              <w:rPr>
                <w:noProof/>
              </w:rPr>
              <w:t xml:space="preserve">Die Schülerinnen und </w:t>
            </w:r>
            <w:r w:rsidR="001C3AEB">
              <w:t>Schüler reflektieren die Stationen nach der Graffitimethode.</w:t>
            </w:r>
          </w:p>
          <w:p w:rsidR="001C3AEB" w:rsidRDefault="001C3AEB" w:rsidP="00986834">
            <w:pPr>
              <w:pStyle w:val="Textkrper"/>
            </w:pPr>
            <w:r>
              <w:t xml:space="preserve">Sie erstellen für </w:t>
            </w:r>
            <w:r w:rsidR="00986834">
              <w:t>Ihre</w:t>
            </w:r>
            <w:r>
              <w:t xml:space="preserve"> Ausgangsstation eine kurze Visualisierung.</w:t>
            </w:r>
          </w:p>
        </w:tc>
        <w:tc>
          <w:tcPr>
            <w:tcW w:w="2409" w:type="dxa"/>
          </w:tcPr>
          <w:p w:rsidR="001C3AEB" w:rsidRDefault="001C3AEB" w:rsidP="002D0488">
            <w:pPr>
              <w:pStyle w:val="Textkrper"/>
              <w:rPr>
                <w:noProof/>
              </w:rPr>
            </w:pPr>
          </w:p>
        </w:tc>
      </w:tr>
    </w:tbl>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extkrper"/>
              <w:rPr>
                <w:b/>
              </w:rPr>
            </w:pPr>
            <w:r>
              <w:rPr>
                <w:b/>
              </w:rPr>
              <w:t>Stationen lernen</w:t>
            </w:r>
          </w:p>
          <w:p w:rsidR="001C3AEB" w:rsidRPr="00DA4317" w:rsidRDefault="001C3AEB" w:rsidP="002D0488">
            <w:pPr>
              <w:pStyle w:val="Textkrper"/>
            </w:pPr>
            <w:r w:rsidRPr="00DA4317">
              <w:t>Werkstoffkunde Metalle</w:t>
            </w:r>
          </w:p>
          <w:p w:rsidR="001C3AEB" w:rsidRPr="00DA4317" w:rsidRDefault="001C3AEB" w:rsidP="002D0488">
            <w:pPr>
              <w:pStyle w:val="Textkrper"/>
            </w:pPr>
            <w:r w:rsidRPr="00DA4317">
              <w:t>Korrosion</w:t>
            </w:r>
          </w:p>
          <w:p w:rsidR="001C3AEB" w:rsidRDefault="001C3AEB" w:rsidP="002D0488">
            <w:pPr>
              <w:pStyle w:val="TabelleKopflinks"/>
            </w:pPr>
            <w:r w:rsidRPr="00DA4317">
              <w:rPr>
                <w:b w:val="0"/>
              </w:rPr>
              <w:t xml:space="preserve">Entrostung und </w:t>
            </w:r>
            <w:proofErr w:type="spellStart"/>
            <w:r w:rsidRPr="00DA4317">
              <w:rPr>
                <w:b w:val="0"/>
              </w:rPr>
              <w:t>Entschichtung</w:t>
            </w:r>
            <w:proofErr w:type="spellEnd"/>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w:t>
            </w:r>
          </w:p>
        </w:tc>
      </w:tr>
      <w:tr w:rsidR="001C3AEB" w:rsidRPr="00B51DE9" w:rsidTr="002D0488">
        <w:tc>
          <w:tcPr>
            <w:tcW w:w="7348" w:type="dxa"/>
            <w:gridSpan w:val="3"/>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D9D9D9" w:themeFill="background1" w:themeFillShade="D9"/>
                </w:tcPr>
                <w:p w:rsidR="001C3AEB" w:rsidRPr="00B51DE9" w:rsidRDefault="001C3AEB" w:rsidP="002D0488">
                  <w:pPr>
                    <w:pStyle w:val="TabelleKopfmitte"/>
                  </w:pPr>
                  <w:proofErr w:type="spellStart"/>
                  <w:r w:rsidRPr="00B51DE9">
                    <w:t>LernTHEMA</w:t>
                  </w:r>
                  <w:proofErr w:type="spellEnd"/>
                </w:p>
              </w:tc>
            </w:tr>
            <w:tr w:rsidR="001C3AEB" w:rsidRPr="00B51DE9" w:rsidTr="002D0488">
              <w:trPr>
                <w:trHeight w:val="284"/>
              </w:trPr>
              <w:tc>
                <w:tcPr>
                  <w:tcW w:w="2090" w:type="dxa"/>
                  <w:tcBorders>
                    <w:bottom w:val="nil"/>
                  </w:tcBorders>
                </w:tcPr>
                <w:p w:rsidR="001C3AEB" w:rsidRPr="00B51DE9" w:rsidRDefault="001C3AEB" w:rsidP="002D0488">
                  <w:pPr>
                    <w:pStyle w:val="Textkrper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metallischer Untergründe handhaben, reinigen und warten.</w:t>
            </w:r>
          </w:p>
          <w:p w:rsidR="001C3AEB" w:rsidRDefault="001C3AEB" w:rsidP="002D0488">
            <w:pPr>
              <w:pStyle w:val="Kopf8ptafz"/>
            </w:pPr>
            <w:r>
              <w:t>Ich kann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7247B">
            <w:pPr>
              <w:pStyle w:val="Kopf8ptafz"/>
              <w:numPr>
                <w:ilvl w:val="0"/>
                <w:numId w:val="0"/>
              </w:numPr>
              <w:ind w:left="227" w:hanging="170"/>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17247B">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1C3AEB" w:rsidP="001C3AEB"/>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567"/>
        <w:gridCol w:w="1276"/>
        <w:gridCol w:w="3686"/>
        <w:gridCol w:w="1984"/>
      </w:tblGrid>
      <w:tr w:rsidR="001C3AEB" w:rsidRPr="00A410C8" w:rsidTr="002D0488">
        <w:tc>
          <w:tcPr>
            <w:tcW w:w="567" w:type="dxa"/>
            <w:shd w:val="clear" w:color="auto" w:fill="D9D9D9" w:themeFill="background1" w:themeFillShade="D9"/>
          </w:tcPr>
          <w:p w:rsidR="001C3AEB" w:rsidRPr="00A410C8" w:rsidRDefault="001C3AEB" w:rsidP="002D0488">
            <w:pPr>
              <w:pStyle w:val="TabelleKopflinks"/>
            </w:pPr>
            <w:r>
              <w:t>Nr.</w:t>
            </w:r>
          </w:p>
        </w:tc>
        <w:tc>
          <w:tcPr>
            <w:tcW w:w="1276" w:type="dxa"/>
            <w:shd w:val="clear" w:color="auto" w:fill="D9D9D9" w:themeFill="background1" w:themeFillShade="D9"/>
          </w:tcPr>
          <w:p w:rsidR="001C3AEB" w:rsidRPr="00A410C8" w:rsidRDefault="001C3AEB" w:rsidP="002D0488">
            <w:pPr>
              <w:pStyle w:val="TabelleKopflinks"/>
            </w:pPr>
            <w:r>
              <w:t>Mit wem?</w:t>
            </w:r>
          </w:p>
        </w:tc>
        <w:tc>
          <w:tcPr>
            <w:tcW w:w="3686" w:type="dxa"/>
            <w:shd w:val="clear" w:color="auto" w:fill="D9D9D9" w:themeFill="background1" w:themeFillShade="D9"/>
          </w:tcPr>
          <w:p w:rsidR="001C3AEB" w:rsidRPr="00A410C8" w:rsidRDefault="001C3AEB" w:rsidP="002D0488">
            <w:pPr>
              <w:pStyle w:val="TabelleKopflinks"/>
            </w:pPr>
            <w:r>
              <w:t>Aufgabe</w:t>
            </w:r>
          </w:p>
        </w:tc>
        <w:tc>
          <w:tcPr>
            <w:tcW w:w="1984" w:type="dxa"/>
            <w:shd w:val="clear" w:color="auto" w:fill="D9D9D9" w:themeFill="background1" w:themeFillShade="D9"/>
          </w:tcPr>
          <w:p w:rsidR="001C3AEB" w:rsidRPr="00A410C8" w:rsidRDefault="001C3AEB" w:rsidP="002D0488">
            <w:pPr>
              <w:pStyle w:val="TabelleKopflinks"/>
            </w:pPr>
            <w:r>
              <w:t>Hinweise</w:t>
            </w:r>
          </w:p>
        </w:tc>
      </w:tr>
      <w:tr w:rsidR="001C3AEB" w:rsidRPr="00A410C8" w:rsidTr="002D0488">
        <w:tc>
          <w:tcPr>
            <w:tcW w:w="567" w:type="dxa"/>
            <w:shd w:val="clear" w:color="auto" w:fill="auto"/>
          </w:tcPr>
          <w:p w:rsidR="001C3AEB" w:rsidRPr="00A410C8" w:rsidRDefault="0017247B" w:rsidP="002D0488">
            <w:pPr>
              <w:pStyle w:val="Textkrper"/>
            </w:pPr>
            <w:r w:rsidRPr="00D6306B">
              <w:rPr>
                <w:noProof/>
                <w:sz w:val="24"/>
              </w:rPr>
              <w:drawing>
                <wp:anchor distT="0" distB="0" distL="114300" distR="114300" simplePos="0" relativeHeight="252341248" behindDoc="0" locked="0" layoutInCell="0" allowOverlap="1" wp14:anchorId="28AC007A" wp14:editId="699B2108">
                  <wp:simplePos x="0" y="0"/>
                  <wp:positionH relativeFrom="rightMargin">
                    <wp:posOffset>-4066540</wp:posOffset>
                  </wp:positionH>
                  <wp:positionV relativeFrom="paragraph">
                    <wp:posOffset>162651</wp:posOffset>
                  </wp:positionV>
                  <wp:extent cx="215900" cy="323850"/>
                  <wp:effectExtent l="0" t="0" r="0" b="0"/>
                  <wp:wrapNone/>
                  <wp:docPr id="1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D6306B">
              <w:rPr>
                <w:noProof/>
                <w:sz w:val="24"/>
              </w:rPr>
              <w:drawing>
                <wp:anchor distT="0" distB="0" distL="114300" distR="114300" simplePos="0" relativeHeight="252342272" behindDoc="0" locked="0" layoutInCell="0" allowOverlap="1" wp14:anchorId="7F4F3281" wp14:editId="1C516FB5">
                  <wp:simplePos x="0" y="0"/>
                  <wp:positionH relativeFrom="rightMargin">
                    <wp:posOffset>-4130675</wp:posOffset>
                  </wp:positionH>
                  <wp:positionV relativeFrom="paragraph">
                    <wp:posOffset>628015</wp:posOffset>
                  </wp:positionV>
                  <wp:extent cx="323850" cy="32385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1</w:t>
            </w:r>
          </w:p>
        </w:tc>
        <w:tc>
          <w:tcPr>
            <w:tcW w:w="1276"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Pr="00A410C8" w:rsidRDefault="001C3AEB" w:rsidP="002D0488">
            <w:pPr>
              <w:pStyle w:val="Textkrper"/>
            </w:pPr>
          </w:p>
        </w:tc>
        <w:tc>
          <w:tcPr>
            <w:tcW w:w="3686" w:type="dxa"/>
          </w:tcPr>
          <w:p w:rsidR="001C3AEB" w:rsidRDefault="001C3AEB" w:rsidP="00A2384E">
            <w:pPr>
              <w:pStyle w:val="Textkrper"/>
              <w:jc w:val="left"/>
            </w:pPr>
            <w:r>
              <w:t>Sie bekommen von der Lehrkraft eine Einführung zu diesem Lernprojekt „Fi</w:t>
            </w:r>
            <w:r>
              <w:t>t</w:t>
            </w:r>
            <w:r>
              <w:t>ness-Studio“.</w:t>
            </w:r>
          </w:p>
          <w:p w:rsidR="001C3AEB" w:rsidRDefault="001C3AEB" w:rsidP="00A2384E">
            <w:pPr>
              <w:pStyle w:val="Textkrper"/>
              <w:jc w:val="left"/>
            </w:pPr>
          </w:p>
          <w:p w:rsidR="001C3AEB" w:rsidRPr="00A410C8" w:rsidRDefault="001C3AEB" w:rsidP="00A2384E">
            <w:pPr>
              <w:pStyle w:val="Textkrper"/>
              <w:jc w:val="left"/>
            </w:pPr>
            <w:r>
              <w:t>Sie besprechen im Plenum den Arbeit</w:t>
            </w:r>
            <w:r>
              <w:t>s</w:t>
            </w:r>
            <w:r>
              <w:t>auftrag.</w:t>
            </w:r>
          </w:p>
        </w:tc>
        <w:tc>
          <w:tcPr>
            <w:tcW w:w="1984" w:type="dxa"/>
          </w:tcPr>
          <w:p w:rsidR="001C3AEB" w:rsidRDefault="001C3AEB" w:rsidP="002D0488">
            <w:pPr>
              <w:pStyle w:val="Textkrper"/>
            </w:pPr>
            <w:r>
              <w:t>Lernprojekt</w:t>
            </w:r>
          </w:p>
          <w:p w:rsidR="001C3AEB" w:rsidRPr="00A410C8" w:rsidRDefault="001C3AEB" w:rsidP="002D0488">
            <w:pPr>
              <w:pStyle w:val="Textkrper"/>
            </w:pPr>
            <w:r>
              <w:t>F1.01</w:t>
            </w:r>
          </w:p>
        </w:tc>
      </w:tr>
      <w:tr w:rsidR="001C3AEB" w:rsidRPr="00A410C8" w:rsidTr="002D0488">
        <w:tc>
          <w:tcPr>
            <w:tcW w:w="567" w:type="dxa"/>
            <w:shd w:val="clear" w:color="auto" w:fill="auto"/>
          </w:tcPr>
          <w:p w:rsidR="001C3AEB" w:rsidRPr="00A410C8" w:rsidRDefault="001C3AEB" w:rsidP="002D0488">
            <w:pPr>
              <w:pStyle w:val="Textkrper"/>
            </w:pPr>
            <w:r w:rsidRPr="00D6306B">
              <w:rPr>
                <w:noProof/>
                <w:sz w:val="24"/>
              </w:rPr>
              <w:drawing>
                <wp:anchor distT="0" distB="0" distL="114300" distR="114300" simplePos="0" relativeHeight="252343296" behindDoc="0" locked="0" layoutInCell="0" allowOverlap="1" wp14:anchorId="7B373B5B" wp14:editId="10ED12A4">
                  <wp:simplePos x="0" y="0"/>
                  <wp:positionH relativeFrom="rightMargin">
                    <wp:posOffset>-4130675</wp:posOffset>
                  </wp:positionH>
                  <wp:positionV relativeFrom="paragraph">
                    <wp:posOffset>55245</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2</w:t>
            </w:r>
          </w:p>
        </w:tc>
        <w:tc>
          <w:tcPr>
            <w:tcW w:w="1276" w:type="dxa"/>
          </w:tcPr>
          <w:p w:rsidR="001C3AEB" w:rsidRDefault="001C3AEB" w:rsidP="002D0488">
            <w:pPr>
              <w:pStyle w:val="Textkrper"/>
            </w:pPr>
          </w:p>
          <w:p w:rsidR="001C3AEB" w:rsidRDefault="001C3AEB" w:rsidP="002D0488">
            <w:pPr>
              <w:pStyle w:val="Textkrper"/>
            </w:pPr>
          </w:p>
          <w:p w:rsidR="001C3AEB" w:rsidRPr="00A410C8" w:rsidRDefault="001C3AEB" w:rsidP="002D0488">
            <w:pPr>
              <w:pStyle w:val="Textkrper"/>
            </w:pPr>
          </w:p>
        </w:tc>
        <w:tc>
          <w:tcPr>
            <w:tcW w:w="3686" w:type="dxa"/>
          </w:tcPr>
          <w:p w:rsidR="001C3AEB" w:rsidRPr="00A410C8" w:rsidRDefault="001C3AEB" w:rsidP="00A2384E">
            <w:pPr>
              <w:pStyle w:val="Textkrper"/>
              <w:jc w:val="left"/>
            </w:pPr>
            <w:r>
              <w:t xml:space="preserve">Schauen Sie sich den </w:t>
            </w:r>
            <w:proofErr w:type="spellStart"/>
            <w:r>
              <w:t>Advance</w:t>
            </w:r>
            <w:proofErr w:type="spellEnd"/>
            <w:r>
              <w:t xml:space="preserve"> Organizer an und beantworten Sie die Fragen dazu.</w:t>
            </w:r>
          </w:p>
        </w:tc>
        <w:tc>
          <w:tcPr>
            <w:tcW w:w="1984" w:type="dxa"/>
          </w:tcPr>
          <w:p w:rsidR="001C3AEB" w:rsidRDefault="001C3AEB" w:rsidP="002D0488">
            <w:pPr>
              <w:pStyle w:val="Textkrper"/>
            </w:pPr>
            <w:proofErr w:type="spellStart"/>
            <w:r>
              <w:t>Advance</w:t>
            </w:r>
            <w:proofErr w:type="spellEnd"/>
            <w:r>
              <w:t xml:space="preserve"> Organizer</w:t>
            </w:r>
          </w:p>
          <w:p w:rsidR="001C3AEB" w:rsidRPr="00A410C8" w:rsidRDefault="001C3AEB" w:rsidP="002D0488">
            <w:pPr>
              <w:pStyle w:val="Textkrper"/>
            </w:pPr>
            <w:r>
              <w:t>F1.01.02</w:t>
            </w:r>
          </w:p>
        </w:tc>
      </w:tr>
      <w:tr w:rsidR="001C3AEB" w:rsidRPr="00A410C8" w:rsidTr="002D0488">
        <w:tc>
          <w:tcPr>
            <w:tcW w:w="567" w:type="dxa"/>
            <w:shd w:val="clear" w:color="auto" w:fill="auto"/>
          </w:tcPr>
          <w:p w:rsidR="001C3AEB" w:rsidRPr="00A410C8" w:rsidRDefault="001C3AEB" w:rsidP="002D0488">
            <w:pPr>
              <w:pStyle w:val="Textkrper"/>
            </w:pPr>
            <w:r w:rsidRPr="00D6306B">
              <w:rPr>
                <w:noProof/>
                <w:sz w:val="24"/>
              </w:rPr>
              <w:drawing>
                <wp:anchor distT="0" distB="0" distL="114300" distR="114300" simplePos="0" relativeHeight="252344320" behindDoc="0" locked="0" layoutInCell="0" allowOverlap="1" wp14:anchorId="71F0C55D" wp14:editId="3CD06BEF">
                  <wp:simplePos x="0" y="0"/>
                  <wp:positionH relativeFrom="rightMargin">
                    <wp:posOffset>-4147820</wp:posOffset>
                  </wp:positionH>
                  <wp:positionV relativeFrom="paragraph">
                    <wp:posOffset>80554</wp:posOffset>
                  </wp:positionV>
                  <wp:extent cx="323850" cy="323850"/>
                  <wp:effectExtent l="0" t="0" r="0" b="0"/>
                  <wp:wrapNone/>
                  <wp:docPr id="1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3</w:t>
            </w:r>
          </w:p>
        </w:tc>
        <w:tc>
          <w:tcPr>
            <w:tcW w:w="1276" w:type="dxa"/>
          </w:tcPr>
          <w:p w:rsidR="001C3AEB" w:rsidRDefault="001C3AEB" w:rsidP="002D0488">
            <w:pPr>
              <w:pStyle w:val="Textkrper"/>
            </w:pPr>
          </w:p>
          <w:p w:rsidR="001C3AEB" w:rsidRDefault="001C3AEB" w:rsidP="002D0488">
            <w:pPr>
              <w:pStyle w:val="Textkrper"/>
            </w:pPr>
          </w:p>
          <w:p w:rsidR="001C3AEB" w:rsidRPr="00A410C8" w:rsidRDefault="001C3AEB" w:rsidP="002D0488">
            <w:pPr>
              <w:pStyle w:val="Textkrper"/>
            </w:pPr>
          </w:p>
        </w:tc>
        <w:tc>
          <w:tcPr>
            <w:tcW w:w="3686" w:type="dxa"/>
          </w:tcPr>
          <w:p w:rsidR="001C3AEB" w:rsidRDefault="001C3AEB" w:rsidP="00A2384E">
            <w:pPr>
              <w:pStyle w:val="Textkrper"/>
              <w:jc w:val="left"/>
            </w:pPr>
            <w:r>
              <w:t>Sie bekommen den Ablauf des „Stati</w:t>
            </w:r>
            <w:r>
              <w:t>o</w:t>
            </w:r>
            <w:r>
              <w:t>nen lernen“ erklärt und können hier Fr</w:t>
            </w:r>
            <w:r>
              <w:t>a</w:t>
            </w:r>
            <w:r>
              <w:t xml:space="preserve">gen zum Ablauf stellen. </w:t>
            </w:r>
          </w:p>
          <w:p w:rsidR="001C3AEB" w:rsidRPr="00A410C8" w:rsidRDefault="001C3AEB" w:rsidP="00A2384E">
            <w:pPr>
              <w:pStyle w:val="Textkrper"/>
              <w:jc w:val="left"/>
            </w:pPr>
            <w:r>
              <w:t>Achten Sie auf den zeitlichen Rahmen!</w:t>
            </w:r>
          </w:p>
        </w:tc>
        <w:tc>
          <w:tcPr>
            <w:tcW w:w="1984" w:type="dxa"/>
          </w:tcPr>
          <w:p w:rsidR="001C3AEB" w:rsidRPr="00A410C8" w:rsidRDefault="0066144E" w:rsidP="002D0488">
            <w:pPr>
              <w:pStyle w:val="Textkrper"/>
            </w:pPr>
            <w:r w:rsidRPr="00DE4890">
              <w:rPr>
                <w:noProof/>
              </w:rPr>
              <w:drawing>
                <wp:anchor distT="0" distB="0" distL="114300" distR="114300" simplePos="0" relativeHeight="252630016" behindDoc="0" locked="0" layoutInCell="1" allowOverlap="1" wp14:anchorId="571B4D94" wp14:editId="4D7C0433">
                  <wp:simplePos x="0" y="0"/>
                  <wp:positionH relativeFrom="column">
                    <wp:posOffset>1345565</wp:posOffset>
                  </wp:positionH>
                  <wp:positionV relativeFrom="paragraph">
                    <wp:posOffset>-27940</wp:posOffset>
                  </wp:positionV>
                  <wp:extent cx="318770" cy="318770"/>
                  <wp:effectExtent l="0" t="0" r="5080" b="5080"/>
                  <wp:wrapNone/>
                  <wp:docPr id="33" name="Grafik 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Zeitvorgabe!!</w:t>
            </w:r>
          </w:p>
        </w:tc>
      </w:tr>
      <w:tr w:rsidR="001C3AEB" w:rsidRPr="00A410C8" w:rsidTr="002D0488">
        <w:tc>
          <w:tcPr>
            <w:tcW w:w="567" w:type="dxa"/>
            <w:shd w:val="clear" w:color="auto" w:fill="auto"/>
          </w:tcPr>
          <w:p w:rsidR="001C3AEB" w:rsidRPr="00D6306B" w:rsidRDefault="001C3AEB" w:rsidP="002D0488">
            <w:pPr>
              <w:pStyle w:val="Textkrper"/>
              <w:rPr>
                <w:noProof/>
                <w:sz w:val="24"/>
              </w:rPr>
            </w:pPr>
            <w:r w:rsidRPr="0014255B">
              <w:rPr>
                <w:noProof/>
              </w:rPr>
              <w:drawing>
                <wp:anchor distT="0" distB="0" distL="114300" distR="114300" simplePos="0" relativeHeight="252345344" behindDoc="0" locked="0" layoutInCell="0" allowOverlap="1" wp14:anchorId="15117B89" wp14:editId="5ABCEB85">
                  <wp:simplePos x="0" y="0"/>
                  <wp:positionH relativeFrom="rightMargin">
                    <wp:posOffset>-4185838</wp:posOffset>
                  </wp:positionH>
                  <wp:positionV relativeFrom="paragraph">
                    <wp:posOffset>97321</wp:posOffset>
                  </wp:positionV>
                  <wp:extent cx="532765" cy="323850"/>
                  <wp:effectExtent l="0" t="0" r="635" b="0"/>
                  <wp:wrapNone/>
                  <wp:docPr id="94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4</w:t>
            </w:r>
          </w:p>
        </w:tc>
        <w:tc>
          <w:tcPr>
            <w:tcW w:w="1276"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tc>
        <w:tc>
          <w:tcPr>
            <w:tcW w:w="3686" w:type="dxa"/>
          </w:tcPr>
          <w:p w:rsidR="001C3AEB" w:rsidRDefault="001C3AEB" w:rsidP="00A2384E">
            <w:pPr>
              <w:pStyle w:val="Textkrper"/>
              <w:jc w:val="left"/>
            </w:pPr>
            <w:r>
              <w:t>Legen Sie in Ihrer Gruppe die Reihenfolge der Stationen gemeinsam fest, in der Sie diese bearbeiten möchten.</w:t>
            </w:r>
          </w:p>
        </w:tc>
        <w:tc>
          <w:tcPr>
            <w:tcW w:w="1984" w:type="dxa"/>
          </w:tcPr>
          <w:p w:rsidR="001C3AEB" w:rsidRDefault="001C3AEB" w:rsidP="002D0488">
            <w:pPr>
              <w:pStyle w:val="Textkrper"/>
            </w:pPr>
            <w:r>
              <w:t>Lernschritte</w:t>
            </w:r>
          </w:p>
          <w:p w:rsidR="001C3AEB" w:rsidRDefault="001C3AEB" w:rsidP="002D0488">
            <w:pPr>
              <w:pStyle w:val="Textkrper"/>
            </w:pPr>
            <w:r>
              <w:t>F1.01.03.01 bis</w:t>
            </w:r>
          </w:p>
          <w:p w:rsidR="001C3AEB" w:rsidRPr="00A410C8" w:rsidRDefault="001C3AEB" w:rsidP="002D0488">
            <w:pPr>
              <w:pStyle w:val="Textkrper"/>
            </w:pPr>
            <w:r>
              <w:t>F1.01.03.09</w:t>
            </w:r>
          </w:p>
        </w:tc>
      </w:tr>
      <w:tr w:rsidR="001C3AEB" w:rsidRPr="00A410C8" w:rsidTr="002D0488">
        <w:tc>
          <w:tcPr>
            <w:tcW w:w="567" w:type="dxa"/>
            <w:shd w:val="clear" w:color="auto" w:fill="auto"/>
          </w:tcPr>
          <w:p w:rsidR="001C3AEB" w:rsidRPr="0014255B" w:rsidRDefault="001C3AEB" w:rsidP="002D0488">
            <w:pPr>
              <w:pStyle w:val="Textkrper"/>
              <w:rPr>
                <w:noProof/>
              </w:rPr>
            </w:pPr>
            <w:r w:rsidRPr="0014255B">
              <w:rPr>
                <w:noProof/>
              </w:rPr>
              <w:drawing>
                <wp:anchor distT="0" distB="0" distL="114300" distR="114300" simplePos="0" relativeHeight="252346368" behindDoc="0" locked="0" layoutInCell="0" allowOverlap="1" wp14:anchorId="40726BC2" wp14:editId="009CD848">
                  <wp:simplePos x="0" y="0"/>
                  <wp:positionH relativeFrom="rightMargin">
                    <wp:posOffset>-4176395</wp:posOffset>
                  </wp:positionH>
                  <wp:positionV relativeFrom="paragraph">
                    <wp:posOffset>121285</wp:posOffset>
                  </wp:positionV>
                  <wp:extent cx="532765" cy="323850"/>
                  <wp:effectExtent l="0" t="0" r="635" b="0"/>
                  <wp:wrapNone/>
                  <wp:docPr id="1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5</w:t>
            </w:r>
          </w:p>
        </w:tc>
        <w:tc>
          <w:tcPr>
            <w:tcW w:w="1276"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tc>
        <w:tc>
          <w:tcPr>
            <w:tcW w:w="3686" w:type="dxa"/>
          </w:tcPr>
          <w:p w:rsidR="001C3AEB" w:rsidRDefault="001C3AEB" w:rsidP="00A2384E">
            <w:pPr>
              <w:pStyle w:val="Textkrper"/>
              <w:jc w:val="left"/>
            </w:pPr>
            <w:r>
              <w:t>Führen Sie die Aufgaben der Lernschritte eigenverantwortlich durch.</w:t>
            </w:r>
          </w:p>
        </w:tc>
        <w:tc>
          <w:tcPr>
            <w:tcW w:w="1984" w:type="dxa"/>
          </w:tcPr>
          <w:p w:rsidR="001C3AEB" w:rsidRDefault="001C3AEB" w:rsidP="002D0488">
            <w:pPr>
              <w:pStyle w:val="Textkrper"/>
            </w:pPr>
            <w:r>
              <w:t>Lernschritte</w:t>
            </w:r>
          </w:p>
          <w:p w:rsidR="001C3AEB" w:rsidRDefault="001C3AEB" w:rsidP="002D0488">
            <w:pPr>
              <w:pStyle w:val="Textkrper"/>
            </w:pPr>
            <w:r>
              <w:t>F1.01.03.01 bis</w:t>
            </w:r>
          </w:p>
          <w:p w:rsidR="001C3AEB" w:rsidRDefault="001C3AEB" w:rsidP="002D0488">
            <w:pPr>
              <w:pStyle w:val="Textkrper"/>
            </w:pPr>
            <w:r>
              <w:t>F1.01.03.09</w:t>
            </w:r>
          </w:p>
          <w:p w:rsidR="001C3AEB" w:rsidRDefault="001C3AEB" w:rsidP="002D0488">
            <w:pPr>
              <w:pStyle w:val="Textkrper"/>
            </w:pPr>
            <w:r>
              <w:t>Mit Lösungsblättern</w:t>
            </w:r>
          </w:p>
        </w:tc>
      </w:tr>
      <w:tr w:rsidR="001C3AEB" w:rsidRPr="00A410C8" w:rsidTr="002D0488">
        <w:tc>
          <w:tcPr>
            <w:tcW w:w="567" w:type="dxa"/>
            <w:shd w:val="clear" w:color="auto" w:fill="auto"/>
          </w:tcPr>
          <w:p w:rsidR="001C3AEB" w:rsidRPr="0014255B" w:rsidRDefault="001C3AEB" w:rsidP="002D0488">
            <w:pPr>
              <w:pStyle w:val="Textkrper"/>
              <w:rPr>
                <w:noProof/>
              </w:rPr>
            </w:pPr>
            <w:r w:rsidRPr="00D6306B">
              <w:rPr>
                <w:noProof/>
                <w:sz w:val="24"/>
              </w:rPr>
              <w:drawing>
                <wp:anchor distT="0" distB="0" distL="114300" distR="114300" simplePos="0" relativeHeight="252347392" behindDoc="0" locked="0" layoutInCell="0" allowOverlap="1" wp14:anchorId="7DC4CF49" wp14:editId="02511A82">
                  <wp:simplePos x="0" y="0"/>
                  <wp:positionH relativeFrom="rightMargin">
                    <wp:posOffset>-4137660</wp:posOffset>
                  </wp:positionH>
                  <wp:positionV relativeFrom="paragraph">
                    <wp:posOffset>146050</wp:posOffset>
                  </wp:positionV>
                  <wp:extent cx="302260" cy="323850"/>
                  <wp:effectExtent l="0" t="0" r="2540" b="0"/>
                  <wp:wrapNone/>
                  <wp:docPr id="1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6</w:t>
            </w:r>
          </w:p>
        </w:tc>
        <w:tc>
          <w:tcPr>
            <w:tcW w:w="1276"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tc>
        <w:tc>
          <w:tcPr>
            <w:tcW w:w="3686" w:type="dxa"/>
          </w:tcPr>
          <w:p w:rsidR="001C3AEB" w:rsidRDefault="001C3AEB" w:rsidP="00A2384E">
            <w:pPr>
              <w:pStyle w:val="Textkrper"/>
              <w:jc w:val="left"/>
            </w:pPr>
            <w:r>
              <w:t>Bereiten Sie sich auf die Lernzielkontrolle vor!</w:t>
            </w:r>
          </w:p>
        </w:tc>
        <w:tc>
          <w:tcPr>
            <w:tcW w:w="1984" w:type="dxa"/>
          </w:tcPr>
          <w:p w:rsidR="001C3AEB" w:rsidRDefault="001C3AEB" w:rsidP="002D0488">
            <w:pPr>
              <w:pStyle w:val="Textkrper"/>
            </w:pPr>
          </w:p>
        </w:tc>
      </w:tr>
    </w:tbl>
    <w:p w:rsidR="001C3AEB" w:rsidRDefault="001C3AEB" w:rsidP="001C3AEB"/>
    <w:p w:rsidR="001C3AEB" w:rsidRDefault="001C3AEB" w:rsidP="001C3AEB"/>
    <w:p w:rsidR="001C3AEB" w:rsidRDefault="001C3AEB" w:rsidP="001C3AEB">
      <w:pPr>
        <w:spacing w:line="240" w:lineRule="exact"/>
      </w:pPr>
    </w:p>
    <w:p w:rsidR="001C3AEB" w:rsidRDefault="001C3AEB" w:rsidP="001C3AEB">
      <w:pPr>
        <w:spacing w:line="240" w:lineRule="exact"/>
      </w:pPr>
    </w:p>
    <w:p w:rsidR="001C3AEB" w:rsidRDefault="001C3AEB" w:rsidP="001C3AEB">
      <w:pPr>
        <w:spacing w:line="240" w:lineRule="exact"/>
      </w:pPr>
    </w:p>
    <w:p w:rsidR="001C3AEB" w:rsidRDefault="001C3AEB" w:rsidP="001C3AEB">
      <w:pPr>
        <w:spacing w:line="240" w:lineRule="exact"/>
      </w:pPr>
    </w:p>
    <w:p w:rsidR="001C3AEB" w:rsidRDefault="001C3AEB" w:rsidP="001C3AEB">
      <w:pPr>
        <w:spacing w:line="240" w:lineRule="exact"/>
      </w:pPr>
    </w:p>
    <w:p w:rsidR="001C3AEB" w:rsidRDefault="001C3AEB" w:rsidP="001C3AEB">
      <w:pPr>
        <w:spacing w:line="240" w:lineRule="exact"/>
      </w:pPr>
    </w:p>
    <w:p w:rsidR="0066144E" w:rsidRDefault="0066144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C3AEB" w:rsidRPr="00DE4890" w:rsidTr="002D0488">
        <w:trPr>
          <w:trHeight w:val="544"/>
        </w:trPr>
        <w:tc>
          <w:tcPr>
            <w:tcW w:w="3119" w:type="dxa"/>
            <w:shd w:val="clear" w:color="auto" w:fill="D9D9D9" w:themeFill="background1" w:themeFillShade="D9"/>
          </w:tcPr>
          <w:p w:rsidR="001C3AEB" w:rsidRDefault="001C3AEB" w:rsidP="002D0488">
            <w:pPr>
              <w:pStyle w:val="Tabelle6pt"/>
              <w:rPr>
                <w:color w:val="000000"/>
              </w:rPr>
            </w:pPr>
            <w:r>
              <w:lastRenderedPageBreak/>
              <w:t>Lernfeld</w:t>
            </w:r>
          </w:p>
          <w:p w:rsidR="001C3AEB" w:rsidRPr="00DE4890" w:rsidRDefault="001C3AEB" w:rsidP="002D0488">
            <w:pPr>
              <w:pStyle w:val="TabelleKopflinks"/>
            </w:pPr>
            <w:r>
              <w:t>LF 1</w:t>
            </w:r>
          </w:p>
        </w:tc>
        <w:tc>
          <w:tcPr>
            <w:tcW w:w="4230" w:type="dxa"/>
            <w:shd w:val="clear" w:color="auto" w:fill="D9D9D9" w:themeFill="background1" w:themeFillShade="D9"/>
          </w:tcPr>
          <w:p w:rsidR="001C3AEB" w:rsidRDefault="001C3AEB" w:rsidP="002D0488">
            <w:pPr>
              <w:pStyle w:val="Tabelle6pt"/>
              <w:rPr>
                <w:color w:val="000000"/>
              </w:rPr>
            </w:pPr>
            <w:r>
              <w:t>Titel</w:t>
            </w:r>
          </w:p>
          <w:p w:rsidR="001C3AEB" w:rsidRDefault="001C3AEB" w:rsidP="002D0488">
            <w:pPr>
              <w:pStyle w:val="Textkrper"/>
              <w:rPr>
                <w:b/>
              </w:rPr>
            </w:pPr>
            <w:r>
              <w:rPr>
                <w:b/>
              </w:rPr>
              <w:t>Stationen lernen</w:t>
            </w:r>
          </w:p>
          <w:p w:rsidR="001C3AEB" w:rsidRPr="00DE4890" w:rsidRDefault="001C3AEB" w:rsidP="002D0488">
            <w:pPr>
              <w:pStyle w:val="TabelleKopflinks"/>
            </w:pPr>
            <w:r>
              <w:t>Übersicht</w:t>
            </w:r>
          </w:p>
        </w:tc>
        <w:tc>
          <w:tcPr>
            <w:tcW w:w="196" w:type="dxa"/>
            <w:tcBorders>
              <w:top w:val="nil"/>
              <w:bottom w:val="nil"/>
            </w:tcBorders>
            <w:shd w:val="clear" w:color="auto" w:fill="auto"/>
          </w:tcPr>
          <w:p w:rsidR="001C3AEB" w:rsidRPr="00DE4890" w:rsidRDefault="001C3AEB" w:rsidP="002D0488">
            <w:pPr>
              <w:pStyle w:val="Textkrper"/>
            </w:pPr>
          </w:p>
        </w:tc>
        <w:tc>
          <w:tcPr>
            <w:tcW w:w="2094" w:type="dxa"/>
            <w:shd w:val="clear" w:color="auto" w:fill="D9D9D9" w:themeFill="background1" w:themeFillShade="D9"/>
          </w:tcPr>
          <w:p w:rsidR="001C3AEB" w:rsidRDefault="001C3AEB" w:rsidP="002D0488">
            <w:pPr>
              <w:pStyle w:val="Tabelle6pt"/>
            </w:pPr>
          </w:p>
          <w:p w:rsidR="001C3AEB" w:rsidRPr="00DE4890" w:rsidRDefault="001C3AEB" w:rsidP="002D0488">
            <w:pPr>
              <w:pStyle w:val="TabelleKopflinks"/>
            </w:pPr>
            <w:r>
              <w:t>F1.01.03</w:t>
            </w:r>
          </w:p>
        </w:tc>
      </w:tr>
    </w:tbl>
    <w:p w:rsidR="001C3AEB" w:rsidRDefault="001C3AEB" w:rsidP="001C3AEB">
      <w:pPr>
        <w:pStyle w:val="Textkrper"/>
      </w:pPr>
      <w:bookmarkStart w:id="1" w:name="M03"/>
      <w:bookmarkEnd w:id="1"/>
    </w:p>
    <w:p w:rsidR="001C3AEB" w:rsidRDefault="001C3AEB" w:rsidP="001C3AEB">
      <w:pPr>
        <w:pStyle w:val="Textkrper"/>
      </w:pPr>
      <w:r>
        <w:t>Gruppenmitglieder:</w:t>
      </w:r>
      <w:r>
        <w:tab/>
        <w:t>1. ______________________________________</w:t>
      </w:r>
    </w:p>
    <w:p w:rsidR="001C3AEB" w:rsidRDefault="001C3AEB" w:rsidP="001C3AEB">
      <w:pPr>
        <w:pStyle w:val="Textkrper"/>
      </w:pPr>
    </w:p>
    <w:p w:rsidR="001C3AEB" w:rsidRDefault="001C3AEB" w:rsidP="001C3AEB">
      <w:pPr>
        <w:pStyle w:val="Textkrper"/>
      </w:pPr>
      <w:r>
        <w:tab/>
      </w:r>
      <w:r>
        <w:tab/>
      </w:r>
      <w:r>
        <w:tab/>
        <w:t>2. ______________________________________</w:t>
      </w:r>
    </w:p>
    <w:p w:rsidR="001C3AEB" w:rsidRDefault="001C3AEB" w:rsidP="001C3AEB">
      <w:pPr>
        <w:pStyle w:val="Textkrper"/>
      </w:pPr>
    </w:p>
    <w:p w:rsidR="001C3AEB" w:rsidRDefault="001C3AEB" w:rsidP="001C3AEB">
      <w:pPr>
        <w:pStyle w:val="Textkrper"/>
      </w:pPr>
      <w:r>
        <w:tab/>
      </w:r>
      <w:r>
        <w:tab/>
      </w:r>
      <w:r>
        <w:tab/>
        <w:t>3. ______________________________________</w:t>
      </w:r>
    </w:p>
    <w:p w:rsidR="001C3AEB" w:rsidRDefault="001C3AEB" w:rsidP="001C3AEB">
      <w:pPr>
        <w:pStyle w:val="Textkrper"/>
      </w:pPr>
    </w:p>
    <w:p w:rsidR="001C3AEB" w:rsidRPr="000E7D4D" w:rsidRDefault="001C3AEB" w:rsidP="001C3AEB">
      <w:pPr>
        <w:pStyle w:val="Textkrper"/>
      </w:pPr>
    </w:p>
    <w:tbl>
      <w:tblPr>
        <w:tblW w:w="9639" w:type="dxa"/>
        <w:tblInd w:w="108" w:type="dxa"/>
        <w:tblLook w:val="04A0" w:firstRow="1" w:lastRow="0" w:firstColumn="1" w:lastColumn="0" w:noHBand="0" w:noVBand="1"/>
      </w:tblPr>
      <w:tblGrid>
        <w:gridCol w:w="412"/>
        <w:gridCol w:w="2138"/>
        <w:gridCol w:w="930"/>
        <w:gridCol w:w="1922"/>
        <w:gridCol w:w="1263"/>
        <w:gridCol w:w="1418"/>
        <w:gridCol w:w="1556"/>
      </w:tblGrid>
      <w:tr w:rsidR="001C3AEB" w:rsidRPr="003614F5" w:rsidTr="00082A78">
        <w:trPr>
          <w:trHeight w:val="720"/>
        </w:trPr>
        <w:tc>
          <w:tcPr>
            <w:tcW w:w="2588"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Pr="003614F5" w:rsidRDefault="001C3AEB" w:rsidP="00082A78">
            <w:pPr>
              <w:spacing w:before="120"/>
              <w:jc w:val="center"/>
              <w:rPr>
                <w:rFonts w:cs="Helvetica"/>
                <w:b/>
                <w:color w:val="000000"/>
              </w:rPr>
            </w:pPr>
            <w:r w:rsidRPr="003614F5">
              <w:rPr>
                <w:rFonts w:cs="Helvetica"/>
                <w:b/>
                <w:color w:val="000000"/>
              </w:rPr>
              <w:t>Station</w:t>
            </w:r>
          </w:p>
        </w:tc>
        <w:tc>
          <w:tcPr>
            <w:tcW w:w="93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Pr="003614F5" w:rsidRDefault="001C3AEB" w:rsidP="00082A78">
            <w:pPr>
              <w:spacing w:before="120"/>
              <w:jc w:val="center"/>
              <w:rPr>
                <w:rFonts w:cs="Helvetica"/>
                <w:b/>
                <w:color w:val="000000"/>
              </w:rPr>
            </w:pPr>
            <w:proofErr w:type="spellStart"/>
            <w:r w:rsidRPr="003614F5">
              <w:rPr>
                <w:rFonts w:cs="Helvetica"/>
                <w:b/>
                <w:color w:val="000000"/>
              </w:rPr>
              <w:t>Infotext</w:t>
            </w:r>
            <w:proofErr w:type="spellEnd"/>
          </w:p>
        </w:tc>
        <w:tc>
          <w:tcPr>
            <w:tcW w:w="137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Pr="003614F5" w:rsidRDefault="001C3AEB" w:rsidP="00082A78">
            <w:pPr>
              <w:spacing w:before="120"/>
              <w:jc w:val="center"/>
              <w:rPr>
                <w:rFonts w:cs="Helvetica"/>
                <w:b/>
                <w:color w:val="000000"/>
              </w:rPr>
            </w:pPr>
            <w:r w:rsidRPr="003614F5">
              <w:rPr>
                <w:rFonts w:cs="Helvetica"/>
                <w:b/>
                <w:color w:val="000000"/>
              </w:rPr>
              <w:t>Auswe</w:t>
            </w:r>
            <w:r>
              <w:rPr>
                <w:rFonts w:cs="Helvetica"/>
                <w:b/>
                <w:color w:val="000000"/>
              </w:rPr>
              <w:t>r</w:t>
            </w:r>
            <w:r w:rsidRPr="003614F5">
              <w:rPr>
                <w:rFonts w:cs="Helvetica"/>
                <w:b/>
                <w:color w:val="000000"/>
              </w:rPr>
              <w:t>tungsbogen</w:t>
            </w:r>
          </w:p>
        </w:tc>
        <w:tc>
          <w:tcPr>
            <w:tcW w:w="142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Pr="003614F5" w:rsidRDefault="001C3AEB" w:rsidP="00082A78">
            <w:pPr>
              <w:spacing w:before="120"/>
              <w:jc w:val="center"/>
              <w:rPr>
                <w:rFonts w:cs="Helvetica"/>
                <w:b/>
                <w:color w:val="000000"/>
              </w:rPr>
            </w:pPr>
            <w:r w:rsidRPr="003614F5">
              <w:rPr>
                <w:rFonts w:cs="Helvetica"/>
                <w:b/>
                <w:color w:val="000000"/>
              </w:rPr>
              <w:t>Erledigt am</w:t>
            </w:r>
          </w:p>
        </w:tc>
        <w:tc>
          <w:tcPr>
            <w:tcW w:w="1535"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Pr="003614F5" w:rsidRDefault="001C3AEB" w:rsidP="00082A78">
            <w:pPr>
              <w:spacing w:before="120"/>
              <w:jc w:val="center"/>
              <w:rPr>
                <w:rFonts w:cs="Helvetica"/>
                <w:b/>
                <w:color w:val="000000"/>
              </w:rPr>
            </w:pPr>
            <w:r w:rsidRPr="003614F5">
              <w:rPr>
                <w:rFonts w:cs="Helvetica"/>
                <w:b/>
                <w:color w:val="000000"/>
              </w:rPr>
              <w:t>Teamwork</w:t>
            </w:r>
          </w:p>
        </w:tc>
        <w:tc>
          <w:tcPr>
            <w:tcW w:w="179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Pr="003614F5" w:rsidRDefault="001C3AEB" w:rsidP="00082A78">
            <w:pPr>
              <w:spacing w:before="120"/>
              <w:jc w:val="center"/>
              <w:rPr>
                <w:rFonts w:cs="Helvetica"/>
                <w:b/>
                <w:color w:val="000000"/>
              </w:rPr>
            </w:pPr>
            <w:r w:rsidRPr="003614F5">
              <w:rPr>
                <w:rFonts w:cs="Helvetica"/>
                <w:b/>
                <w:color w:val="000000"/>
              </w:rPr>
              <w:t>Anspruch</w:t>
            </w: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Default="001C3AEB" w:rsidP="002D0488">
            <w:pPr>
              <w:spacing w:before="120"/>
              <w:jc w:val="center"/>
              <w:rPr>
                <w:b/>
                <w:sz w:val="22"/>
                <w:szCs w:val="22"/>
              </w:rPr>
            </w:pPr>
            <w:r>
              <w:rPr>
                <w:b/>
                <w:sz w:val="22"/>
                <w:szCs w:val="22"/>
              </w:rPr>
              <w:t>1</w:t>
            </w:r>
          </w:p>
        </w:tc>
        <w:tc>
          <w:tcPr>
            <w:tcW w:w="2138"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1C3AEB" w:rsidRDefault="001C3AEB" w:rsidP="002D0488">
            <w:pPr>
              <w:spacing w:before="120"/>
              <w:jc w:val="center"/>
              <w:rPr>
                <w:b/>
                <w:sz w:val="22"/>
                <w:szCs w:val="22"/>
              </w:rPr>
            </w:pPr>
            <w:r>
              <w:rPr>
                <w:b/>
                <w:sz w:val="22"/>
                <w:szCs w:val="22"/>
              </w:rPr>
              <w:t>Metalluntergründe</w:t>
            </w:r>
          </w:p>
        </w:tc>
        <w:tc>
          <w:tcPr>
            <w:tcW w:w="930"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rPr>
            </w:pPr>
            <w:r>
              <w:rPr>
                <w:b/>
                <w:sz w:val="22"/>
                <w:szCs w:val="22"/>
              </w:rPr>
              <w:t>A B C</w:t>
            </w:r>
          </w:p>
        </w:tc>
        <w:tc>
          <w:tcPr>
            <w:tcW w:w="1372"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rPr>
            </w:pPr>
            <w:r>
              <w:rPr>
                <w:b/>
                <w:sz w:val="22"/>
                <w:szCs w:val="22"/>
              </w:rPr>
              <w:t>A B C</w:t>
            </w: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spacing w:before="120"/>
              <w:jc w:val="center"/>
              <w:rPr>
                <w:sz w:val="22"/>
                <w:szCs w:val="22"/>
              </w:rPr>
            </w:pPr>
          </w:p>
        </w:tc>
        <w:tc>
          <w:tcPr>
            <w:tcW w:w="1792"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Default="001C3AEB" w:rsidP="002D0488">
            <w:pPr>
              <w:spacing w:before="120"/>
              <w:jc w:val="center"/>
              <w:rPr>
                <w:b/>
                <w:sz w:val="22"/>
                <w:szCs w:val="22"/>
              </w:rPr>
            </w:pPr>
            <w:r>
              <w:rPr>
                <w:b/>
                <w:sz w:val="22"/>
                <w:szCs w:val="22"/>
              </w:rPr>
              <w:t>2</w:t>
            </w:r>
          </w:p>
        </w:tc>
        <w:tc>
          <w:tcPr>
            <w:tcW w:w="2138"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1C3AEB" w:rsidRDefault="001C3AEB" w:rsidP="002D0488">
            <w:pPr>
              <w:spacing w:before="120"/>
              <w:jc w:val="center"/>
              <w:rPr>
                <w:b/>
                <w:sz w:val="22"/>
                <w:szCs w:val="22"/>
              </w:rPr>
            </w:pPr>
            <w:r>
              <w:rPr>
                <w:b/>
                <w:sz w:val="22"/>
                <w:szCs w:val="22"/>
              </w:rPr>
              <w:t>Korrosion</w:t>
            </w:r>
          </w:p>
        </w:tc>
        <w:tc>
          <w:tcPr>
            <w:tcW w:w="930"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rPr>
            </w:pPr>
            <w:r>
              <w:rPr>
                <w:b/>
                <w:sz w:val="22"/>
                <w:szCs w:val="22"/>
              </w:rPr>
              <w:t>A B C</w:t>
            </w:r>
          </w:p>
        </w:tc>
        <w:tc>
          <w:tcPr>
            <w:tcW w:w="1372"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rPr>
            </w:pPr>
            <w:r>
              <w:rPr>
                <w:b/>
                <w:sz w:val="22"/>
                <w:szCs w:val="22"/>
              </w:rPr>
              <w:t>A B C</w:t>
            </w: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jc w:val="center"/>
            </w:pPr>
          </w:p>
        </w:tc>
        <w:tc>
          <w:tcPr>
            <w:tcW w:w="1792"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Default="001C3AEB" w:rsidP="002D0488">
            <w:pPr>
              <w:spacing w:before="120"/>
              <w:jc w:val="center"/>
              <w:rPr>
                <w:b/>
                <w:sz w:val="22"/>
                <w:szCs w:val="22"/>
              </w:rPr>
            </w:pPr>
            <w:r>
              <w:rPr>
                <w:b/>
                <w:sz w:val="22"/>
                <w:szCs w:val="22"/>
              </w:rPr>
              <w:t>3</w:t>
            </w:r>
          </w:p>
        </w:tc>
        <w:tc>
          <w:tcPr>
            <w:tcW w:w="2138"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1C3AEB" w:rsidRDefault="001C3AEB" w:rsidP="0017247B">
            <w:pPr>
              <w:spacing w:before="120"/>
              <w:jc w:val="center"/>
              <w:rPr>
                <w:b/>
                <w:sz w:val="22"/>
                <w:szCs w:val="22"/>
                <w:lang w:val="en-US"/>
              </w:rPr>
            </w:pPr>
            <w:r>
              <w:rPr>
                <w:b/>
                <w:sz w:val="22"/>
                <w:szCs w:val="22"/>
                <w:lang w:val="en-US"/>
              </w:rPr>
              <w:t>Hand-</w:t>
            </w:r>
            <w:r w:rsidR="0017247B">
              <w:rPr>
                <w:b/>
                <w:sz w:val="22"/>
                <w:szCs w:val="22"/>
                <w:lang w:val="en-US"/>
              </w:rPr>
              <w:t xml:space="preserve">                     </w:t>
            </w:r>
            <w:proofErr w:type="spellStart"/>
            <w:r>
              <w:rPr>
                <w:b/>
                <w:sz w:val="22"/>
                <w:szCs w:val="22"/>
                <w:lang w:val="en-US"/>
              </w:rPr>
              <w:t>entrostung</w:t>
            </w:r>
            <w:proofErr w:type="spellEnd"/>
          </w:p>
        </w:tc>
        <w:tc>
          <w:tcPr>
            <w:tcW w:w="930"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lang w:val="en-US"/>
              </w:rPr>
            </w:pPr>
            <w:r>
              <w:rPr>
                <w:b/>
                <w:sz w:val="22"/>
                <w:szCs w:val="22"/>
                <w:lang w:val="en-US"/>
              </w:rPr>
              <w:t>A B C</w:t>
            </w:r>
          </w:p>
        </w:tc>
        <w:tc>
          <w:tcPr>
            <w:tcW w:w="1372"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lang w:val="en-US"/>
              </w:rPr>
            </w:pPr>
            <w:r>
              <w:rPr>
                <w:b/>
                <w:sz w:val="22"/>
                <w:szCs w:val="22"/>
                <w:lang w:val="en-US"/>
              </w:rPr>
              <w:t>A B C</w:t>
            </w: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jc w:val="center"/>
            </w:pPr>
          </w:p>
        </w:tc>
        <w:tc>
          <w:tcPr>
            <w:tcW w:w="1792"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C3AEB" w:rsidRDefault="001C3AEB" w:rsidP="002D0488">
            <w:pPr>
              <w:spacing w:before="120"/>
              <w:jc w:val="center"/>
              <w:rPr>
                <w:b/>
                <w:sz w:val="22"/>
                <w:szCs w:val="22"/>
              </w:rPr>
            </w:pPr>
            <w:r>
              <w:rPr>
                <w:b/>
                <w:sz w:val="22"/>
                <w:szCs w:val="22"/>
              </w:rPr>
              <w:t>4</w:t>
            </w:r>
          </w:p>
        </w:tc>
        <w:tc>
          <w:tcPr>
            <w:tcW w:w="2138"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1C3AEB" w:rsidRDefault="001C3AEB" w:rsidP="002D0488">
            <w:pPr>
              <w:spacing w:before="120"/>
              <w:jc w:val="center"/>
              <w:rPr>
                <w:b/>
                <w:sz w:val="22"/>
                <w:szCs w:val="22"/>
                <w:lang w:val="en-US"/>
              </w:rPr>
            </w:pPr>
            <w:proofErr w:type="spellStart"/>
            <w:r>
              <w:rPr>
                <w:b/>
                <w:sz w:val="22"/>
                <w:szCs w:val="22"/>
                <w:lang w:val="en-US"/>
              </w:rPr>
              <w:t>Untergrundprüfung</w:t>
            </w:r>
            <w:proofErr w:type="spellEnd"/>
          </w:p>
        </w:tc>
        <w:tc>
          <w:tcPr>
            <w:tcW w:w="930"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rPr>
            </w:pPr>
            <w:r>
              <w:rPr>
                <w:b/>
                <w:sz w:val="22"/>
                <w:szCs w:val="22"/>
                <w:lang w:val="en-US"/>
              </w:rPr>
              <w:t xml:space="preserve">A B </w:t>
            </w:r>
            <w:r>
              <w:rPr>
                <w:b/>
                <w:sz w:val="22"/>
                <w:szCs w:val="22"/>
              </w:rPr>
              <w:t>C</w:t>
            </w:r>
          </w:p>
        </w:tc>
        <w:tc>
          <w:tcPr>
            <w:tcW w:w="1372"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spacing w:before="120"/>
              <w:jc w:val="center"/>
              <w:rPr>
                <w:b/>
                <w:sz w:val="22"/>
                <w:szCs w:val="22"/>
              </w:rPr>
            </w:pPr>
            <w:r>
              <w:rPr>
                <w:b/>
                <w:sz w:val="22"/>
                <w:szCs w:val="22"/>
              </w:rPr>
              <w:t>A B C</w:t>
            </w: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jc w:val="center"/>
            </w:pPr>
          </w:p>
        </w:tc>
        <w:tc>
          <w:tcPr>
            <w:tcW w:w="1792" w:type="dxa"/>
            <w:tcBorders>
              <w:top w:val="single" w:sz="4" w:space="0" w:color="auto"/>
              <w:left w:val="single" w:sz="4" w:space="0" w:color="auto"/>
              <w:bottom w:val="single" w:sz="4" w:space="0" w:color="auto"/>
              <w:right w:val="single" w:sz="4" w:space="0" w:color="auto"/>
            </w:tcBorders>
            <w:vAlign w:val="center"/>
            <w:hideMark/>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tcPr>
          <w:p w:rsidR="001C3AEB" w:rsidRDefault="001C3AEB" w:rsidP="002D0488">
            <w:pPr>
              <w:spacing w:before="120"/>
              <w:jc w:val="center"/>
              <w:rPr>
                <w:b/>
                <w:sz w:val="22"/>
                <w:szCs w:val="22"/>
              </w:rPr>
            </w:pPr>
            <w:r>
              <w:rPr>
                <w:b/>
                <w:sz w:val="22"/>
                <w:szCs w:val="22"/>
              </w:rPr>
              <w:t>5</w:t>
            </w:r>
          </w:p>
        </w:tc>
        <w:tc>
          <w:tcPr>
            <w:tcW w:w="2138" w:type="dxa"/>
            <w:tcBorders>
              <w:top w:val="single" w:sz="4" w:space="0" w:color="auto"/>
              <w:left w:val="single" w:sz="4" w:space="0" w:color="auto"/>
              <w:bottom w:val="single" w:sz="4" w:space="0" w:color="auto"/>
              <w:right w:val="single" w:sz="4" w:space="0" w:color="auto"/>
            </w:tcBorders>
            <w:shd w:val="clear" w:color="auto" w:fill="FFC000"/>
            <w:vAlign w:val="center"/>
          </w:tcPr>
          <w:p w:rsidR="001C3AEB" w:rsidRDefault="001C3AEB" w:rsidP="0017247B">
            <w:pPr>
              <w:spacing w:before="120"/>
              <w:jc w:val="center"/>
              <w:rPr>
                <w:b/>
                <w:sz w:val="22"/>
                <w:szCs w:val="22"/>
                <w:lang w:val="en-US"/>
              </w:rPr>
            </w:pPr>
            <w:proofErr w:type="spellStart"/>
            <w:r>
              <w:rPr>
                <w:b/>
                <w:sz w:val="22"/>
                <w:szCs w:val="22"/>
                <w:lang w:val="en-US"/>
              </w:rPr>
              <w:t>Maschinen</w:t>
            </w:r>
            <w:proofErr w:type="spellEnd"/>
            <w:r>
              <w:rPr>
                <w:b/>
                <w:sz w:val="22"/>
                <w:szCs w:val="22"/>
                <w:lang w:val="en-US"/>
              </w:rPr>
              <w:t>–</w:t>
            </w:r>
            <w:proofErr w:type="spellStart"/>
            <w:r>
              <w:rPr>
                <w:b/>
                <w:sz w:val="22"/>
                <w:szCs w:val="22"/>
                <w:lang w:val="en-US"/>
              </w:rPr>
              <w:t>entrostung</w:t>
            </w:r>
            <w:proofErr w:type="spellEnd"/>
          </w:p>
        </w:tc>
        <w:tc>
          <w:tcPr>
            <w:tcW w:w="930"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r>
              <w:rPr>
                <w:b/>
                <w:sz w:val="22"/>
                <w:szCs w:val="22"/>
              </w:rPr>
              <w:t>A B C</w:t>
            </w:r>
          </w:p>
        </w:tc>
        <w:tc>
          <w:tcPr>
            <w:tcW w:w="137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r>
              <w:rPr>
                <w:b/>
                <w:sz w:val="22"/>
                <w:szCs w:val="22"/>
              </w:rPr>
              <w:t>A B C</w:t>
            </w: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spacing w:before="120"/>
              <w:jc w:val="center"/>
              <w:rPr>
                <w:sz w:val="22"/>
                <w:szCs w:val="22"/>
              </w:rPr>
            </w:pPr>
          </w:p>
        </w:tc>
        <w:tc>
          <w:tcPr>
            <w:tcW w:w="1792"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tcPr>
          <w:p w:rsidR="001C3AEB" w:rsidRDefault="001C3AEB" w:rsidP="002D0488">
            <w:pPr>
              <w:spacing w:before="120"/>
              <w:jc w:val="center"/>
              <w:rPr>
                <w:b/>
                <w:sz w:val="22"/>
                <w:szCs w:val="22"/>
              </w:rPr>
            </w:pPr>
            <w:r>
              <w:rPr>
                <w:b/>
                <w:sz w:val="22"/>
                <w:szCs w:val="22"/>
              </w:rPr>
              <w:t>6</w:t>
            </w:r>
          </w:p>
        </w:tc>
        <w:tc>
          <w:tcPr>
            <w:tcW w:w="2138" w:type="dxa"/>
            <w:tcBorders>
              <w:top w:val="single" w:sz="4" w:space="0" w:color="auto"/>
              <w:left w:val="single" w:sz="4" w:space="0" w:color="auto"/>
              <w:bottom w:val="single" w:sz="4" w:space="0" w:color="auto"/>
              <w:right w:val="single" w:sz="4" w:space="0" w:color="auto"/>
            </w:tcBorders>
            <w:shd w:val="clear" w:color="auto" w:fill="92D050"/>
            <w:vAlign w:val="center"/>
          </w:tcPr>
          <w:p w:rsidR="001C3AEB" w:rsidRDefault="001C3AEB" w:rsidP="002D0488">
            <w:pPr>
              <w:spacing w:before="120"/>
              <w:jc w:val="center"/>
              <w:rPr>
                <w:b/>
                <w:sz w:val="22"/>
                <w:szCs w:val="22"/>
                <w:lang w:val="en-US"/>
              </w:rPr>
            </w:pPr>
            <w:proofErr w:type="spellStart"/>
            <w:r>
              <w:rPr>
                <w:b/>
                <w:sz w:val="22"/>
                <w:szCs w:val="22"/>
                <w:lang w:val="en-US"/>
              </w:rPr>
              <w:t>Schichtdicken-prüfung</w:t>
            </w:r>
            <w:proofErr w:type="spellEnd"/>
          </w:p>
        </w:tc>
        <w:tc>
          <w:tcPr>
            <w:tcW w:w="930"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r>
              <w:rPr>
                <w:b/>
                <w:sz w:val="22"/>
                <w:szCs w:val="22"/>
              </w:rPr>
              <w:t xml:space="preserve"> C</w:t>
            </w:r>
          </w:p>
        </w:tc>
        <w:tc>
          <w:tcPr>
            <w:tcW w:w="137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r>
              <w:rPr>
                <w:b/>
                <w:sz w:val="22"/>
                <w:szCs w:val="22"/>
              </w:rPr>
              <w:t xml:space="preserve"> C</w:t>
            </w: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spacing w:before="120"/>
              <w:jc w:val="center"/>
              <w:rPr>
                <w:sz w:val="22"/>
                <w:szCs w:val="22"/>
              </w:rPr>
            </w:pPr>
          </w:p>
        </w:tc>
        <w:tc>
          <w:tcPr>
            <w:tcW w:w="1792"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tcPr>
          <w:p w:rsidR="001C3AEB" w:rsidRDefault="001C3AEB" w:rsidP="002D0488">
            <w:pPr>
              <w:spacing w:before="120"/>
              <w:jc w:val="center"/>
              <w:rPr>
                <w:b/>
                <w:sz w:val="22"/>
                <w:szCs w:val="22"/>
              </w:rPr>
            </w:pPr>
            <w:r>
              <w:rPr>
                <w:b/>
                <w:sz w:val="22"/>
                <w:szCs w:val="22"/>
              </w:rPr>
              <w:t>7</w:t>
            </w:r>
          </w:p>
        </w:tc>
        <w:tc>
          <w:tcPr>
            <w:tcW w:w="2138" w:type="dxa"/>
            <w:tcBorders>
              <w:top w:val="single" w:sz="4" w:space="0" w:color="auto"/>
              <w:left w:val="single" w:sz="4" w:space="0" w:color="auto"/>
              <w:bottom w:val="single" w:sz="4" w:space="0" w:color="auto"/>
              <w:right w:val="single" w:sz="4" w:space="0" w:color="auto"/>
            </w:tcBorders>
            <w:shd w:val="clear" w:color="auto" w:fill="92D050"/>
            <w:vAlign w:val="center"/>
          </w:tcPr>
          <w:p w:rsidR="001C3AEB" w:rsidRDefault="001C3AEB" w:rsidP="0017247B">
            <w:pPr>
              <w:spacing w:before="120"/>
              <w:jc w:val="center"/>
              <w:rPr>
                <w:b/>
                <w:sz w:val="22"/>
                <w:szCs w:val="22"/>
                <w:lang w:val="en-US"/>
              </w:rPr>
            </w:pPr>
            <w:proofErr w:type="spellStart"/>
            <w:r>
              <w:rPr>
                <w:b/>
                <w:sz w:val="22"/>
                <w:szCs w:val="22"/>
                <w:lang w:val="en-US"/>
              </w:rPr>
              <w:t>Korrosions</w:t>
            </w:r>
            <w:proofErr w:type="spellEnd"/>
            <w:r w:rsidR="0017247B">
              <w:rPr>
                <w:b/>
                <w:sz w:val="22"/>
                <w:szCs w:val="22"/>
                <w:lang w:val="en-US"/>
              </w:rPr>
              <w:t xml:space="preserve">-                  </w:t>
            </w:r>
            <w:proofErr w:type="spellStart"/>
            <w:r>
              <w:rPr>
                <w:b/>
                <w:sz w:val="22"/>
                <w:szCs w:val="22"/>
                <w:lang w:val="en-US"/>
              </w:rPr>
              <w:t>arten</w:t>
            </w:r>
            <w:proofErr w:type="spellEnd"/>
          </w:p>
        </w:tc>
        <w:tc>
          <w:tcPr>
            <w:tcW w:w="930"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r>
              <w:rPr>
                <w:b/>
                <w:sz w:val="22"/>
                <w:szCs w:val="22"/>
              </w:rPr>
              <w:t xml:space="preserve"> C</w:t>
            </w:r>
          </w:p>
        </w:tc>
        <w:tc>
          <w:tcPr>
            <w:tcW w:w="137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r>
              <w:rPr>
                <w:b/>
                <w:sz w:val="22"/>
                <w:szCs w:val="22"/>
              </w:rPr>
              <w:t xml:space="preserve"> C</w:t>
            </w: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spacing w:before="120"/>
              <w:jc w:val="center"/>
              <w:rPr>
                <w:sz w:val="22"/>
                <w:szCs w:val="22"/>
              </w:rPr>
            </w:pPr>
          </w:p>
        </w:tc>
        <w:tc>
          <w:tcPr>
            <w:tcW w:w="1792"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r w:rsidR="001C3AEB" w:rsidTr="002D0488">
        <w:trPr>
          <w:trHeight w:val="720"/>
        </w:trPr>
        <w:tc>
          <w:tcPr>
            <w:tcW w:w="450" w:type="dxa"/>
            <w:tcBorders>
              <w:top w:val="single" w:sz="4" w:space="0" w:color="auto"/>
              <w:left w:val="single" w:sz="4" w:space="0" w:color="auto"/>
              <w:bottom w:val="single" w:sz="4" w:space="0" w:color="auto"/>
              <w:right w:val="single" w:sz="4" w:space="0" w:color="auto"/>
            </w:tcBorders>
            <w:shd w:val="clear" w:color="auto" w:fill="D9D9D9"/>
            <w:vAlign w:val="center"/>
          </w:tcPr>
          <w:p w:rsidR="001C3AEB" w:rsidRDefault="001C3AEB" w:rsidP="002D0488">
            <w:pPr>
              <w:spacing w:before="120"/>
              <w:rPr>
                <w:b/>
                <w:sz w:val="22"/>
                <w:szCs w:val="22"/>
              </w:rPr>
            </w:pPr>
            <w:r>
              <w:rPr>
                <w:b/>
                <w:sz w:val="22"/>
                <w:szCs w:val="22"/>
              </w:rPr>
              <w:t xml:space="preserve"> 8</w:t>
            </w:r>
          </w:p>
        </w:tc>
        <w:tc>
          <w:tcPr>
            <w:tcW w:w="2138" w:type="dxa"/>
            <w:tcBorders>
              <w:top w:val="single" w:sz="4" w:space="0" w:color="auto"/>
              <w:left w:val="single" w:sz="4" w:space="0" w:color="auto"/>
              <w:bottom w:val="single" w:sz="4" w:space="0" w:color="auto"/>
              <w:right w:val="single" w:sz="4" w:space="0" w:color="auto"/>
            </w:tcBorders>
            <w:shd w:val="clear" w:color="auto" w:fill="92D050"/>
            <w:vAlign w:val="center"/>
          </w:tcPr>
          <w:p w:rsidR="001C3AEB" w:rsidRDefault="001C3AEB" w:rsidP="002D0488">
            <w:pPr>
              <w:spacing w:before="120"/>
              <w:jc w:val="center"/>
              <w:rPr>
                <w:b/>
                <w:sz w:val="22"/>
                <w:szCs w:val="22"/>
                <w:lang w:val="en-US"/>
              </w:rPr>
            </w:pPr>
            <w:proofErr w:type="spellStart"/>
            <w:r>
              <w:rPr>
                <w:b/>
                <w:sz w:val="22"/>
                <w:szCs w:val="22"/>
                <w:lang w:val="en-US"/>
              </w:rPr>
              <w:t>Gamepoint</w:t>
            </w:r>
            <w:proofErr w:type="spellEnd"/>
          </w:p>
        </w:tc>
        <w:tc>
          <w:tcPr>
            <w:tcW w:w="930"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p>
        </w:tc>
        <w:tc>
          <w:tcPr>
            <w:tcW w:w="137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b/>
                <w:sz w:val="22"/>
                <w:szCs w:val="22"/>
              </w:rPr>
            </w:pPr>
          </w:p>
        </w:tc>
        <w:tc>
          <w:tcPr>
            <w:tcW w:w="1422"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spacing w:before="120"/>
              <w:jc w:val="center"/>
              <w:rPr>
                <w:sz w:val="22"/>
                <w:szCs w:val="22"/>
              </w:rPr>
            </w:pPr>
          </w:p>
        </w:tc>
        <w:tc>
          <w:tcPr>
            <w:tcW w:w="1535"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9"/>
              <w:gridCol w:w="289"/>
              <w:gridCol w:w="289"/>
            </w:tblGrid>
            <w:tr w:rsidR="001C3AEB" w:rsidTr="002D0488">
              <w:trPr>
                <w:trHeight w:hRule="exact" w:val="425"/>
                <w:jc w:val="center"/>
              </w:trPr>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c>
                <w:tcPr>
                  <w:tcW w:w="289" w:type="dxa"/>
                  <w:tcBorders>
                    <w:top w:val="single" w:sz="4" w:space="0" w:color="auto"/>
                    <w:left w:val="single" w:sz="4" w:space="0" w:color="auto"/>
                    <w:bottom w:val="single" w:sz="4" w:space="0" w:color="auto"/>
                    <w:right w:val="single" w:sz="4" w:space="0" w:color="auto"/>
                  </w:tcBorders>
                  <w:vAlign w:val="center"/>
                </w:tcPr>
                <w:p w:rsidR="001C3AEB" w:rsidRDefault="001C3AEB" w:rsidP="002D0488">
                  <w:pPr>
                    <w:jc w:val="center"/>
                    <w:rPr>
                      <w:b/>
                      <w:sz w:val="22"/>
                      <w:szCs w:val="22"/>
                    </w:rPr>
                  </w:pPr>
                </w:p>
              </w:tc>
            </w:tr>
          </w:tbl>
          <w:p w:rsidR="001C3AEB" w:rsidRDefault="001C3AEB" w:rsidP="002D0488">
            <w:pPr>
              <w:spacing w:before="120"/>
              <w:jc w:val="center"/>
              <w:rPr>
                <w:sz w:val="22"/>
                <w:szCs w:val="22"/>
              </w:rPr>
            </w:pPr>
          </w:p>
        </w:tc>
        <w:tc>
          <w:tcPr>
            <w:tcW w:w="1792"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5"/>
              <w:gridCol w:w="425"/>
              <w:gridCol w:w="425"/>
            </w:tblGrid>
            <w:tr w:rsidR="001C3AEB" w:rsidTr="002D0488">
              <w:trPr>
                <w:trHeight w:hRule="exact" w:val="425"/>
                <w:jc w:val="center"/>
              </w:trPr>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0</w:t>
                  </w:r>
                </w:p>
              </w:tc>
              <w:tc>
                <w:tcPr>
                  <w:tcW w:w="425" w:type="dxa"/>
                  <w:tcBorders>
                    <w:top w:val="single" w:sz="4" w:space="0" w:color="auto"/>
                    <w:left w:val="single" w:sz="4" w:space="0" w:color="auto"/>
                    <w:bottom w:val="single" w:sz="4" w:space="0" w:color="auto"/>
                    <w:right w:val="single" w:sz="4" w:space="0" w:color="auto"/>
                  </w:tcBorders>
                  <w:vAlign w:val="center"/>
                  <w:hideMark/>
                </w:tcPr>
                <w:p w:rsidR="001C3AEB" w:rsidRDefault="001C3AEB" w:rsidP="002D0488">
                  <w:pPr>
                    <w:jc w:val="center"/>
                    <w:rPr>
                      <w:b/>
                      <w:sz w:val="22"/>
                      <w:szCs w:val="22"/>
                    </w:rPr>
                  </w:pPr>
                  <w:r>
                    <w:rPr>
                      <w:b/>
                      <w:sz w:val="22"/>
                      <w:szCs w:val="22"/>
                    </w:rPr>
                    <w:t>+1</w:t>
                  </w:r>
                </w:p>
              </w:tc>
            </w:tr>
          </w:tbl>
          <w:p w:rsidR="001C3AEB" w:rsidRDefault="001C3AEB" w:rsidP="002D0488">
            <w:pPr>
              <w:spacing w:before="120"/>
              <w:jc w:val="center"/>
              <w:rPr>
                <w:sz w:val="22"/>
                <w:szCs w:val="22"/>
              </w:rPr>
            </w:pPr>
          </w:p>
        </w:tc>
      </w:tr>
    </w:tbl>
    <w:p w:rsidR="001C3AEB" w:rsidRDefault="001C3AEB" w:rsidP="001C3AEB"/>
    <w:p w:rsidR="001C3AEB" w:rsidRDefault="001C3AEB" w:rsidP="001C3AEB">
      <w:r>
        <w:t>Die Stationen 1-5 (orange gekennzeichnet) sind Pflichtstationen, die jede Gruppe durc</w:t>
      </w:r>
      <w:r>
        <w:t>h</w:t>
      </w:r>
      <w:r>
        <w:t>laufen muss. Die Stationen 6-8 (grün gekennzeichnet) sind Kürstationen, die bei Zei</w:t>
      </w:r>
      <w:r>
        <w:t>t</w:t>
      </w:r>
      <w:r>
        <w:t xml:space="preserve">überschuss gemacht werden müssen.  </w:t>
      </w:r>
    </w:p>
    <w:p w:rsidR="001C3AEB" w:rsidRDefault="001C3AEB" w:rsidP="001C3AEB"/>
    <w:p w:rsidR="001C3AEB" w:rsidRDefault="001C3AEB" w:rsidP="001C3AEB">
      <w:r>
        <w:t xml:space="preserve">Die Einteilung in </w:t>
      </w:r>
      <w:r>
        <w:rPr>
          <w:b/>
        </w:rPr>
        <w:t>A</w:t>
      </w:r>
      <w:r>
        <w:t xml:space="preserve">, </w:t>
      </w:r>
      <w:r>
        <w:rPr>
          <w:b/>
        </w:rPr>
        <w:t>B</w:t>
      </w:r>
      <w:r>
        <w:t xml:space="preserve"> und </w:t>
      </w:r>
      <w:r>
        <w:rPr>
          <w:b/>
        </w:rPr>
        <w:t>C</w:t>
      </w:r>
      <w:r>
        <w:t xml:space="preserve"> hat Ihr</w:t>
      </w:r>
      <w:r w:rsidR="00CE5621">
        <w:t>e</w:t>
      </w:r>
      <w:r>
        <w:t xml:space="preserve"> Lehrerin/Ihr Lehrer vorgenommen. Sie bezieht sich auf das Material, das von der Gruppe verwendet werden soll. </w:t>
      </w:r>
    </w:p>
    <w:p w:rsidR="001C3AEB" w:rsidRDefault="001C3AEB" w:rsidP="009B2022">
      <w:pPr>
        <w:framePr w:w="2041" w:h="2408" w:hRule="exact" w:hSpace="198" w:wrap="around" w:vAnchor="text" w:hAnchor="page" w:xAlign="right" w:y="4"/>
      </w:pPr>
      <w:r>
        <w:t xml:space="preserve">Beispiel: Teamwork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8"/>
        <w:gridCol w:w="118"/>
        <w:gridCol w:w="118"/>
      </w:tblGrid>
      <w:tr w:rsidR="001C3AEB" w:rsidTr="002D0488">
        <w:trPr>
          <w:trHeight w:hRule="exact" w:val="425"/>
        </w:trPr>
        <w:tc>
          <w:tcPr>
            <w:tcW w:w="118"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rsidR="001C3AEB" w:rsidRDefault="001C3AEB" w:rsidP="009B2022">
            <w:pPr>
              <w:framePr w:w="2041" w:h="2408" w:hRule="exact" w:hSpace="198" w:wrap="around" w:vAnchor="text" w:hAnchor="page" w:xAlign="right" w:y="4"/>
              <w:jc w:val="center"/>
              <w:rPr>
                <w:b/>
                <w:sz w:val="22"/>
                <w:szCs w:val="22"/>
              </w:rPr>
            </w:pPr>
          </w:p>
          <w:p w:rsidR="001C3AEB" w:rsidRDefault="001C3AEB" w:rsidP="009B2022">
            <w:pPr>
              <w:framePr w:w="2041" w:h="2408" w:hRule="exact" w:hSpace="198" w:wrap="around" w:vAnchor="text" w:hAnchor="page" w:xAlign="right" w:y="4"/>
              <w:jc w:val="center"/>
              <w:rPr>
                <w:b/>
                <w:sz w:val="22"/>
                <w:szCs w:val="22"/>
              </w:rPr>
            </w:pPr>
          </w:p>
        </w:tc>
        <w:tc>
          <w:tcPr>
            <w:tcW w:w="118" w:type="dxa"/>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rsidR="001C3AEB" w:rsidRDefault="001C3AEB" w:rsidP="009B2022">
            <w:pPr>
              <w:framePr w:w="2041" w:h="2408" w:hRule="exact" w:hSpace="198" w:wrap="around" w:vAnchor="text" w:hAnchor="page" w:xAlign="right" w:y="4"/>
              <w:jc w:val="center"/>
              <w:rPr>
                <w:b/>
                <w:sz w:val="22"/>
                <w:szCs w:val="22"/>
              </w:rPr>
            </w:pPr>
          </w:p>
        </w:tc>
        <w:tc>
          <w:tcPr>
            <w:tcW w:w="118" w:type="dxa"/>
            <w:tcBorders>
              <w:top w:val="single" w:sz="4" w:space="0" w:color="auto"/>
              <w:left w:val="single" w:sz="4" w:space="0" w:color="auto"/>
              <w:bottom w:val="single" w:sz="4" w:space="0" w:color="auto"/>
              <w:right w:val="single" w:sz="4" w:space="0" w:color="auto"/>
            </w:tcBorders>
            <w:vAlign w:val="center"/>
          </w:tcPr>
          <w:p w:rsidR="001C3AEB" w:rsidRDefault="001C3AEB" w:rsidP="009B2022">
            <w:pPr>
              <w:framePr w:w="2041" w:h="2408" w:hRule="exact" w:hSpace="198" w:wrap="around" w:vAnchor="text" w:hAnchor="page" w:xAlign="right" w:y="4"/>
              <w:jc w:val="center"/>
              <w:rPr>
                <w:b/>
                <w:sz w:val="22"/>
                <w:szCs w:val="22"/>
              </w:rPr>
            </w:pPr>
          </w:p>
        </w:tc>
      </w:tr>
    </w:tbl>
    <w:p w:rsidR="001C3AEB" w:rsidRDefault="001C3AEB" w:rsidP="009B2022">
      <w:pPr>
        <w:framePr w:w="2041" w:h="2408" w:hRule="exact" w:hSpace="198" w:wrap="around" w:vAnchor="text" w:hAnchor="page" w:xAlign="right" w:y="4"/>
      </w:pPr>
      <w:r>
        <w:t>Erklärung: 2 Schüler</w:t>
      </w:r>
      <w:r w:rsidR="009B2022">
        <w:t>i</w:t>
      </w:r>
      <w:r w:rsidR="009B2022">
        <w:t>n</w:t>
      </w:r>
      <w:r w:rsidR="009B2022">
        <w:t>nen/Schüler</w:t>
      </w:r>
      <w:r>
        <w:t xml:space="preserve"> fanden den Teamgeist bei der Stat</w:t>
      </w:r>
      <w:r>
        <w:t>i</w:t>
      </w:r>
      <w:r>
        <w:t>on gut, ein</w:t>
      </w:r>
      <w:r w:rsidR="009B2022">
        <w:t>e</w:t>
      </w:r>
      <w:r>
        <w:t xml:space="preserve"> </w:t>
      </w:r>
      <w:r w:rsidR="009B2022">
        <w:t>Schül</w:t>
      </w:r>
      <w:r w:rsidR="009B2022">
        <w:t>e</w:t>
      </w:r>
      <w:r w:rsidR="009B2022">
        <w:t xml:space="preserve">rin/ein Schüler </w:t>
      </w:r>
      <w:r>
        <w:t xml:space="preserve">fand </w:t>
      </w:r>
      <w:r w:rsidR="004006AA">
        <w:t>ihn</w:t>
      </w:r>
      <w:r>
        <w:t xml:space="preserve"> gar nicht gut!</w:t>
      </w:r>
    </w:p>
    <w:p w:rsidR="001C3AEB" w:rsidRDefault="001C3AEB" w:rsidP="001C3AEB">
      <w:r>
        <w:rPr>
          <w:b/>
        </w:rPr>
        <w:t>Teamwork:</w:t>
      </w:r>
      <w:r>
        <w:t xml:space="preserve"> Hier gilt es, als Gruppe am Ende der Station gemeinsam ein Urteil zu bilden. Je mehr Kästchen ausgemalt werden, desto besser hat es geklappt. </w:t>
      </w:r>
    </w:p>
    <w:p w:rsidR="001C3AEB" w:rsidRDefault="001C3AEB" w:rsidP="001C3AEB"/>
    <w:p w:rsidR="001C3AEB" w:rsidRDefault="001C3AEB" w:rsidP="001C3AEB">
      <w:r>
        <w:rPr>
          <w:b/>
        </w:rPr>
        <w:t>Anspruch:</w:t>
      </w:r>
      <w:r>
        <w:t xml:space="preserve"> Ihre Lehrerin/Ihr Lehrer hat das Material für die Gruppe zusammengestellt. Wenn der Anspruch oder Schwierigkeitsgrad dem entsprach, was Sie gut leisten kon</w:t>
      </w:r>
      <w:r>
        <w:t>n</w:t>
      </w:r>
      <w:r>
        <w:t>ten, dann markieren Sie die 0. War die Auswahl zu schwer, dann markieren Sie die –1. War die Auswahl zu leicht, dann markieren Sie die +1.</w:t>
      </w:r>
    </w:p>
    <w:p w:rsidR="001C3AEB" w:rsidRDefault="001C3AEB" w:rsidP="001C3AEB"/>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C3AEB" w:rsidRPr="00DE4890" w:rsidTr="002D0488">
        <w:trPr>
          <w:trHeight w:val="544"/>
        </w:trPr>
        <w:tc>
          <w:tcPr>
            <w:tcW w:w="3119" w:type="dxa"/>
            <w:shd w:val="clear" w:color="auto" w:fill="D9D9D9" w:themeFill="background1" w:themeFillShade="D9"/>
          </w:tcPr>
          <w:p w:rsidR="001C3AEB" w:rsidRDefault="001C3AEB" w:rsidP="002D0488">
            <w:pPr>
              <w:pStyle w:val="Tabelle6pt"/>
              <w:rPr>
                <w:color w:val="000000"/>
              </w:rPr>
            </w:pPr>
            <w:r>
              <w:lastRenderedPageBreak/>
              <w:t>Lernfeld</w:t>
            </w:r>
          </w:p>
          <w:p w:rsidR="001C3AEB" w:rsidRPr="00DE4890" w:rsidRDefault="001C3AEB" w:rsidP="002D0488">
            <w:pPr>
              <w:pStyle w:val="TabelleKopflinks"/>
            </w:pPr>
            <w:r>
              <w:t>LF 1</w:t>
            </w:r>
          </w:p>
        </w:tc>
        <w:tc>
          <w:tcPr>
            <w:tcW w:w="4230" w:type="dxa"/>
            <w:shd w:val="clear" w:color="auto" w:fill="D9D9D9" w:themeFill="background1" w:themeFillShade="D9"/>
          </w:tcPr>
          <w:p w:rsidR="001C3AEB" w:rsidRDefault="001C3AEB" w:rsidP="002D0488">
            <w:pPr>
              <w:pStyle w:val="Tabelle6pt"/>
              <w:rPr>
                <w:color w:val="000000"/>
              </w:rPr>
            </w:pPr>
            <w:r>
              <w:t>Titel</w:t>
            </w:r>
          </w:p>
          <w:p w:rsidR="001C3AEB" w:rsidRDefault="001C3AEB" w:rsidP="002D0488">
            <w:pPr>
              <w:pStyle w:val="Textkrper"/>
              <w:rPr>
                <w:b/>
              </w:rPr>
            </w:pPr>
            <w:r>
              <w:rPr>
                <w:b/>
              </w:rPr>
              <w:t>Stationen lernen</w:t>
            </w:r>
          </w:p>
          <w:p w:rsidR="001C3AEB" w:rsidRPr="00DE4890" w:rsidRDefault="001C3AEB" w:rsidP="002D0488">
            <w:pPr>
              <w:pStyle w:val="TabelleKopflinks"/>
            </w:pPr>
            <w:r>
              <w:t>Arbeitsplan</w:t>
            </w:r>
          </w:p>
        </w:tc>
        <w:tc>
          <w:tcPr>
            <w:tcW w:w="196" w:type="dxa"/>
            <w:tcBorders>
              <w:top w:val="nil"/>
              <w:bottom w:val="nil"/>
            </w:tcBorders>
            <w:shd w:val="clear" w:color="auto" w:fill="auto"/>
          </w:tcPr>
          <w:p w:rsidR="001C3AEB" w:rsidRPr="00DE4890" w:rsidRDefault="001C3AEB" w:rsidP="002D0488">
            <w:pPr>
              <w:pStyle w:val="Textkrper"/>
            </w:pPr>
          </w:p>
        </w:tc>
        <w:tc>
          <w:tcPr>
            <w:tcW w:w="2094" w:type="dxa"/>
            <w:shd w:val="clear" w:color="auto" w:fill="D9D9D9" w:themeFill="background1" w:themeFillShade="D9"/>
          </w:tcPr>
          <w:p w:rsidR="001C3AEB" w:rsidRDefault="001C3AEB" w:rsidP="002D0488">
            <w:pPr>
              <w:pStyle w:val="Tabelle6pt"/>
            </w:pPr>
          </w:p>
          <w:p w:rsidR="001C3AEB" w:rsidRPr="00DE4890" w:rsidRDefault="001C3AEB" w:rsidP="002D0488">
            <w:pPr>
              <w:pStyle w:val="TabelleKopflinks"/>
            </w:pPr>
            <w:r>
              <w:t>F1.01.03</w:t>
            </w:r>
          </w:p>
        </w:tc>
      </w:tr>
    </w:tbl>
    <w:p w:rsidR="002A08FD" w:rsidRDefault="002A08FD" w:rsidP="001C3AEB"/>
    <w:p w:rsidR="001C3AEB" w:rsidRDefault="001C3AEB" w:rsidP="001C3AEB">
      <w:r>
        <w:t>Dieser Arbeitsplan hilft Ihnen, die anstehenden Stationen erfolgreich zu absolvieren. Haken Sie in der Check-Liste jeden durchgeführten Schritt ab.</w:t>
      </w:r>
    </w:p>
    <w:p w:rsidR="001C3AEB" w:rsidRDefault="001C3AEB" w:rsidP="001C3AEB"/>
    <w:tbl>
      <w:tblPr>
        <w:tblW w:w="7513"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513"/>
      </w:tblGrid>
      <w:tr w:rsidR="001C3AEB" w:rsidTr="002D0488">
        <w:tc>
          <w:tcPr>
            <w:tcW w:w="7513" w:type="dxa"/>
            <w:tcBorders>
              <w:top w:val="single" w:sz="4" w:space="0" w:color="auto"/>
              <w:left w:val="single" w:sz="4" w:space="0" w:color="auto"/>
              <w:bottom w:val="single" w:sz="4" w:space="0" w:color="auto"/>
              <w:right w:val="single" w:sz="4" w:space="0" w:color="auto"/>
            </w:tcBorders>
            <w:hideMark/>
          </w:tcPr>
          <w:p w:rsidR="00A2384E" w:rsidRDefault="00D41493" w:rsidP="002D0488">
            <w:pPr>
              <w:spacing w:before="60" w:after="60"/>
              <w:rPr>
                <w:b/>
              </w:rPr>
            </w:pPr>
            <w:r w:rsidRPr="00AA18D1">
              <w:rPr>
                <w:noProof/>
                <w:lang w:eastAsia="de-DE"/>
              </w:rPr>
              <w:drawing>
                <wp:anchor distT="0" distB="0" distL="114300" distR="114300" simplePos="0" relativeHeight="252564480" behindDoc="0" locked="0" layoutInCell="1" allowOverlap="1" wp14:anchorId="5342C6A2" wp14:editId="43CB1EBA">
                  <wp:simplePos x="0" y="0"/>
                  <wp:positionH relativeFrom="column">
                    <wp:posOffset>4806315</wp:posOffset>
                  </wp:positionH>
                  <wp:positionV relativeFrom="paragraph">
                    <wp:posOffset>-1583</wp:posOffset>
                  </wp:positionV>
                  <wp:extent cx="314325" cy="314325"/>
                  <wp:effectExtent l="0" t="0" r="9525" b="9525"/>
                  <wp:wrapNone/>
                  <wp:docPr id="1697" name="Grafik 1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Pr>
                <w:b/>
              </w:rPr>
              <w:t xml:space="preserve">Ziel: </w:t>
            </w:r>
          </w:p>
          <w:p w:rsidR="001C3AEB" w:rsidRDefault="001C3AEB" w:rsidP="002D0488">
            <w:pPr>
              <w:spacing w:before="60" w:after="60"/>
            </w:pPr>
            <w:r>
              <w:t>Das Ziel dieser Stationenarbeit ist es, sich auf eine Lernzielkontrolle vorzubereiten.</w:t>
            </w:r>
          </w:p>
          <w:p w:rsidR="001C3AEB" w:rsidRDefault="001C3AEB" w:rsidP="002D0488">
            <w:pPr>
              <w:spacing w:before="60" w:after="60"/>
              <w:rPr>
                <w:b/>
              </w:rPr>
            </w:pPr>
            <w:r>
              <w:t xml:space="preserve">Die Versuche und die daraus gewonnen Ergebnisse sind die Grundlage dafür. </w:t>
            </w:r>
          </w:p>
        </w:tc>
      </w:tr>
    </w:tbl>
    <w:p w:rsidR="001C3AEB" w:rsidRDefault="001C3AEB" w:rsidP="001C3AEB"/>
    <w:p w:rsidR="001C3AEB" w:rsidRDefault="001C3AEB" w:rsidP="001C3AEB">
      <w:pPr>
        <w:rPr>
          <w:b/>
        </w:rPr>
      </w:pPr>
      <w:r>
        <w:rPr>
          <w:b/>
        </w:rPr>
        <w:t>A, B oder C</w:t>
      </w:r>
    </w:p>
    <w:p w:rsidR="00D4437D" w:rsidRDefault="00D4437D" w:rsidP="00D4437D">
      <w:r>
        <w:t>Die Lehrkraft hat Material in verschiedenen Niveaustufen bereitgestellt. Mit dieser U</w:t>
      </w:r>
      <w:r>
        <w:t>n</w:t>
      </w:r>
      <w:r>
        <w:t>terscheidung soll erreicht werden, dass jede Gruppe erfolgreich und zielgerichtet arbe</w:t>
      </w:r>
      <w:r>
        <w:t>i</w:t>
      </w:r>
      <w:r>
        <w:t>ten kann. Es lernen alle das Gleiche, wobei die Stationen 6 und 7 das Wissen noch verti</w:t>
      </w:r>
      <w:r>
        <w:t>e</w:t>
      </w:r>
      <w:r>
        <w:t xml:space="preserve">fen; die Station 8 ist wieder für alle. Ob die Auswahl auch wirklich gut war, kann Ihre Gruppe auf der </w:t>
      </w:r>
      <w:proofErr w:type="spellStart"/>
      <w:r w:rsidRPr="00A737BF">
        <w:rPr>
          <w:b/>
        </w:rPr>
        <w:t>Stationenübersicht</w:t>
      </w:r>
      <w:proofErr w:type="spellEnd"/>
      <w:r>
        <w:t xml:space="preserve"> zurückmelden. </w:t>
      </w:r>
    </w:p>
    <w:p w:rsidR="001C3AEB" w:rsidRDefault="001C3AEB" w:rsidP="001C3AEB">
      <w:pPr>
        <w:rPr>
          <w:b/>
        </w:rPr>
      </w:pPr>
    </w:p>
    <w:p w:rsidR="001C3AEB" w:rsidRDefault="001C3AEB" w:rsidP="001C3AEB">
      <w:pPr>
        <w:rPr>
          <w:b/>
        </w:rPr>
      </w:pPr>
      <w:r>
        <w:rPr>
          <w:b/>
        </w:rPr>
        <w:t>Gruppeneinteilung</w:t>
      </w:r>
    </w:p>
    <w:p w:rsidR="001C3AEB" w:rsidRDefault="001C3AEB" w:rsidP="001C3AEB">
      <w:r>
        <w:t>Die Gruppeneinteilung entn</w:t>
      </w:r>
      <w:r w:rsidR="0017247B">
        <w:t>ehmen Sie bitte dem Extrablatt!</w:t>
      </w:r>
      <w:r>
        <w:t xml:space="preserve"> Schreiben Sie Ihre Namen aber auf jeden Fall auf die Ausarbeitung. Sollte ein</w:t>
      </w:r>
      <w:r w:rsidR="007E5967">
        <w:t>e</w:t>
      </w:r>
      <w:r>
        <w:t xml:space="preserve"> Schüler</w:t>
      </w:r>
      <w:r w:rsidR="007E5967">
        <w:t>in oder e</w:t>
      </w:r>
      <w:r>
        <w:t>in</w:t>
      </w:r>
      <w:r w:rsidR="007E5967">
        <w:t xml:space="preserve"> Schüler</w:t>
      </w:r>
      <w:r>
        <w:t xml:space="preserve"> fehlen, dann arbeitet die Gruppe mit einer Person (oder zwei) weniger!</w:t>
      </w:r>
    </w:p>
    <w:p w:rsidR="001C3AEB" w:rsidRDefault="001C3AEB" w:rsidP="001C3AEB"/>
    <w:p w:rsidR="001C3AEB" w:rsidRDefault="001C3AEB" w:rsidP="001C3AEB">
      <w:pPr>
        <w:pStyle w:val="berschrift4"/>
        <w:spacing w:before="0"/>
      </w:pPr>
      <w:r>
        <w:t>Checkliste</w:t>
      </w:r>
    </w:p>
    <w:tbl>
      <w:tblPr>
        <w:tblStyle w:val="Tabellenraster"/>
        <w:tblW w:w="8076" w:type="dxa"/>
        <w:tblInd w:w="108" w:type="dxa"/>
        <w:tblLayout w:type="fixed"/>
        <w:tblCellMar>
          <w:top w:w="57" w:type="dxa"/>
          <w:bottom w:w="57" w:type="dxa"/>
        </w:tblCellMar>
        <w:tblLook w:val="04A0" w:firstRow="1" w:lastRow="0" w:firstColumn="1" w:lastColumn="0" w:noHBand="0" w:noVBand="1"/>
      </w:tblPr>
      <w:tblGrid>
        <w:gridCol w:w="2457"/>
        <w:gridCol w:w="662"/>
        <w:gridCol w:w="709"/>
        <w:gridCol w:w="708"/>
        <w:gridCol w:w="708"/>
        <w:gridCol w:w="708"/>
        <w:gridCol w:w="708"/>
        <w:gridCol w:w="708"/>
        <w:gridCol w:w="708"/>
      </w:tblGrid>
      <w:tr w:rsidR="001C3AEB" w:rsidRPr="00A410C8" w:rsidTr="002D0488">
        <w:tc>
          <w:tcPr>
            <w:tcW w:w="2457" w:type="dxa"/>
            <w:shd w:val="clear" w:color="auto" w:fill="D9D9D9" w:themeFill="background1" w:themeFillShade="D9"/>
          </w:tcPr>
          <w:p w:rsidR="001C3AEB" w:rsidRPr="00A410C8" w:rsidRDefault="001C3AEB" w:rsidP="002D0488">
            <w:pPr>
              <w:pStyle w:val="TabelleKopflinks"/>
            </w:pPr>
            <w:r>
              <w:t>Arbeitsschritte</w:t>
            </w:r>
          </w:p>
        </w:tc>
        <w:tc>
          <w:tcPr>
            <w:tcW w:w="662" w:type="dxa"/>
            <w:shd w:val="clear" w:color="auto" w:fill="D9D9D9" w:themeFill="background1" w:themeFillShade="D9"/>
          </w:tcPr>
          <w:p w:rsidR="001C3AEB" w:rsidRPr="00A410C8" w:rsidRDefault="001C3AEB" w:rsidP="002D0488">
            <w:pPr>
              <w:pStyle w:val="TabelleKopflinks"/>
            </w:pPr>
            <w:r>
              <w:t>S1</w:t>
            </w:r>
          </w:p>
        </w:tc>
        <w:tc>
          <w:tcPr>
            <w:tcW w:w="709" w:type="dxa"/>
            <w:shd w:val="clear" w:color="auto" w:fill="D9D9D9" w:themeFill="background1" w:themeFillShade="D9"/>
          </w:tcPr>
          <w:p w:rsidR="001C3AEB" w:rsidRPr="00A410C8" w:rsidRDefault="001C3AEB" w:rsidP="002D0488">
            <w:pPr>
              <w:pStyle w:val="TabelleKopflinks"/>
            </w:pPr>
            <w:r>
              <w:t>S2</w:t>
            </w:r>
          </w:p>
        </w:tc>
        <w:tc>
          <w:tcPr>
            <w:tcW w:w="708" w:type="dxa"/>
            <w:shd w:val="clear" w:color="auto" w:fill="D9D9D9" w:themeFill="background1" w:themeFillShade="D9"/>
          </w:tcPr>
          <w:p w:rsidR="001C3AEB" w:rsidRPr="00A410C8" w:rsidRDefault="001C3AEB" w:rsidP="002D0488">
            <w:pPr>
              <w:pStyle w:val="TabelleKopflinks"/>
            </w:pPr>
            <w:r>
              <w:t>S3</w:t>
            </w:r>
          </w:p>
        </w:tc>
        <w:tc>
          <w:tcPr>
            <w:tcW w:w="708" w:type="dxa"/>
            <w:shd w:val="clear" w:color="auto" w:fill="D9D9D9" w:themeFill="background1" w:themeFillShade="D9"/>
          </w:tcPr>
          <w:p w:rsidR="001C3AEB" w:rsidRPr="00A410C8" w:rsidRDefault="001C3AEB" w:rsidP="002D0488">
            <w:pPr>
              <w:pStyle w:val="TabelleKopflinks"/>
            </w:pPr>
            <w:r>
              <w:t>S4</w:t>
            </w:r>
          </w:p>
        </w:tc>
        <w:tc>
          <w:tcPr>
            <w:tcW w:w="708" w:type="dxa"/>
            <w:shd w:val="clear" w:color="auto" w:fill="D9D9D9" w:themeFill="background1" w:themeFillShade="D9"/>
          </w:tcPr>
          <w:p w:rsidR="001C3AEB" w:rsidRPr="00A410C8" w:rsidRDefault="001C3AEB" w:rsidP="002D0488">
            <w:pPr>
              <w:pStyle w:val="TabelleKopflinks"/>
            </w:pPr>
            <w:r>
              <w:t>S5</w:t>
            </w:r>
          </w:p>
        </w:tc>
        <w:tc>
          <w:tcPr>
            <w:tcW w:w="708" w:type="dxa"/>
            <w:shd w:val="clear" w:color="auto" w:fill="D9D9D9" w:themeFill="background1" w:themeFillShade="D9"/>
          </w:tcPr>
          <w:p w:rsidR="001C3AEB" w:rsidRPr="00A410C8" w:rsidRDefault="001C3AEB" w:rsidP="002D0488">
            <w:pPr>
              <w:pStyle w:val="TabelleKopflinks"/>
            </w:pPr>
            <w:r>
              <w:t>S6</w:t>
            </w:r>
          </w:p>
        </w:tc>
        <w:tc>
          <w:tcPr>
            <w:tcW w:w="708" w:type="dxa"/>
            <w:shd w:val="clear" w:color="auto" w:fill="D9D9D9" w:themeFill="background1" w:themeFillShade="D9"/>
          </w:tcPr>
          <w:p w:rsidR="001C3AEB" w:rsidRPr="00A410C8" w:rsidRDefault="001C3AEB" w:rsidP="002D0488">
            <w:pPr>
              <w:pStyle w:val="TabelleKopflinks"/>
            </w:pPr>
            <w:r>
              <w:t>S7</w:t>
            </w:r>
          </w:p>
        </w:tc>
        <w:tc>
          <w:tcPr>
            <w:tcW w:w="708" w:type="dxa"/>
            <w:shd w:val="clear" w:color="auto" w:fill="D9D9D9" w:themeFill="background1" w:themeFillShade="D9"/>
          </w:tcPr>
          <w:p w:rsidR="001C3AEB" w:rsidRPr="00A410C8" w:rsidRDefault="001C3AEB" w:rsidP="002D0488">
            <w:pPr>
              <w:pStyle w:val="TabelleKopflinks"/>
            </w:pPr>
            <w:r>
              <w:t>S8</w:t>
            </w:r>
          </w:p>
        </w:tc>
      </w:tr>
      <w:tr w:rsidR="001C3AEB" w:rsidRPr="00A410C8" w:rsidTr="002D0488">
        <w:tc>
          <w:tcPr>
            <w:tcW w:w="2457" w:type="dxa"/>
            <w:shd w:val="clear" w:color="auto" w:fill="auto"/>
          </w:tcPr>
          <w:p w:rsidR="001C3AEB" w:rsidRPr="00A410C8" w:rsidRDefault="001C3AEB" w:rsidP="002D0488">
            <w:pPr>
              <w:pStyle w:val="Textkrper"/>
            </w:pPr>
            <w:r>
              <w:t>1. Lesen Sie die Station</w:t>
            </w:r>
            <w:r>
              <w:t>s</w:t>
            </w:r>
            <w:r>
              <w:t>beschreibung und erkl</w:t>
            </w:r>
            <w:r>
              <w:t>ä</w:t>
            </w:r>
            <w:r>
              <w:t>ren Sie sich gegenseitig, was wie gemacht werden muss.</w:t>
            </w:r>
          </w:p>
        </w:tc>
        <w:tc>
          <w:tcPr>
            <w:tcW w:w="662" w:type="dxa"/>
            <w:vAlign w:val="center"/>
          </w:tcPr>
          <w:p w:rsidR="001C3AEB" w:rsidRPr="00D029E5" w:rsidRDefault="001C3AEB" w:rsidP="002D0488">
            <w:pPr>
              <w:pStyle w:val="Textkrper"/>
              <w:jc w:val="center"/>
              <w:rPr>
                <w:sz w:val="36"/>
                <w:szCs w:val="36"/>
              </w:rPr>
            </w:pPr>
            <w:r w:rsidRPr="00D029E5">
              <w:rPr>
                <w:sz w:val="36"/>
                <w:szCs w:val="36"/>
              </w:rPr>
              <w:t>☐</w:t>
            </w:r>
          </w:p>
        </w:tc>
        <w:tc>
          <w:tcPr>
            <w:tcW w:w="709" w:type="dxa"/>
            <w:vAlign w:val="center"/>
          </w:tcPr>
          <w:p w:rsidR="001C3AEB" w:rsidRPr="00D029E5" w:rsidRDefault="001C3AEB" w:rsidP="002D0488">
            <w:pPr>
              <w:pStyle w:val="Textkrper"/>
              <w:jc w:val="center"/>
              <w:rPr>
                <w:sz w:val="36"/>
                <w:szCs w:val="36"/>
              </w:rPr>
            </w:pPr>
            <w:r w:rsidRPr="00D029E5">
              <w:rPr>
                <w:sz w:val="36"/>
                <w:szCs w:val="36"/>
              </w:rPr>
              <w:t>☐</w:t>
            </w:r>
          </w:p>
        </w:tc>
        <w:tc>
          <w:tcPr>
            <w:tcW w:w="708" w:type="dxa"/>
            <w:vAlign w:val="center"/>
          </w:tcPr>
          <w:p w:rsidR="001C3AEB" w:rsidRPr="00D029E5" w:rsidRDefault="001C3AEB" w:rsidP="002D0488">
            <w:pPr>
              <w:pStyle w:val="Textkrper"/>
              <w:jc w:val="center"/>
              <w:rPr>
                <w:sz w:val="36"/>
                <w:szCs w:val="36"/>
              </w:rPr>
            </w:pPr>
            <w:r w:rsidRPr="00D029E5">
              <w:rPr>
                <w:sz w:val="36"/>
                <w:szCs w:val="36"/>
              </w:rPr>
              <w:t>☐</w:t>
            </w:r>
          </w:p>
        </w:tc>
        <w:tc>
          <w:tcPr>
            <w:tcW w:w="708" w:type="dxa"/>
            <w:vAlign w:val="center"/>
          </w:tcPr>
          <w:p w:rsidR="001C3AEB" w:rsidRPr="00D029E5" w:rsidRDefault="001C3AEB" w:rsidP="002D0488">
            <w:pPr>
              <w:pStyle w:val="Textkrper"/>
              <w:jc w:val="center"/>
              <w:rPr>
                <w:sz w:val="36"/>
                <w:szCs w:val="36"/>
              </w:rPr>
            </w:pPr>
            <w:r w:rsidRPr="00D029E5">
              <w:rPr>
                <w:sz w:val="36"/>
                <w:szCs w:val="36"/>
              </w:rPr>
              <w:t>☐</w:t>
            </w:r>
          </w:p>
        </w:tc>
        <w:tc>
          <w:tcPr>
            <w:tcW w:w="708" w:type="dxa"/>
            <w:vAlign w:val="center"/>
          </w:tcPr>
          <w:p w:rsidR="001C3AEB" w:rsidRPr="00D029E5" w:rsidRDefault="001C3AEB" w:rsidP="002D0488">
            <w:pPr>
              <w:pStyle w:val="Textkrper"/>
              <w:jc w:val="center"/>
              <w:rPr>
                <w:sz w:val="36"/>
                <w:szCs w:val="36"/>
              </w:rPr>
            </w:pPr>
            <w:r w:rsidRPr="00D029E5">
              <w:rPr>
                <w:sz w:val="36"/>
                <w:szCs w:val="36"/>
              </w:rPr>
              <w:t>☐</w:t>
            </w:r>
          </w:p>
        </w:tc>
        <w:tc>
          <w:tcPr>
            <w:tcW w:w="708" w:type="dxa"/>
            <w:vAlign w:val="center"/>
          </w:tcPr>
          <w:p w:rsidR="001C3AEB" w:rsidRPr="00D029E5" w:rsidRDefault="001C3AEB" w:rsidP="002D0488">
            <w:pPr>
              <w:pStyle w:val="Textkrper"/>
              <w:jc w:val="center"/>
              <w:rPr>
                <w:sz w:val="36"/>
                <w:szCs w:val="36"/>
              </w:rPr>
            </w:pPr>
            <w:r w:rsidRPr="00D029E5">
              <w:rPr>
                <w:sz w:val="36"/>
                <w:szCs w:val="36"/>
              </w:rPr>
              <w:t>☐</w:t>
            </w:r>
          </w:p>
        </w:tc>
        <w:tc>
          <w:tcPr>
            <w:tcW w:w="708" w:type="dxa"/>
            <w:vAlign w:val="center"/>
          </w:tcPr>
          <w:p w:rsidR="001C3AEB" w:rsidRPr="00D029E5" w:rsidRDefault="001C3AEB" w:rsidP="002D0488">
            <w:pPr>
              <w:pStyle w:val="Textkrper"/>
              <w:jc w:val="center"/>
              <w:rPr>
                <w:sz w:val="36"/>
                <w:szCs w:val="36"/>
              </w:rPr>
            </w:pPr>
            <w:r w:rsidRPr="00D029E5">
              <w:rPr>
                <w:sz w:val="36"/>
                <w:szCs w:val="36"/>
              </w:rPr>
              <w:t>☐</w:t>
            </w:r>
          </w:p>
        </w:tc>
        <w:tc>
          <w:tcPr>
            <w:tcW w:w="708" w:type="dxa"/>
            <w:vAlign w:val="center"/>
          </w:tcPr>
          <w:p w:rsidR="001C3AEB" w:rsidRPr="00D029E5" w:rsidRDefault="001C3AEB" w:rsidP="002D0488">
            <w:pPr>
              <w:pStyle w:val="Textkrper"/>
              <w:jc w:val="center"/>
              <w:rPr>
                <w:sz w:val="36"/>
                <w:szCs w:val="36"/>
              </w:rPr>
            </w:pPr>
            <w:r w:rsidRPr="00D029E5">
              <w:rPr>
                <w:sz w:val="36"/>
                <w:szCs w:val="36"/>
              </w:rPr>
              <w:t>☐</w:t>
            </w:r>
          </w:p>
        </w:tc>
      </w:tr>
      <w:tr w:rsidR="001C3AEB" w:rsidRPr="00A410C8" w:rsidTr="002D0488">
        <w:tc>
          <w:tcPr>
            <w:tcW w:w="2457" w:type="dxa"/>
            <w:shd w:val="clear" w:color="auto" w:fill="auto"/>
          </w:tcPr>
          <w:p w:rsidR="001C3AEB" w:rsidRPr="00A410C8" w:rsidRDefault="001C3AEB" w:rsidP="002D0488">
            <w:pPr>
              <w:pStyle w:val="Textkrper"/>
            </w:pPr>
            <w:r>
              <w:t>2. Führen Sie die Arbeit</w:t>
            </w:r>
            <w:r>
              <w:t>s</w:t>
            </w:r>
            <w:r>
              <w:t>schritte durch.</w:t>
            </w:r>
          </w:p>
        </w:tc>
        <w:tc>
          <w:tcPr>
            <w:tcW w:w="662" w:type="dxa"/>
            <w:vAlign w:val="center"/>
          </w:tcPr>
          <w:p w:rsidR="001C3AEB" w:rsidRPr="00D029E5" w:rsidRDefault="001C3AEB" w:rsidP="002D0488">
            <w:pPr>
              <w:pStyle w:val="Textkrper"/>
              <w:jc w:val="center"/>
              <w:rPr>
                <w:sz w:val="36"/>
                <w:szCs w:val="36"/>
              </w:rPr>
            </w:pPr>
            <w:r w:rsidRPr="00D029E5">
              <w:rPr>
                <w:sz w:val="36"/>
                <w:szCs w:val="36"/>
              </w:rPr>
              <w:t>☐</w:t>
            </w:r>
          </w:p>
        </w:tc>
        <w:tc>
          <w:tcPr>
            <w:tcW w:w="709"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r>
      <w:tr w:rsidR="001C3AEB" w:rsidRPr="00A410C8" w:rsidTr="002D0488">
        <w:tc>
          <w:tcPr>
            <w:tcW w:w="2457" w:type="dxa"/>
            <w:shd w:val="clear" w:color="auto" w:fill="auto"/>
          </w:tcPr>
          <w:p w:rsidR="001C3AEB" w:rsidRPr="00A410C8" w:rsidRDefault="001C3AEB" w:rsidP="00986834">
            <w:pPr>
              <w:pStyle w:val="Textkrper"/>
            </w:pPr>
            <w:r>
              <w:t xml:space="preserve">3. Beschreiben Sie </w:t>
            </w:r>
            <w:r w:rsidR="00986834">
              <w:t>Ihre</w:t>
            </w:r>
            <w:r>
              <w:t xml:space="preserve"> Beobachtungen.</w:t>
            </w:r>
          </w:p>
        </w:tc>
        <w:tc>
          <w:tcPr>
            <w:tcW w:w="662" w:type="dxa"/>
            <w:vAlign w:val="center"/>
          </w:tcPr>
          <w:p w:rsidR="001C3AEB" w:rsidRPr="00D029E5" w:rsidRDefault="001C3AEB" w:rsidP="002D0488">
            <w:pPr>
              <w:pStyle w:val="Textkrper"/>
              <w:jc w:val="center"/>
              <w:rPr>
                <w:sz w:val="36"/>
                <w:szCs w:val="36"/>
              </w:rPr>
            </w:pPr>
            <w:r w:rsidRPr="00D029E5">
              <w:rPr>
                <w:sz w:val="36"/>
                <w:szCs w:val="36"/>
              </w:rPr>
              <w:t>☐</w:t>
            </w:r>
          </w:p>
        </w:tc>
        <w:tc>
          <w:tcPr>
            <w:tcW w:w="709"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r>
      <w:tr w:rsidR="001C3AEB" w:rsidRPr="00A737BF" w:rsidTr="002D0488">
        <w:tc>
          <w:tcPr>
            <w:tcW w:w="2457" w:type="dxa"/>
            <w:shd w:val="clear" w:color="auto" w:fill="auto"/>
          </w:tcPr>
          <w:p w:rsidR="001C3AEB" w:rsidRPr="00A737BF" w:rsidRDefault="001C3AEB" w:rsidP="002D0488">
            <w:pPr>
              <w:pStyle w:val="Textkrper"/>
            </w:pPr>
            <w:r w:rsidRPr="00A737BF">
              <w:t>4. Lesen Sie den Info</w:t>
            </w:r>
            <w:r>
              <w:t>rm</w:t>
            </w:r>
            <w:r>
              <w:t>a</w:t>
            </w:r>
            <w:r>
              <w:t>tions</w:t>
            </w:r>
            <w:r w:rsidRPr="00A737BF">
              <w:t>text.</w:t>
            </w:r>
          </w:p>
        </w:tc>
        <w:tc>
          <w:tcPr>
            <w:tcW w:w="662" w:type="dxa"/>
            <w:vAlign w:val="center"/>
          </w:tcPr>
          <w:p w:rsidR="001C3AEB" w:rsidRPr="00D029E5" w:rsidRDefault="001C3AEB" w:rsidP="002D0488">
            <w:pPr>
              <w:pStyle w:val="Textkrper"/>
              <w:jc w:val="center"/>
              <w:rPr>
                <w:sz w:val="36"/>
                <w:szCs w:val="36"/>
              </w:rPr>
            </w:pPr>
            <w:r w:rsidRPr="00D029E5">
              <w:rPr>
                <w:sz w:val="36"/>
                <w:szCs w:val="36"/>
              </w:rPr>
              <w:t>☐</w:t>
            </w:r>
          </w:p>
        </w:tc>
        <w:tc>
          <w:tcPr>
            <w:tcW w:w="709"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r>
      <w:tr w:rsidR="001C3AEB" w:rsidRPr="00A737BF" w:rsidTr="002D0488">
        <w:tc>
          <w:tcPr>
            <w:tcW w:w="2457" w:type="dxa"/>
            <w:shd w:val="clear" w:color="auto" w:fill="auto"/>
          </w:tcPr>
          <w:p w:rsidR="001C3AEB" w:rsidRPr="00A737BF" w:rsidRDefault="001C3AEB" w:rsidP="002D0488">
            <w:pPr>
              <w:pStyle w:val="Textkrper"/>
            </w:pPr>
            <w:r>
              <w:t>5. Nutzen Sie die Inform</w:t>
            </w:r>
            <w:r>
              <w:t>a</w:t>
            </w:r>
            <w:r>
              <w:t>tionen aus dem Text und Ihre Beobachtungen für eine Deutung des Ve</w:t>
            </w:r>
            <w:r>
              <w:t>r</w:t>
            </w:r>
            <w:r>
              <w:t>suchs.</w:t>
            </w:r>
          </w:p>
        </w:tc>
        <w:tc>
          <w:tcPr>
            <w:tcW w:w="662" w:type="dxa"/>
            <w:vAlign w:val="center"/>
          </w:tcPr>
          <w:p w:rsidR="001C3AEB" w:rsidRPr="00D029E5" w:rsidRDefault="001C3AEB" w:rsidP="002D0488">
            <w:pPr>
              <w:jc w:val="center"/>
              <w:rPr>
                <w:sz w:val="36"/>
                <w:szCs w:val="36"/>
              </w:rPr>
            </w:pPr>
            <w:r w:rsidRPr="00D029E5">
              <w:rPr>
                <w:sz w:val="36"/>
                <w:szCs w:val="36"/>
              </w:rPr>
              <w:t>☐</w:t>
            </w:r>
          </w:p>
        </w:tc>
        <w:tc>
          <w:tcPr>
            <w:tcW w:w="709"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r>
      <w:tr w:rsidR="001C3AEB" w:rsidRPr="00A737BF" w:rsidTr="002D0488">
        <w:tc>
          <w:tcPr>
            <w:tcW w:w="2457" w:type="dxa"/>
            <w:shd w:val="clear" w:color="auto" w:fill="auto"/>
          </w:tcPr>
          <w:p w:rsidR="001C3AEB" w:rsidRDefault="001C3AEB" w:rsidP="00986834">
            <w:pPr>
              <w:pStyle w:val="Textkrper"/>
            </w:pPr>
            <w:r>
              <w:t xml:space="preserve">6. Vergleichen Sie </w:t>
            </w:r>
            <w:r w:rsidR="00986834">
              <w:t>Ihre</w:t>
            </w:r>
            <w:r>
              <w:t xml:space="preserve"> Ergebnisse mit der ausli</w:t>
            </w:r>
            <w:r>
              <w:t>e</w:t>
            </w:r>
            <w:r>
              <w:t>genden Lösung.</w:t>
            </w:r>
          </w:p>
        </w:tc>
        <w:tc>
          <w:tcPr>
            <w:tcW w:w="662" w:type="dxa"/>
            <w:vAlign w:val="center"/>
          </w:tcPr>
          <w:p w:rsidR="001C3AEB" w:rsidRPr="00D029E5" w:rsidRDefault="001C3AEB" w:rsidP="002D0488">
            <w:pPr>
              <w:jc w:val="center"/>
              <w:rPr>
                <w:sz w:val="36"/>
                <w:szCs w:val="36"/>
              </w:rPr>
            </w:pPr>
            <w:r w:rsidRPr="00D029E5">
              <w:rPr>
                <w:sz w:val="36"/>
                <w:szCs w:val="36"/>
              </w:rPr>
              <w:t>☐</w:t>
            </w:r>
          </w:p>
        </w:tc>
        <w:tc>
          <w:tcPr>
            <w:tcW w:w="709"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c>
          <w:tcPr>
            <w:tcW w:w="708" w:type="dxa"/>
            <w:vAlign w:val="center"/>
          </w:tcPr>
          <w:p w:rsidR="001C3AEB" w:rsidRPr="00D029E5" w:rsidRDefault="001C3AEB" w:rsidP="002D0488">
            <w:pPr>
              <w:jc w:val="center"/>
              <w:rPr>
                <w:sz w:val="36"/>
                <w:szCs w:val="36"/>
              </w:rPr>
            </w:pPr>
            <w:r w:rsidRPr="00D029E5">
              <w:rPr>
                <w:sz w:val="36"/>
                <w:szCs w:val="36"/>
              </w:rPr>
              <w:t>☐</w:t>
            </w:r>
          </w:p>
        </w:tc>
      </w:tr>
    </w:tbl>
    <w:p w:rsidR="001C3AEB" w:rsidRPr="00A737BF" w:rsidRDefault="001C3AEB" w:rsidP="001C3AEB">
      <w:pPr>
        <w:pStyle w:val="Textkrper"/>
      </w:pPr>
    </w:p>
    <w:p w:rsidR="001C3AEB" w:rsidRPr="00A737BF" w:rsidRDefault="001C3AEB" w:rsidP="001C3AEB">
      <w:pPr>
        <w:pStyle w:val="Textkrper"/>
      </w:pPr>
    </w:p>
    <w:p w:rsidR="001C3AEB" w:rsidRPr="00A737BF" w:rsidRDefault="001C3AEB" w:rsidP="001C3AEB">
      <w:pPr>
        <w:pStyle w:val="Textkrper"/>
      </w:pPr>
    </w:p>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1: Einteilung Metalluntergründe</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F1.01.03.01</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Default="001C3AEB" w:rsidP="002D0488">
            <w:pPr>
              <w:pStyle w:val="Kopf8ptafz"/>
            </w:pPr>
            <w:r>
              <w:t>Ich kann schon nichtmetallische Untergründe einteilen.</w:t>
            </w:r>
          </w:p>
          <w:p w:rsidR="001C3AEB" w:rsidRPr="00234B66" w:rsidRDefault="001C3AEB" w:rsidP="002D0488">
            <w:pPr>
              <w:pStyle w:val="Kopf8ptafz"/>
            </w:pPr>
            <w:r>
              <w:t>Ich kann metallische Untergründe aufzählen.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„Stationen 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numPr>
                <w:ilvl w:val="0"/>
                <w:numId w:val="0"/>
              </w:numPr>
              <w:ind w:left="227"/>
            </w:pPr>
          </w:p>
        </w:tc>
      </w:tr>
    </w:tbl>
    <w:p w:rsidR="001C3AEB" w:rsidRPr="00126E70" w:rsidRDefault="002A08FD" w:rsidP="002F49CC">
      <w:pPr>
        <w:pStyle w:val="berschrift3"/>
      </w:pPr>
      <w:r>
        <w:rPr>
          <w:noProof/>
          <w:sz w:val="24"/>
        </w:rPr>
        <w:drawing>
          <wp:anchor distT="0" distB="0" distL="114300" distR="114300" simplePos="0" relativeHeight="252350464" behindDoc="0" locked="0" layoutInCell="0" allowOverlap="1" wp14:anchorId="6B57A6D8" wp14:editId="1CA897EB">
            <wp:simplePos x="0" y="0"/>
            <wp:positionH relativeFrom="rightMargin">
              <wp:posOffset>107950</wp:posOffset>
            </wp:positionH>
            <wp:positionV relativeFrom="paragraph">
              <wp:posOffset>152400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51488" behindDoc="0" locked="0" layoutInCell="0" allowOverlap="1" wp14:anchorId="0AD8D7FC" wp14:editId="3BE28835">
            <wp:simplePos x="0" y="0"/>
            <wp:positionH relativeFrom="rightMargin">
              <wp:posOffset>467995</wp:posOffset>
            </wp:positionH>
            <wp:positionV relativeFrom="paragraph">
              <wp:posOffset>152400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Pr>
          <w:noProof/>
          <w:sz w:val="24"/>
        </w:rPr>
        <w:drawing>
          <wp:anchor distT="0" distB="0" distL="114300" distR="114300" simplePos="0" relativeHeight="252352512" behindDoc="0" locked="0" layoutInCell="0" allowOverlap="1" wp14:anchorId="7C9032CA" wp14:editId="42F971E8">
            <wp:simplePos x="0" y="0"/>
            <wp:positionH relativeFrom="rightMargin">
              <wp:posOffset>828040</wp:posOffset>
            </wp:positionH>
            <wp:positionV relativeFrom="paragraph">
              <wp:posOffset>152400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126E70">
        <w:t>Aufgabe 1</w:t>
      </w:r>
    </w:p>
    <w:p w:rsidR="001C3AEB" w:rsidRDefault="001C3AEB" w:rsidP="001C3AEB">
      <w:r>
        <w:t>Welche Metalluntergründe kennen Sie bereits?</w:t>
      </w:r>
    </w:p>
    <w:p w:rsidR="001C3AEB" w:rsidRDefault="001C3AEB" w:rsidP="001C3AEB"/>
    <w:p w:rsidR="001C3AEB" w:rsidRDefault="001C3AEB" w:rsidP="001C3AEB">
      <w:r>
        <w:t>_________________________________________________________________________</w:t>
      </w:r>
    </w:p>
    <w:p w:rsidR="001C3AEB" w:rsidRDefault="001C3AEB" w:rsidP="001C3AEB"/>
    <w:p w:rsidR="001C3AEB" w:rsidRDefault="001C3AEB" w:rsidP="001C3AEB">
      <w:r>
        <w:t>_________________________________________________________________________</w:t>
      </w:r>
    </w:p>
    <w:p w:rsidR="001C3AEB" w:rsidRDefault="001C3AEB" w:rsidP="001C3AEB"/>
    <w:p w:rsidR="001C3AEB" w:rsidRDefault="001C3AEB" w:rsidP="001C3AEB">
      <w:r>
        <w:t>_________________________________________________________________________</w:t>
      </w:r>
    </w:p>
    <w:p w:rsidR="001C3AEB" w:rsidRPr="002F49CC" w:rsidRDefault="001C3AEB" w:rsidP="002F49CC">
      <w:pPr>
        <w:pStyle w:val="berschrift3"/>
        <w:rPr>
          <w:rStyle w:val="Unterstrichen"/>
          <w:u w:val="none"/>
        </w:rPr>
      </w:pPr>
      <w:r w:rsidRPr="002F49CC">
        <w:rPr>
          <w:rStyle w:val="Unterstrichen"/>
          <w:u w:val="none"/>
        </w:rPr>
        <w:t>Versuch</w:t>
      </w:r>
    </w:p>
    <w:p w:rsidR="001C3AEB" w:rsidRPr="00126E70" w:rsidRDefault="001C3AEB" w:rsidP="001C3AEB">
      <w:pPr>
        <w:rPr>
          <w:b/>
        </w:rPr>
      </w:pPr>
      <w:r w:rsidRPr="00126E70">
        <w:rPr>
          <w:b/>
          <w:noProof/>
          <w:sz w:val="24"/>
          <w:lang w:eastAsia="de-DE"/>
        </w:rPr>
        <w:drawing>
          <wp:anchor distT="0" distB="0" distL="114300" distR="114300" simplePos="0" relativeHeight="252349440" behindDoc="0" locked="0" layoutInCell="0" allowOverlap="1" wp14:anchorId="7204D83A" wp14:editId="3EE82C92">
            <wp:simplePos x="0" y="0"/>
            <wp:positionH relativeFrom="rightMargin">
              <wp:posOffset>107950</wp:posOffset>
            </wp:positionH>
            <wp:positionV relativeFrom="paragraph">
              <wp:posOffset>0</wp:posOffset>
            </wp:positionV>
            <wp:extent cx="323850" cy="323850"/>
            <wp:effectExtent l="0" t="0" r="0" b="0"/>
            <wp:wrapNone/>
            <wp:docPr id="1192"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r>
        <w:t>Sortieren Sie die verschiedenen Untergründe nach folgenden Kriterien:</w:t>
      </w:r>
    </w:p>
    <w:p w:rsidR="001C3AEB" w:rsidRDefault="001C3AEB" w:rsidP="001C3AEB"/>
    <w:p w:rsidR="001C3AEB" w:rsidRDefault="006C72ED" w:rsidP="001C3AEB">
      <w:r>
        <w:t>1. Eisenmetalle/</w:t>
      </w:r>
      <w:r w:rsidR="001C3AEB">
        <w:t>Nichteisenmetalle</w:t>
      </w:r>
    </w:p>
    <w:p w:rsidR="001C3AEB" w:rsidRDefault="001C3AEB" w:rsidP="001C3AEB"/>
    <w:p w:rsidR="001C3AEB" w:rsidRDefault="001C3AEB" w:rsidP="001C3AEB">
      <w:pPr>
        <w:pStyle w:val="Marginaliegrau"/>
        <w:framePr w:wrap="around"/>
      </w:pPr>
      <w:r>
        <w:t>Hier müssen von der Leh</w:t>
      </w:r>
      <w:r>
        <w:t>r</w:t>
      </w:r>
      <w:r>
        <w:t>kraft verschiedene M</w:t>
      </w:r>
      <w:r>
        <w:t>e</w:t>
      </w:r>
      <w:r>
        <w:t>tallmuster zur Verfügung gestellt werden. Alles was im Fundus ist! Hier sollte ebenfalls ein Magnet b</w:t>
      </w:r>
      <w:r>
        <w:t>e</w:t>
      </w:r>
      <w:r>
        <w:t>reitliegen.</w:t>
      </w:r>
    </w:p>
    <w:p w:rsidR="001C3AEB" w:rsidRDefault="001C3AEB" w:rsidP="001C3AEB">
      <w:r>
        <w:t>2. beschichtete Metalle/</w:t>
      </w:r>
      <w:proofErr w:type="spellStart"/>
      <w:r>
        <w:t>unbeschichtete</w:t>
      </w:r>
      <w:proofErr w:type="spellEnd"/>
      <w:r>
        <w:t xml:space="preserve"> Metalle</w:t>
      </w:r>
    </w:p>
    <w:p w:rsidR="001C3AEB" w:rsidRDefault="001C3AEB" w:rsidP="001C3AEB"/>
    <w:p w:rsidR="001C3AEB" w:rsidRDefault="006C72ED" w:rsidP="001C3AEB">
      <w:r>
        <w:t>3. Leichtmetalle/</w:t>
      </w:r>
      <w:r w:rsidR="001C3AEB">
        <w:t>Schwermetalle</w:t>
      </w:r>
    </w:p>
    <w:p w:rsidR="001C3AEB" w:rsidRDefault="001C3AEB" w:rsidP="001C3AEB"/>
    <w:p w:rsidR="001C3AEB" w:rsidRPr="00B27860" w:rsidRDefault="001C3AEB" w:rsidP="002F49CC">
      <w:pPr>
        <w:pStyle w:val="berschrift3"/>
      </w:pPr>
      <w:r w:rsidRPr="00B27860">
        <w:t>Aufgabe 2</w:t>
      </w:r>
    </w:p>
    <w:p w:rsidR="001C3AEB" w:rsidRDefault="001C3AEB" w:rsidP="001C3AEB">
      <w:r>
        <w:t>Erklären Sie die Herstellung von Eisen aus Eisenerz bzw. aus Alteisen!</w:t>
      </w:r>
    </w:p>
    <w:p w:rsidR="001C3AEB" w:rsidRDefault="001C3AEB" w:rsidP="001C3AEB"/>
    <w:p w:rsidR="001C3AEB" w:rsidRDefault="001C3AEB" w:rsidP="001C3AEB">
      <w:r>
        <w:t>_________________________________________________________________________</w:t>
      </w:r>
    </w:p>
    <w:p w:rsidR="001C3AEB" w:rsidRDefault="001C3AEB" w:rsidP="001C3AEB"/>
    <w:p w:rsidR="001C3AEB" w:rsidRDefault="001C3AEB" w:rsidP="001C3AEB">
      <w:r>
        <w:t>_________________________________________________________________________</w:t>
      </w:r>
    </w:p>
    <w:p w:rsidR="001C3AEB" w:rsidRDefault="001C3AEB" w:rsidP="001C3AEB"/>
    <w:p w:rsidR="001C3AEB" w:rsidRDefault="001C3AEB" w:rsidP="001C3AEB">
      <w:r>
        <w:t>_________________________________________________________________________</w:t>
      </w:r>
    </w:p>
    <w:p w:rsidR="001C3AEB" w:rsidRDefault="001C3AEB" w:rsidP="001C3AEB"/>
    <w:p w:rsidR="001C3AEB" w:rsidRDefault="001C3AEB" w:rsidP="001C3AEB">
      <w:r>
        <w:t>_________________________________________________________________________</w:t>
      </w:r>
    </w:p>
    <w:p w:rsidR="001C3AEB" w:rsidRDefault="001C3AEB" w:rsidP="001C3AEB"/>
    <w:p w:rsidR="001C3AEB" w:rsidRDefault="001C3AEB" w:rsidP="001C3AEB">
      <w:r>
        <w:t>_________________________________________________________________________</w:t>
      </w:r>
    </w:p>
    <w:p w:rsidR="001C3AEB" w:rsidRPr="00B27860" w:rsidRDefault="001C3AEB" w:rsidP="002F49CC">
      <w:pPr>
        <w:pStyle w:val="berschrift3"/>
      </w:pPr>
      <w:r w:rsidRPr="00B27860">
        <w:t>Aufgabe 3</w:t>
      </w:r>
    </w:p>
    <w:p w:rsidR="001C3AEB" w:rsidRDefault="001C3AEB" w:rsidP="001C3AEB">
      <w:r>
        <w:t>Nach welchen Kriterien werden die Metalle in Leichtmetalle und Schwermetalle eing</w:t>
      </w:r>
      <w:r>
        <w:t>e</w:t>
      </w:r>
      <w:r>
        <w:t>teilt?</w:t>
      </w:r>
    </w:p>
    <w:p w:rsidR="001C3AEB" w:rsidRDefault="001C3AEB" w:rsidP="001C3AEB"/>
    <w:p w:rsidR="001C3AEB" w:rsidRDefault="001C3AEB" w:rsidP="001C3AEB">
      <w:r>
        <w:t>_________________________________________________________________________</w:t>
      </w:r>
    </w:p>
    <w:p w:rsidR="001C3AEB" w:rsidRDefault="001C3AEB" w:rsidP="001C3AEB"/>
    <w:p w:rsidR="001C3AEB" w:rsidRDefault="001C3AEB" w:rsidP="001C3AEB">
      <w:r>
        <w:t>_________________________________________________________________________</w:t>
      </w:r>
    </w:p>
    <w:p w:rsidR="006C72ED" w:rsidRDefault="006C72ED">
      <w:pPr>
        <w:spacing w:line="240" w:lineRule="exact"/>
        <w:rPr>
          <w:b/>
        </w:rPr>
      </w:pPr>
      <w:r>
        <w:rPr>
          <w:b/>
        </w:rPr>
        <w:br w:type="page"/>
      </w:r>
    </w:p>
    <w:p w:rsidR="001C3AEB" w:rsidRPr="00B27860" w:rsidRDefault="001C3AEB" w:rsidP="002F49CC">
      <w:pPr>
        <w:pStyle w:val="berschrift3"/>
      </w:pPr>
      <w:r w:rsidRPr="00B27860">
        <w:lastRenderedPageBreak/>
        <w:t>Aufgabe 4</w:t>
      </w:r>
      <w:r w:rsidRPr="006D5CD4">
        <w:rPr>
          <w:noProof/>
          <w:sz w:val="24"/>
        </w:rPr>
        <w:drawing>
          <wp:anchor distT="0" distB="0" distL="114300" distR="114300" simplePos="0" relativeHeight="252353536" behindDoc="0" locked="0" layoutInCell="0" allowOverlap="1" wp14:anchorId="0AE6DBE1" wp14:editId="558E0DD8">
            <wp:simplePos x="0" y="0"/>
            <wp:positionH relativeFrom="rightMargin">
              <wp:posOffset>107950</wp:posOffset>
            </wp:positionH>
            <wp:positionV relativeFrom="paragraph">
              <wp:posOffset>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r>
        <w:t>Jede</w:t>
      </w:r>
      <w:r w:rsidR="00EE4DE8">
        <w:t xml:space="preserve"> </w:t>
      </w:r>
      <w:r w:rsidR="009F1BF4">
        <w:t>bzw.</w:t>
      </w:r>
      <w:r w:rsidR="00EE4DE8">
        <w:t xml:space="preserve"> jede</w:t>
      </w:r>
      <w:r>
        <w:t>r aus der Gruppe erstellt einen Steckbrief für ein Metall! (Bitte darauf achten, dass kein Metall in der Gruppe doppelt gemacht wird!)</w:t>
      </w:r>
    </w:p>
    <w:p w:rsidR="001C3AEB" w:rsidRDefault="001C3AEB" w:rsidP="001C3AEB"/>
    <w:tbl>
      <w:tblPr>
        <w:tblStyle w:val="Tabellenraster"/>
        <w:tblW w:w="7397" w:type="dxa"/>
        <w:tblInd w:w="108" w:type="dxa"/>
        <w:tblLayout w:type="fixed"/>
        <w:tblCellMar>
          <w:top w:w="57" w:type="dxa"/>
          <w:bottom w:w="57" w:type="dxa"/>
        </w:tblCellMar>
        <w:tblLook w:val="04A0" w:firstRow="1" w:lastRow="0" w:firstColumn="1" w:lastColumn="0" w:noHBand="0" w:noVBand="1"/>
      </w:tblPr>
      <w:tblGrid>
        <w:gridCol w:w="7397"/>
      </w:tblGrid>
      <w:tr w:rsidR="001C3AEB" w:rsidRPr="00A410C8" w:rsidTr="002D0488">
        <w:trPr>
          <w:trHeight w:val="5172"/>
        </w:trPr>
        <w:tc>
          <w:tcPr>
            <w:tcW w:w="7397" w:type="dxa"/>
            <w:shd w:val="clear" w:color="auto" w:fill="auto"/>
          </w:tcPr>
          <w:p w:rsidR="001C3AEB" w:rsidRDefault="001C3AEB" w:rsidP="002D0488">
            <w:pPr>
              <w:pStyle w:val="Textkrper"/>
            </w:pPr>
          </w:p>
          <w:p w:rsidR="001C3AEB" w:rsidRPr="006D5CD4" w:rsidRDefault="001C3AEB" w:rsidP="002D0488">
            <w:pPr>
              <w:pStyle w:val="Textkrper"/>
              <w:rPr>
                <w:b/>
                <w:sz w:val="24"/>
                <w:szCs w:val="24"/>
              </w:rPr>
            </w:pPr>
            <w:r w:rsidRPr="006D5CD4">
              <w:rPr>
                <w:b/>
                <w:sz w:val="24"/>
                <w:szCs w:val="24"/>
              </w:rPr>
              <w:t>Steckbrief</w:t>
            </w:r>
          </w:p>
          <w:p w:rsidR="001C3AEB" w:rsidRDefault="001C3AEB" w:rsidP="002D0488">
            <w:pPr>
              <w:pStyle w:val="Textkrper"/>
            </w:pPr>
          </w:p>
          <w:p w:rsidR="001C3AEB" w:rsidRPr="006D5CD4" w:rsidRDefault="001C3AEB" w:rsidP="002D0488">
            <w:pPr>
              <w:pStyle w:val="Textkrper"/>
              <w:spacing w:line="360" w:lineRule="auto"/>
              <w:rPr>
                <w:sz w:val="22"/>
                <w:szCs w:val="22"/>
              </w:rPr>
            </w:pPr>
            <w:r w:rsidRPr="006D5CD4">
              <w:rPr>
                <w:sz w:val="22"/>
                <w:szCs w:val="22"/>
              </w:rPr>
              <w:t>Name:</w:t>
            </w:r>
          </w:p>
          <w:p w:rsidR="001C3AEB" w:rsidRPr="006D5CD4" w:rsidRDefault="001C3AEB" w:rsidP="002D0488">
            <w:pPr>
              <w:spacing w:line="360" w:lineRule="auto"/>
              <w:rPr>
                <w:sz w:val="22"/>
                <w:szCs w:val="22"/>
              </w:rPr>
            </w:pPr>
            <w:r w:rsidRPr="006D5CD4">
              <w:rPr>
                <w:sz w:val="22"/>
                <w:szCs w:val="22"/>
              </w:rPr>
              <w:t>Farbe:</w:t>
            </w:r>
          </w:p>
          <w:p w:rsidR="001C3AEB" w:rsidRPr="006D5CD4" w:rsidRDefault="001C3AEB" w:rsidP="002D0488">
            <w:pPr>
              <w:spacing w:line="360" w:lineRule="auto"/>
              <w:rPr>
                <w:sz w:val="22"/>
                <w:szCs w:val="22"/>
              </w:rPr>
            </w:pPr>
            <w:r w:rsidRPr="006D5CD4">
              <w:rPr>
                <w:sz w:val="22"/>
                <w:szCs w:val="22"/>
              </w:rPr>
              <w:t>Härte:</w:t>
            </w:r>
          </w:p>
          <w:p w:rsidR="001C3AEB" w:rsidRPr="006D5CD4" w:rsidRDefault="001C3AEB" w:rsidP="002D0488">
            <w:pPr>
              <w:spacing w:line="360" w:lineRule="auto"/>
              <w:rPr>
                <w:sz w:val="22"/>
                <w:szCs w:val="22"/>
              </w:rPr>
            </w:pPr>
            <w:r w:rsidRPr="006D5CD4">
              <w:rPr>
                <w:sz w:val="22"/>
                <w:szCs w:val="22"/>
              </w:rPr>
              <w:t>Verformbarkeit:</w:t>
            </w:r>
          </w:p>
          <w:p w:rsidR="001C3AEB" w:rsidRPr="006D5CD4" w:rsidRDefault="001C3AEB" w:rsidP="002D0488">
            <w:pPr>
              <w:spacing w:line="360" w:lineRule="auto"/>
              <w:rPr>
                <w:sz w:val="22"/>
                <w:szCs w:val="22"/>
              </w:rPr>
            </w:pPr>
            <w:r w:rsidRPr="006D5CD4">
              <w:rPr>
                <w:sz w:val="22"/>
                <w:szCs w:val="22"/>
              </w:rPr>
              <w:t>Dichte:</w:t>
            </w:r>
          </w:p>
          <w:p w:rsidR="001C3AEB" w:rsidRPr="006D5CD4" w:rsidRDefault="001C3AEB" w:rsidP="002D0488">
            <w:pPr>
              <w:spacing w:line="360" w:lineRule="auto"/>
              <w:rPr>
                <w:sz w:val="22"/>
                <w:szCs w:val="22"/>
              </w:rPr>
            </w:pPr>
            <w:r w:rsidRPr="006D5CD4">
              <w:rPr>
                <w:sz w:val="22"/>
                <w:szCs w:val="22"/>
              </w:rPr>
              <w:t>Schmelztemperatur</w:t>
            </w:r>
            <w:r w:rsidR="004006AA">
              <w:rPr>
                <w:sz w:val="22"/>
                <w:szCs w:val="22"/>
              </w:rPr>
              <w:t>:</w:t>
            </w:r>
          </w:p>
          <w:p w:rsidR="001C3AEB" w:rsidRPr="006D5CD4" w:rsidRDefault="001C3AEB" w:rsidP="002D0488">
            <w:pPr>
              <w:spacing w:line="360" w:lineRule="auto"/>
              <w:rPr>
                <w:sz w:val="22"/>
                <w:szCs w:val="22"/>
              </w:rPr>
            </w:pPr>
            <w:r w:rsidRPr="006D5CD4">
              <w:rPr>
                <w:sz w:val="22"/>
                <w:szCs w:val="22"/>
              </w:rPr>
              <w:t>Siedetemperatur:</w:t>
            </w:r>
          </w:p>
          <w:p w:rsidR="001C3AEB" w:rsidRPr="006D5CD4" w:rsidRDefault="001C3AEB" w:rsidP="002D0488">
            <w:pPr>
              <w:spacing w:line="360" w:lineRule="auto"/>
              <w:rPr>
                <w:sz w:val="22"/>
                <w:szCs w:val="22"/>
              </w:rPr>
            </w:pPr>
            <w:r>
              <w:rPr>
                <w:sz w:val="22"/>
                <w:szCs w:val="22"/>
              </w:rPr>
              <w:t>Beständigkeit:</w:t>
            </w:r>
          </w:p>
          <w:p w:rsidR="001C3AEB" w:rsidRPr="006D5CD4" w:rsidRDefault="001C3AEB" w:rsidP="002D0488">
            <w:pPr>
              <w:spacing w:line="360" w:lineRule="auto"/>
              <w:rPr>
                <w:sz w:val="22"/>
                <w:szCs w:val="22"/>
              </w:rPr>
            </w:pPr>
            <w:r w:rsidRPr="006D5CD4">
              <w:rPr>
                <w:sz w:val="22"/>
                <w:szCs w:val="22"/>
              </w:rPr>
              <w:t>Elektrische Leitfähigkeit:</w:t>
            </w:r>
          </w:p>
          <w:p w:rsidR="001C3AEB" w:rsidRDefault="001C3AEB" w:rsidP="002D0488">
            <w:pPr>
              <w:spacing w:line="360" w:lineRule="auto"/>
              <w:rPr>
                <w:sz w:val="22"/>
                <w:szCs w:val="22"/>
              </w:rPr>
            </w:pPr>
            <w:r w:rsidRPr="006D5CD4">
              <w:rPr>
                <w:sz w:val="22"/>
                <w:szCs w:val="22"/>
              </w:rPr>
              <w:t>Wärmeleitfähigkeit:</w:t>
            </w:r>
          </w:p>
          <w:p w:rsidR="001C3AEB" w:rsidRPr="006D5CD4" w:rsidRDefault="001C3AEB" w:rsidP="002D0488">
            <w:pPr>
              <w:spacing w:line="360" w:lineRule="auto"/>
              <w:rPr>
                <w:sz w:val="22"/>
                <w:szCs w:val="22"/>
              </w:rPr>
            </w:pPr>
            <w:r>
              <w:rPr>
                <w:sz w:val="22"/>
                <w:szCs w:val="22"/>
              </w:rPr>
              <w:t>Einsatzmöglichkeiten:</w:t>
            </w:r>
          </w:p>
          <w:p w:rsidR="001C3AEB" w:rsidRPr="00A410C8" w:rsidRDefault="001C3AEB" w:rsidP="002D0488">
            <w:pPr>
              <w:pStyle w:val="Textkrper"/>
            </w:pPr>
          </w:p>
        </w:tc>
      </w:tr>
    </w:tbl>
    <w:p w:rsidR="001C3AEB" w:rsidRDefault="001C3AEB" w:rsidP="001C3AEB"/>
    <w:p w:rsidR="001C3AEB" w:rsidRDefault="001C3AEB" w:rsidP="001C3AEB">
      <w:pPr>
        <w:spacing w:line="240" w:lineRule="exact"/>
      </w:pPr>
      <w:r>
        <w:br w:type="page"/>
      </w:r>
    </w:p>
    <w:p w:rsidR="001C3AEB" w:rsidRPr="00B27860" w:rsidRDefault="001C3AEB" w:rsidP="002F49CC">
      <w:pPr>
        <w:pStyle w:val="berschrift3"/>
      </w:pPr>
      <w:r w:rsidRPr="00B27860">
        <w:lastRenderedPageBreak/>
        <w:t>Aufgabe 4</w:t>
      </w:r>
      <w:r w:rsidRPr="00C16158">
        <w:rPr>
          <w:noProof/>
          <w:sz w:val="24"/>
        </w:rPr>
        <w:drawing>
          <wp:anchor distT="0" distB="0" distL="114300" distR="114300" simplePos="0" relativeHeight="252354560" behindDoc="0" locked="0" layoutInCell="0" allowOverlap="1" wp14:anchorId="5097D5F1" wp14:editId="6BF769C5">
            <wp:simplePos x="0" y="0"/>
            <wp:positionH relativeFrom="rightMargin">
              <wp:posOffset>107950</wp:posOffset>
            </wp:positionH>
            <wp:positionV relativeFrom="paragraph">
              <wp:posOffset>0</wp:posOffset>
            </wp:positionV>
            <wp:extent cx="345440" cy="323850"/>
            <wp:effectExtent l="0" t="0" r="0" b="0"/>
            <wp:wrapNone/>
            <wp:docPr id="9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6158">
        <w:rPr>
          <w:noProof/>
          <w:sz w:val="24"/>
        </w:rPr>
        <w:drawing>
          <wp:anchor distT="0" distB="0" distL="114300" distR="114300" simplePos="0" relativeHeight="252355584" behindDoc="0" locked="0" layoutInCell="0" allowOverlap="1" wp14:anchorId="0DA1A800" wp14:editId="0DB6BE07">
            <wp:simplePos x="0" y="0"/>
            <wp:positionH relativeFrom="rightMargin">
              <wp:posOffset>467995</wp:posOffset>
            </wp:positionH>
            <wp:positionV relativeFrom="paragraph">
              <wp:posOffset>0</wp:posOffset>
            </wp:positionV>
            <wp:extent cx="345440" cy="323850"/>
            <wp:effectExtent l="0" t="0" r="0" b="0"/>
            <wp:wrapNone/>
            <wp:docPr id="9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EE4DE8" w:rsidP="001C3AEB">
      <w:r>
        <w:t xml:space="preserve">Jede </w:t>
      </w:r>
      <w:r w:rsidR="009F1BF4">
        <w:t>bzw.</w:t>
      </w:r>
      <w:r>
        <w:t xml:space="preserve"> jeder </w:t>
      </w:r>
      <w:r w:rsidR="001C3AEB">
        <w:t>aus der Gruppe erstellt einen Steckbrief für ein Metall! (Bitte darauf achten, dass kein Metall in der Gruppe doppelt gemacht wird!)</w:t>
      </w:r>
    </w:p>
    <w:p w:rsidR="001C3AEB" w:rsidRDefault="001C3AEB" w:rsidP="001C3AEB"/>
    <w:tbl>
      <w:tblPr>
        <w:tblStyle w:val="Tabellenraster"/>
        <w:tblW w:w="7397" w:type="dxa"/>
        <w:tblInd w:w="108" w:type="dxa"/>
        <w:tblLayout w:type="fixed"/>
        <w:tblCellMar>
          <w:top w:w="57" w:type="dxa"/>
          <w:bottom w:w="57" w:type="dxa"/>
        </w:tblCellMar>
        <w:tblLook w:val="04A0" w:firstRow="1" w:lastRow="0" w:firstColumn="1" w:lastColumn="0" w:noHBand="0" w:noVBand="1"/>
      </w:tblPr>
      <w:tblGrid>
        <w:gridCol w:w="7397"/>
      </w:tblGrid>
      <w:tr w:rsidR="001C3AEB" w:rsidRPr="00A410C8" w:rsidTr="002D0488">
        <w:trPr>
          <w:trHeight w:val="5172"/>
        </w:trPr>
        <w:tc>
          <w:tcPr>
            <w:tcW w:w="7397" w:type="dxa"/>
            <w:shd w:val="clear" w:color="auto" w:fill="auto"/>
          </w:tcPr>
          <w:p w:rsidR="001C3AEB" w:rsidRDefault="001C3AEB" w:rsidP="002D0488">
            <w:pPr>
              <w:pStyle w:val="Textkrper"/>
            </w:pPr>
          </w:p>
          <w:p w:rsidR="001C3AEB" w:rsidRPr="006D5CD4" w:rsidRDefault="001C3AEB" w:rsidP="002D0488">
            <w:pPr>
              <w:pStyle w:val="Textkrper"/>
              <w:rPr>
                <w:b/>
                <w:sz w:val="24"/>
                <w:szCs w:val="24"/>
              </w:rPr>
            </w:pPr>
            <w:r w:rsidRPr="006D5CD4">
              <w:rPr>
                <w:b/>
                <w:sz w:val="24"/>
                <w:szCs w:val="24"/>
              </w:rPr>
              <w:t>Steckbrief</w:t>
            </w:r>
          </w:p>
          <w:p w:rsidR="001C3AEB" w:rsidRDefault="001C3AEB" w:rsidP="002D0488">
            <w:pPr>
              <w:pStyle w:val="Textkrper"/>
            </w:pPr>
          </w:p>
          <w:p w:rsidR="001C3AEB" w:rsidRDefault="001C3AEB" w:rsidP="002D0488">
            <w:pPr>
              <w:pStyle w:val="Textkrper"/>
              <w:spacing w:line="360" w:lineRule="auto"/>
              <w:rPr>
                <w:sz w:val="22"/>
                <w:szCs w:val="22"/>
              </w:rPr>
            </w:pPr>
            <w:r w:rsidRPr="006D5CD4">
              <w:rPr>
                <w:sz w:val="22"/>
                <w:szCs w:val="22"/>
              </w:rPr>
              <w:t>Name:</w:t>
            </w:r>
          </w:p>
          <w:p w:rsidR="001C3AEB" w:rsidRPr="006D5CD4" w:rsidRDefault="001C3AEB" w:rsidP="002D0488">
            <w:pPr>
              <w:pStyle w:val="Textkrper"/>
              <w:spacing w:line="360" w:lineRule="auto"/>
              <w:rPr>
                <w:sz w:val="22"/>
                <w:szCs w:val="22"/>
              </w:rPr>
            </w:pPr>
          </w:p>
          <w:p w:rsidR="001C3AEB" w:rsidRDefault="001C3AEB" w:rsidP="002D0488">
            <w:pPr>
              <w:spacing w:line="360" w:lineRule="auto"/>
              <w:rPr>
                <w:sz w:val="22"/>
                <w:szCs w:val="22"/>
              </w:rPr>
            </w:pPr>
            <w:r w:rsidRPr="006D5CD4">
              <w:rPr>
                <w:sz w:val="22"/>
                <w:szCs w:val="22"/>
              </w:rPr>
              <w:t>Farbe:</w:t>
            </w:r>
          </w:p>
          <w:p w:rsidR="001C3AEB" w:rsidRPr="006D5CD4" w:rsidRDefault="001C3AEB" w:rsidP="002D0488">
            <w:pPr>
              <w:spacing w:line="360" w:lineRule="auto"/>
              <w:rPr>
                <w:sz w:val="22"/>
                <w:szCs w:val="22"/>
              </w:rPr>
            </w:pPr>
          </w:p>
          <w:p w:rsidR="001C3AEB" w:rsidRDefault="001C3AEB" w:rsidP="002D0488">
            <w:pPr>
              <w:spacing w:line="360" w:lineRule="auto"/>
              <w:rPr>
                <w:sz w:val="22"/>
                <w:szCs w:val="22"/>
              </w:rPr>
            </w:pPr>
            <w:r w:rsidRPr="006D5CD4">
              <w:rPr>
                <w:sz w:val="22"/>
                <w:szCs w:val="22"/>
              </w:rPr>
              <w:t>Verformbarkeit:</w:t>
            </w:r>
          </w:p>
          <w:p w:rsidR="001C3AEB" w:rsidRPr="006D5CD4" w:rsidRDefault="001C3AEB" w:rsidP="002D0488">
            <w:pPr>
              <w:spacing w:line="360" w:lineRule="auto"/>
              <w:rPr>
                <w:sz w:val="22"/>
                <w:szCs w:val="22"/>
              </w:rPr>
            </w:pPr>
          </w:p>
          <w:p w:rsidR="001C3AEB" w:rsidRDefault="001C3AEB" w:rsidP="002D0488">
            <w:pPr>
              <w:spacing w:line="360" w:lineRule="auto"/>
              <w:rPr>
                <w:sz w:val="22"/>
                <w:szCs w:val="22"/>
              </w:rPr>
            </w:pPr>
            <w:r>
              <w:rPr>
                <w:sz w:val="22"/>
                <w:szCs w:val="22"/>
              </w:rPr>
              <w:t>Beständigkeit:</w:t>
            </w:r>
          </w:p>
          <w:p w:rsidR="001C3AEB" w:rsidRPr="006D5CD4" w:rsidRDefault="001C3AEB" w:rsidP="002D0488">
            <w:pPr>
              <w:spacing w:line="360" w:lineRule="auto"/>
              <w:rPr>
                <w:sz w:val="22"/>
                <w:szCs w:val="22"/>
              </w:rPr>
            </w:pPr>
          </w:p>
          <w:p w:rsidR="001C3AEB" w:rsidRPr="006D5CD4" w:rsidRDefault="001C3AEB" w:rsidP="002D0488">
            <w:pPr>
              <w:spacing w:line="360" w:lineRule="auto"/>
              <w:rPr>
                <w:sz w:val="22"/>
                <w:szCs w:val="22"/>
              </w:rPr>
            </w:pPr>
            <w:r>
              <w:rPr>
                <w:sz w:val="22"/>
                <w:szCs w:val="22"/>
              </w:rPr>
              <w:t>Einsatzmöglichkeiten:</w:t>
            </w:r>
          </w:p>
          <w:p w:rsidR="001C3AEB" w:rsidRPr="00A410C8" w:rsidRDefault="001C3AEB" w:rsidP="002D0488">
            <w:pPr>
              <w:pStyle w:val="Textkrper"/>
            </w:pPr>
          </w:p>
        </w:tc>
      </w:tr>
    </w:tbl>
    <w:p w:rsidR="001C3AEB" w:rsidRPr="0045502B" w:rsidRDefault="001C3AEB" w:rsidP="001C3AEB"/>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C3AEB" w:rsidRPr="00DE4890" w:rsidTr="002D0488">
        <w:trPr>
          <w:trHeight w:val="544"/>
        </w:trPr>
        <w:tc>
          <w:tcPr>
            <w:tcW w:w="3119" w:type="dxa"/>
            <w:shd w:val="clear" w:color="auto" w:fill="D9D9D9" w:themeFill="background1" w:themeFillShade="D9"/>
          </w:tcPr>
          <w:p w:rsidR="001C3AEB" w:rsidRDefault="001C3AEB" w:rsidP="002D0488">
            <w:pPr>
              <w:pStyle w:val="Tabelle6pt"/>
              <w:rPr>
                <w:color w:val="000000"/>
              </w:rPr>
            </w:pPr>
            <w:r>
              <w:lastRenderedPageBreak/>
              <w:t>Lernfeld</w:t>
            </w:r>
          </w:p>
          <w:p w:rsidR="001C3AEB" w:rsidRPr="00DE4890" w:rsidRDefault="001C3AEB" w:rsidP="002D0488">
            <w:pPr>
              <w:pStyle w:val="TabelleKopflinks"/>
            </w:pPr>
            <w:r>
              <w:t>LF 1</w:t>
            </w:r>
          </w:p>
        </w:tc>
        <w:tc>
          <w:tcPr>
            <w:tcW w:w="4230" w:type="dxa"/>
            <w:shd w:val="clear" w:color="auto" w:fill="D9D9D9" w:themeFill="background1" w:themeFillShade="D9"/>
          </w:tcPr>
          <w:p w:rsidR="001C3AEB" w:rsidRDefault="001C3AEB" w:rsidP="002D0488">
            <w:pPr>
              <w:pStyle w:val="Tabelle6pt"/>
              <w:rPr>
                <w:color w:val="000000"/>
              </w:rPr>
            </w:pPr>
            <w:r>
              <w:t>Titel</w:t>
            </w:r>
          </w:p>
          <w:p w:rsidR="001C3AEB" w:rsidRPr="00DE4890" w:rsidRDefault="001C3AEB" w:rsidP="002D0488">
            <w:pPr>
              <w:pStyle w:val="TabelleKopflinks"/>
            </w:pPr>
            <w:r>
              <w:t>Station1: Einteilung Metalluntergründe</w:t>
            </w:r>
          </w:p>
        </w:tc>
        <w:tc>
          <w:tcPr>
            <w:tcW w:w="196" w:type="dxa"/>
            <w:tcBorders>
              <w:top w:val="nil"/>
              <w:bottom w:val="nil"/>
            </w:tcBorders>
            <w:shd w:val="clear" w:color="auto" w:fill="auto"/>
          </w:tcPr>
          <w:p w:rsidR="001C3AEB" w:rsidRPr="00DE4890" w:rsidRDefault="001C3AEB" w:rsidP="002D0488">
            <w:pPr>
              <w:pStyle w:val="Textkrper"/>
            </w:pPr>
          </w:p>
        </w:tc>
        <w:tc>
          <w:tcPr>
            <w:tcW w:w="2094" w:type="dxa"/>
            <w:shd w:val="clear" w:color="auto" w:fill="D9D9D9" w:themeFill="background1" w:themeFillShade="D9"/>
          </w:tcPr>
          <w:p w:rsidR="001C3AEB" w:rsidRDefault="001C3AEB" w:rsidP="002D0488">
            <w:pPr>
              <w:pStyle w:val="Tabelle6pt"/>
            </w:pPr>
          </w:p>
          <w:p w:rsidR="001C3AEB" w:rsidRPr="00DE4890" w:rsidRDefault="001C3AEB" w:rsidP="002D0488">
            <w:pPr>
              <w:pStyle w:val="TabelleKopflinks"/>
            </w:pPr>
            <w:r>
              <w:t>F1.01.03.01</w:t>
            </w:r>
          </w:p>
        </w:tc>
      </w:tr>
    </w:tbl>
    <w:p w:rsidR="001C3AEB" w:rsidRDefault="002A08FD" w:rsidP="001C3AEB">
      <w:pPr>
        <w:pStyle w:val="berschrift1"/>
      </w:pPr>
      <w:r>
        <w:rPr>
          <w:noProof/>
          <w:sz w:val="24"/>
        </w:rPr>
        <w:drawing>
          <wp:anchor distT="0" distB="0" distL="114300" distR="114300" simplePos="0" relativeHeight="252356608" behindDoc="0" locked="0" layoutInCell="0" allowOverlap="1" wp14:anchorId="0D23262A" wp14:editId="187BCD43">
            <wp:simplePos x="0" y="0"/>
            <wp:positionH relativeFrom="rightMargin">
              <wp:posOffset>107950</wp:posOffset>
            </wp:positionH>
            <wp:positionV relativeFrom="paragraph">
              <wp:posOffset>97790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Infomaterial</w:t>
      </w:r>
    </w:p>
    <w:p w:rsidR="001C3AEB" w:rsidRDefault="004D7709" w:rsidP="001C3AEB">
      <w:pPr>
        <w:pStyle w:val="Textkrper"/>
      </w:pPr>
      <w:r w:rsidRPr="004D7709">
        <w:rPr>
          <w:noProof/>
        </w:rPr>
        <mc:AlternateContent>
          <mc:Choice Requires="wpg">
            <w:drawing>
              <wp:anchor distT="0" distB="0" distL="114300" distR="114300" simplePos="0" relativeHeight="252701696" behindDoc="0" locked="0" layoutInCell="1" allowOverlap="1" wp14:anchorId="52532FC6" wp14:editId="5C5C9CE3">
                <wp:simplePos x="0" y="0"/>
                <wp:positionH relativeFrom="column">
                  <wp:posOffset>4815205</wp:posOffset>
                </wp:positionH>
                <wp:positionV relativeFrom="paragraph">
                  <wp:posOffset>59690</wp:posOffset>
                </wp:positionV>
                <wp:extent cx="314325" cy="314325"/>
                <wp:effectExtent l="0" t="0" r="9525" b="9525"/>
                <wp:wrapNone/>
                <wp:docPr id="1268"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269" name="Gruppieren 1269"/>
                        <wpg:cNvGrpSpPr/>
                        <wpg:grpSpPr>
                          <a:xfrm>
                            <a:off x="1" y="0"/>
                            <a:ext cx="314325" cy="314325"/>
                            <a:chOff x="1" y="0"/>
                            <a:chExt cx="314325" cy="314325"/>
                          </a:xfrm>
                        </wpg:grpSpPr>
                        <wpg:grpSp>
                          <wpg:cNvPr id="1270" name="Gruppieren 1270"/>
                          <wpg:cNvGrpSpPr/>
                          <wpg:grpSpPr>
                            <a:xfrm>
                              <a:off x="1" y="0"/>
                              <a:ext cx="314325" cy="314325"/>
                              <a:chOff x="1" y="0"/>
                              <a:chExt cx="314325" cy="314325"/>
                            </a:xfrm>
                          </wpg:grpSpPr>
                          <wps:wsp>
                            <wps:cNvPr id="1271" name="Rechteck 1271"/>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tlCol="0" anchor="ctr"/>
                          </wps:wsp>
                          <wps:wsp>
                            <wps:cNvPr id="1272" name="Ellipse 1272"/>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73" name="Gerade Verbindung 1273"/>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4" name="Gerade Verbindung 1274"/>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5" name="Gerade Verbindung 1275"/>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7" name="Gerade Verbindung 1277"/>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8" name="Ellipse 1278"/>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279" name="Rechteck 1279"/>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280"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052" style="position:absolute;left:0;text-align:left;margin-left:379.15pt;margin-top:4.7pt;width:24.75pt;height:24.75pt;z-index:252701696;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">
                <v:group id="Gruppieren 1269" o:spid="_x0000_s1053"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rtLv8UAAADdAAAADwAAAGRycy9kb3ducmV2LnhtbERPTWvCQBC9F/wPywi9&#10;NZtYGmrMKiJWPIRCVSi9DdkxCWZnQ3abxH/fLRR6m8f7nHwzmVYM1LvGsoIkikEQl1Y3XCm4nN+e&#10;XkE4j6yxtUwK7uRgs5495JhpO/IHDSdfiRDCLkMFtfddJqUrazLoItsRB+5qe4M+wL6SuscxhJtW&#10;LuI4lQYbDg01drSrqbydvo2Cw4jj9jnZD8Xturt/nV/eP4uElHqcT9sVCE+T/xf/uY86zF+k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67S7/FAAAA3QAA&#10;AA8AAAAAAAAAAAAAAAAAqgIAAGRycy9kb3ducmV2LnhtbFBLBQYAAAAABAAEAPoAAACcAwAAAAA=&#10;">
                  <v:group id="Gruppieren 1270" o:spid="_x0000_s1054"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lh0/8cAAADd&#10;AAAADwAAAAAAAAAAAAAAAACqAgAAZHJzL2Rvd25yZXYueG1sUEsFBgAAAAAEAAQA+gAAAJ4DAAAA&#10;AA==&#10;">
                    <v:rect id="Rechteck 1271" o:spid="_x0000_s1055"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JtvcMA&#10;AADdAAAADwAAAGRycy9kb3ducmV2LnhtbERPTWvDMAy9D/YfjAa7rU462NqsbihlgZ4GTUvpUcRa&#10;HBLLIXaT7N/Xg8FuerxPbfLZdmKkwTeOFaSLBARx5XTDtYLzqXhZgfABWWPnmBT8kId8+/iwwUy7&#10;iY80lqEWMYR9hgpMCH0mpa8MWfQL1xNH7tsNFkOEQy31gFMMt51cJsmbtNhwbDDY095Q1ZY3q6C+&#10;Fp/j3BpyR/9a3tp+ff66aKWen+bdB4hAc/gX/7kPOs5fvqfw+008QW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JtvcMAAADdAAAADwAAAAAAAAAAAAAAAACYAgAAZHJzL2Rv&#10;d25yZXYueG1sUEsFBgAAAAAEAAQA9QAAAIgDAAAAAA==&#10;" fillcolor="black [3213]" stroked="f" strokeweight="2pt">
                      <v:textbox>
                        <w:txbxContent>
                          <w:p w:rsidR="00BA14AF" w:rsidRDefault="00BA14AF" w:rsidP="004D7709">
                            <w:pPr>
                              <w:rPr>
                                <w:rFonts w:eastAsia="Times New Roman"/>
                              </w:rPr>
                            </w:pPr>
                          </w:p>
                        </w:txbxContent>
                      </v:textbox>
                    </v:rect>
                    <v:oval id="Ellipse 1272" o:spid="_x0000_s1056"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DRMIA&#10;AADdAAAADwAAAGRycy9kb3ducmV2LnhtbERPTWsCMRC9F/ofwhR6q1mXomU1ighC8SC4ttDjsBl3&#10;g5tJSKJu/70RBG/zeJ8zXw62FxcK0ThWMB4VIIgbpw23Cn4Om48vEDEha+wdk4J/irBcvL7MsdLu&#10;ynu61KkVOYRjhQq6lHwlZWw6shhHzhNn7uiCxZRhaKUOeM3htpdlUUykRcO5oUNP646aU322Co6m&#10;/lvLid/swvbTbffmXP/6nVLvb8NqBiLRkJ7ih/tb5/nltIT7N/kEub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QNEwgAAAN0AAAAPAAAAAAAAAAAAAAAAAJgCAABkcnMvZG93&#10;bnJldi54bWxQSwUGAAAAAAQABAD1AAAAhwMAAAAA&#10;" fillcolor="white [3212]" strokecolor="white [3212]" strokeweight="2pt">
                      <v:textbox>
                        <w:txbxContent>
                          <w:p w:rsidR="00BA14AF" w:rsidRDefault="00BA14AF" w:rsidP="004D7709">
                            <w:pPr>
                              <w:rPr>
                                <w:rFonts w:eastAsia="Times New Roman"/>
                              </w:rPr>
                            </w:pPr>
                          </w:p>
                        </w:txbxContent>
                      </v:textbox>
                    </v:oval>
                    <v:line id="Gerade Verbindung 1273" o:spid="_x0000_s1057"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IOFMUAAADdAAAADwAAAGRycy9kb3ducmV2LnhtbERPTWvCQBC9F/wPywi9FLMxUjXRVaSl&#10;4EWkqQe9DdkxCWZnQ3Zr0n/vFgq9zeN9zno7mEbcqXO1ZQXTKAZBXFhdc6ng9PUxWYJwHlljY5kU&#10;/JCD7Wb0tMZM254/6Z77UoQQdhkqqLxvMyldUZFBF9mWOHBX2xn0AXal1B32Idw0MonjuTRYc2io&#10;sKW3iopb/m0UvJ/mfZ6Wr4uX6ewwpHxMzpeDUep5POxWIDwN/l/8597rMD9ZzOD3m3CC3D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lIOFMUAAADdAAAADwAAAAAAAAAA&#10;AAAAAAChAgAAZHJzL2Rvd25yZXYueG1sUEsFBgAAAAAEAAQA+QAAAJMDAAAAAA==&#10;" strokecolor="black [3213]" strokeweight="1pt"/>
                    <v:line id="Gerade Verbindung 1274" o:spid="_x0000_s1058"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uWYMUAAADdAAAADwAAAGRycy9kb3ducmV2LnhtbERPS2vCQBC+F/wPywi9FN2Y1ld0FVEK&#10;vYgYPehtyI5JMDsbsluT/vtuQehtPr7nLNedqcSDGldaVjAaRiCIM6tLzhWcT5+DGQjnkTVWlknB&#10;DzlYr3ovS0y0bflIj9TnIoSwS1BB4X2dSOmyggy6oa2JA3ezjUEfYJNL3WAbwk0l4yiaSIMlh4YC&#10;a9oWlN3Tb6Ngd5606TwfT99G7/tuzof4ct0bpV773WYBwlPn/8VP95cO8+PpB/x9E06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buWYMUAAADdAAAADwAAAAAAAAAA&#10;AAAAAAChAgAAZHJzL2Rvd25yZXYueG1sUEsFBgAAAAAEAAQA+QAAAJMDAAAAAA==&#10;" strokecolor="black [3213]" strokeweight="1pt"/>
                    <v:line id="Gerade Verbindung 1275" o:spid="_x0000_s1059"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cz+8UAAADdAAAADwAAAGRycy9kb3ducmV2LnhtbERPTWvCQBC9C/0PyxS8FN2YYtTUVYpS&#10;8CLS1IPehuw0Cc3Ohuxq4r93hYK3ebzPWa57U4srta6yrGAyjkAQ51ZXXCg4/nyN5iCcR9ZYWyYF&#10;N3KwXr0Mlphq2/E3XTNfiBDCLkUFpfdNKqXLSzLoxrYhDtyvbQ36ANtC6ha7EG5qGUdRIg1WHBpK&#10;bGhTUv6XXYyC7THpskUxnb1N3vf9gg/x6bw3Sg1f+88PEJ56/xT/u3c6zI9nU3h8E06Qq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vcz+8UAAADdAAAADwAAAAAAAAAA&#10;AAAAAAChAgAAZHJzL2Rvd25yZXYueG1sUEsFBgAAAAAEAAQA+QAAAJMDAAAAAA==&#10;" strokecolor="black [3213]" strokeweight="1pt"/>
                    <v:line id="Gerade Verbindung 1277" o:spid="_x0000_s1060"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IF8UAAADdAAAADwAAAGRycy9kb3ducmV2LnhtbERPTWvCQBC9C/6HZYReitmYommiq4il&#10;0IuURg/tbchOk2B2NmS3Jv33XaHgbR7vcza70bTiSr1rLCtYRDEI4tLqhisF59Pr/BmE88gaW8uk&#10;4Jcc7LbTyQZzbQf+oGvhKxFC2OWooPa+y6V0ZU0GXWQ74sB9296gD7CvpO5xCOGmlUkcr6TBhkND&#10;jR0daiovxY9R8HJeDUVWLdPHxdNxzPg9+fw6GqUeZuN+DcLT6O/if/ebDvOTNIXbN+EEuf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IF8UAAADdAAAADwAAAAAAAAAA&#10;AAAAAAChAgAAZHJzL2Rvd25yZXYueG1sUEsFBgAAAAAEAAQA+QAAAJMDAAAAAA==&#10;" strokecolor="black [3213]" strokeweight="1pt"/>
                    <v:oval id="Ellipse 1278" o:spid="_x0000_s1061"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eLI8UA&#10;AADdAAAADwAAAGRycy9kb3ducmV2LnhtbESP3WrCQBCF7wt9h2WE3ojuNkIr0VVKoa1eqn2AITsm&#10;wexsyG7z8/adC8G7Gc6Zc77Z7kffqJ66WAe28Lo0oIiL4GouLfxevhZrUDEhO2wCk4WJIux3z09b&#10;zF0Y+ET9OZVKQjjmaKFKqc21jkVFHuMytMSiXUPnMcnaldp1OEi4b3RmzJv2WLM0VNjSZ0XF7fzn&#10;LfTf2YHmE05DuW4nc5r/HG9mZe3LbPzYgEo0pof5fn1wgp+9C658IyPo3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x4sjxQAAAN0AAAAPAAAAAAAAAAAAAAAAAJgCAABkcnMv&#10;ZG93bnJldi54bWxQSwUGAAAAAAQABAD1AAAAigMAAAAA&#10;" filled="f" strokecolor="black [3213]" strokeweight="1pt">
                      <v:textbox>
                        <w:txbxContent>
                          <w:p w:rsidR="00BA14AF" w:rsidRDefault="00BA14AF" w:rsidP="004D7709">
                            <w:pPr>
                              <w:rPr>
                                <w:rFonts w:eastAsia="Times New Roman"/>
                              </w:rPr>
                            </w:pPr>
                          </w:p>
                        </w:txbxContent>
                      </v:textbox>
                    </v:oval>
                  </v:group>
                  <v:rect id="Rechteck 1279" o:spid="_x0000_s1062"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R8NMMA&#10;AADdAAAADwAAAGRycy9kb3ducmV2LnhtbERPTWvCQBC9F/oflin0UnQTwarRVUQQehKMXryN2TFJ&#10;m50Nu2uS/vuuIPQ2j/c5q81gGtGR87VlBek4AUFcWF1zqeB82o/mIHxA1thYJgW/5GGzfn1ZYaZt&#10;z0fq8lCKGMI+QwVVCG0mpS8qMujHtiWO3M06gyFCV0rtsI/hppGTJPmUBmuODRW2tKuo+MnvRsE8&#10;3Ttz6tLz4VLm9+/rlPri8KHU+9uwXYIINIR/8dP9peP8yWwBj2/iC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R8NMMAAADdAAAADwAAAAAAAAAAAAAAAACYAgAAZHJzL2Rv&#10;d25yZXYueG1sUEsFBgAAAAAEAAQA9QAAAIgDAAAAAA==&#10;" fillcolor="black [3213]" stroked="f" strokeweight="2pt">
                    <v:fill opacity="44461f"/>
                    <v:textbox>
                      <w:txbxContent>
                        <w:p w:rsidR="00BA14AF" w:rsidRDefault="00BA14AF" w:rsidP="004D7709">
                          <w:pPr>
                            <w:rPr>
                              <w:rFonts w:eastAsia="Times New Roman"/>
                            </w:rPr>
                          </w:pPr>
                        </w:p>
                      </w:txbxContent>
                    </v:textbox>
                  </v:rect>
                </v:group>
                <v:shape id="Picture 3" o:spid="_x0000_s1063"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899rGAAAA3QAAAA8AAABkcnMvZG93bnJldi54bWxEj09rwkAQxe8Fv8MyQm91oweR1FX8g7SX&#10;grWFehyyYxLMzsbsJm6/fecg9DbDe/Peb5br5Bo1UBdqzwamkwwUceFtzaWB76/DywJUiMgWG89k&#10;4JcCrFejpyXm1t/5k4ZTLJWEcMjRQBVjm2sdioocholviUW7+M5hlLUrte3wLuGu0bMsm2uHNUtD&#10;hS3tKiqup94ZOP5s+3Ow/JHd3tJ8M+y3faBkzPM4bV5BRUrx3/y4freCP1sIv3wjI+jV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rz32sYAAADdAAAADwAAAAAAAAAAAAAA&#10;AACfAgAAZHJzL2Rvd25yZXYueG1sUEsFBgAAAAAEAAQA9wAAAJIDAAAAAA==&#10;">
                  <v:imagedata r:id="rId42" o:title="test3" croptop="2f" cropbottom="-2f" cropleft="9598f" cropright="9401f"/>
                </v:shape>
              </v:group>
            </w:pict>
          </mc:Fallback>
        </mc:AlternateContent>
      </w:r>
      <w:r w:rsidR="001C3AEB">
        <w:t xml:space="preserve">Gehen Sie an den bereitgestellten PC und schauen Sie sich </w:t>
      </w:r>
      <w:r w:rsidR="006C72ED">
        <w:t xml:space="preserve">auf </w:t>
      </w:r>
      <w:hyperlink r:id="rId61" w:history="1">
        <w:r w:rsidR="006C72ED" w:rsidRPr="00E61BAE">
          <w:rPr>
            <w:rStyle w:val="Hyperlink"/>
          </w:rPr>
          <w:t>www.youtube.de</w:t>
        </w:r>
      </w:hyperlink>
      <w:r w:rsidR="006C72ED">
        <w:t xml:space="preserve"> die </w:t>
      </w:r>
      <w:r w:rsidR="001C3AEB">
        <w:t xml:space="preserve">Filme </w:t>
      </w:r>
      <w:r w:rsidR="006C72ED">
        <w:t>zu folgenden Themen an</w:t>
      </w:r>
      <w:r w:rsidR="001C3AEB">
        <w:t>:</w:t>
      </w:r>
      <w:r w:rsidRPr="004D7709">
        <w:rPr>
          <w:noProof/>
        </w:rPr>
        <w:t xml:space="preserve"> </w:t>
      </w:r>
    </w:p>
    <w:p w:rsidR="001C3AEB" w:rsidRDefault="001C3AEB" w:rsidP="001C3AEB">
      <w:pPr>
        <w:pStyle w:val="Textkrper"/>
      </w:pPr>
    </w:p>
    <w:p w:rsidR="001C3AEB" w:rsidRDefault="001C3AEB" w:rsidP="00652749">
      <w:pPr>
        <w:pStyle w:val="Textkrpernrauen"/>
      </w:pPr>
      <w:r>
        <w:t>Was ist der Unterschied zwischen Eisen und Stahl?</w:t>
      </w:r>
    </w:p>
    <w:p w:rsidR="001C3AEB" w:rsidRDefault="001C3AEB" w:rsidP="00652749">
      <w:pPr>
        <w:pStyle w:val="Textkrpernrauen"/>
      </w:pPr>
      <w:r>
        <w:t>Wie wird Stahl hergestellt?</w:t>
      </w:r>
    </w:p>
    <w:p w:rsidR="001C3AEB" w:rsidRDefault="001C3AEB" w:rsidP="00652749">
      <w:pPr>
        <w:pStyle w:val="Textkrpernrauen"/>
      </w:pPr>
      <w:r>
        <w:t xml:space="preserve">Wie </w:t>
      </w:r>
      <w:r w:rsidR="004006AA">
        <w:t xml:space="preserve">werden </w:t>
      </w:r>
      <w:r>
        <w:t>Stahlrohre hergestellt?</w:t>
      </w:r>
    </w:p>
    <w:p w:rsidR="001C3AEB" w:rsidRDefault="001C3AEB" w:rsidP="001C3AEB">
      <w:pPr>
        <w:pStyle w:val="Textkrper"/>
      </w:pPr>
    </w:p>
    <w:p w:rsidR="001C3AEB" w:rsidRDefault="001C3AEB" w:rsidP="001C3AEB">
      <w:pPr>
        <w:pStyle w:val="Textkrper"/>
      </w:pPr>
    </w:p>
    <w:p w:rsidR="001C3AEB" w:rsidRDefault="00721EBD" w:rsidP="001C3AEB">
      <w:pPr>
        <w:pStyle w:val="Textkrper"/>
      </w:pPr>
      <w:r>
        <w:t xml:space="preserve">Sie brauchen die </w:t>
      </w:r>
      <w:r w:rsidR="001C3AEB">
        <w:t xml:space="preserve">Informationen </w:t>
      </w:r>
      <w:r>
        <w:t xml:space="preserve">aus dem Film </w:t>
      </w:r>
      <w:r w:rsidR="001C3AEB">
        <w:t>für die Aufgaben! Sie können sich selbs</w:t>
      </w:r>
      <w:r w:rsidR="001C3AEB">
        <w:t>t</w:t>
      </w:r>
      <w:r w:rsidR="001C3AEB">
        <w:t>verständlich auch zusätzlich oder ausschließlich im Fachbuch informieren.</w:t>
      </w:r>
    </w:p>
    <w:p w:rsidR="001C3AEB" w:rsidRDefault="001C3AEB" w:rsidP="001C3AEB">
      <w:pPr>
        <w:pStyle w:val="Textkrper"/>
      </w:pPr>
    </w:p>
    <w:p w:rsidR="001C3AEB" w:rsidRDefault="001C3AEB" w:rsidP="001C3AE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C3AEB" w:rsidRPr="00DE4890" w:rsidTr="002D0488">
        <w:trPr>
          <w:trHeight w:val="544"/>
        </w:trPr>
        <w:tc>
          <w:tcPr>
            <w:tcW w:w="3119" w:type="dxa"/>
            <w:shd w:val="clear" w:color="auto" w:fill="D9D9D9" w:themeFill="background1" w:themeFillShade="D9"/>
          </w:tcPr>
          <w:p w:rsidR="001C3AEB" w:rsidRDefault="001C3AEB" w:rsidP="002D0488">
            <w:pPr>
              <w:pStyle w:val="Tabelle6pt"/>
              <w:rPr>
                <w:color w:val="000000"/>
              </w:rPr>
            </w:pPr>
            <w:r>
              <w:lastRenderedPageBreak/>
              <w:t>Lernfeld</w:t>
            </w:r>
          </w:p>
          <w:p w:rsidR="001C3AEB" w:rsidRPr="00DE4890" w:rsidRDefault="001C3AEB" w:rsidP="002D0488">
            <w:pPr>
              <w:pStyle w:val="TabelleKopflinks"/>
            </w:pPr>
            <w:r>
              <w:t>LF 1</w:t>
            </w:r>
          </w:p>
        </w:tc>
        <w:tc>
          <w:tcPr>
            <w:tcW w:w="4230" w:type="dxa"/>
            <w:shd w:val="clear" w:color="auto" w:fill="D9D9D9" w:themeFill="background1" w:themeFillShade="D9"/>
          </w:tcPr>
          <w:p w:rsidR="001C3AEB" w:rsidRDefault="001C3AEB" w:rsidP="002D0488">
            <w:pPr>
              <w:pStyle w:val="Tabelle6pt"/>
              <w:rPr>
                <w:color w:val="000000"/>
              </w:rPr>
            </w:pPr>
            <w:r>
              <w:t>Titel</w:t>
            </w:r>
          </w:p>
          <w:p w:rsidR="001C3AEB" w:rsidRPr="00DE4890" w:rsidRDefault="001C3AEB" w:rsidP="002D0488">
            <w:pPr>
              <w:pStyle w:val="TabelleKopflinks"/>
            </w:pPr>
            <w:r>
              <w:t>Station1: Einteilung Metalluntergründe</w:t>
            </w:r>
          </w:p>
        </w:tc>
        <w:tc>
          <w:tcPr>
            <w:tcW w:w="196" w:type="dxa"/>
            <w:tcBorders>
              <w:top w:val="nil"/>
              <w:bottom w:val="nil"/>
            </w:tcBorders>
            <w:shd w:val="clear" w:color="auto" w:fill="auto"/>
          </w:tcPr>
          <w:p w:rsidR="001C3AEB" w:rsidRPr="00DE4890" w:rsidRDefault="001C3AEB" w:rsidP="002D0488">
            <w:pPr>
              <w:pStyle w:val="Textkrper"/>
            </w:pPr>
          </w:p>
        </w:tc>
        <w:tc>
          <w:tcPr>
            <w:tcW w:w="2094" w:type="dxa"/>
            <w:shd w:val="clear" w:color="auto" w:fill="D9D9D9" w:themeFill="background1" w:themeFillShade="D9"/>
          </w:tcPr>
          <w:p w:rsidR="001C3AEB" w:rsidRDefault="001C3AEB" w:rsidP="002D0488">
            <w:pPr>
              <w:pStyle w:val="Tabelle6pt"/>
            </w:pPr>
          </w:p>
          <w:p w:rsidR="001C3AEB" w:rsidRPr="00DE4890" w:rsidRDefault="001C3AEB" w:rsidP="002D0488">
            <w:pPr>
              <w:pStyle w:val="TabelleKopflinks"/>
            </w:pPr>
            <w:r>
              <w:t>F1.01.03.01</w:t>
            </w:r>
          </w:p>
        </w:tc>
      </w:tr>
    </w:tbl>
    <w:p w:rsidR="001C3AEB" w:rsidRDefault="002A08FD" w:rsidP="001C3AEB">
      <w:pPr>
        <w:pStyle w:val="berschrift1"/>
      </w:pPr>
      <w:r w:rsidRPr="00EC6674">
        <w:rPr>
          <w:noProof/>
          <w:sz w:val="24"/>
        </w:rPr>
        <w:drawing>
          <wp:anchor distT="0" distB="0" distL="114300" distR="114300" simplePos="0" relativeHeight="252357632" behindDoc="0" locked="0" layoutInCell="0" allowOverlap="1" wp14:anchorId="1E43EAED" wp14:editId="2E984B42">
            <wp:simplePos x="0" y="0"/>
            <wp:positionH relativeFrom="rightMargin">
              <wp:posOffset>107950</wp:posOffset>
            </wp:positionH>
            <wp:positionV relativeFrom="paragraph">
              <wp:posOffset>163195</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674">
        <w:rPr>
          <w:noProof/>
          <w:sz w:val="24"/>
        </w:rPr>
        <w:drawing>
          <wp:anchor distT="0" distB="0" distL="114300" distR="114300" simplePos="0" relativeHeight="252358656" behindDoc="0" locked="0" layoutInCell="0" allowOverlap="1" wp14:anchorId="31A63A27" wp14:editId="5111B3BF">
            <wp:simplePos x="0" y="0"/>
            <wp:positionH relativeFrom="rightMargin">
              <wp:posOffset>467995</wp:posOffset>
            </wp:positionH>
            <wp:positionV relativeFrom="paragraph">
              <wp:posOffset>163195</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Infomaterial</w:t>
      </w:r>
    </w:p>
    <w:p w:rsidR="001C3AEB" w:rsidRDefault="004D7709" w:rsidP="001C3AEB">
      <w:pPr>
        <w:pStyle w:val="Textkrper"/>
      </w:pPr>
      <w:r w:rsidRPr="004D7709">
        <w:rPr>
          <w:noProof/>
        </w:rPr>
        <mc:AlternateContent>
          <mc:Choice Requires="wpg">
            <w:drawing>
              <wp:anchor distT="0" distB="0" distL="114300" distR="114300" simplePos="0" relativeHeight="252703744" behindDoc="0" locked="0" layoutInCell="1" allowOverlap="1" wp14:anchorId="2DDC9ADE" wp14:editId="032E0268">
                <wp:simplePos x="0" y="0"/>
                <wp:positionH relativeFrom="column">
                  <wp:posOffset>4825365</wp:posOffset>
                </wp:positionH>
                <wp:positionV relativeFrom="paragraph">
                  <wp:posOffset>149860</wp:posOffset>
                </wp:positionV>
                <wp:extent cx="314325" cy="314325"/>
                <wp:effectExtent l="0" t="0" r="9525" b="9525"/>
                <wp:wrapNone/>
                <wp:docPr id="1281"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282" name="Gruppieren 1282"/>
                        <wpg:cNvGrpSpPr/>
                        <wpg:grpSpPr>
                          <a:xfrm>
                            <a:off x="1" y="0"/>
                            <a:ext cx="314325" cy="314325"/>
                            <a:chOff x="1" y="0"/>
                            <a:chExt cx="314325" cy="314325"/>
                          </a:xfrm>
                        </wpg:grpSpPr>
                        <wpg:grpSp>
                          <wpg:cNvPr id="1283" name="Gruppieren 1283"/>
                          <wpg:cNvGrpSpPr/>
                          <wpg:grpSpPr>
                            <a:xfrm>
                              <a:off x="1" y="0"/>
                              <a:ext cx="314325" cy="314325"/>
                              <a:chOff x="1" y="0"/>
                              <a:chExt cx="314325" cy="314325"/>
                            </a:xfrm>
                          </wpg:grpSpPr>
                          <wps:wsp>
                            <wps:cNvPr id="1302" name="Rechteck 1302"/>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tlCol="0" anchor="ctr"/>
                          </wps:wsp>
                          <wps:wsp>
                            <wps:cNvPr id="1303" name="Ellipse 1303"/>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06" name="Gerade Verbindung 1306"/>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07" name="Gerade Verbindung 1307"/>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08" name="Gerade Verbindung 1308"/>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27" name="Gerade Verbindung 1327"/>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28" name="Ellipse 1328"/>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332" name="Rechteck 1332"/>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333"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064" style="position:absolute;left:0;text-align:left;margin-left:379.95pt;margin-top:11.8pt;width:24.75pt;height:24.75pt;z-index:252703744;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">
                <v:group id="Gruppieren 1282" o:spid="_x0000_s1065"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Ez80wwAAAN0AAAAP&#10;AAAAAAAAAAAAAAAAAKoCAABkcnMvZG93bnJldi54bWxQSwUGAAAAAAQABAD6AAAAmgMAAAAA&#10;">
                  <v:group id="Gruppieren 1283" o:spid="_x0000_s1066"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fX5qvwwAAAN0AAAAP&#10;AAAAAAAAAAAAAAAAAKoCAABkcnMvZG93bnJldi54bWxQSwUGAAAAAAQABAD6AAAAmgMAAAAA&#10;">
                    <v:rect id="Rechteck 1302" o:spid="_x0000_s1067"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ePKsEA&#10;AADdAAAADwAAAGRycy9kb3ducmV2LnhtbERPTYvCMBC9C/sfwix403QVRLtGkUXBk2AtssehGZvS&#10;ZlKaWOu/N8LC3ubxPme9HWwjeup85VjB1zQBQVw4XXGpIL8cJksQPiBrbByTgid52G4+RmtMtXvw&#10;mfoslCKGsE9RgQmhTaX0hSGLfupa4sjdXGcxRNiVUnf4iOG2kbMkWUiLFccGgy39GCrq7G4VlL+H&#10;fT/UhtzZz7N73a7y01UrNf4cdt8gAg3hX/znPuo4f57M4P1NPEF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3jyrBAAAA3QAAAA8AAAAAAAAAAAAAAAAAmAIAAGRycy9kb3du&#10;cmV2LnhtbFBLBQYAAAAABAAEAPUAAACGAwAAAAA=&#10;" fillcolor="black [3213]" stroked="f" strokeweight="2pt">
                      <v:textbox>
                        <w:txbxContent>
                          <w:p w:rsidR="00BA14AF" w:rsidRDefault="00BA14AF" w:rsidP="004D7709">
                            <w:pPr>
                              <w:rPr>
                                <w:rFonts w:eastAsia="Times New Roman"/>
                              </w:rPr>
                            </w:pPr>
                          </w:p>
                        </w:txbxContent>
                      </v:textbox>
                    </v:rect>
                    <v:oval id="Ellipse 1303" o:spid="_x0000_s1068"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LaP8IA&#10;AADdAAAADwAAAGRycy9kb3ducmV2LnhtbERPTWsCMRC9F/wPYQRvNVstIlujFEEQD4JrCx6Hzbgb&#10;upmEJOr6741Q8DaP9zmLVW87caUQjWMFH+MCBHHttOFGwc9x8z4HEROyxs4xKbhThNVy8LbAUrsb&#10;H+hapUbkEI4lKmhT8qWUsW7JYhw7T5y5swsWU4ahkTrgLYfbTk6KYiYtGs4NLXpat1T/VRer4Gyq&#10;01rO/GYfdp9udzCX6tfvlRoN++8vEIn69BL/u7c6z58WU3h+k0+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Uto/wgAAAN0AAAAPAAAAAAAAAAAAAAAAAJgCAABkcnMvZG93&#10;bnJldi54bWxQSwUGAAAAAAQABAD1AAAAhwMAAAAA&#10;" fillcolor="white [3212]" strokecolor="white [3212]" strokeweight="2pt">
                      <v:textbox>
                        <w:txbxContent>
                          <w:p w:rsidR="00BA14AF" w:rsidRDefault="00BA14AF" w:rsidP="004D7709">
                            <w:pPr>
                              <w:rPr>
                                <w:rFonts w:eastAsia="Times New Roman"/>
                              </w:rPr>
                            </w:pPr>
                          </w:p>
                        </w:txbxContent>
                      </v:textbox>
                    </v:oval>
                    <v:line id="Gerade Verbindung 1306" o:spid="_x0000_s1069"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LRbMQAAADdAAAADwAAAGRycy9kb3ducmV2LnhtbERPTWvCQBC9F/oflhG8FN2oNNXoKsUi&#10;eBExzUFvQ3ZMgtnZkN2a+O/dQqG3ebzPWW16U4s7ta6yrGAyjkAQ51ZXXCjIvnejOQjnkTXWlknB&#10;gxxs1q8vK0y07fhE99QXIoSwS1BB6X2TSOnykgy6sW2IA3e1rUEfYFtI3WIXwk0tp1EUS4MVh4YS&#10;G9qWlN/SH6PgK4u7dFG8f7xNZod+wcfp+XIwSg0H/ecShKfe/4v/3Hsd5s+iGH6/CSfI9R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wtFsxAAAAN0AAAAPAAAAAAAAAAAA&#10;AAAAAKECAABkcnMvZG93bnJldi54bWxQSwUGAAAAAAQABAD5AAAAkgMAAAAA&#10;" strokecolor="black [3213]" strokeweight="1pt"/>
                    <v:line id="Gerade Verbindung 1307" o:spid="_x0000_s1070"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45098UAAADdAAAADwAAAGRycy9kb3ducmV2LnhtbERPTWvCQBC9F/wPyxR6KbrRUDXRVaSl&#10;4EWkaQ56G7JjEpqdDdltkv57t1DobR7vc7b70TSip87VlhXMZxEI4sLqmksF+ef7dA3CeWSNjWVS&#10;8EMO9rvJwxZTbQf+oD7zpQgh7FJUUHnfplK6oiKDbmZb4sDdbGfQB9iVUnc4hHDTyEUULaXBmkND&#10;hS29VlR8Zd9GwVu+HLKkfFk9z+PTmPB5cbmejFJPj+NhA8LT6P/Ff+6jDvPjaAW/34QT5O4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45098UAAADdAAAADwAAAAAAAAAA&#10;AAAAAAChAgAAZHJzL2Rvd25yZXYueG1sUEsFBgAAAAAEAAQA+QAAAJMDAAAAAA==&#10;" strokecolor="black [3213]" strokeweight="1pt"/>
                    <v:line id="Gerade Verbindung 1308" o:spid="_x0000_s1071"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HghccAAADdAAAADwAAAGRycy9kb3ducmV2LnhtbESPQWvCQBCF74L/YRnBS6kbldqauooo&#10;Qi8iTT20tyE7TUKzsyG7mvjvnUPB2wzvzXvfrDa9q9WV2lB5NjCdJKCIc28rLgycvw7Pb6BCRLZY&#10;eyYDNwqwWQ8HK0yt7/iTrlkslIRwSNFAGWOTah3ykhyGiW+IRfv1rcMoa1to22In4a7WsyRZaIcV&#10;S0OJDe1Kyv+yizOwPy+6bFm8vD5N58d+yafZ98/RGTMe9dt3UJH6+DD/X39YwZ8ngivfyAh6f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EeCFxwAAAN0AAAAPAAAAAAAA&#10;AAAAAAAAAKECAABkcnMvZG93bnJldi54bWxQSwUGAAAAAAQABAD5AAAAlQMAAAAA&#10;" strokecolor="black [3213]" strokeweight="1pt"/>
                    <v:line id="Gerade Verbindung 1327" o:spid="_x0000_s1072"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sol8UAAADdAAAADwAAAGRycy9kb3ducmV2LnhtbERPTWvCQBC9F/wPywi9FLMxUjXRVaSl&#10;4EWkqQe9DdkxCWZnQ3Zr0n/vFgq9zeN9zno7mEbcqXO1ZQXTKAZBXFhdc6ng9PUxWYJwHlljY5kU&#10;/JCD7Wb0tMZM254/6Z77UoQQdhkqqLxvMyldUZFBF9mWOHBX2xn0AXal1B32Idw0MonjuTRYc2io&#10;sKW3iopb/m0UvJ/mfZ6Wr4uX6ewwpHxMzpeDUep5POxWIDwN/l/8597rMH+WLOD3m3CC3D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Dsol8UAAADdAAAADwAAAAAAAAAA&#10;AAAAAAChAgAAZHJzL2Rvd25yZXYueG1sUEsFBgAAAAAEAAQA+QAAAJMDAAAAAA==&#10;" strokecolor="black [3213]" strokeweight="1pt"/>
                    <v:oval id="Ellipse 1328" o:spid="_x0000_s1073"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Wro8QA&#10;AADdAAAADwAAAGRycy9kb3ducmV2LnhtbESPzWrDQAyE74G+w6JAL6HerQMhuNmEUGibHpP0AYRX&#10;tY29WuPd+uftq0OhN4kZzXw6nGbfqZGG2AS28JwZUMRlcA1XFr7ub097UDEhO+wCk4WFIpyOD6sD&#10;Fi5MfKXxliolIRwLtFCn1Bdax7ImjzELPbFo32HwmGQdKu0GnCTcdzo3Zqc9NiwNNfb0WlPZ3n68&#10;hfE9v9BmwWWq9v1irpuPz9ZsrX1cz+cXUInm9G/+u744wd/mgivfyAj6+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Vq6PEAAAA3QAAAA8AAAAAAAAAAAAAAAAAmAIAAGRycy9k&#10;b3ducmV2LnhtbFBLBQYAAAAABAAEAPUAAACJAwAAAAA=&#10;" filled="f" strokecolor="black [3213]" strokeweight="1pt">
                      <v:textbox>
                        <w:txbxContent>
                          <w:p w:rsidR="00BA14AF" w:rsidRDefault="00BA14AF" w:rsidP="004D7709">
                            <w:pPr>
                              <w:rPr>
                                <w:rFonts w:eastAsia="Times New Roman"/>
                              </w:rPr>
                            </w:pPr>
                          </w:p>
                        </w:txbxContent>
                      </v:textbox>
                    </v:oval>
                  </v:group>
                  <v:rect id="Rechteck 1332" o:spid="_x0000_s1074"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tYGMQA&#10;AADdAAAADwAAAGRycy9kb3ducmV2LnhtbERPTWvCQBC9F/oflin0UnQTRZGYjZSC0JPQ6MXbmB2T&#10;2Oxs2F2T9N93CwVv83ifk+8m04mBnG8tK0jnCQjiyuqWawWn4362AeEDssbOMin4IQ+74vkpx0zb&#10;kb9oKEMtYgj7DBU0IfSZlL5qyKCf2544clfrDIYIXS21wzGGm04ukmQtDbYcGxrs6aOh6ru8GwWb&#10;dO/McUhPh3Nd3m+XFY3V4U2p15fpfQsi0BQe4n/3p47zl8sF/H0TT5D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7WBjEAAAA3QAAAA8AAAAAAAAAAAAAAAAAmAIAAGRycy9k&#10;b3ducmV2LnhtbFBLBQYAAAAABAAEAPUAAACJAwAAAAA=&#10;" fillcolor="black [3213]" stroked="f" strokeweight="2pt">
                    <v:fill opacity="44461f"/>
                    <v:textbox>
                      <w:txbxContent>
                        <w:p w:rsidR="00BA14AF" w:rsidRDefault="00BA14AF" w:rsidP="004D7709">
                          <w:pPr>
                            <w:rPr>
                              <w:rFonts w:eastAsia="Times New Roman"/>
                            </w:rPr>
                          </w:pPr>
                        </w:p>
                      </w:txbxContent>
                    </v:textbox>
                  </v:rect>
                </v:group>
                <v:shape id="Picture 3" o:spid="_x0000_s1075"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wr9fDAAAA3QAAAA8AAABkcnMvZG93bnJldi54bWxET0trwkAQvgv+h2WE3nRjAyLRVdRS2kuh&#10;PkCPQ3ZMgtnZmN3E7b/vFgre5uN7znIdTC16al1lWcF0koAgzq2uuFBwOr6P5yCcR9ZYWyYFP+Rg&#10;vRoOlphp++A99QdfiBjCLkMFpfdNJqXLSzLoJrYhjtzVtgZ9hG0hdYuPGG5q+ZokM2mw4thQYkO7&#10;kvLboTMKvs/b7uI0fyX3jzDb9G/bzlFQ6mUUNgsQnoJ/iv/dnzrOT9MU/r6JJ8jV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zCv18MAAADdAAAADwAAAAAAAAAAAAAAAACf&#10;AgAAZHJzL2Rvd25yZXYueG1sUEsFBgAAAAAEAAQA9wAAAI8DAAAAAA==&#10;">
                  <v:imagedata r:id="rId42" o:title="test3" croptop="2f" cropbottom="-2f" cropleft="9598f" cropright="9401f"/>
                </v:shape>
              </v:group>
            </w:pict>
          </mc:Fallback>
        </mc:AlternateContent>
      </w:r>
    </w:p>
    <w:p w:rsidR="006C72ED" w:rsidRDefault="006C72ED" w:rsidP="006C72ED">
      <w:pPr>
        <w:pStyle w:val="Textkrper"/>
      </w:pPr>
      <w:r>
        <w:t xml:space="preserve">Gehen Sie an den bereitgestellten PC und schauen Sie sich auf </w:t>
      </w:r>
      <w:hyperlink r:id="rId62" w:history="1">
        <w:r w:rsidRPr="00E61BAE">
          <w:rPr>
            <w:rStyle w:val="Hyperlink"/>
          </w:rPr>
          <w:t>www.youtube.de</w:t>
        </w:r>
      </w:hyperlink>
      <w:r w:rsidR="00721EBD">
        <w:t xml:space="preserve"> den</w:t>
      </w:r>
      <w:r>
        <w:t xml:space="preserve"> Film zu folgend</w:t>
      </w:r>
      <w:r w:rsidR="00721EBD">
        <w:t>em Thema</w:t>
      </w:r>
      <w:r>
        <w:t xml:space="preserve"> an:</w:t>
      </w:r>
    </w:p>
    <w:p w:rsidR="001C3AEB" w:rsidRDefault="001C3AEB" w:rsidP="001C3AEB">
      <w:pPr>
        <w:pStyle w:val="Textkrper"/>
      </w:pPr>
    </w:p>
    <w:p w:rsidR="001C3AEB" w:rsidRDefault="004006AA" w:rsidP="001C3AEB">
      <w:pPr>
        <w:pStyle w:val="Textkrper"/>
      </w:pPr>
      <w:r>
        <w:t xml:space="preserve">Stahl – </w:t>
      </w:r>
      <w:r w:rsidR="001C3AEB">
        <w:t>Vom Eisenerz zum Hightech-Produkt</w:t>
      </w:r>
    </w:p>
    <w:p w:rsidR="001C3AEB" w:rsidRDefault="001C3AEB" w:rsidP="001C3AEB">
      <w:pPr>
        <w:pStyle w:val="Textkrper"/>
      </w:pPr>
    </w:p>
    <w:p w:rsidR="001C3AEB" w:rsidRDefault="001C3AEB" w:rsidP="001C3AEB">
      <w:pPr>
        <w:pStyle w:val="Textkrper"/>
      </w:pPr>
    </w:p>
    <w:p w:rsidR="001C3AEB" w:rsidRDefault="001C3AEB" w:rsidP="001C3AEB">
      <w:pPr>
        <w:pStyle w:val="Textkrper"/>
      </w:pPr>
      <w:r>
        <w:t>Sie brauchen die</w:t>
      </w:r>
      <w:r w:rsidR="00721EBD">
        <w:t xml:space="preserve"> </w:t>
      </w:r>
      <w:r>
        <w:t xml:space="preserve">Informationen </w:t>
      </w:r>
      <w:r w:rsidR="00721EBD">
        <w:t xml:space="preserve">aus dem Film </w:t>
      </w:r>
      <w:r>
        <w:t>für die Aufgaben! Sie können sich selbs</w:t>
      </w:r>
      <w:r>
        <w:t>t</w:t>
      </w:r>
      <w:r>
        <w:t>verständlich auch zusätzlich oder ausschließlich im Fachbuch informieren.</w:t>
      </w:r>
    </w:p>
    <w:p w:rsidR="001C3AEB" w:rsidRDefault="001C3AEB" w:rsidP="001C3AEB">
      <w:pPr>
        <w:spacing w:line="240" w:lineRule="exact"/>
      </w:pPr>
    </w:p>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2: Korrosion von Eisenmetallen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F1.01.03.02</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37C31">
            <w:pPr>
              <w:pStyle w:val="Kopf8ptafz"/>
              <w:numPr>
                <w:ilvl w:val="0"/>
                <w:numId w:val="0"/>
              </w:numPr>
              <w:ind w:left="227" w:hanging="170"/>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„Stationen</w:t>
            </w:r>
            <w:r w:rsidR="00A7465F">
              <w:t xml:space="preserve"> </w:t>
            </w:r>
            <w:r>
              <w:t>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237C31" w:rsidP="001C3AEB">
      <w:pPr>
        <w:pStyle w:val="berschrift1"/>
      </w:pPr>
      <w:r>
        <w:rPr>
          <w:noProof/>
          <w:sz w:val="24"/>
        </w:rPr>
        <w:drawing>
          <wp:anchor distT="0" distB="0" distL="114300" distR="114300" simplePos="0" relativeHeight="252440576" behindDoc="0" locked="0" layoutInCell="0" allowOverlap="1" wp14:anchorId="28EE0C0D" wp14:editId="4F511F92">
            <wp:simplePos x="0" y="0"/>
            <wp:positionH relativeFrom="rightMargin">
              <wp:posOffset>116840</wp:posOffset>
            </wp:positionH>
            <wp:positionV relativeFrom="paragraph">
              <wp:posOffset>195580</wp:posOffset>
            </wp:positionV>
            <wp:extent cx="349885" cy="320675"/>
            <wp:effectExtent l="0" t="0" r="0" b="3175"/>
            <wp:wrapNone/>
            <wp:docPr id="12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41600" behindDoc="0" locked="0" layoutInCell="0" allowOverlap="1" wp14:anchorId="7634FD80" wp14:editId="69EE130E">
            <wp:simplePos x="0" y="0"/>
            <wp:positionH relativeFrom="rightMargin">
              <wp:posOffset>476885</wp:posOffset>
            </wp:positionH>
            <wp:positionV relativeFrom="paragraph">
              <wp:posOffset>195580</wp:posOffset>
            </wp:positionV>
            <wp:extent cx="349885" cy="320675"/>
            <wp:effectExtent l="0" t="0" r="0" b="3175"/>
            <wp:wrapNone/>
            <wp:docPr id="12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Pr>
          <w:noProof/>
          <w:sz w:val="24"/>
        </w:rPr>
        <w:drawing>
          <wp:anchor distT="0" distB="0" distL="114300" distR="114300" simplePos="0" relativeHeight="252442624" behindDoc="0" locked="0" layoutInCell="0" allowOverlap="1" wp14:anchorId="6D5DEE27" wp14:editId="478647DA">
            <wp:simplePos x="0" y="0"/>
            <wp:positionH relativeFrom="rightMargin">
              <wp:posOffset>836930</wp:posOffset>
            </wp:positionH>
            <wp:positionV relativeFrom="paragraph">
              <wp:posOffset>195580</wp:posOffset>
            </wp:positionV>
            <wp:extent cx="348615" cy="320040"/>
            <wp:effectExtent l="0" t="0" r="0" b="3810"/>
            <wp:wrapNone/>
            <wp:docPr id="12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Station 2: Korrosion von Eisenmetallen</w:t>
      </w:r>
    </w:p>
    <w:p w:rsidR="001C3AEB" w:rsidRPr="00C72D78" w:rsidRDefault="00C124AA" w:rsidP="002F49CC">
      <w:pPr>
        <w:pStyle w:val="berschrift3"/>
      </w:pPr>
      <w:r w:rsidRPr="00C72D78">
        <w:rPr>
          <w:noProof/>
          <w:sz w:val="24"/>
          <w:u w:val="single"/>
        </w:rPr>
        <w:drawing>
          <wp:anchor distT="0" distB="0" distL="114300" distR="114300" simplePos="0" relativeHeight="252444672" behindDoc="0" locked="0" layoutInCell="0" allowOverlap="1" wp14:anchorId="30107858" wp14:editId="02E5918D">
            <wp:simplePos x="0" y="0"/>
            <wp:positionH relativeFrom="rightMargin">
              <wp:posOffset>129540</wp:posOffset>
            </wp:positionH>
            <wp:positionV relativeFrom="paragraph">
              <wp:posOffset>141605</wp:posOffset>
            </wp:positionV>
            <wp:extent cx="323850" cy="323850"/>
            <wp:effectExtent l="0" t="0" r="0" b="0"/>
            <wp:wrapNone/>
            <wp:docPr id="1288"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C72D78">
        <w:t xml:space="preserve">Versuch </w:t>
      </w:r>
    </w:p>
    <w:p w:rsidR="001C3AEB" w:rsidRPr="002F49CC" w:rsidRDefault="001C3AEB" w:rsidP="002F49CC">
      <w:pPr>
        <w:pStyle w:val="berschrift4"/>
        <w:rPr>
          <w:rStyle w:val="Unterstrichen"/>
        </w:rPr>
      </w:pPr>
      <w:r w:rsidRPr="002F49CC">
        <w:rPr>
          <w:rStyle w:val="Unterstrichen"/>
        </w:rPr>
        <w:t>Benötigt werden</w:t>
      </w:r>
      <w:r w:rsidRPr="002F49CC">
        <w:rPr>
          <w:rStyle w:val="Unterstrichen"/>
          <w:u w:val="none"/>
        </w:rPr>
        <w:t>:</w:t>
      </w:r>
    </w:p>
    <w:p w:rsidR="001C3AEB" w:rsidRPr="00BC7403" w:rsidRDefault="00C124AA" w:rsidP="001C3AEB">
      <w:pPr>
        <w:pStyle w:val="Listenabsatz"/>
        <w:numPr>
          <w:ilvl w:val="0"/>
          <w:numId w:val="18"/>
        </w:numPr>
        <w:spacing w:after="200" w:line="276" w:lineRule="auto"/>
        <w:ind w:left="1068"/>
      </w:pPr>
      <w:r>
        <w:rPr>
          <w:noProof/>
          <w:lang w:eastAsia="de-DE"/>
        </w:rPr>
        <w:drawing>
          <wp:anchor distT="0" distB="0" distL="114300" distR="114300" simplePos="0" relativeHeight="252443648" behindDoc="0" locked="0" layoutInCell="0" allowOverlap="1" wp14:anchorId="7D313158" wp14:editId="633F05DC">
            <wp:simplePos x="0" y="0"/>
            <wp:positionH relativeFrom="rightMargin">
              <wp:posOffset>120650</wp:posOffset>
            </wp:positionH>
            <wp:positionV relativeFrom="paragraph">
              <wp:posOffset>118745</wp:posOffset>
            </wp:positionV>
            <wp:extent cx="532765" cy="323850"/>
            <wp:effectExtent l="0" t="0" r="635" b="0"/>
            <wp:wrapNone/>
            <wp:docPr id="128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BC7403">
        <w:t>drei Stahlplatten</w:t>
      </w:r>
    </w:p>
    <w:p w:rsidR="001C3AEB" w:rsidRPr="00BC7403" w:rsidRDefault="001C3AEB" w:rsidP="001C3AEB">
      <w:pPr>
        <w:pStyle w:val="Listenabsatz"/>
        <w:numPr>
          <w:ilvl w:val="0"/>
          <w:numId w:val="18"/>
        </w:numPr>
        <w:spacing w:after="200" w:line="276" w:lineRule="auto"/>
        <w:ind w:left="1068"/>
      </w:pPr>
      <w:r w:rsidRPr="00BC7403">
        <w:t>Schleifpapier P120</w:t>
      </w:r>
    </w:p>
    <w:p w:rsidR="001C3AEB" w:rsidRPr="00BC7403" w:rsidRDefault="001C3AEB" w:rsidP="001C3AEB">
      <w:pPr>
        <w:pStyle w:val="Listenabsatz"/>
        <w:numPr>
          <w:ilvl w:val="0"/>
          <w:numId w:val="18"/>
        </w:numPr>
        <w:spacing w:after="200" w:line="276" w:lineRule="auto"/>
        <w:ind w:left="1068"/>
      </w:pPr>
      <w:r w:rsidRPr="00BC7403">
        <w:t>drei Sprühflaschen</w:t>
      </w:r>
    </w:p>
    <w:p w:rsidR="001C3AEB" w:rsidRPr="00BC7403" w:rsidRDefault="001C3AEB" w:rsidP="001C3AEB">
      <w:pPr>
        <w:pStyle w:val="Listenabsatz"/>
        <w:numPr>
          <w:ilvl w:val="0"/>
          <w:numId w:val="18"/>
        </w:numPr>
        <w:spacing w:after="200" w:line="276" w:lineRule="auto"/>
        <w:ind w:left="1068"/>
      </w:pPr>
      <w:r w:rsidRPr="00BC7403">
        <w:t>Wasser</w:t>
      </w:r>
    </w:p>
    <w:p w:rsidR="001C3AEB" w:rsidRPr="00BC7403" w:rsidRDefault="001C3AEB" w:rsidP="001C3AEB">
      <w:pPr>
        <w:pStyle w:val="Listenabsatz"/>
        <w:numPr>
          <w:ilvl w:val="0"/>
          <w:numId w:val="18"/>
        </w:numPr>
        <w:spacing w:after="200" w:line="276" w:lineRule="auto"/>
        <w:ind w:left="1068"/>
      </w:pPr>
      <w:r w:rsidRPr="00BC7403">
        <w:t>Salz</w:t>
      </w:r>
    </w:p>
    <w:p w:rsidR="001C3AEB" w:rsidRPr="00BC7403" w:rsidRDefault="001C3AEB" w:rsidP="001C3AEB">
      <w:pPr>
        <w:pStyle w:val="Listenabsatz"/>
        <w:numPr>
          <w:ilvl w:val="0"/>
          <w:numId w:val="18"/>
        </w:numPr>
        <w:spacing w:after="200" w:line="276" w:lineRule="auto"/>
        <w:ind w:left="1068"/>
      </w:pPr>
      <w:r w:rsidRPr="00BC7403">
        <w:t>Essigsäure (Essigessenz)</w:t>
      </w:r>
    </w:p>
    <w:p w:rsidR="001C3AEB" w:rsidRPr="00C72D78" w:rsidRDefault="001C3AEB" w:rsidP="002F49CC">
      <w:pPr>
        <w:pStyle w:val="berschrift4"/>
      </w:pPr>
      <w:r w:rsidRPr="002F49CC">
        <w:rPr>
          <w:rStyle w:val="Unterstrichen"/>
        </w:rPr>
        <w:t>Durchführung</w:t>
      </w:r>
      <w:r w:rsidRPr="00C72D78">
        <w:t>:</w:t>
      </w:r>
    </w:p>
    <w:p w:rsidR="001C3AEB" w:rsidRPr="00BC7403" w:rsidRDefault="001C3AEB" w:rsidP="001C3AEB">
      <w:pPr>
        <w:pStyle w:val="Listenabsatz"/>
        <w:numPr>
          <w:ilvl w:val="0"/>
          <w:numId w:val="19"/>
        </w:numPr>
        <w:spacing w:after="200" w:line="276" w:lineRule="auto"/>
      </w:pPr>
      <w:r w:rsidRPr="00BC7403">
        <w:t>Fülle</w:t>
      </w:r>
      <w:r>
        <w:t>n Sie</w:t>
      </w:r>
      <w:r w:rsidRPr="00BC7403">
        <w:t xml:space="preserve"> in die erste Sprühflasche Wasser</w:t>
      </w:r>
      <w:r w:rsidR="00237C31">
        <w:t>.</w:t>
      </w:r>
    </w:p>
    <w:p w:rsidR="001C3AEB" w:rsidRPr="00BC7403" w:rsidRDefault="001C3AEB" w:rsidP="001C3AEB">
      <w:pPr>
        <w:pStyle w:val="Listenabsatz"/>
        <w:numPr>
          <w:ilvl w:val="0"/>
          <w:numId w:val="19"/>
        </w:numPr>
        <w:spacing w:after="200" w:line="276" w:lineRule="auto"/>
      </w:pPr>
      <w:r w:rsidRPr="00BC7403">
        <w:t>Füll</w:t>
      </w:r>
      <w:r>
        <w:t>en Sie</w:t>
      </w:r>
      <w:r w:rsidRPr="00BC7403">
        <w:t xml:space="preserve"> in die zweite Sprühflasche Salzwasser (etwa 2 gehäufte EL Salz auf 500 ml Wasser)</w:t>
      </w:r>
      <w:r w:rsidR="00237C31">
        <w:t>.</w:t>
      </w:r>
    </w:p>
    <w:p w:rsidR="001C3AEB" w:rsidRPr="00BC7403" w:rsidRDefault="001C3AEB" w:rsidP="001C3AEB">
      <w:pPr>
        <w:pStyle w:val="Listenabsatz"/>
        <w:numPr>
          <w:ilvl w:val="0"/>
          <w:numId w:val="19"/>
        </w:numPr>
        <w:spacing w:after="200" w:line="276" w:lineRule="auto"/>
      </w:pPr>
      <w:r w:rsidRPr="00BC7403">
        <w:t>Fülle</w:t>
      </w:r>
      <w:r>
        <w:t>n Sie</w:t>
      </w:r>
      <w:r w:rsidRPr="00BC7403">
        <w:t xml:space="preserve"> in die dritte Sprühflasche Säurewasser (etwa 2 EL Essigessenz auf 500 ml Wasser)</w:t>
      </w:r>
      <w:r w:rsidR="00DD29F5">
        <w:t>.</w:t>
      </w:r>
    </w:p>
    <w:p w:rsidR="001C3AEB" w:rsidRPr="00BC7403" w:rsidRDefault="001C3AEB" w:rsidP="001C3AEB">
      <w:pPr>
        <w:pStyle w:val="Listenabsatz"/>
        <w:numPr>
          <w:ilvl w:val="0"/>
          <w:numId w:val="19"/>
        </w:numPr>
        <w:spacing w:after="200" w:line="276" w:lineRule="auto"/>
      </w:pPr>
      <w:r w:rsidRPr="00BC7403">
        <w:t>Schleife</w:t>
      </w:r>
      <w:r>
        <w:t>n Sie</w:t>
      </w:r>
      <w:r w:rsidRPr="00BC7403">
        <w:t xml:space="preserve"> die Stahlplatten metallisch blank</w:t>
      </w:r>
      <w:r w:rsidR="00237C31">
        <w:t>.</w:t>
      </w:r>
    </w:p>
    <w:p w:rsidR="001C3AEB" w:rsidRPr="00BC7403" w:rsidRDefault="001C3AEB" w:rsidP="001C3AEB">
      <w:pPr>
        <w:pStyle w:val="Listenabsatz"/>
        <w:numPr>
          <w:ilvl w:val="0"/>
          <w:numId w:val="19"/>
        </w:numPr>
        <w:spacing w:after="200" w:line="276" w:lineRule="auto"/>
      </w:pPr>
      <w:r w:rsidRPr="00BC7403">
        <w:t>Markiere</w:t>
      </w:r>
      <w:r>
        <w:t>n Sie</w:t>
      </w:r>
      <w:r w:rsidRPr="00BC7403">
        <w:t xml:space="preserve"> die Platten auf der Rücksei</w:t>
      </w:r>
      <w:r>
        <w:t xml:space="preserve">te mit Klebeband und beschriften Sie </w:t>
      </w:r>
      <w:r w:rsidRPr="00BC7403">
        <w:t>sie mit 1, 2 und 3.</w:t>
      </w:r>
    </w:p>
    <w:p w:rsidR="001C3AEB" w:rsidRPr="00BC7403" w:rsidRDefault="001C3AEB" w:rsidP="001C3AEB">
      <w:pPr>
        <w:pStyle w:val="Listenabsatz"/>
        <w:numPr>
          <w:ilvl w:val="0"/>
          <w:numId w:val="19"/>
        </w:numPr>
        <w:spacing w:after="200" w:line="276" w:lineRule="auto"/>
      </w:pPr>
      <w:r w:rsidRPr="00BC7403">
        <w:t>B</w:t>
      </w:r>
      <w:r>
        <w:t>enebeln Sie</w:t>
      </w:r>
      <w:r w:rsidRPr="00BC7403">
        <w:t xml:space="preserve"> Platte 1 mit Wasser, Platte 2 mit Salzwasser und Platte 3 mit Säurewasser.</w:t>
      </w:r>
    </w:p>
    <w:p w:rsidR="001C3AEB" w:rsidRPr="00BC7403" w:rsidRDefault="001C3AEB" w:rsidP="001C3AEB">
      <w:pPr>
        <w:pStyle w:val="Listenabsatz"/>
        <w:numPr>
          <w:ilvl w:val="0"/>
          <w:numId w:val="19"/>
        </w:numPr>
        <w:spacing w:after="200" w:line="276" w:lineRule="auto"/>
      </w:pPr>
      <w:r w:rsidRPr="00BC7403">
        <w:t>Trockne</w:t>
      </w:r>
      <w:r>
        <w:t>n Sie</w:t>
      </w:r>
      <w:r w:rsidRPr="00BC7403">
        <w:t xml:space="preserve"> die Platten mit einem Fön.</w:t>
      </w:r>
    </w:p>
    <w:p w:rsidR="001C3AEB" w:rsidRPr="00BC7403" w:rsidRDefault="00441FC5" w:rsidP="001C3AEB">
      <w:pPr>
        <w:pStyle w:val="Listenabsatz"/>
        <w:numPr>
          <w:ilvl w:val="0"/>
          <w:numId w:val="19"/>
        </w:numPr>
        <w:spacing w:after="200" w:line="276" w:lineRule="auto"/>
      </w:pPr>
      <w:r w:rsidRPr="00AA18D1">
        <w:rPr>
          <w:noProof/>
          <w:lang w:eastAsia="de-DE"/>
        </w:rPr>
        <w:drawing>
          <wp:anchor distT="0" distB="0" distL="114300" distR="114300" simplePos="0" relativeHeight="252681216" behindDoc="0" locked="0" layoutInCell="1" allowOverlap="1">
            <wp:simplePos x="0" y="0"/>
            <wp:positionH relativeFrom="column">
              <wp:posOffset>4798060</wp:posOffset>
            </wp:positionH>
            <wp:positionV relativeFrom="paragraph">
              <wp:posOffset>138858</wp:posOffset>
            </wp:positionV>
            <wp:extent cx="314325" cy="314325"/>
            <wp:effectExtent l="0" t="0" r="9525" b="9525"/>
            <wp:wrapNone/>
            <wp:docPr id="2088" name="Grafik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BC7403">
        <w:t>Notiere</w:t>
      </w:r>
      <w:r w:rsidR="001C3AEB">
        <w:t>n</w:t>
      </w:r>
      <w:r w:rsidR="001C3AEB" w:rsidRPr="00BC7403">
        <w:t xml:space="preserve"> </w:t>
      </w:r>
      <w:r w:rsidR="001C3AEB">
        <w:t>Sie Ihre Beobachtung.</w:t>
      </w:r>
    </w:p>
    <w:p w:rsidR="001C3AEB" w:rsidRDefault="001C3AEB" w:rsidP="002F49CC">
      <w:pPr>
        <w:pStyle w:val="berschrift4"/>
      </w:pPr>
      <w:r w:rsidRPr="002F49CC">
        <w:rPr>
          <w:rStyle w:val="Unterstrichen"/>
        </w:rPr>
        <w:t>Beobachtung</w:t>
      </w:r>
      <w:r w:rsidRPr="00371F67">
        <w:t>:</w:t>
      </w:r>
    </w:p>
    <w:p w:rsidR="001C3AEB" w:rsidRPr="00C72D78" w:rsidRDefault="001C3AEB" w:rsidP="001C3AEB">
      <w:pPr>
        <w:pStyle w:val="Marginaliegrau"/>
        <w:framePr w:wrap="around"/>
        <w:rPr>
          <w:sz w:val="16"/>
        </w:rPr>
      </w:pPr>
      <w:r w:rsidRPr="00C72D78">
        <w:rPr>
          <w:sz w:val="16"/>
          <w:u w:val="single"/>
        </w:rPr>
        <w:t>Hinweis</w:t>
      </w:r>
      <w:r w:rsidRPr="00C72D78">
        <w:rPr>
          <w:sz w:val="16"/>
        </w:rPr>
        <w:t xml:space="preserve">: Die Beobachtungen sollten so ausfallen, dass die Platte mit Säurewasser am stärksten und die Platte nur mit Wasser am schwächsten korrodiert </w:t>
      </w:r>
      <w:r>
        <w:rPr>
          <w:sz w:val="16"/>
        </w:rPr>
        <w:t>sind</w:t>
      </w:r>
      <w:r w:rsidRPr="00C72D78">
        <w:rPr>
          <w:sz w:val="16"/>
        </w:rPr>
        <w:t>.</w:t>
      </w:r>
    </w:p>
    <w:p w:rsidR="001C3AEB" w:rsidRDefault="001C3AEB" w:rsidP="00237C31">
      <w:pPr>
        <w:pStyle w:val="AufgabeLckentext"/>
      </w:pPr>
      <w:r>
        <w:t>………………………………………………………………………………………………………………………………………………………………………………………………………………………………………………………………………………………………………………………………………………………………………………………………………………………………………………………………………………</w:t>
      </w:r>
      <w:r w:rsidR="00A7465F">
        <w:t>………………...…………</w:t>
      </w:r>
    </w:p>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2: Korrosion von Eisenmetallen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F1.01.03.02</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 xml:space="preserve">schreiben. </w:t>
            </w:r>
          </w:p>
          <w:p w:rsidR="001C3AEB" w:rsidRDefault="001C3AEB" w:rsidP="002D0488">
            <w:pPr>
              <w:pStyle w:val="Kopf8ptafz"/>
            </w:pPr>
            <w:r>
              <w:t>Ich kann Untergrundprüfungen durchführen.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37C31">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E14703">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652126" w:rsidP="001C3AEB">
      <w:pPr>
        <w:pStyle w:val="berschrift2"/>
      </w:pPr>
      <w:r>
        <w:rPr>
          <w:noProof/>
          <w:sz w:val="24"/>
        </w:rPr>
        <w:drawing>
          <wp:anchor distT="0" distB="0" distL="114300" distR="114300" simplePos="0" relativeHeight="252445696" behindDoc="0" locked="0" layoutInCell="0" allowOverlap="1" wp14:anchorId="6CDA76DD" wp14:editId="140EE9D5">
            <wp:simplePos x="0" y="0"/>
            <wp:positionH relativeFrom="rightMargin">
              <wp:posOffset>107950</wp:posOffset>
            </wp:positionH>
            <wp:positionV relativeFrom="paragraph">
              <wp:posOffset>20434</wp:posOffset>
            </wp:positionV>
            <wp:extent cx="345440" cy="323850"/>
            <wp:effectExtent l="0" t="0" r="0" b="0"/>
            <wp:wrapNone/>
            <wp:docPr id="12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4D7709" w:rsidP="001C3AEB">
      <w:pPr>
        <w:pStyle w:val="Textkrper"/>
      </w:pPr>
      <w:r w:rsidRPr="004D7709">
        <w:rPr>
          <w:noProof/>
        </w:rPr>
        <mc:AlternateContent>
          <mc:Choice Requires="wpg">
            <w:drawing>
              <wp:anchor distT="0" distB="0" distL="114300" distR="114300" simplePos="0" relativeHeight="252705792" behindDoc="0" locked="0" layoutInCell="1" allowOverlap="1" wp14:anchorId="4C7C33E3" wp14:editId="53DF678D">
                <wp:simplePos x="0" y="0"/>
                <wp:positionH relativeFrom="column">
                  <wp:posOffset>4779645</wp:posOffset>
                </wp:positionH>
                <wp:positionV relativeFrom="paragraph">
                  <wp:posOffset>281940</wp:posOffset>
                </wp:positionV>
                <wp:extent cx="314325" cy="314325"/>
                <wp:effectExtent l="0" t="0" r="9525" b="9525"/>
                <wp:wrapNone/>
                <wp:docPr id="1334"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335" name="Gruppieren 1335"/>
                        <wpg:cNvGrpSpPr/>
                        <wpg:grpSpPr>
                          <a:xfrm>
                            <a:off x="1" y="0"/>
                            <a:ext cx="314325" cy="314325"/>
                            <a:chOff x="1" y="0"/>
                            <a:chExt cx="314325" cy="314325"/>
                          </a:xfrm>
                        </wpg:grpSpPr>
                        <wpg:grpSp>
                          <wpg:cNvPr id="1336" name="Gruppieren 1336"/>
                          <wpg:cNvGrpSpPr/>
                          <wpg:grpSpPr>
                            <a:xfrm>
                              <a:off x="1" y="0"/>
                              <a:ext cx="314325" cy="314325"/>
                              <a:chOff x="1" y="0"/>
                              <a:chExt cx="314325" cy="314325"/>
                            </a:xfrm>
                          </wpg:grpSpPr>
                          <wps:wsp>
                            <wps:cNvPr id="1337" name="Rechteck 1337"/>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tlCol="0" anchor="ctr"/>
                          </wps:wsp>
                          <wps:wsp>
                            <wps:cNvPr id="1338" name="Ellipse 1338"/>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39" name="Gerade Verbindung 1339"/>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40" name="Gerade Verbindung 1340"/>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41" name="Gerade Verbindung 1341"/>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42" name="Gerade Verbindung 1342"/>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43" name="Ellipse 1343"/>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376" name="Rechteck 1376"/>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377"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076" style="position:absolute;left:0;text-align:left;margin-left:376.35pt;margin-top:22.2pt;width:24.75pt;height:24.75pt;z-index:252705792;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">
                <v:group id="Gruppieren 1335" o:spid="_x0000_s1077"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qRhOsMAAADdAAAADwAAAGRycy9kb3ducmV2LnhtbERPTYvCMBC9L/gfwgje&#10;1rQWF6lGEVHxIAurgngbmrEtNpPSxLb+e7OwsLd5vM9ZrHpTiZYaV1pWEI8jEMSZ1SXnCi7n3ecM&#10;hPPIGivLpOBFDlbLwccCU207/qH25HMRQtilqKDwvk6ldFlBBt3Y1sSBu9vGoA+wyaVusAvhppKT&#10;KPqSBksODQXWtCkoe5yeRsG+w26dxNv2+LhvXrfz9Pt6jEmp0bBfz0F46v2/+M990GF+kkzh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pGE6wwAAAN0AAAAP&#10;AAAAAAAAAAAAAAAAAKoCAABkcnMvZG93bnJldi54bWxQSwUGAAAAAAQABAD6AAAAmgMAAAAA&#10;">
                  <v:group id="Gruppieren 1336" o:spid="_x0000_s1078"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nb/TcMAAADdAAAADwAAAGRycy9kb3ducmV2LnhtbERPTYvCMBC9L/gfwgje&#10;1rSWFalGEVHxIAurgngbmrEtNpPSxLb+e7OwsLd5vM9ZrHpTiZYaV1pWEI8jEMSZ1SXnCi7n3ecM&#10;hPPIGivLpOBFDlbLwccCU207/qH25HMRQtilqKDwvk6ldFlBBt3Y1sSBu9vGoA+wyaVusAvhppKT&#10;KJpKgyWHhgJr2hSUPU5Po2DfYbdO4m17fNw3r9v56/t6jEmp0bBfz0F46v2/+M990GF+kkzh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dv9NwwAAAN0AAAAP&#10;AAAAAAAAAAAAAAAAAKoCAABkcnMvZG93bnJldi54bWxQSwUGAAAAAAQABAD6AAAAmgMAAAAA&#10;">
                    <v:rect id="Rechteck 1337" o:spid="_x0000_s1079"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zmD8IA&#10;AADdAAAADwAAAGRycy9kb3ducmV2LnhtbERPTWvCQBC9F/oflin0Vjc1UDW6SikKngrGIB6H7DQb&#10;kp0N2TWm/94VBG/zeJ+z2oy2FQP1vnas4HOSgCAuna65UlAcdx9zED4ga2wdk4J/8rBZv76sMNPu&#10;ygca8lCJGMI+QwUmhC6T0peGLPqJ64gj9+d6iyHCvpK6x2sMt62cJsmXtFhzbDDY0Y+hsskvVkF1&#10;3m2HsTHkDj7NL023KH5PWqn3t/F7CSLQGJ7ih3uv4/w0ncH9m3iCX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bOYPwgAAAN0AAAAPAAAAAAAAAAAAAAAAAJgCAABkcnMvZG93&#10;bnJldi54bWxQSwUGAAAAAAQABAD1AAAAhwMAAAAA&#10;" fillcolor="black [3213]" stroked="f" strokeweight="2pt">
                      <v:textbox>
                        <w:txbxContent>
                          <w:p w:rsidR="00BA14AF" w:rsidRDefault="00BA14AF" w:rsidP="004D7709">
                            <w:pPr>
                              <w:rPr>
                                <w:rFonts w:eastAsia="Times New Roman"/>
                              </w:rPr>
                            </w:pPr>
                          </w:p>
                        </w:txbxContent>
                      </v:textbox>
                    </v:rect>
                    <v:oval id="Ellipse 1338" o:spid="_x0000_s1080"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qC88UA&#10;AADdAAAADwAAAGRycy9kb3ducmV2LnhtbESPQWsCMRCF74X+hzCF3mq2tYhsjVIEoXgQXBV6HDbj&#10;buhmEpKo23/fORS8zfDevPfNYjX6QV0pZRfYwOukAkXcBuu4M3A8bF7moHJBtjgEJgO/lGG1fHxY&#10;YG3Djfd0bUqnJIRzjQb6UmKtdW578pgnIRKLdg7JY5E1ddomvEm4H/RbVc20R8fS0GOkdU/tT3Px&#10;Bs6u+V7rWdzs0vY9bPfu0pzizpjnp/HzA1ShsdzN/9dfVvCnU8GVb2QEv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oLzxQAAAN0AAAAPAAAAAAAAAAAAAAAAAJgCAABkcnMv&#10;ZG93bnJldi54bWxQSwUGAAAAAAQABAD1AAAAigMAAAAA&#10;" fillcolor="white [3212]" strokecolor="white [3212]" strokeweight="2pt">
                      <v:textbox>
                        <w:txbxContent>
                          <w:p w:rsidR="00BA14AF" w:rsidRDefault="00BA14AF" w:rsidP="004D7709">
                            <w:pPr>
                              <w:rPr>
                                <w:rFonts w:eastAsia="Times New Roman"/>
                              </w:rPr>
                            </w:pPr>
                          </w:p>
                        </w:txbxContent>
                      </v:textbox>
                    </v:oval>
                    <v:line id="Gerade Verbindung 1339" o:spid="_x0000_s1081"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GPo8QAAADdAAAADwAAAGRycy9kb3ducmV2LnhtbERPTWvCQBC9F/wPywhepG40VJvoKqIU&#10;vEhp9NDehuyYBLOzIbua9N+7BaG3ebzPWW16U4s7ta6yrGA6iUAQ51ZXXCg4nz5e30E4j6yxtkwK&#10;fsnBZj14WWGqbcdfdM98IUIIuxQVlN43qZQuL8mgm9iGOHAX2xr0AbaF1C12IdzUchZFc2mw4tBQ&#10;YkO7kvJrdjMK9ud5lyXF22I8jY99wp+z75+jUWo07LdLEJ56/y9+ug86zI/jBP6+CSfI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MY+jxAAAAN0AAAAPAAAAAAAAAAAA&#10;AAAAAKECAABkcnMvZG93bnJldi54bWxQSwUGAAAAAAQABAD5AAAAkgMAAAAA&#10;" strokecolor="black [3213]" strokeweight="1pt"/>
                    <v:line id="Gerade Verbindung 1340" o:spid="_x0000_s1082"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1VQ8gAAADdAAAADwAAAGRycy9kb3ducmV2LnhtbESPQWvCQBCF7wX/wzKCl1I3amtr6ipF&#10;EbyINPXQ3obsNAnNzobsauK/dw4FbzO8N+99s1z3rlYXakPl2cBknIAizr2tuDBw+to9vYEKEdli&#10;7ZkMXCnAejV4WGJqfcefdMlioSSEQ4oGyhibVOuQl+QwjH1DLNqvbx1GWdtC2xY7CXe1nibJXDus&#10;WBpKbGhTUv6XnZ2B7WneZYvi5fVxMjv0Cz5Ov38OzpjRsP94BxWpj3fz//XeCv7sWfjlGxlBr2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g1VQ8gAAADdAAAADwAAAAAA&#10;AAAAAAAAAAChAgAAZHJzL2Rvd25yZXYueG1sUEsFBgAAAAAEAAQA+QAAAJYDAAAAAA==&#10;" strokecolor="black [3213]" strokeweight="1pt"/>
                    <v:line id="Gerade Verbindung 1341" o:spid="_x0000_s1083"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Hw2MUAAADdAAAADwAAAGRycy9kb3ducmV2LnhtbERPTWvCQBC9C/0Pywi9FLOJVmuiq5RK&#10;oRcRUw/tbciOSWh2NmS3Jv77bkHwNo/3OevtYBpxoc7VlhUkUQyCuLC65lLB6fN9sgThPLLGxjIp&#10;uJKD7eZhtMZM256PdMl9KUIIuwwVVN63mZSuqMigi2xLHLiz7Qz6ALtS6g77EG4aOY3jhTRYc2io&#10;sKW3ioqf/Nco2J0WfZ6W85enZLYfUj5Mv773RqnH8fC6AuFp8Hfxzf2hw/zZcwL/34QT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Hw2MUAAADdAAAADwAAAAAAAAAA&#10;AAAAAAChAgAAZHJzL2Rvd25yZXYueG1sUEsFBgAAAAAEAAQA+QAAAJMDAAAAAA==&#10;" strokecolor="black [3213]" strokeweight="1pt"/>
                    <v:line id="Gerade Verbindung 1342" o:spid="_x0000_s1084"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Nur8UAAADdAAAADwAAAGRycy9kb3ducmV2LnhtbERPTWvCQBC9F/wPywheim6M1Wp0FbEU&#10;vIiYemhvQ3ZMgtnZkF1N+u+7gtDbPN7nrDadqcSdGldaVjAeRSCIM6tLzhWcvz6HcxDOI2usLJOC&#10;X3KwWfdeVpho2/KJ7qnPRQhhl6CCwvs6kdJlBRl0I1sTB+5iG4M+wCaXusE2hJtKxlE0kwZLDg0F&#10;1rQrKLumN6Pg4zxr00U+fX8dTw7dgo/x98/BKDXod9slCE+d/xc/3Xsd5k/eYnh8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ZNur8UAAADdAAAADwAAAAAAAAAA&#10;AAAAAAChAgAAZHJzL2Rvd25yZXYueG1sUEsFBgAAAAAEAAQA+QAAAJMDAAAAAA==&#10;" strokecolor="black [3213]" strokeweight="1pt"/>
                    <v:oval id="Ellipse 1343" o:spid="_x0000_s1085"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7ccsEA&#10;AADdAAAADwAAAGRycy9kb3ducmV2LnhtbERP24rCMBB9X/Afwgi+iCZrF5FqFFlYVx+9fMDQjG2x&#10;mZQm28vfbwTBtzmc62x2va1ES40vHWv4nCsQxJkzJecabtef2QqED8gGK8ekYSAPu+3oY4OpcR2f&#10;qb2EXMQQ9ilqKEKoUyl9VpBFP3c1ceTurrEYImxyaRrsYrit5EKppbRYcmwosKbvgrLH5c9qaA+L&#10;I00HHLp8VQ/qPP09PVSi9WTc79cgAvXhLX65jybOT74SeH4TT5D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u3HLBAAAA3QAAAA8AAAAAAAAAAAAAAAAAmAIAAGRycy9kb3du&#10;cmV2LnhtbFBLBQYAAAAABAAEAPUAAACGAwAAAAA=&#10;" filled="f" strokecolor="black [3213]" strokeweight="1pt">
                      <v:textbox>
                        <w:txbxContent>
                          <w:p w:rsidR="00BA14AF" w:rsidRDefault="00BA14AF" w:rsidP="004D7709">
                            <w:pPr>
                              <w:rPr>
                                <w:rFonts w:eastAsia="Times New Roman"/>
                              </w:rPr>
                            </w:pPr>
                          </w:p>
                        </w:txbxContent>
                      </v:textbox>
                    </v:oval>
                  </v:group>
                  <v:rect id="Rechteck 1376" o:spid="_x0000_s1086"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rn28QA&#10;AADdAAAADwAAAGRycy9kb3ducmV2LnhtbERPS2vCQBC+F/oflhF6KbqJxQfRVYog9CQ0evE2Zsck&#10;mp0Nu2uS/vtuoeBtPr7nrLeDaURHzteWFaSTBARxYXXNpYLTcT9egvABWWNjmRT8kIft5vVljZm2&#10;PX9Tl4dSxBD2GSqoQmgzKX1RkUE/sS1x5K7WGQwRulJqh30MN42cJslcGqw5NlTY0q6i4p4/jIJl&#10;unfm2KWnw7nMH7fLjPri8K7U22j4XIEINISn+N/9peP8j8Uc/r6JJ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q59vEAAAA3QAAAA8AAAAAAAAAAAAAAAAAmAIAAGRycy9k&#10;b3ducmV2LnhtbFBLBQYAAAAABAAEAPUAAACJAwAAAAA=&#10;" fillcolor="black [3213]" stroked="f" strokeweight="2pt">
                    <v:fill opacity="44461f"/>
                    <v:textbox>
                      <w:txbxContent>
                        <w:p w:rsidR="00BA14AF" w:rsidRDefault="00BA14AF" w:rsidP="004D7709">
                          <w:pPr>
                            <w:rPr>
                              <w:rFonts w:eastAsia="Times New Roman"/>
                            </w:rPr>
                          </w:pPr>
                        </w:p>
                      </w:txbxContent>
                    </v:textbox>
                  </v:rect>
                </v:group>
                <v:shape id="Picture 3" o:spid="_x0000_s1087"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hEBTDAAAA3QAAAA8AAABkcnMvZG93bnJldi54bWxET01rwkAQvQv+h2WE3upGC1pS1xAtpb0U&#10;rAp6HLLTJJidTbObuP33XaHgbR7vc1ZZMI0YqHO1ZQWzaQKCuLC65lLB8fD2+AzCeWSNjWVS8EsO&#10;svV4tMJU2yt/0bD3pYgh7FJUUHnfplK6oiKDbmpb4sh9286gj7Arpe7wGsNNI+dJspAGa44NFba0&#10;rai47HujYHfa9Gen+TP5eQ+LfHjd9I6CUg+TkL+A8BT8Xfzv/tBx/tNyCbdv4gly/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mEQFMMAAADdAAAADwAAAAAAAAAAAAAAAACf&#10;AgAAZHJzL2Rvd25yZXYueG1sUEsFBgAAAAAEAAQA9wAAAI8DAAAAAA==&#10;">
                  <v:imagedata r:id="rId42" o:title="test3" croptop="2f" cropbottom="-2f" cropleft="9598f" cropright="9401f"/>
                </v:shape>
              </v:group>
            </w:pict>
          </mc:Fallback>
        </mc:AlternateContent>
      </w:r>
      <w:r w:rsidR="001C3AEB">
        <w:t xml:space="preserve">Rost entsteht, wenn Sauerstoff und Feuchtigkeit auf eine Stahloberfläche </w:t>
      </w:r>
      <w:r w:rsidR="00A7465F">
        <w:t>treffen</w:t>
      </w:r>
      <w:r w:rsidR="001C3AEB">
        <w:t xml:space="preserve">. Der Fachbegriff dazu ist </w:t>
      </w:r>
      <w:r w:rsidR="001C3AEB" w:rsidRPr="008368DB">
        <w:rPr>
          <w:b/>
          <w:i/>
        </w:rPr>
        <w:t>Korrosion</w:t>
      </w:r>
      <w:r w:rsidR="001C3AEB">
        <w:t xml:space="preserve">. Nachdem Sie im vorangegangenen Versuch Stahlplatten zum Rosten gebracht haben, sollen Sie sich in diesem Teil der Station näher mit den Ursachen beschäftigen. Schauen Sie sich dazu zunächst auf </w:t>
      </w:r>
      <w:hyperlink r:id="rId63" w:history="1">
        <w:r w:rsidR="001C3AEB" w:rsidRPr="0093045E">
          <w:rPr>
            <w:rStyle w:val="Hyperlink"/>
            <w:color w:val="auto"/>
            <w:u w:val="none"/>
          </w:rPr>
          <w:t>www.youtube.de</w:t>
        </w:r>
      </w:hyperlink>
      <w:r w:rsidR="00082A78">
        <w:rPr>
          <w:rStyle w:val="Hyperlink"/>
          <w:color w:val="auto"/>
          <w:u w:val="none"/>
        </w:rPr>
        <w:t xml:space="preserve"> den Film zu den folgenden Themen</w:t>
      </w:r>
      <w:r w:rsidR="001C3AEB">
        <w:t xml:space="preserve"> an:</w:t>
      </w:r>
    </w:p>
    <w:p w:rsidR="001C3AEB" w:rsidRDefault="001C3AEB" w:rsidP="001C3AEB">
      <w:pPr>
        <w:pStyle w:val="Textkrper"/>
      </w:pPr>
    </w:p>
    <w:p w:rsidR="001C3AEB" w:rsidRDefault="001C3AEB" w:rsidP="001C3AEB">
      <w:pPr>
        <w:pStyle w:val="Textkrper"/>
        <w:numPr>
          <w:ilvl w:val="0"/>
          <w:numId w:val="20"/>
        </w:numPr>
      </w:pPr>
      <w:r>
        <w:t>Was ist eigentlich Rost?</w:t>
      </w:r>
    </w:p>
    <w:p w:rsidR="001C3AEB" w:rsidRDefault="001C3AEB" w:rsidP="001C3AEB">
      <w:pPr>
        <w:pStyle w:val="Textkrper"/>
        <w:numPr>
          <w:ilvl w:val="0"/>
          <w:numId w:val="20"/>
        </w:numPr>
      </w:pPr>
      <w:r>
        <w:t>Was ist saurer Regen – wie entsteht er?</w:t>
      </w:r>
    </w:p>
    <w:p w:rsidR="001C3AEB" w:rsidRDefault="001C3AEB" w:rsidP="001C3AEB">
      <w:pPr>
        <w:pStyle w:val="Textkrper"/>
      </w:pPr>
    </w:p>
    <w:p w:rsidR="001C3AEB" w:rsidRPr="00B41135" w:rsidRDefault="001C3AEB" w:rsidP="002F49CC">
      <w:pPr>
        <w:pStyle w:val="berschrift3"/>
      </w:pPr>
      <w:r w:rsidRPr="00B41135">
        <w:t>Aufgabe 1:</w:t>
      </w:r>
    </w:p>
    <w:p w:rsidR="001C3AEB" w:rsidRDefault="001C3AEB" w:rsidP="001C3AEB">
      <w:pPr>
        <w:pStyle w:val="Textkrper"/>
      </w:pPr>
      <w:r>
        <w:t>Welche Voraussetzungen beschleunigen die Rostbildung?</w:t>
      </w:r>
    </w:p>
    <w:p w:rsidR="001C3AEB" w:rsidRDefault="001C3AEB" w:rsidP="00237C31">
      <w:pPr>
        <w:pStyle w:val="AufgabeLckentext"/>
      </w:pPr>
      <w:r>
        <w:t>............................................................................................................................................................................................................................................................................................</w:t>
      </w:r>
    </w:p>
    <w:p w:rsidR="001C3AEB" w:rsidRDefault="001C3AEB" w:rsidP="001C3AEB">
      <w:pPr>
        <w:pStyle w:val="Textkrper"/>
      </w:pPr>
    </w:p>
    <w:p w:rsidR="001C3AEB" w:rsidRDefault="001C3AEB" w:rsidP="001C3AEB">
      <w:pPr>
        <w:pStyle w:val="Textkrper"/>
      </w:pPr>
      <w:r>
        <w:t>Nenne</w:t>
      </w:r>
      <w:r w:rsidR="004D4C9C">
        <w:t>n Sie</w:t>
      </w:r>
      <w:r>
        <w:t xml:space="preserve"> zwei Verursacher für den so genannten „Sauren Regen“:</w:t>
      </w:r>
    </w:p>
    <w:p w:rsidR="001C3AEB" w:rsidRDefault="001C3AEB" w:rsidP="00237C31">
      <w:pPr>
        <w:pStyle w:val="AufgabeLckentext"/>
      </w:pPr>
      <w:r>
        <w:t>............................................................................................................................................................................................................................................................................................</w:t>
      </w:r>
    </w:p>
    <w:p w:rsidR="001C3AEB" w:rsidRDefault="001C3AEB" w:rsidP="001C3AEB">
      <w:pPr>
        <w:pStyle w:val="Textkrper"/>
      </w:pPr>
    </w:p>
    <w:p w:rsidR="001C3AEB" w:rsidRDefault="001C3AEB" w:rsidP="001C3AEB">
      <w:pPr>
        <w:pStyle w:val="Textkrper"/>
      </w:pPr>
      <w:r>
        <w:t>Nenne</w:t>
      </w:r>
      <w:r w:rsidR="004D4C9C">
        <w:t>n Sie</w:t>
      </w:r>
      <w:r>
        <w:t xml:space="preserve"> zwei Beispiele aus dem täglichen Leben, bei denen die Ergebnisse aus dem Versuch auftreten können und die für uns als </w:t>
      </w:r>
      <w:r w:rsidR="005A43FF">
        <w:t xml:space="preserve">Malerinnen und </w:t>
      </w:r>
      <w:r>
        <w:t>Maler interessant sind.</w:t>
      </w:r>
    </w:p>
    <w:p w:rsidR="001C3AEB" w:rsidRDefault="00652126" w:rsidP="00237C31">
      <w:pPr>
        <w:pStyle w:val="AufgabeLckentext"/>
        <w:rPr>
          <w:rFonts w:ascii="Arial" w:hAnsi="Arial"/>
        </w:rPr>
      </w:pPr>
      <w:r>
        <w:rPr>
          <w:noProof/>
          <w:sz w:val="24"/>
          <w:lang w:eastAsia="de-DE"/>
        </w:rPr>
        <w:drawing>
          <wp:anchor distT="0" distB="0" distL="114300" distR="114300" simplePos="0" relativeHeight="252643328" behindDoc="0" locked="0" layoutInCell="0" allowOverlap="1" wp14:anchorId="6419A6FA" wp14:editId="4727BCB5">
            <wp:simplePos x="0" y="0"/>
            <wp:positionH relativeFrom="rightMargin">
              <wp:posOffset>107950</wp:posOffset>
            </wp:positionH>
            <wp:positionV relativeFrom="paragraph">
              <wp:posOffset>847839</wp:posOffset>
            </wp:positionV>
            <wp:extent cx="323850" cy="323850"/>
            <wp:effectExtent l="0" t="0" r="0" b="0"/>
            <wp:wrapNone/>
            <wp:docPr id="118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w:t>
      </w:r>
      <w:r w:rsidR="00237C31">
        <w:t>.................</w:t>
      </w:r>
    </w:p>
    <w:p w:rsidR="001C3AEB" w:rsidRDefault="001C3AEB" w:rsidP="001C3AEB"/>
    <w:p w:rsidR="001C3AEB" w:rsidRPr="002E743D" w:rsidRDefault="00E14703" w:rsidP="001C3AEB">
      <w:pPr>
        <w:pStyle w:val="Marginaliegrau"/>
        <w:framePr w:wrap="around" w:x="8681" w:y="66"/>
        <w:rPr>
          <w:sz w:val="16"/>
        </w:rPr>
      </w:pPr>
      <w:r>
        <w:rPr>
          <w:sz w:val="16"/>
        </w:rPr>
        <w:t>Siehe unter anderem:</w:t>
      </w:r>
      <w:r w:rsidR="001C3AEB" w:rsidRPr="00073971">
        <w:rPr>
          <w:sz w:val="16"/>
        </w:rPr>
        <w:t xml:space="preserve"> „Fac</w:t>
      </w:r>
      <w:r w:rsidR="001C3AEB" w:rsidRPr="00073971">
        <w:rPr>
          <w:sz w:val="16"/>
        </w:rPr>
        <w:t>h</w:t>
      </w:r>
      <w:r w:rsidR="001C3AEB" w:rsidRPr="00073971">
        <w:rPr>
          <w:sz w:val="16"/>
        </w:rPr>
        <w:t>wissen Maler und Lackierer“;</w:t>
      </w:r>
      <w:r w:rsidR="001C3AEB">
        <w:rPr>
          <w:sz w:val="16"/>
        </w:rPr>
        <w:t xml:space="preserve"> Europa Lehrmittel Verlag; S. 29</w:t>
      </w:r>
      <w:r w:rsidR="001C3AEB" w:rsidRPr="00073971">
        <w:rPr>
          <w:sz w:val="16"/>
        </w:rPr>
        <w:t xml:space="preserve"> Kap. 2.</w:t>
      </w:r>
      <w:r w:rsidR="001C3AEB">
        <w:rPr>
          <w:sz w:val="16"/>
        </w:rPr>
        <w:t>2.3</w:t>
      </w:r>
      <w:r w:rsidR="001C3AEB" w:rsidRPr="00073971">
        <w:rPr>
          <w:sz w:val="16"/>
        </w:rPr>
        <w:t xml:space="preserve"> „</w:t>
      </w:r>
      <w:r w:rsidR="001C3AEB">
        <w:rPr>
          <w:sz w:val="16"/>
        </w:rPr>
        <w:t>Rostgrade</w:t>
      </w:r>
      <w:r w:rsidR="001C3AEB" w:rsidRPr="00073971">
        <w:rPr>
          <w:sz w:val="16"/>
        </w:rPr>
        <w:t xml:space="preserve">“ </w:t>
      </w:r>
    </w:p>
    <w:p w:rsidR="001C3AEB" w:rsidRDefault="001C3AEB" w:rsidP="001C3AEB">
      <w:r>
        <w:t xml:space="preserve">Bei beschichteten und </w:t>
      </w:r>
      <w:proofErr w:type="spellStart"/>
      <w:r>
        <w:t>unbeschichteten</w:t>
      </w:r>
      <w:proofErr w:type="spellEnd"/>
      <w:r>
        <w:t xml:space="preserve"> Stahlflächen kann man durch Augenschein (= anschauen) den Rostbefall ermitteln. Die dazugehörigen Rostgrade zeigen den Zustand der rostbedeckten Fläche an. Informieren Sie sich im Fachbuch über die Untersche</w:t>
      </w:r>
      <w:r>
        <w:t>i</w:t>
      </w:r>
      <w:r>
        <w:t>dung der Rostgrade.</w:t>
      </w:r>
    </w:p>
    <w:p w:rsidR="001C3AEB" w:rsidRDefault="001C3AEB" w:rsidP="001C3AEB"/>
    <w:p w:rsidR="00237C31" w:rsidRDefault="00237C31">
      <w:pPr>
        <w:spacing w:line="240" w:lineRule="exact"/>
        <w:rPr>
          <w:b/>
          <w:u w:val="single"/>
        </w:rPr>
      </w:pPr>
      <w:r>
        <w:rPr>
          <w:b/>
          <w:u w:val="single"/>
        </w:rPr>
        <w:br w:type="page"/>
      </w:r>
    </w:p>
    <w:p w:rsidR="001C3AEB" w:rsidRDefault="001C3AEB" w:rsidP="001C3AEB">
      <w:pPr>
        <w:rPr>
          <w:b/>
          <w:u w:val="single"/>
        </w:rPr>
      </w:pPr>
    </w:p>
    <w:p w:rsidR="001C3AEB" w:rsidRPr="002E743D" w:rsidRDefault="001C3AEB" w:rsidP="00F942DF">
      <w:pPr>
        <w:pStyle w:val="berschrift3"/>
      </w:pPr>
      <w:r w:rsidRPr="002E743D">
        <w:t>Aufgabe 2:</w:t>
      </w:r>
    </w:p>
    <w:p w:rsidR="001C3AEB" w:rsidRDefault="001C3AEB" w:rsidP="001C3AEB">
      <w:r>
        <w:t xml:space="preserve">Warum </w:t>
      </w:r>
      <w:r w:rsidR="004D4C9C">
        <w:t>ist es für die</w:t>
      </w:r>
      <w:r>
        <w:t xml:space="preserve"> Maler</w:t>
      </w:r>
      <w:r w:rsidR="004D4C9C">
        <w:t>in oder den Maler</w:t>
      </w:r>
      <w:r>
        <w:t xml:space="preserve"> eigentlich wichtig zu wissen, wie stark ve</w:t>
      </w:r>
      <w:r>
        <w:t>r</w:t>
      </w:r>
      <w:r>
        <w:t>rostet ein Stahluntergrund ist?</w:t>
      </w:r>
    </w:p>
    <w:p w:rsidR="00B568E6" w:rsidRDefault="001C3AEB" w:rsidP="00237C31">
      <w:pPr>
        <w:pStyle w:val="AufgabeLckentext"/>
      </w:pPr>
      <w:r>
        <w:t>..............................................................................................................................................</w:t>
      </w:r>
    </w:p>
    <w:p w:rsidR="001C3AEB" w:rsidRDefault="001C3AEB" w:rsidP="00237C31">
      <w:pPr>
        <w:pStyle w:val="AufgabeLckentext"/>
      </w:pPr>
      <w:r>
        <w:t>..............................................................................................................</w:t>
      </w:r>
      <w:r w:rsidR="00B568E6">
        <w:t>................................</w:t>
      </w:r>
    </w:p>
    <w:p w:rsidR="001C3AEB" w:rsidRDefault="001C3AEB" w:rsidP="001C3AEB"/>
    <w:p w:rsidR="001C3AEB" w:rsidRDefault="001C3AEB" w:rsidP="001C3AEB">
      <w:r>
        <w:t>Was ist der Unterschied zwischen den Rostgraden Ri0 bis Ri5 und den Rostgraden A-D?</w:t>
      </w:r>
    </w:p>
    <w:p w:rsidR="00B568E6" w:rsidRDefault="001C3AEB" w:rsidP="00237C31">
      <w:pPr>
        <w:pStyle w:val="AufgabeLckentext"/>
      </w:pPr>
      <w:r>
        <w:t>..............................................................................................................................................</w:t>
      </w:r>
    </w:p>
    <w:p w:rsidR="00B568E6" w:rsidRDefault="001C3AEB" w:rsidP="00237C31">
      <w:pPr>
        <w:pStyle w:val="AufgabeLckentext"/>
      </w:pPr>
      <w:r>
        <w:t>..............................................................................................................................................</w:t>
      </w:r>
    </w:p>
    <w:p w:rsidR="001C3AEB" w:rsidRDefault="001C3AEB" w:rsidP="00237C31">
      <w:pPr>
        <w:pStyle w:val="AufgabeLckentext"/>
      </w:pPr>
      <w:r>
        <w:t>..............................................................................................................</w:t>
      </w:r>
      <w:r w:rsidR="00B568E6">
        <w:t>................................</w:t>
      </w:r>
    </w:p>
    <w:p w:rsidR="001C3AEB" w:rsidRDefault="001C3AEB" w:rsidP="001C3AEB"/>
    <w:p w:rsidR="001C3AEB" w:rsidRPr="007E148F" w:rsidRDefault="0087467A" w:rsidP="00F942DF">
      <w:pPr>
        <w:pStyle w:val="berschrift3"/>
      </w:pPr>
      <w:r w:rsidRPr="0087467A">
        <w:rPr>
          <w:noProof/>
        </w:rPr>
        <mc:AlternateContent>
          <mc:Choice Requires="wpg">
            <w:drawing>
              <wp:anchor distT="0" distB="0" distL="114300" distR="114300" simplePos="0" relativeHeight="252683264" behindDoc="0" locked="0" layoutInCell="1" allowOverlap="1" wp14:anchorId="51524329" wp14:editId="5BE75F79">
                <wp:simplePos x="0" y="0"/>
                <wp:positionH relativeFrom="column">
                  <wp:posOffset>4888565</wp:posOffset>
                </wp:positionH>
                <wp:positionV relativeFrom="paragraph">
                  <wp:posOffset>107609</wp:posOffset>
                </wp:positionV>
                <wp:extent cx="314326" cy="314325"/>
                <wp:effectExtent l="0" t="0" r="9525" b="9525"/>
                <wp:wrapNone/>
                <wp:docPr id="2608" name="Gruppieren 19"/>
                <wp:cNvGraphicFramePr/>
                <a:graphic xmlns:a="http://schemas.openxmlformats.org/drawingml/2006/main">
                  <a:graphicData uri="http://schemas.microsoft.com/office/word/2010/wordprocessingGroup">
                    <wpg:wgp>
                      <wpg:cNvGrpSpPr/>
                      <wpg:grpSpPr>
                        <a:xfrm>
                          <a:off x="0" y="0"/>
                          <a:ext cx="314326" cy="314325"/>
                          <a:chOff x="0" y="0"/>
                          <a:chExt cx="314326" cy="314325"/>
                        </a:xfrm>
                      </wpg:grpSpPr>
                      <wpg:grpSp>
                        <wpg:cNvPr id="2609" name="Gruppieren 2609"/>
                        <wpg:cNvGrpSpPr/>
                        <wpg:grpSpPr>
                          <a:xfrm>
                            <a:off x="1" y="0"/>
                            <a:ext cx="314325" cy="314325"/>
                            <a:chOff x="1" y="0"/>
                            <a:chExt cx="314325" cy="314325"/>
                          </a:xfrm>
                        </wpg:grpSpPr>
                        <wpg:grpSp>
                          <wpg:cNvPr id="2610" name="Gruppieren 2610"/>
                          <wpg:cNvGrpSpPr/>
                          <wpg:grpSpPr>
                            <a:xfrm>
                              <a:off x="1" y="0"/>
                              <a:ext cx="314325" cy="314325"/>
                              <a:chOff x="1" y="0"/>
                              <a:chExt cx="314325" cy="314325"/>
                            </a:xfrm>
                          </wpg:grpSpPr>
                          <wps:wsp>
                            <wps:cNvPr id="2611" name="Rechteck 2611"/>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tlCol="0" anchor="ctr"/>
                          </wps:wsp>
                          <wps:wsp>
                            <wps:cNvPr id="2612" name="Ellipse 2612"/>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13" name="Gerade Verbindung 2613"/>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14" name="Gerade Verbindung 2614"/>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15" name="Gerade Verbindung 2615"/>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16" name="Gerade Verbindung 2616"/>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17" name="Ellipse 2617"/>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2618" name="Rechteck 2618"/>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2619"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088" style="position:absolute;margin-left:384.95pt;margin-top:8.45pt;width:24.75pt;height:24.75pt;z-index:252683264;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">
                <v:group id="Gruppieren 2609" o:spid="_x0000_s1089"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F/F8cAAADdAAAADwAAAGRycy9kb3ducmV2LnhtbESPQWvCQBSE7wX/w/KE&#10;3ppNLA01ZhURKx5CoSqU3h7ZZxLMvg3ZbRL/fbdQ6HGYmW+YfDOZVgzUu8aygiSKQRCXVjdcKbic&#10;355eQTiPrLG1TAru5GCznj3kmGk78gcNJ1+JAGGXoYLa+y6T0pU1GXSR7YiDd7W9QR9kX0nd4xjg&#10;ppWLOE6lwYbDQo0d7Woqb6dvo+Aw4rh9TvZDcbvu7l/nl/fPIiGlHufTdgXC0+T/w3/to1awSOMl&#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YF/F8cAAADd&#10;AAAADwAAAAAAAAAAAAAAAACqAgAAZHJzL2Rvd25yZXYueG1sUEsFBgAAAAAEAAQA+gAAAJ4DAAAA&#10;AA==&#10;">
                  <v:group id="Gruppieren 2610" o:spid="_x0000_s1090"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lYkBXwwAAAN0AAAAP&#10;AAAAAAAAAAAAAAAAAKoCAABkcnMvZG93bnJldi54bWxQSwUGAAAAAAQABAD6AAAAmgMAAAAA&#10;">
                    <v:rect id="Rechteck 2611" o:spid="_x0000_s1091"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hZFcMA&#10;AADdAAAADwAAAGRycy9kb3ducmV2LnhtbESPQYvCMBSE74L/ITxhb5rWBXG7RhFR8CRYRfb4aN42&#10;pc1LaWKt/94IC3scZuYbZrUZbCN66nzlWEE6S0AQF05XXCq4Xg7TJQgfkDU2jknBkzxs1uPRCjPt&#10;HnymPg+liBD2GSowIbSZlL4wZNHPXEscvV/XWQxRdqXUHT4i3DZyniQLabHiuGCwpZ2hos7vVkH5&#10;c9j3Q23Inf1nfq/br+vpppX6mAzbbxCBhvAf/msftYL5Ik3h/SY+Ab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hZFcMAAADdAAAADwAAAAAAAAAAAAAAAACYAgAAZHJzL2Rv&#10;d25yZXYueG1sUEsFBgAAAAAEAAQA9QAAAIgDAAAAAA==&#10;" fillcolor="black [3213]" stroked="f" strokeweight="2pt">
                      <v:textbox>
                        <w:txbxContent>
                          <w:p w:rsidR="00BA14AF" w:rsidRDefault="00BA14AF" w:rsidP="0087467A">
                            <w:pPr>
                              <w:rPr>
                                <w:rFonts w:eastAsia="Times New Roman"/>
                              </w:rPr>
                            </w:pPr>
                          </w:p>
                        </w:txbxContent>
                      </v:textbox>
                    </v:rect>
                    <v:oval id="Ellipse 2612" o:spid="_x0000_s1092"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M37MQA&#10;AADdAAAADwAAAGRycy9kb3ducmV2LnhtbESPQWsCMRSE74X+h/AKvWnWpSyyNUoRhOJBcFXw+Ng8&#10;d0M3LyGJuv33jSD0OMzMN8xiNdpB3ChE41jBbFqAIG6dNtwpOB42kzmImJA1Do5JwS9FWC1fXxZY&#10;a3fnPd2a1IkM4Vijgj4lX0sZ254sxqnzxNm7uGAxZRk6qQPeM9wOsiyKSlo0nBd69LTuqf1prlbB&#10;xTTntaz8Zhe2H267N9fm5HdKvb+NX58gEo3pP/xsf2sFZTUr4fEmPw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DN+zEAAAA3QAAAA8AAAAAAAAAAAAAAAAAmAIAAGRycy9k&#10;b3ducmV2LnhtbFBLBQYAAAAABAAEAPUAAACJAwAAAAA=&#10;" fillcolor="white [3212]" strokecolor="white [3212]" strokeweight="2pt">
                      <v:textbox>
                        <w:txbxContent>
                          <w:p w:rsidR="00BA14AF" w:rsidRDefault="00BA14AF" w:rsidP="0087467A">
                            <w:pPr>
                              <w:rPr>
                                <w:rFonts w:eastAsia="Times New Roman"/>
                              </w:rPr>
                            </w:pPr>
                          </w:p>
                        </w:txbxContent>
                      </v:textbox>
                    </v:oval>
                    <v:line id="Gerade Verbindung 2613" o:spid="_x0000_s1093"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g6vMcAAADdAAAADwAAAGRycy9kb3ducmV2LnhtbESPQWvCQBSE7wX/w/IKXopuEmnU6Cpi&#10;KfQiYvSgt0f2mYRm34bs1qT/vlso9DjMzDfMejuYRjyoc7VlBfE0AkFcWF1zqeByfp8sQDiPrLGx&#10;TAq+ycF2M3paY6Ztzyd65L4UAcIuQwWV920mpSsqMuimtiUO3t12Bn2QXSl1h32Am0YmUZRKgzWH&#10;hQpb2ldUfOZfRsHbJe3zZfk6f4lnh2HJx+R6Oxilxs/DbgXC0+D/w3/tD60gSeMZ/L4JT0Buf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5aDq8xwAAAN0AAAAPAAAAAAAA&#10;AAAAAAAAAKECAABkcnMvZG93bnJldi54bWxQSwUGAAAAAAQABAD5AAAAlQMAAAAA&#10;" strokecolor="black [3213]" strokeweight="1pt"/>
                    <v:line id="Gerade Verbindung 2614" o:spid="_x0000_s1094"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GiyMcAAADdAAAADwAAAGRycy9kb3ducmV2LnhtbESPQWvCQBSE70L/w/IKvUjdJNWoqauU&#10;loIXEVMPentkX5PQ7NuQ3Zr033cFweMwM98wq81gGnGhztWWFcSTCARxYXXNpYLj1+fzAoTzyBob&#10;y6Tgjxxs1g+jFWba9nygS+5LESDsMlRQed9mUrqiIoNuYlvi4H3bzqAPsiul7rAPcNPIJIpSabDm&#10;sFBhS+8VFT/5r1HwcUz7fFnO5uP4ZTcseZ+czjuj1NPj8PYKwtPg7+Fbe6sVJGk8heub8ATk+h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2gaLIxwAAAN0AAAAPAAAAAAAA&#10;AAAAAAAAAKECAABkcnMvZG93bnJldi54bWxQSwUGAAAAAAQABAD5AAAAlQMAAAAA&#10;" strokecolor="black [3213]" strokeweight="1pt"/>
                    <v:line id="Gerade Verbindung 2615" o:spid="_x0000_s1095"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0HU8cAAADdAAAADwAAAGRycy9kb3ducmV2LnhtbESPQWvCQBSE74L/YXlCL0U3STFqdBVp&#10;KfQipdGD3h7ZZxLMvg3ZrUn/fbdQ8DjMzDfMZjeYRtypc7VlBfEsAkFcWF1zqeB0fJ8uQTiPrLGx&#10;TAp+yMFuOx5tMNO25y+6574UAcIuQwWV920mpSsqMuhmtiUO3tV2Bn2QXSl1h32Am0YmUZRKgzWH&#10;hQpbeq2ouOXfRsHbKe3zVTlfPMcvh2HFn8n5cjBKPU2G/RqEp8E/wv/tD60gSeM5/L0JT0Bu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zQdTxwAAAN0AAAAPAAAAAAAA&#10;AAAAAAAAAKECAABkcnMvZG93bnJldi54bWxQSwUGAAAAAAQABAD5AAAAlQMAAAAA&#10;" strokecolor="black [3213]" strokeweight="1pt"/>
                    <v:line id="Gerade Verbindung 2616" o:spid="_x0000_s1096"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ZJMcAAADdAAAADwAAAGRycy9kb3ducmV2LnhtbESPQWvCQBSE74X+h+UVvJS6SaSppq4i&#10;iuBFxOjB3h7Z1yQ0+zZkVxP/vVso9DjMzDfMfDmYRtyoc7VlBfE4AkFcWF1zqeB82r5NQTiPrLGx&#10;TAru5GC5eH6aY6Ztz0e65b4UAcIuQwWV920mpSsqMujGtiUO3rftDPogu1LqDvsAN41MoiiVBmsO&#10;CxW2tK6o+MmvRsHmnPb5rHz/eI0n+2HGh+TytTdKjV6G1ScIT4P/D/+1d1pBksYp/L4JT0AuH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H5kkxwAAAN0AAAAPAAAAAAAA&#10;AAAAAAAAAKECAABkcnMvZG93bnJldi54bWxQSwUGAAAAAAQABAD5AAAAlQMAAAAA&#10;" strokecolor="black [3213]" strokeweight="1pt"/>
                    <v:oval id="Ellipse 2617" o:spid="_x0000_s1097"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Ir+cMA&#10;AADdAAAADwAAAGRycy9kb3ducmV2LnhtbESP3YrCMBSE74V9h3AWvJE1sYIr1Sgi+Hepuw9waI5t&#10;sTkpTezP2xthYS+HmfmGWW97W4mWGl861jCbKhDEmTMl5xp+fw5fSxA+IBusHJOGgTxsNx+jNabG&#10;dXyl9hZyESHsU9RQhFCnUvqsIIt+6mri6N1dYzFE2eTSNNhFuK1kotRCWiw5LhRY076g7HF7Wg3t&#10;MTnTZMChy5f1oK6T0+Wh5lqPP/vdCkSgPvyH/9pnoyFZzL7h/SY+Ab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Ir+cMAAADdAAAADwAAAAAAAAAAAAAAAACYAgAAZHJzL2Rv&#10;d25yZXYueG1sUEsFBgAAAAAEAAQA9QAAAIgDAAAAAA==&#10;" filled="f" strokecolor="black [3213]" strokeweight="1pt">
                      <v:textbox>
                        <w:txbxContent>
                          <w:p w:rsidR="00BA14AF" w:rsidRDefault="00BA14AF" w:rsidP="0087467A">
                            <w:pPr>
                              <w:rPr>
                                <w:rFonts w:eastAsia="Times New Roman"/>
                              </w:rPr>
                            </w:pPr>
                          </w:p>
                        </w:txbxContent>
                      </v:textbox>
                    </v:oval>
                  </v:group>
                  <v:rect id="Rechteck 2618" o:spid="_x0000_s1098"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LtB8EA&#10;AADdAAAADwAAAGRycy9kb3ducmV2LnhtbERPTYvCMBC9C/6HMMJeRNMKK1KNIoKwJ2GrF29jM7bV&#10;ZlKS2NZ/bw4Le3y8781uMI3oyPnasoJ0noAgLqyuuVRwOR9nKxA+IGtsLJOCN3nYbcejDWba9vxL&#10;XR5KEUPYZ6igCqHNpPRFRQb93LbEkbtbZzBE6EqpHfYx3DRykSRLabDm2FBhS4eKimf+MgpW6dGZ&#10;c5deTtcyfz1u39QXp6lSX5NhvwYRaAj/4j/3j1awWKZxbnwTn4Dc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Li7QfBAAAA3QAAAA8AAAAAAAAAAAAAAAAAmAIAAGRycy9kb3du&#10;cmV2LnhtbFBLBQYAAAAABAAEAPUAAACGAwAAAAA=&#10;" fillcolor="black [3213]" stroked="f" strokeweight="2pt">
                    <v:fill opacity="44461f"/>
                    <v:textbox>
                      <w:txbxContent>
                        <w:p w:rsidR="00BA14AF" w:rsidRDefault="00BA14AF" w:rsidP="0087467A">
                          <w:pPr>
                            <w:rPr>
                              <w:rFonts w:eastAsia="Times New Roman"/>
                            </w:rPr>
                          </w:pPr>
                        </w:p>
                      </w:txbxContent>
                    </v:textbox>
                  </v:rect>
                </v:group>
                <v:shape id="Picture 3" o:spid="_x0000_s1099"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pGsjFAAAA3QAAAA8AAABkcnMvZG93bnJldi54bWxEj0FrwkAUhO8F/8PyBG91o4fQRldRS7GX&#10;grWCHh/ZZxLMvo3ZTdz+e1cQehxm5htmvgymFj21rrKsYDJOQBDnVldcKDj8fr6+gXAeWWNtmRT8&#10;kYPlYvAyx0zbG/9Qv/eFiBB2GSoovW8yKV1ekkE3tg1x9M62NeijbAupW7xFuKnlNElSabDiuFBi&#10;Q5uS8su+Mwp2x3V3cpq/k+s2pKv+Y905CkqNhmE1A+Ep+P/ws/2lFUzTyTs83sQnIB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aRrIxQAAAN0AAAAPAAAAAAAAAAAAAAAA&#10;AJ8CAABkcnMvZG93bnJldi54bWxQSwUGAAAAAAQABAD3AAAAkQMAAAAA&#10;">
                  <v:imagedata r:id="rId42" o:title="test3" croptop="2f" cropbottom="-2f" cropleft="9598f" cropright="9401f"/>
                </v:shape>
              </v:group>
            </w:pict>
          </mc:Fallback>
        </mc:AlternateContent>
      </w:r>
      <w:r w:rsidR="001C3AEB" w:rsidRPr="006F68BA">
        <w:t>Spezialaufgabe</w:t>
      </w:r>
      <w:r w:rsidR="001C3AEB">
        <w:t xml:space="preserve"> für die </w:t>
      </w:r>
      <w:r w:rsidR="001D30DD">
        <w:t>Ober-</w:t>
      </w:r>
      <w:proofErr w:type="spellStart"/>
      <w:r w:rsidR="001D30DD">
        <w:t>Checkerinnen</w:t>
      </w:r>
      <w:proofErr w:type="spellEnd"/>
      <w:r w:rsidR="001D30DD">
        <w:t xml:space="preserve"> und </w:t>
      </w:r>
      <w:r w:rsidR="001C3AEB">
        <w:t>Ober-</w:t>
      </w:r>
      <w:proofErr w:type="spellStart"/>
      <w:r w:rsidR="001C3AEB">
        <w:t>Checker</w:t>
      </w:r>
      <w:proofErr w:type="spellEnd"/>
      <w:r w:rsidR="001C3AEB" w:rsidRPr="006F68BA">
        <w:t>:</w:t>
      </w:r>
      <w:r w:rsidR="007E148F" w:rsidRPr="007E148F">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rsidR="001C3AEB" w:rsidRPr="00681170" w:rsidRDefault="001C3AEB" w:rsidP="001C3AEB">
      <w:r>
        <w:t>Wofür steht eigentlich das „</w:t>
      </w:r>
      <w:proofErr w:type="spellStart"/>
      <w:r>
        <w:t>Ri</w:t>
      </w:r>
      <w:proofErr w:type="spellEnd"/>
      <w:r>
        <w:t>“ bei den Rostgraden?</w:t>
      </w:r>
      <w:r w:rsidR="0008614E" w:rsidRPr="0008614E">
        <w:rPr>
          <w:noProof/>
          <w:lang w:eastAsia="de-DE"/>
        </w:rPr>
        <w:t xml:space="preserve"> </w:t>
      </w:r>
    </w:p>
    <w:p w:rsidR="00B568E6" w:rsidRDefault="001C3AEB" w:rsidP="00237C31">
      <w:pPr>
        <w:pStyle w:val="AufgabeLckentext"/>
      </w:pPr>
      <w:r>
        <w:t>..............................................................................................................................................</w:t>
      </w:r>
    </w:p>
    <w:p w:rsidR="001C3AEB" w:rsidRDefault="001C3AEB" w:rsidP="00237C31">
      <w:pPr>
        <w:pStyle w:val="AufgabeLckentext"/>
      </w:pPr>
      <w:r>
        <w:t>..............................................................................................................</w:t>
      </w:r>
      <w:r w:rsidR="00B568E6">
        <w:t>................................</w:t>
      </w:r>
    </w:p>
    <w:p w:rsidR="001C3AEB" w:rsidRDefault="001C3AEB" w:rsidP="001C3AEB">
      <w:pPr>
        <w:spacing w:line="240" w:lineRule="exact"/>
        <w:rPr>
          <w:b/>
          <w:sz w:val="24"/>
        </w:rPr>
      </w:pPr>
      <w:r>
        <w:rPr>
          <w:b/>
          <w:sz w:val="24"/>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2: Korrosion von Eisenmetallen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F1.01.03.02</w:t>
            </w:r>
          </w:p>
        </w:tc>
      </w:tr>
      <w:tr w:rsidR="001C3AEB" w:rsidRPr="00B51DE9" w:rsidTr="002D0488">
        <w:tc>
          <w:tcPr>
            <w:tcW w:w="7348" w:type="dxa"/>
            <w:gridSpan w:val="2"/>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D9D9D9" w:themeFill="background1" w:themeFillShade="D9"/>
                </w:tcPr>
                <w:p w:rsidR="001C3AEB" w:rsidRPr="00B51DE9" w:rsidRDefault="001C3AEB" w:rsidP="002D0488">
                  <w:pPr>
                    <w:pStyle w:val="TabelleKopfmitte"/>
                  </w:pPr>
                  <w:r w:rsidRPr="00B51DE9">
                    <w:t>L</w:t>
                  </w:r>
                  <w:r>
                    <w:t>ösung</w:t>
                  </w:r>
                </w:p>
              </w:tc>
            </w:tr>
          </w:tbl>
          <w:p w:rsidR="001C3AEB" w:rsidRPr="00B51DE9" w:rsidRDefault="001C3AEB" w:rsidP="002D0488"/>
        </w:tc>
      </w:tr>
    </w:tbl>
    <w:p w:rsidR="001C3AEB" w:rsidRDefault="001C3AEB" w:rsidP="001C3AEB">
      <w:pPr>
        <w:pStyle w:val="berschrift2"/>
      </w:pPr>
      <w:r>
        <w:t>Infoteil</w:t>
      </w:r>
      <w:r>
        <w:rPr>
          <w:noProof/>
          <w:sz w:val="24"/>
        </w:rPr>
        <w:drawing>
          <wp:anchor distT="0" distB="0" distL="114300" distR="114300" simplePos="0" relativeHeight="252446720" behindDoc="0" locked="0" layoutInCell="0" allowOverlap="1" wp14:anchorId="0FF1C278" wp14:editId="48BE411F">
            <wp:simplePos x="0" y="0"/>
            <wp:positionH relativeFrom="rightMargin">
              <wp:posOffset>107950</wp:posOffset>
            </wp:positionH>
            <wp:positionV relativeFrom="paragraph">
              <wp:posOffset>0</wp:posOffset>
            </wp:positionV>
            <wp:extent cx="345440" cy="323850"/>
            <wp:effectExtent l="0" t="0" r="0" b="0"/>
            <wp:wrapNone/>
            <wp:docPr id="12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4D7709" w:rsidP="001C3AEB">
      <w:pPr>
        <w:pStyle w:val="Textkrper"/>
      </w:pPr>
      <w:r w:rsidRPr="004D7709">
        <w:rPr>
          <w:noProof/>
        </w:rPr>
        <mc:AlternateContent>
          <mc:Choice Requires="wpg">
            <w:drawing>
              <wp:anchor distT="0" distB="0" distL="114300" distR="114300" simplePos="0" relativeHeight="252707840" behindDoc="0" locked="0" layoutInCell="1" allowOverlap="1" wp14:anchorId="594E7EA6" wp14:editId="335D943A">
                <wp:simplePos x="0" y="0"/>
                <wp:positionH relativeFrom="column">
                  <wp:posOffset>4787900</wp:posOffset>
                </wp:positionH>
                <wp:positionV relativeFrom="paragraph">
                  <wp:posOffset>300990</wp:posOffset>
                </wp:positionV>
                <wp:extent cx="314325" cy="314325"/>
                <wp:effectExtent l="0" t="0" r="9525" b="9525"/>
                <wp:wrapNone/>
                <wp:docPr id="1378"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379" name="Gruppieren 1379"/>
                        <wpg:cNvGrpSpPr/>
                        <wpg:grpSpPr>
                          <a:xfrm>
                            <a:off x="1" y="0"/>
                            <a:ext cx="314325" cy="314325"/>
                            <a:chOff x="1" y="0"/>
                            <a:chExt cx="314325" cy="314325"/>
                          </a:xfrm>
                        </wpg:grpSpPr>
                        <wpg:grpSp>
                          <wpg:cNvPr id="1380" name="Gruppieren 1380"/>
                          <wpg:cNvGrpSpPr/>
                          <wpg:grpSpPr>
                            <a:xfrm>
                              <a:off x="1" y="0"/>
                              <a:ext cx="314325" cy="314325"/>
                              <a:chOff x="1" y="0"/>
                              <a:chExt cx="314325" cy="314325"/>
                            </a:xfrm>
                          </wpg:grpSpPr>
                          <wps:wsp>
                            <wps:cNvPr id="1403" name="Rechteck 1403"/>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tlCol="0" anchor="ctr"/>
                          </wps:wsp>
                          <wps:wsp>
                            <wps:cNvPr id="1404" name="Ellipse 1404"/>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06" name="Gerade Verbindung 1406"/>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10" name="Gerade Verbindung 1410"/>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11" name="Gerade Verbindung 1411"/>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12" name="Gerade Verbindung 1412"/>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5" name="Ellipse 1475"/>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476" name="Rechteck 1476"/>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477"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100" style="position:absolute;left:0;text-align:left;margin-left:377pt;margin-top:23.7pt;width:24.75pt;height:24.75pt;z-index:252707840;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">
                <v:group id="Gruppieren 1379" o:spid="_x0000_s1101"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YPS/8QAAADdAAAADwAAAGRycy9kb3ducmV2LnhtbERPTWvCQBC9F/wPywje&#10;dBPFaqOriKh4kEK1UHobsmMSzM6G7JrEf+8WhN7m8T5nue5MKRqqXWFZQTyKQBCnVhecKfi+7Idz&#10;EM4jaywtk4IHOVivem9LTLRt+Yuas89ECGGXoILc+yqR0qU5GXQjWxEH7mprgz7AOpO6xjaEm1KO&#10;o+hdGiw4NORY0Tan9Ha+GwWHFtvNJN41p9t1+/i9TD9/TjEpNeh3mwUIT53/F7/cRx3mT2Yf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YPS/8QAAADdAAAA&#10;DwAAAAAAAAAAAAAAAACqAgAAZHJzL2Rvd25yZXYueG1sUEsFBgAAAAAEAAQA+gAAAJsDAAAAAA==&#10;">
                  <v:group id="Gruppieren 1380" o:spid="_x0000_s1102"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ZbAtFxgAAAN0A&#10;AAAPAAAAAAAAAAAAAAAAAKoCAABkcnMvZG93bnJldi54bWxQSwUGAAAAAAQABAD6AAAAnQMAAAAA&#10;">
                    <v:rect id="Rechteck 1403" o:spid="_x0000_s1103"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Hn1MEA&#10;AADdAAAADwAAAGRycy9kb3ducmV2LnhtbERPTYvCMBC9L/gfwgje1lRdFq1GEVHY04JVxOPQjE1p&#10;MylNrPXfbwRhb/N4n7Pa9LYWHbW+dKxgMk5AEOdOl1woOJ8On3MQPiBrrB2Tgid52KwHHytMtXvw&#10;kbosFCKGsE9RgQmhSaX0uSGLfuwa4sjdXGsxRNgWUrf4iOG2ltMk+ZYWS44NBhvaGcqr7G4VFNfD&#10;vusrQ+7oZ9m9ahbn34tWajTst0sQgfrwL367f3Sc/5XM4PVNPEG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R59TBAAAA3QAAAA8AAAAAAAAAAAAAAAAAmAIAAGRycy9kb3du&#10;cmV2LnhtbFBLBQYAAAAABAAEAPUAAACGAwAAAAA=&#10;" fillcolor="black [3213]" stroked="f" strokeweight="2pt">
                      <v:textbox>
                        <w:txbxContent>
                          <w:p w:rsidR="00BA14AF" w:rsidRDefault="00BA14AF" w:rsidP="004D7709">
                            <w:pPr>
                              <w:rPr>
                                <w:rFonts w:eastAsia="Times New Roman"/>
                              </w:rPr>
                            </w:pPr>
                          </w:p>
                        </w:txbxContent>
                      </v:textbox>
                    </v:rect>
                    <v:oval id="Ellipse 1404" o:spid="_x0000_s1104"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GPLsIA&#10;AADdAAAADwAAAGRycy9kb3ducmV2LnhtbERPTWsCMRC9C/0PYQq91WxlkbI1ighC8SC4KvQ4bMbd&#10;4GYSkriu/74pFLzN433OYjXaXgwUonGs4GNagCBunDbcKjgdt++fIGJC1tg7JgUPirBavkwWWGl3&#10;5wMNdWpFDuFYoYIuJV9JGZuOLMap88SZu7hgMWUYWqkD3nO47eWsKObSouHc0KGnTUfNtb5ZBRdT&#10;/2zk3G/3YVe63cHc6rPfK/X2Oq6/QCQa01P87/7WeX5ZlPD3TT5BL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EY8uwgAAAN0AAAAPAAAAAAAAAAAAAAAAAJgCAABkcnMvZG93&#10;bnJldi54bWxQSwUGAAAAAAQABAD1AAAAhwMAAAAA&#10;" fillcolor="white [3212]" strokecolor="white [3212]" strokeweight="2pt">
                      <v:textbox>
                        <w:txbxContent>
                          <w:p w:rsidR="00BA14AF" w:rsidRDefault="00BA14AF" w:rsidP="004D7709">
                            <w:pPr>
                              <w:rPr>
                                <w:rFonts w:eastAsia="Times New Roman"/>
                              </w:rPr>
                            </w:pPr>
                          </w:p>
                        </w:txbxContent>
                      </v:textbox>
                    </v:oval>
                    <v:line id="Gerade Verbindung 1406" o:spid="_x0000_s1105"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gcCcUAAADdAAAADwAAAGRycy9kb3ducmV2LnhtbERPTWvCQBC9F/wPywheim60NWp0FVEK&#10;vUgxetDbkB2TYHY2ZFeT/vtuodDbPN7nrDadqcSTGldaVjAeRSCIM6tLzhWcTx/DOQjnkTVWlknB&#10;NznYrHsvK0y0bflIz9TnIoSwS1BB4X2dSOmyggy6ka2JA3ezjUEfYJNL3WAbwk0lJ1EUS4Mlh4YC&#10;a9oVlN3Th1GwP8dtusins9fx26Fb8Nfkcj0YpQb9brsE4anz/+I/96cO89+jGH6/CSfI9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GgcCcUAAADdAAAADwAAAAAAAAAA&#10;AAAAAAChAgAAZHJzL2Rvd25yZXYueG1sUEsFBgAAAAAEAAQA+QAAAJMDAAAAAA==&#10;" strokecolor="black [3213]" strokeweight="1pt"/>
                    <v:line id="Gerade Verbindung 1410" o:spid="_x0000_s1106"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S3O8gAAADdAAAADwAAAGRycy9kb3ducmV2LnhtbESPQUvDQBCF74L/YRmhF7Gb1NqamG0p&#10;iuCliGkPehuyYxLMzobs2sR/7xwKvc3w3rz3TbGdXKdONITWs4F0noAirrxtuTZwPLzePYIKEdli&#10;55kM/FGA7eb6qsDc+pE/6FTGWkkIhxwNNDH2udahashhmPueWLRvPziMsg61tgOOEu46vUiSlXbY&#10;sjQ02NNzQ9VP+esMvBxXY5nVD+vb9H4/Zfy++PzaO2NmN9PuCVSkKV7M5+s3K/jLVPjlGxlBb/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RS3O8gAAADdAAAADwAAAAAA&#10;AAAAAAAAAAChAgAAZHJzL2Rvd25yZXYueG1sUEsFBgAAAAAEAAQA+QAAAJYDAAAAAA==&#10;" strokecolor="black [3213]" strokeweight="1pt"/>
                    <v:line id="Gerade Verbindung 1411" o:spid="_x0000_s1107"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gSoMUAAADdAAAADwAAAGRycy9kb3ducmV2LnhtbERPTWvCQBC9F/oflil4Ed1ErdboKkUR&#10;ehFp9GBvQ3ZMQrOzIbua+O/dgtDbPN7nLNedqcSNGldaVhAPIxDEmdUl5wpOx93gA4TzyBory6Tg&#10;Tg7Wq9eXJSbatvxNt9TnIoSwS1BB4X2dSOmyggy6oa2JA3exjUEfYJNL3WAbwk0lR1E0lQZLDg0F&#10;1rQpKPtNr0bB9jRt03n+PuvH430358Po/LM3SvXeus8FCE+d/xc/3V86zJ/EMfx9E06Qq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lgSoMUAAADdAAAADwAAAAAAAAAA&#10;AAAAAAChAgAAZHJzL2Rvd25yZXYueG1sUEsFBgAAAAAEAAQA+QAAAJMDAAAAAA==&#10;" strokecolor="black [3213]" strokeweight="1pt"/>
                    <v:line id="Gerade Verbindung 1412" o:spid="_x0000_s1108"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qM18UAAADdAAAADwAAAGRycy9kb3ducmV2LnhtbERPTWvCQBC9C/0PyxS8SN0k2rSmrlJa&#10;BC8iTT20tyE7TUKzsyG7mvjvXUHwNo/3Ocv1YBpxos7VlhXE0wgEcWF1zaWCw/fm6RWE88gaG8uk&#10;4EwO1quH0RIzbXv+olPuSxFC2GWooPK+zaR0RUUG3dS2xIH7s51BH2BXSt1hH8JNI5MoSqXBmkND&#10;hS19VFT850ej4POQ9vmifH6ZxLPdsOB98vO7M0qNH4f3NxCeBn8X39xbHebP4wSu34QT5O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oqM18UAAADdAAAADwAAAAAAAAAA&#10;AAAAAAChAgAAZHJzL2Rvd25yZXYueG1sUEsFBgAAAAAEAAQA+QAAAJMDAAAAAA==&#10;" strokecolor="black [3213]" strokeweight="1pt"/>
                    <v:oval id="Ellipse 1475" o:spid="_x0000_s1109"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3mRcMA&#10;AADdAAAADwAAAGRycy9kb3ducmV2LnhtbERP22rCQBB9L/gPywi+SN3VVhuiqxShrT5G+wFDdpqE&#10;ZGdDdpvL33cLhb7N4VzncBptI3rqfOVYw3qlQBDnzlRcaPi8vz0mIHxANtg4Jg0TeTgdZw8HTI0b&#10;OKP+FgoRQ9inqKEMoU2l9HlJFv3KtcSR+3KdxRBhV0jT4RDDbSM3Su2kxYpjQ4ktnUvK69u31dC/&#10;by60nHAaiqSdVLb8uNbqSevFfHzdgwg0hn/xn/ti4vznly38fhNPkM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3mRcMAAADdAAAADwAAAAAAAAAAAAAAAACYAgAAZHJzL2Rv&#10;d25yZXYueG1sUEsFBgAAAAAEAAQA9QAAAIgDAAAAAA==&#10;" filled="f" strokecolor="black [3213]" strokeweight="1pt">
                      <v:textbox>
                        <w:txbxContent>
                          <w:p w:rsidR="00BA14AF" w:rsidRDefault="00BA14AF" w:rsidP="004D7709">
                            <w:pPr>
                              <w:rPr>
                                <w:rFonts w:eastAsia="Times New Roman"/>
                              </w:rPr>
                            </w:pPr>
                          </w:p>
                        </w:txbxContent>
                      </v:textbox>
                    </v:oval>
                  </v:group>
                  <v:rect id="Rechteck 1476" o:spid="_x0000_s1110"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AqvsQA&#10;AADdAAAADwAAAGRycy9kb3ducmV2LnhtbERPS2vCQBC+F/oflhF6KbqJ1AfRVYog9CQ0evE2Zsck&#10;mp0Nu2uS/vtuoeBtPr7nrLeDaURHzteWFaSTBARxYXXNpYLTcT9egvABWWNjmRT8kIft5vVljZm2&#10;PX9Tl4dSxBD2GSqoQmgzKX1RkUE/sS1x5K7WGQwRulJqh30MN42cJslcGqw5NlTY0q6i4p4/jIJl&#10;unfm2KWnw7nMH7fLjPri8K7U22j4XIEINISn+N/9peP8j8Uc/r6JJ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AKr7EAAAA3QAAAA8AAAAAAAAAAAAAAAAAmAIAAGRycy9k&#10;b3ducmV2LnhtbFBLBQYAAAAABAAEAPUAAACJAwAAAAA=&#10;" fillcolor="black [3213]" stroked="f" strokeweight="2pt">
                    <v:fill opacity="44461f"/>
                    <v:textbox>
                      <w:txbxContent>
                        <w:p w:rsidR="00BA14AF" w:rsidRDefault="00BA14AF" w:rsidP="004D7709">
                          <w:pPr>
                            <w:rPr>
                              <w:rFonts w:eastAsia="Times New Roman"/>
                            </w:rPr>
                          </w:pPr>
                        </w:p>
                      </w:txbxContent>
                    </v:textbox>
                  </v:rect>
                </v:group>
                <v:shape id="Picture 3" o:spid="_x0000_s1111"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L3XHDAAAA3QAAAA8AAABkcnMvZG93bnJldi54bWxET01rwkAQvQv+h2WE3upGKVpS1xAtpb0U&#10;rAp6HLLTJJidTbObuP33XaHgbR7vc1ZZMI0YqHO1ZQWzaQKCuLC65lLB8fD2+AzCeWSNjWVS8EsO&#10;svV4tMJU2yt/0bD3pYgh7FJUUHnfplK6oiKDbmpb4sh9286gj7Arpe7wGsNNI+dJspAGa44NFba0&#10;rai47HujYHfa9Gen+TP5eQ+LfHjd9I6CUg+TkL+A8BT8Xfzv/tBx/tNyCbdv4gly/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svdccMAAADdAAAADwAAAAAAAAAAAAAAAACf&#10;AgAAZHJzL2Rvd25yZXYueG1sUEsFBgAAAAAEAAQA9wAAAI8DAAAAAA==&#10;">
                  <v:imagedata r:id="rId42" o:title="test3" croptop="2f" cropbottom="-2f" cropleft="9598f" cropright="9401f"/>
                </v:shape>
              </v:group>
            </w:pict>
          </mc:Fallback>
        </mc:AlternateContent>
      </w:r>
      <w:r w:rsidR="001C3AEB">
        <w:t>Rost entsteht, wenn Sauerstoff und Feuchtigkeit</w:t>
      </w:r>
      <w:r w:rsidR="00A7465F">
        <w:t xml:space="preserve"> auf eine Stahloberfläche treffen</w:t>
      </w:r>
      <w:r w:rsidR="001C3AEB">
        <w:t xml:space="preserve">. Der Fachbegriff dazu ist </w:t>
      </w:r>
      <w:r w:rsidR="001C3AEB" w:rsidRPr="008368DB">
        <w:rPr>
          <w:b/>
          <w:i/>
        </w:rPr>
        <w:t>Korrosion</w:t>
      </w:r>
      <w:r w:rsidR="001C3AEB">
        <w:t xml:space="preserve">. Nachdem Sie im vorangegangenen Versuch Stahlplatten zum Rosten gebracht haben, sollen Sie sich in diesem Teil der Station näher mit den Ursachen beschäftigen. Schauen Sie sich dazu zunächst </w:t>
      </w:r>
      <w:hyperlink r:id="rId64" w:history="1">
        <w:r w:rsidR="00BC56D1" w:rsidRPr="0093045E">
          <w:rPr>
            <w:rStyle w:val="Hyperlink"/>
            <w:color w:val="auto"/>
            <w:u w:val="none"/>
          </w:rPr>
          <w:t>www.youtube.de</w:t>
        </w:r>
      </w:hyperlink>
      <w:r w:rsidR="00BC56D1">
        <w:rPr>
          <w:rStyle w:val="Hyperlink"/>
          <w:color w:val="auto"/>
          <w:u w:val="none"/>
        </w:rPr>
        <w:t xml:space="preserve"> den Film zu den folgenden Themen</w:t>
      </w:r>
      <w:r w:rsidR="00BC56D1">
        <w:t xml:space="preserve"> an</w:t>
      </w:r>
      <w:r w:rsidR="001C3AEB">
        <w:t>:</w:t>
      </w:r>
    </w:p>
    <w:p w:rsidR="001C3AEB" w:rsidRDefault="001C3AEB" w:rsidP="001C3AEB">
      <w:pPr>
        <w:pStyle w:val="Textkrper"/>
      </w:pPr>
    </w:p>
    <w:p w:rsidR="001C3AEB" w:rsidRDefault="001C3AEB" w:rsidP="001C3AEB">
      <w:pPr>
        <w:pStyle w:val="Textkrper"/>
        <w:numPr>
          <w:ilvl w:val="0"/>
          <w:numId w:val="20"/>
        </w:numPr>
      </w:pPr>
      <w:r>
        <w:t>Was ist eigentlich Rost?</w:t>
      </w:r>
    </w:p>
    <w:p w:rsidR="001C3AEB" w:rsidRDefault="001C3AEB" w:rsidP="001C3AEB">
      <w:pPr>
        <w:pStyle w:val="Textkrper"/>
        <w:numPr>
          <w:ilvl w:val="0"/>
          <w:numId w:val="20"/>
        </w:numPr>
      </w:pPr>
      <w:r>
        <w:t>Was ist saurer Regen – wie entsteht er?</w:t>
      </w:r>
    </w:p>
    <w:p w:rsidR="001C3AEB" w:rsidRDefault="001C3AEB" w:rsidP="00F942DF">
      <w:pPr>
        <w:pStyle w:val="Abstandszeile"/>
      </w:pPr>
    </w:p>
    <w:p w:rsidR="001C3AEB" w:rsidRPr="00B41135" w:rsidRDefault="001C3AEB" w:rsidP="00F942DF">
      <w:pPr>
        <w:pStyle w:val="berschrift3"/>
      </w:pPr>
      <w:r w:rsidRPr="00B41135">
        <w:t>Aufgabe 1:</w:t>
      </w:r>
    </w:p>
    <w:p w:rsidR="001C3AEB" w:rsidRDefault="001C3AEB" w:rsidP="001C3AEB">
      <w:pPr>
        <w:pStyle w:val="Textkrper"/>
      </w:pPr>
      <w:r>
        <w:t>Welche Voraussetzungen beschleunigen die Rostbildung?</w:t>
      </w:r>
    </w:p>
    <w:p w:rsidR="001C3AEB" w:rsidRPr="000A656A" w:rsidRDefault="001C3AEB" w:rsidP="001C3AEB">
      <w:pPr>
        <w:pStyle w:val="Textkrper"/>
        <w:rPr>
          <w:b/>
          <w:i/>
        </w:rPr>
      </w:pPr>
      <w:r w:rsidRPr="000A656A">
        <w:rPr>
          <w:b/>
          <w:i/>
          <w:color w:val="00B050"/>
        </w:rPr>
        <w:t>Säure und Salze in Verbindung mit Sauerstoff und Feuchtigkeit</w:t>
      </w:r>
    </w:p>
    <w:p w:rsidR="001C3AEB" w:rsidRDefault="001C3AEB" w:rsidP="00F942DF">
      <w:pPr>
        <w:pStyle w:val="Abstandszeile"/>
      </w:pPr>
    </w:p>
    <w:p w:rsidR="001C3AEB" w:rsidRDefault="001C3AEB" w:rsidP="001C3AEB">
      <w:pPr>
        <w:pStyle w:val="Textkrper"/>
      </w:pPr>
      <w:r>
        <w:t>Nenne</w:t>
      </w:r>
      <w:r w:rsidR="00E660DD">
        <w:t>n Sie</w:t>
      </w:r>
      <w:r>
        <w:t xml:space="preserve"> zwei Verursacher für den so genannten „Sauren Regen“:</w:t>
      </w:r>
    </w:p>
    <w:p w:rsidR="001C3AEB" w:rsidRDefault="001C3AEB" w:rsidP="001C3AEB">
      <w:pPr>
        <w:pStyle w:val="Textkrper"/>
        <w:rPr>
          <w:b/>
          <w:i/>
          <w:color w:val="00B050"/>
        </w:rPr>
      </w:pPr>
      <w:r>
        <w:rPr>
          <w:b/>
          <w:i/>
          <w:color w:val="00B050"/>
        </w:rPr>
        <w:t>Schwefelsäure durch Abgase</w:t>
      </w:r>
    </w:p>
    <w:p w:rsidR="001C3AEB" w:rsidRPr="000A656A" w:rsidRDefault="001C3AEB" w:rsidP="001C3AEB">
      <w:pPr>
        <w:pStyle w:val="Textkrper"/>
        <w:rPr>
          <w:b/>
          <w:i/>
        </w:rPr>
      </w:pPr>
      <w:r>
        <w:rPr>
          <w:b/>
          <w:i/>
          <w:color w:val="00B050"/>
        </w:rPr>
        <w:t>Abgase (Kohlendioxid) von Autos und Fabriken</w:t>
      </w:r>
    </w:p>
    <w:p w:rsidR="001C3AEB" w:rsidRDefault="001C3AEB" w:rsidP="00F942DF">
      <w:pPr>
        <w:pStyle w:val="Abstandszeile"/>
      </w:pPr>
    </w:p>
    <w:p w:rsidR="001C3AEB" w:rsidRDefault="001C3AEB" w:rsidP="001C3AEB">
      <w:pPr>
        <w:pStyle w:val="Textkrper"/>
      </w:pPr>
      <w:r>
        <w:t>Nenne</w:t>
      </w:r>
      <w:r w:rsidR="00E660DD">
        <w:t>n Sie</w:t>
      </w:r>
      <w:r>
        <w:t xml:space="preserve"> zwei Beispiele aus dem täglichen Leben, bei denen die Ergebnisse aus dem Versuch auftreten können und die für uns als </w:t>
      </w:r>
      <w:r w:rsidR="005C4809">
        <w:t xml:space="preserve">Malerinnen und </w:t>
      </w:r>
      <w:r>
        <w:t>Maler interessant sind.</w:t>
      </w:r>
    </w:p>
    <w:p w:rsidR="001C3AEB" w:rsidRDefault="0087467A" w:rsidP="001C3AEB">
      <w:pPr>
        <w:pStyle w:val="Textkrper"/>
        <w:rPr>
          <w:b/>
          <w:i/>
          <w:color w:val="00B050"/>
        </w:rPr>
      </w:pPr>
      <w:r w:rsidRPr="00AA18D1">
        <w:rPr>
          <w:noProof/>
        </w:rPr>
        <w:drawing>
          <wp:anchor distT="0" distB="0" distL="114300" distR="114300" simplePos="0" relativeHeight="252684288" behindDoc="0" locked="0" layoutInCell="1" allowOverlap="1" wp14:anchorId="39D51F7D" wp14:editId="4025E1D7">
            <wp:simplePos x="0" y="0"/>
            <wp:positionH relativeFrom="column">
              <wp:posOffset>4785995</wp:posOffset>
            </wp:positionH>
            <wp:positionV relativeFrom="paragraph">
              <wp:posOffset>98425</wp:posOffset>
            </wp:positionV>
            <wp:extent cx="314325" cy="314325"/>
            <wp:effectExtent l="0" t="0" r="9525" b="9525"/>
            <wp:wrapNone/>
            <wp:docPr id="2620" name="Grafik 2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Pr>
          <w:b/>
          <w:i/>
          <w:color w:val="00B050"/>
        </w:rPr>
        <w:t>Streusalze im Winter beschädigen z.</w:t>
      </w:r>
      <w:r w:rsidR="00A7465F">
        <w:rPr>
          <w:b/>
          <w:i/>
          <w:color w:val="00B050"/>
        </w:rPr>
        <w:t xml:space="preserve"> </w:t>
      </w:r>
      <w:r w:rsidR="001C3AEB">
        <w:rPr>
          <w:b/>
          <w:i/>
          <w:color w:val="00B050"/>
        </w:rPr>
        <w:t>B. eine Autokarosserie</w:t>
      </w:r>
      <w:r w:rsidR="00A7465F">
        <w:rPr>
          <w:b/>
          <w:i/>
          <w:color w:val="00B050"/>
        </w:rPr>
        <w:t>.</w:t>
      </w:r>
    </w:p>
    <w:p w:rsidR="001C3AEB" w:rsidRPr="000A656A" w:rsidRDefault="001C3AEB" w:rsidP="001C3AEB">
      <w:pPr>
        <w:pStyle w:val="Textkrper"/>
        <w:rPr>
          <w:b/>
          <w:i/>
        </w:rPr>
      </w:pPr>
      <w:r>
        <w:rPr>
          <w:b/>
          <w:i/>
          <w:color w:val="00B050"/>
        </w:rPr>
        <w:t xml:space="preserve">Saurer Regen </w:t>
      </w:r>
      <w:r w:rsidR="00A7465F">
        <w:rPr>
          <w:b/>
          <w:i/>
          <w:color w:val="00B050"/>
        </w:rPr>
        <w:t>verursacht Schäden an Bauteilen.</w:t>
      </w:r>
    </w:p>
    <w:p w:rsidR="001C3AEB" w:rsidRDefault="001C3AEB" w:rsidP="00F942DF">
      <w:pPr>
        <w:pStyle w:val="Abstandszeile"/>
      </w:pPr>
    </w:p>
    <w:p w:rsidR="001C3AEB" w:rsidRPr="002E743D" w:rsidRDefault="00E14703" w:rsidP="001C3AEB">
      <w:pPr>
        <w:pStyle w:val="Marginaliegrau"/>
        <w:framePr w:wrap="around" w:x="8681" w:y="66"/>
        <w:rPr>
          <w:sz w:val="16"/>
        </w:rPr>
      </w:pPr>
      <w:r>
        <w:rPr>
          <w:sz w:val="16"/>
        </w:rPr>
        <w:t>Siehe unter anderem:</w:t>
      </w:r>
      <w:r w:rsidR="001C3AEB" w:rsidRPr="00073971">
        <w:rPr>
          <w:sz w:val="16"/>
        </w:rPr>
        <w:t xml:space="preserve"> „Fac</w:t>
      </w:r>
      <w:r w:rsidR="001C3AEB" w:rsidRPr="00073971">
        <w:rPr>
          <w:sz w:val="16"/>
        </w:rPr>
        <w:t>h</w:t>
      </w:r>
      <w:r w:rsidR="001C3AEB" w:rsidRPr="00073971">
        <w:rPr>
          <w:sz w:val="16"/>
        </w:rPr>
        <w:t>wissen Maler und Lackierer“;</w:t>
      </w:r>
      <w:r w:rsidR="001C3AEB">
        <w:rPr>
          <w:sz w:val="16"/>
        </w:rPr>
        <w:t xml:space="preserve"> Europa Lehrmittel Verlag; S. 29</w:t>
      </w:r>
      <w:r w:rsidR="001C3AEB" w:rsidRPr="00073971">
        <w:rPr>
          <w:sz w:val="16"/>
        </w:rPr>
        <w:t xml:space="preserve"> Kap. 2.</w:t>
      </w:r>
      <w:r w:rsidR="001C3AEB">
        <w:rPr>
          <w:sz w:val="16"/>
        </w:rPr>
        <w:t>2.3</w:t>
      </w:r>
      <w:r w:rsidR="001C3AEB" w:rsidRPr="00073971">
        <w:rPr>
          <w:sz w:val="16"/>
        </w:rPr>
        <w:t xml:space="preserve"> „</w:t>
      </w:r>
      <w:r w:rsidR="001C3AEB">
        <w:rPr>
          <w:sz w:val="16"/>
        </w:rPr>
        <w:t>Rostgrade</w:t>
      </w:r>
      <w:r w:rsidR="001C3AEB" w:rsidRPr="00073971">
        <w:rPr>
          <w:sz w:val="16"/>
        </w:rPr>
        <w:t xml:space="preserve">“ </w:t>
      </w:r>
    </w:p>
    <w:p w:rsidR="001C3AEB" w:rsidRDefault="001C3AEB" w:rsidP="001C3AEB">
      <w:r>
        <w:t xml:space="preserve">Bei beschichteten und </w:t>
      </w:r>
      <w:proofErr w:type="spellStart"/>
      <w:r>
        <w:t>unbeschichteten</w:t>
      </w:r>
      <w:proofErr w:type="spellEnd"/>
      <w:r>
        <w:t xml:space="preserve"> Stahlflächen kann man durch Augenschein (= anschauen) den Rostbefall ermitteln. Die dazugehörigen Rostgrade zeigen den Zustand der rostbedeckten Fläche an. Informieren Sie sich im Fachbuch über die Untersche</w:t>
      </w:r>
      <w:r>
        <w:t>i</w:t>
      </w:r>
      <w:r>
        <w:t>dung der Rostgrade.</w:t>
      </w:r>
    </w:p>
    <w:p w:rsidR="001C3AEB" w:rsidRDefault="001C3AEB" w:rsidP="00F942DF">
      <w:pPr>
        <w:pStyle w:val="Abstandszeile"/>
      </w:pPr>
    </w:p>
    <w:p w:rsidR="001C3AEB" w:rsidRPr="002E743D" w:rsidRDefault="001C3AEB" w:rsidP="00F942DF">
      <w:pPr>
        <w:pStyle w:val="berschrift3"/>
      </w:pPr>
      <w:r w:rsidRPr="002E743D">
        <w:t>Aufgabe 2:</w:t>
      </w:r>
    </w:p>
    <w:p w:rsidR="001C3AEB" w:rsidRDefault="0074562B" w:rsidP="001C3AEB">
      <w:r>
        <w:t>Warum ist es für die Malerin oder de</w:t>
      </w:r>
      <w:r w:rsidR="001C3AEB">
        <w:t>n Maler eigentlich wichtig zu wissen, wie stark ve</w:t>
      </w:r>
      <w:r w:rsidR="001C3AEB">
        <w:t>r</w:t>
      </w:r>
      <w:r w:rsidR="001C3AEB">
        <w:t>rostet ein Stahluntergrund ist?</w:t>
      </w:r>
    </w:p>
    <w:p w:rsidR="001C3AEB" w:rsidRPr="000A656A" w:rsidRDefault="0093045E" w:rsidP="001C3AEB">
      <w:pPr>
        <w:pStyle w:val="Textkrper"/>
        <w:rPr>
          <w:b/>
          <w:i/>
        </w:rPr>
      </w:pPr>
      <w:r>
        <w:rPr>
          <w:b/>
          <w:i/>
          <w:color w:val="00B050"/>
        </w:rPr>
        <w:t>J</w:t>
      </w:r>
      <w:r w:rsidR="001C3AEB">
        <w:rPr>
          <w:b/>
          <w:i/>
          <w:color w:val="00B050"/>
        </w:rPr>
        <w:t xml:space="preserve">e nachdem wie stark ein Untergrund verrostet ist, </w:t>
      </w:r>
      <w:r>
        <w:rPr>
          <w:b/>
          <w:i/>
          <w:color w:val="00B050"/>
        </w:rPr>
        <w:t>erhöhen</w:t>
      </w:r>
      <w:r w:rsidR="001C3AEB">
        <w:rPr>
          <w:b/>
          <w:i/>
          <w:color w:val="00B050"/>
        </w:rPr>
        <w:t xml:space="preserve"> sich auch der Zeitau</w:t>
      </w:r>
      <w:r w:rsidR="001C3AEB">
        <w:rPr>
          <w:b/>
          <w:i/>
          <w:color w:val="00B050"/>
        </w:rPr>
        <w:t>f</w:t>
      </w:r>
      <w:r w:rsidR="001C3AEB">
        <w:rPr>
          <w:b/>
          <w:i/>
          <w:color w:val="00B050"/>
        </w:rPr>
        <w:t>wand und die damit verbundenen Kosten für die Entfernung.</w:t>
      </w:r>
    </w:p>
    <w:p w:rsidR="001C3AEB" w:rsidRDefault="001C3AEB" w:rsidP="00F942DF">
      <w:pPr>
        <w:pStyle w:val="Abstandszeile"/>
      </w:pPr>
    </w:p>
    <w:p w:rsidR="001C3AEB" w:rsidRDefault="001C3AEB" w:rsidP="001C3AEB">
      <w:r>
        <w:t>Was ist der Unterschied zwischen den Rostgraden Ri0 bis Ri5 und den Rostgraden A-D?</w:t>
      </w:r>
    </w:p>
    <w:p w:rsidR="001C3AEB" w:rsidRPr="000A656A" w:rsidRDefault="001C3AEB" w:rsidP="001C3AEB">
      <w:pPr>
        <w:pStyle w:val="Textkrper"/>
        <w:rPr>
          <w:b/>
          <w:i/>
        </w:rPr>
      </w:pPr>
      <w:r>
        <w:rPr>
          <w:b/>
          <w:i/>
          <w:color w:val="00B050"/>
        </w:rPr>
        <w:t>Die Rostgrade Ri0 bis Ri5 geben die Rostgrade für beschichtete Stahlflächen an, wä</w:t>
      </w:r>
      <w:r>
        <w:rPr>
          <w:b/>
          <w:i/>
          <w:color w:val="00B050"/>
        </w:rPr>
        <w:t>h</w:t>
      </w:r>
      <w:r>
        <w:rPr>
          <w:b/>
          <w:i/>
          <w:color w:val="00B050"/>
        </w:rPr>
        <w:t xml:space="preserve">rend die Rostgrade A-D für </w:t>
      </w:r>
      <w:proofErr w:type="spellStart"/>
      <w:r>
        <w:rPr>
          <w:b/>
          <w:i/>
          <w:color w:val="00B050"/>
        </w:rPr>
        <w:t>unbeschichtete</w:t>
      </w:r>
      <w:proofErr w:type="spellEnd"/>
      <w:r>
        <w:rPr>
          <w:b/>
          <w:i/>
          <w:color w:val="00B050"/>
        </w:rPr>
        <w:t xml:space="preserve"> Stahlflächen stehen.</w:t>
      </w:r>
    </w:p>
    <w:p w:rsidR="001C3AEB" w:rsidRDefault="001C3AEB" w:rsidP="00F942DF">
      <w:pPr>
        <w:pStyle w:val="Abstandszeile"/>
      </w:pPr>
    </w:p>
    <w:p w:rsidR="001C3AEB" w:rsidRPr="006F68BA" w:rsidRDefault="001C3AEB" w:rsidP="001C3AEB">
      <w:pPr>
        <w:rPr>
          <w:b/>
          <w:u w:val="single"/>
        </w:rPr>
      </w:pPr>
      <w:r w:rsidRPr="006F68BA">
        <w:rPr>
          <w:b/>
          <w:u w:val="single"/>
        </w:rPr>
        <w:t>Spezialaufgabe</w:t>
      </w:r>
      <w:r>
        <w:rPr>
          <w:b/>
          <w:u w:val="single"/>
        </w:rPr>
        <w:t xml:space="preserve"> für die</w:t>
      </w:r>
      <w:r w:rsidR="00E660DD">
        <w:rPr>
          <w:b/>
          <w:u w:val="single"/>
        </w:rPr>
        <w:t xml:space="preserve"> Ober-</w:t>
      </w:r>
      <w:proofErr w:type="spellStart"/>
      <w:r w:rsidR="00E660DD">
        <w:rPr>
          <w:b/>
          <w:u w:val="single"/>
        </w:rPr>
        <w:t>Checkerinnen</w:t>
      </w:r>
      <w:proofErr w:type="spellEnd"/>
      <w:r w:rsidR="00E660DD">
        <w:rPr>
          <w:b/>
          <w:u w:val="single"/>
        </w:rPr>
        <w:t xml:space="preserve"> und</w:t>
      </w:r>
      <w:r>
        <w:rPr>
          <w:b/>
          <w:u w:val="single"/>
        </w:rPr>
        <w:t xml:space="preserve"> Ober-</w:t>
      </w:r>
      <w:proofErr w:type="spellStart"/>
      <w:r>
        <w:rPr>
          <w:b/>
          <w:u w:val="single"/>
        </w:rPr>
        <w:t>Checker</w:t>
      </w:r>
      <w:proofErr w:type="spellEnd"/>
      <w:r w:rsidRPr="006F68BA">
        <w:rPr>
          <w:b/>
          <w:u w:val="single"/>
        </w:rPr>
        <w:t>:</w:t>
      </w:r>
    </w:p>
    <w:p w:rsidR="001C3AEB" w:rsidRPr="00681170" w:rsidRDefault="001C3AEB" w:rsidP="001C3AEB">
      <w:r>
        <w:t>Wofür steht eigentlich das „</w:t>
      </w:r>
      <w:proofErr w:type="spellStart"/>
      <w:r>
        <w:t>Ri</w:t>
      </w:r>
      <w:proofErr w:type="spellEnd"/>
      <w:r>
        <w:t>“ bei den Rostgraden?</w:t>
      </w:r>
    </w:p>
    <w:p w:rsidR="001C3AEB" w:rsidRPr="000A656A" w:rsidRDefault="001C3AEB" w:rsidP="001C3AEB">
      <w:pPr>
        <w:pStyle w:val="Textkrper"/>
        <w:rPr>
          <w:b/>
          <w:i/>
        </w:rPr>
      </w:pPr>
      <w:r>
        <w:rPr>
          <w:b/>
          <w:i/>
          <w:color w:val="00B050"/>
        </w:rPr>
        <w:t>Das „</w:t>
      </w:r>
      <w:proofErr w:type="spellStart"/>
      <w:r>
        <w:rPr>
          <w:b/>
          <w:i/>
          <w:color w:val="00B050"/>
        </w:rPr>
        <w:t>Ri</w:t>
      </w:r>
      <w:proofErr w:type="spellEnd"/>
      <w:r>
        <w:rPr>
          <w:b/>
          <w:i/>
          <w:color w:val="00B050"/>
        </w:rPr>
        <w:t xml:space="preserve">“ steht für </w:t>
      </w:r>
      <w:proofErr w:type="spellStart"/>
      <w:r>
        <w:rPr>
          <w:b/>
          <w:i/>
          <w:color w:val="00B050"/>
        </w:rPr>
        <w:t>Rostgrad</w:t>
      </w:r>
      <w:proofErr w:type="spellEnd"/>
      <w:r>
        <w:rPr>
          <w:b/>
          <w:i/>
          <w:color w:val="00B050"/>
        </w:rPr>
        <w:t xml:space="preserve"> international.</w:t>
      </w:r>
    </w:p>
    <w:p w:rsidR="001C3AEB" w:rsidRDefault="001C3AEB" w:rsidP="001C3AEB">
      <w:pPr>
        <w:spacing w:line="240" w:lineRule="exact"/>
        <w:rPr>
          <w:b/>
          <w:sz w:val="24"/>
        </w:rPr>
      </w:pPr>
      <w:r>
        <w:rPr>
          <w:b/>
          <w:sz w:val="24"/>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2: Korrosion von Eisenmetallen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F1.01.03.02</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DD29F5">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E14703">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695648" w:rsidP="001C3AEB">
      <w:pPr>
        <w:pStyle w:val="berschrift2"/>
      </w:pPr>
      <w:r w:rsidRPr="00115D57">
        <w:rPr>
          <w:noProof/>
          <w:sz w:val="24"/>
        </w:rPr>
        <w:drawing>
          <wp:anchor distT="0" distB="0" distL="114300" distR="114300" simplePos="0" relativeHeight="252447744" behindDoc="0" locked="0" layoutInCell="0" allowOverlap="1" wp14:anchorId="0EF3B8D3" wp14:editId="370640E8">
            <wp:simplePos x="0" y="0"/>
            <wp:positionH relativeFrom="rightMargin">
              <wp:posOffset>107950</wp:posOffset>
            </wp:positionH>
            <wp:positionV relativeFrom="paragraph">
              <wp:posOffset>86995</wp:posOffset>
            </wp:positionV>
            <wp:extent cx="345440" cy="323850"/>
            <wp:effectExtent l="0" t="0" r="0" b="0"/>
            <wp:wrapNone/>
            <wp:docPr id="129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87467A" w:rsidP="001C3AEB">
      <w:pPr>
        <w:pStyle w:val="Textkrper"/>
      </w:pPr>
      <w:r w:rsidRPr="0087467A">
        <w:rPr>
          <w:noProof/>
        </w:rPr>
        <mc:AlternateContent>
          <mc:Choice Requires="wpg">
            <w:drawing>
              <wp:anchor distT="0" distB="0" distL="114300" distR="114300" simplePos="0" relativeHeight="252686336" behindDoc="0" locked="0" layoutInCell="1" allowOverlap="1" wp14:anchorId="1F0973C2" wp14:editId="48AA9F03">
                <wp:simplePos x="0" y="0"/>
                <wp:positionH relativeFrom="column">
                  <wp:posOffset>4815205</wp:posOffset>
                </wp:positionH>
                <wp:positionV relativeFrom="paragraph">
                  <wp:posOffset>302260</wp:posOffset>
                </wp:positionV>
                <wp:extent cx="314325" cy="314325"/>
                <wp:effectExtent l="0" t="0" r="9525" b="9525"/>
                <wp:wrapNone/>
                <wp:docPr id="2621"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2622" name="Gruppieren 2622"/>
                        <wpg:cNvGrpSpPr/>
                        <wpg:grpSpPr>
                          <a:xfrm>
                            <a:off x="1" y="0"/>
                            <a:ext cx="314325" cy="314325"/>
                            <a:chOff x="1" y="0"/>
                            <a:chExt cx="314325" cy="314325"/>
                          </a:xfrm>
                        </wpg:grpSpPr>
                        <wpg:grpSp>
                          <wpg:cNvPr id="2623" name="Gruppieren 2623"/>
                          <wpg:cNvGrpSpPr/>
                          <wpg:grpSpPr>
                            <a:xfrm>
                              <a:off x="1" y="0"/>
                              <a:ext cx="314325" cy="314325"/>
                              <a:chOff x="1" y="0"/>
                              <a:chExt cx="314325" cy="314325"/>
                            </a:xfrm>
                          </wpg:grpSpPr>
                          <wps:wsp>
                            <wps:cNvPr id="944" name="Rechteck 944"/>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tlCol="0" anchor="ctr"/>
                          </wps:wsp>
                          <wps:wsp>
                            <wps:cNvPr id="945" name="Ellipse 945"/>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46" name="Gerade Verbindung 946"/>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94" name="Gerade Verbindung 994"/>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95" name="Gerade Verbindung 995"/>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96" name="Gerade Verbindung 996"/>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97" name="Ellipse 997"/>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998" name="Rechteck 998"/>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999"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112" style="position:absolute;left:0;text-align:left;margin-left:379.15pt;margin-top:23.8pt;width:24.75pt;height:24.75pt;z-index:252686336;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">
                <v:group id="Gruppieren 2622" o:spid="_x0000_s1113"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SQsQbFAAAA3QAA&#10;AA8AAAAAAAAAAAAAAAAAqgIAAGRycy9kb3ducmV2LnhtbFBLBQYAAAAABAAEAPoAAACcAwAAAAA=&#10;">
                  <v:group id="Gruppieren 2623" o:spid="_x0000_s1114"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b3BSdxgAAAN0A&#10;AAAPAAAAAAAAAAAAAAAAAKoCAABkcnMvZG93bnJldi54bWxQSwUGAAAAAAQABAD6AAAAnQMAAAAA&#10;">
                    <v:rect id="Rechteck 944" o:spid="_x0000_s1115"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VwxsQA&#10;AADcAAAADwAAAGRycy9kb3ducmV2LnhtbESPzWrDMBCE74W8g9hAbo3cxpTEjRJCqKGnQpwQelys&#10;rWVsrYwl//Ttq0Khx2FmvmH2x9m2YqTe144VPK0TEMSl0zVXCm7X/HELwgdkja1jUvBNHo6HxcMe&#10;M+0mvtBYhEpECPsMFZgQukxKXxqy6NeuI47el+sthij7Suoepwi3rXxOkhdpsea4YLCjs6GyKQar&#10;oPrM38a5MeQuflMMTbe7fdy1UqvlfHoFEWgO/+G/9rtWsEtT+D0Tj4A8/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VcMbEAAAA3AAAAA8AAAAAAAAAAAAAAAAAmAIAAGRycy9k&#10;b3ducmV2LnhtbFBLBQYAAAAABAAEAPUAAACJAwAAAAA=&#10;" fillcolor="black [3213]" stroked="f" strokeweight="2pt">
                      <v:textbox>
                        <w:txbxContent>
                          <w:p w:rsidR="00BA14AF" w:rsidRDefault="00BA14AF" w:rsidP="0087467A">
                            <w:pPr>
                              <w:rPr>
                                <w:rFonts w:eastAsia="Times New Roman"/>
                              </w:rPr>
                            </w:pPr>
                          </w:p>
                        </w:txbxContent>
                      </v:textbox>
                    </v:rect>
                    <v:oval id="Ellipse 945" o:spid="_x0000_s1116"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BTE8QA&#10;AADcAAAADwAAAGRycy9kb3ducmV2LnhtbESPQWsCMRSE74X+h/AK3mrWolJXoxRBEA+Caws9PjbP&#10;3eDmJSRR139vhEKPw8x8wyxWve3ElUI0jhWMhgUI4tppw42C7+Pm/RNETMgaO8ek4E4RVsvXlwWW&#10;2t34QNcqNSJDOJaooE3Jl1LGuiWLceg8cfZOLlhMWYZG6oC3DLed/CiKqbRoOC+06GndUn2uLlbB&#10;yVS/azn1m33Yjd3uYC7Vj98rNXjrv+YgEvXpP/zX3moFs/EEnmfy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UxPEAAAA3AAAAA8AAAAAAAAAAAAAAAAAmAIAAGRycy9k&#10;b3ducmV2LnhtbFBLBQYAAAAABAAEAPUAAACJAwAAAAA=&#10;" fillcolor="white [3212]" strokecolor="white [3212]" strokeweight="2pt">
                      <v:textbox>
                        <w:txbxContent>
                          <w:p w:rsidR="00BA14AF" w:rsidRDefault="00BA14AF" w:rsidP="0087467A">
                            <w:pPr>
                              <w:rPr>
                                <w:rFonts w:eastAsia="Times New Roman"/>
                              </w:rPr>
                            </w:pPr>
                          </w:p>
                        </w:txbxContent>
                      </v:textbox>
                    </v:oval>
                    <v:line id="Gerade Verbindung 946" o:spid="_x0000_s1117"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CZrccAAADcAAAADwAAAGRycy9kb3ducmV2LnhtbESPQWvCQBSE74L/YXmCF9GN1sYmdZXS&#10;UuhFpDEHe3tkX5PQ7NuQXU3677sFweMwM98w2/1gGnGlztWWFSwXEQjiwuqaSwX56X3+BMJ5ZI2N&#10;ZVLwSw72u/Foi6m2PX/SNfOlCBB2KSqovG9TKV1RkUG3sC1x8L5tZ9AH2ZVSd9gHuGnkKopiabDm&#10;sFBhS68VFT/ZxSh4y+M+S8rHzWz5cBgSPq7OXwej1HQyvDyD8DT4e/jW/tAKknUM/2fCEZC7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UJmtxwAAANwAAAAPAAAAAAAA&#10;AAAAAAAAAKECAABkcnMvZG93bnJldi54bWxQSwUGAAAAAAQABAD5AAAAlQMAAAAA&#10;" strokecolor="black [3213]" strokeweight="1pt"/>
                    <v:line id="Gerade Verbindung 994" o:spid="_x0000_s1118"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6OBscAAADcAAAADwAAAGRycy9kb3ducmV2LnhtbESPT2vCQBTE74LfYXlCL6XZaOufpFlF&#10;WgpepJh60Nsj+5oEs29DdmvSb98VCh6HmfkNk20G04grda62rGAaxSCIC6trLhUcvz6eViCcR9bY&#10;WCYFv+Rgsx6PMky17flA19yXIkDYpaig8r5NpXRFRQZdZFvi4H3bzqAPsiul7rAPcNPIWRwvpMGa&#10;w0KFLb1VVFzyH6Pg/bjo86ScLx+nz/sh4c/Z6bw3Sj1Mhu0rCE+Dv4f/2zutIEle4HYmHAG5/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ro4GxwAAANwAAAAPAAAAAAAA&#10;AAAAAAAAAKECAABkcnMvZG93bnJldi54bWxQSwUGAAAAAAQABAD5AAAAlQMAAAAA&#10;" strokecolor="black [3213]" strokeweight="1pt"/>
                    <v:line id="Gerade Verbindung 995" o:spid="_x0000_s1119"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IrnccAAADcAAAADwAAAGRycy9kb3ducmV2LnhtbESPQWvCQBSE74X+h+UVvIjZqJg2qasU&#10;RehFStMc7O2RfU1Cs29DdjXx37sFocdhZr5h1tvRtOJCvWssK5hHMQji0uqGKwXF12H2AsJ5ZI2t&#10;ZVJwJQfbzePDGjNtB/6kS+4rESDsMlRQe99lUrqyJoMush1x8H5sb9AH2VdS9zgEuGnlIo4TabDh&#10;sFBjR7uayt/8bBTsi2TI02r1PJ0vj2PKH4vT99EoNXka315BeBr9f/jeftcK0nQFf2fCEZCb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B4iudxwAAANwAAAAPAAAAAAAA&#10;AAAAAAAAAKECAABkcnMvZG93bnJldi54bWxQSwUGAAAAAAQABAD5AAAAlQMAAAAA&#10;" strokecolor="black [3213]" strokeweight="1pt"/>
                    <v:line id="Gerade Verbindung 996" o:spid="_x0000_s1120"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C16sYAAADcAAAADwAAAGRycy9kb3ducmV2LnhtbESPQWvCQBSE7wX/w/IEL0U3WhqbmI2I&#10;peBFpKmH9vbIvibB7NuQXU36791CocdhZr5hsu1oWnGj3jWWFSwXEQji0uqGKwXnj7f5CwjnkTW2&#10;lknBDznY5pOHDFNtB36nW+ErESDsUlRQe9+lUrqyJoNuYTvi4H3b3qAPsq+k7nEIcNPKVRTF0mDD&#10;YaHGjvY1lZfiahS8nuOhSKrn9ePy6TgmfFp9fh2NUrPpuNuA8DT6//Bf+6AVJEkMv2fCEZD5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EwterGAAAA3AAAAA8AAAAAAAAA&#10;AAAAAAAAoQIAAGRycy9kb3ducmV2LnhtbFBLBQYAAAAABAAEAPkAAACUAwAAAAA=&#10;" strokecolor="black [3213]" strokeweight="1pt"/>
                    <v:oval id="Ellipse 997" o:spid="_x0000_s1121"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qfD8MA&#10;AADcAAAADwAAAGRycy9kb3ducmV2LnhtbESPW4vCMBSE34X9D+Es7ItosgpeqlEWYVd99PIDDs2x&#10;LTYnpYm9/PuNIPg4zMw3zHrb2VI0VPvCsYbvsQJBnDpTcKbhevkdLUD4gGywdEwaevKw3XwM1pgY&#10;1/KJmnPIRISwT1BDHkKVSOnTnCz6sauIo3dztcUQZZ1JU2Mb4baUE6Vm0mLBcSHHinY5pffzw2po&#10;/iYHGvbYt9mi6tVpuD/e1VTrr8/uZwUiUBfe4Vf7YDQsl3N4no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qfD8MAAADcAAAADwAAAAAAAAAAAAAAAACYAgAAZHJzL2Rv&#10;d25yZXYueG1sUEsFBgAAAAAEAAQA9QAAAIgDAAAAAA==&#10;" filled="f" strokecolor="black [3213]" strokeweight="1pt">
                      <v:textbox>
                        <w:txbxContent>
                          <w:p w:rsidR="00BA14AF" w:rsidRDefault="00BA14AF" w:rsidP="0087467A">
                            <w:pPr>
                              <w:rPr>
                                <w:rFonts w:eastAsia="Times New Roman"/>
                              </w:rPr>
                            </w:pPr>
                          </w:p>
                        </w:txbxContent>
                      </v:textbox>
                    </v:oval>
                  </v:group>
                  <v:rect id="Rechteck 998" o:spid="_x0000_s1122"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xo/MEA&#10;AADcAAAADwAAAGRycy9kb3ducmV2LnhtbERPTYvCMBC9L/gfwgheFk0r7KLVKCIInoStXryNzdhW&#10;m0lJYlv//eawsMfH+15vB9OIjpyvLStIZwkI4sLqmksFl/NhugDhA7LGxjIpeJOH7Wb0scZM255/&#10;qMtDKWII+wwVVCG0mZS+qMign9mWOHJ36wyGCF0ptcM+hptGzpPkWxqsOTZU2NK+ouKZv4yCRXpw&#10;5tyll9O1zF+P2xf1xelTqcl42K1ABBrCv/jPfdQKlsu4Np6JR0B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MaPzBAAAA3AAAAA8AAAAAAAAAAAAAAAAAmAIAAGRycy9kb3du&#10;cmV2LnhtbFBLBQYAAAAABAAEAPUAAACGAwAAAAA=&#10;" fillcolor="black [3213]" stroked="f" strokeweight="2pt">
                    <v:fill opacity="44461f"/>
                    <v:textbox>
                      <w:txbxContent>
                        <w:p w:rsidR="00BA14AF" w:rsidRDefault="00BA14AF" w:rsidP="0087467A">
                          <w:pPr>
                            <w:rPr>
                              <w:rFonts w:eastAsia="Times New Roman"/>
                            </w:rPr>
                          </w:pPr>
                        </w:p>
                      </w:txbxContent>
                    </v:textbox>
                  </v:rect>
                </v:group>
                <v:shape id="Picture 3" o:spid="_x0000_s1123"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lXevFAAAA3AAAAA8AAABkcnMvZG93bnJldi54bWxEj0FrwkAUhO9C/8PyCr3pRg/SpG6CVkp7&#10;Eaot1OMj+0yC2bdpdhPXf98tCB6HmfmGWRXBtGKk3jWWFcxnCQji0uqGKwXfX2/TZxDOI2tsLZOC&#10;Kzko8ofJCjNtL7yn8eArESHsMlRQe99lUrqyJoNuZjvi6J1sb9BH2VdS93iJcNPKRZIspcGG40KN&#10;Hb3WVJ4Pg1Hw+bMZjk7zLvl9D8v1uN0MjoJST49h/QLCU/D38K39oRWkaQr/Z+IRkP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5V3rxQAAANwAAAAPAAAAAAAAAAAAAAAA&#10;AJ8CAABkcnMvZG93bnJldi54bWxQSwUGAAAAAAQABAD3AAAAkQMAAAAA&#10;">
                  <v:imagedata r:id="rId42" o:title="test3" croptop="2f" cropbottom="-2f" cropleft="9598f" cropright="9401f"/>
                </v:shape>
              </v:group>
            </w:pict>
          </mc:Fallback>
        </mc:AlternateContent>
      </w:r>
      <w:r w:rsidR="001C3AEB">
        <w:t>Rost entsteht, wenn Sauerstoff und Feuchtigkeit auf eine Stahloberfläche t</w:t>
      </w:r>
      <w:r w:rsidR="00A7465F">
        <w:t>reffen</w:t>
      </w:r>
      <w:r w:rsidR="001C3AEB">
        <w:t xml:space="preserve">. Der Fachbegriff dazu ist </w:t>
      </w:r>
      <w:r w:rsidR="001C3AEB" w:rsidRPr="008368DB">
        <w:rPr>
          <w:b/>
          <w:i/>
        </w:rPr>
        <w:t>Korrosion</w:t>
      </w:r>
      <w:r w:rsidR="001C3AEB">
        <w:t>. Nachdem Sie im vorangegangenen Versuch Stahlplatten zum Rosten gebracht haben, sollen Sie sich in diesem Teil der Station näher mit den Ursachen beschäftigen. Schauen Sie sich dazu zunächst</w:t>
      </w:r>
      <w:r w:rsidR="00BC56D1">
        <w:t xml:space="preserve"> auf</w:t>
      </w:r>
      <w:r w:rsidR="001C3AEB">
        <w:t xml:space="preserve"> </w:t>
      </w:r>
      <w:hyperlink r:id="rId65" w:history="1">
        <w:r w:rsidR="00BC56D1" w:rsidRPr="0093045E">
          <w:rPr>
            <w:rStyle w:val="Hyperlink"/>
            <w:color w:val="auto"/>
            <w:u w:val="none"/>
          </w:rPr>
          <w:t>www.youtube.de</w:t>
        </w:r>
      </w:hyperlink>
      <w:r w:rsidR="00BC56D1">
        <w:rPr>
          <w:rStyle w:val="Hyperlink"/>
          <w:color w:val="auto"/>
          <w:u w:val="none"/>
        </w:rPr>
        <w:t xml:space="preserve"> den Film zu folgendem Thema</w:t>
      </w:r>
      <w:r w:rsidR="00BC56D1">
        <w:t xml:space="preserve"> an</w:t>
      </w:r>
      <w:r w:rsidR="001C3AEB">
        <w:t>:</w:t>
      </w:r>
    </w:p>
    <w:p w:rsidR="001C3AEB" w:rsidRDefault="001C3AEB" w:rsidP="001C3AEB">
      <w:pPr>
        <w:pStyle w:val="Textkrper"/>
      </w:pPr>
    </w:p>
    <w:p w:rsidR="001C3AEB" w:rsidRDefault="001C3AEB" w:rsidP="001C3AEB">
      <w:pPr>
        <w:pStyle w:val="Textkrper"/>
        <w:numPr>
          <w:ilvl w:val="0"/>
          <w:numId w:val="20"/>
        </w:numPr>
      </w:pPr>
      <w:r>
        <w:t xml:space="preserve">Rost </w:t>
      </w:r>
      <w:proofErr w:type="spellStart"/>
      <w:r>
        <w:t>your</w:t>
      </w:r>
      <w:proofErr w:type="spellEnd"/>
      <w:r>
        <w:t xml:space="preserve"> </w:t>
      </w:r>
      <w:proofErr w:type="spellStart"/>
      <w:r>
        <w:t>car</w:t>
      </w:r>
      <w:proofErr w:type="spellEnd"/>
      <w:r>
        <w:t>! – Wie bringt man ein Auto zum Rosten?</w:t>
      </w:r>
      <w:r w:rsidR="0087467A" w:rsidRPr="0087467A">
        <w:rPr>
          <w:noProof/>
        </w:rPr>
        <w:t xml:space="preserve"> </w:t>
      </w:r>
    </w:p>
    <w:p w:rsidR="001C3AEB" w:rsidRDefault="001C3AEB" w:rsidP="00F942DF">
      <w:pPr>
        <w:pStyle w:val="Abstandszeile"/>
      </w:pPr>
    </w:p>
    <w:p w:rsidR="001C3AEB" w:rsidRPr="00B41135" w:rsidRDefault="001C3AEB" w:rsidP="00F942DF">
      <w:pPr>
        <w:pStyle w:val="berschrift3"/>
      </w:pPr>
      <w:r w:rsidRPr="00B41135">
        <w:t>Aufgabe 1:</w:t>
      </w:r>
    </w:p>
    <w:p w:rsidR="001C3AEB" w:rsidRDefault="001C3AEB" w:rsidP="001C3AEB">
      <w:pPr>
        <w:pStyle w:val="Textkrper"/>
      </w:pPr>
      <w:r>
        <w:t>Was bringt das Metallteil zum Rosten?</w:t>
      </w:r>
    </w:p>
    <w:p w:rsidR="001C3AEB" w:rsidRDefault="001C3AEB" w:rsidP="001C3AEB">
      <w:pPr>
        <w:pStyle w:val="Textkrper"/>
      </w:pPr>
    </w:p>
    <w:tbl>
      <w:tblPr>
        <w:tblStyle w:val="Tabellenraster"/>
        <w:tblW w:w="0" w:type="auto"/>
        <w:tblInd w:w="108" w:type="dxa"/>
        <w:tblLayout w:type="fixed"/>
        <w:tblLook w:val="04A0" w:firstRow="1" w:lastRow="0" w:firstColumn="1" w:lastColumn="0" w:noHBand="0" w:noVBand="1"/>
      </w:tblPr>
      <w:tblGrid>
        <w:gridCol w:w="2108"/>
        <w:gridCol w:w="444"/>
        <w:gridCol w:w="425"/>
        <w:gridCol w:w="2126"/>
        <w:gridCol w:w="426"/>
      </w:tblGrid>
      <w:tr w:rsidR="001C3AEB" w:rsidTr="002D0488">
        <w:tc>
          <w:tcPr>
            <w:tcW w:w="2108" w:type="dxa"/>
          </w:tcPr>
          <w:p w:rsidR="001C3AEB" w:rsidRDefault="001C3AEB" w:rsidP="002D0488">
            <w:pPr>
              <w:tabs>
                <w:tab w:val="left" w:pos="4820"/>
              </w:tabs>
            </w:pPr>
            <w:r>
              <w:t>Wasser + Zucker</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1C3AEB" w:rsidP="002D0488">
            <w:r>
              <w:t>Wasser + Salz</w:t>
            </w:r>
          </w:p>
        </w:tc>
        <w:tc>
          <w:tcPr>
            <w:tcW w:w="426" w:type="dxa"/>
            <w:vAlign w:val="center"/>
          </w:tcPr>
          <w:p w:rsidR="001C3AEB" w:rsidRDefault="001C3AEB" w:rsidP="002D0488">
            <w:r w:rsidRPr="00500529">
              <w:rPr>
                <w:sz w:val="28"/>
              </w:rPr>
              <w:sym w:font="Wingdings" w:char="F071"/>
            </w:r>
          </w:p>
        </w:tc>
      </w:tr>
      <w:tr w:rsidR="001C3AEB" w:rsidTr="002D0488">
        <w:tc>
          <w:tcPr>
            <w:tcW w:w="2108" w:type="dxa"/>
          </w:tcPr>
          <w:p w:rsidR="001C3AEB" w:rsidRDefault="001C3AEB" w:rsidP="002D0488">
            <w:pPr>
              <w:tabs>
                <w:tab w:val="left" w:pos="4820"/>
              </w:tabs>
            </w:pPr>
            <w:r>
              <w:t>Pfeffer + Salz</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1C3AEB" w:rsidP="002D0488">
            <w:r>
              <w:t>Wasser + Brot</w:t>
            </w:r>
          </w:p>
        </w:tc>
        <w:tc>
          <w:tcPr>
            <w:tcW w:w="426" w:type="dxa"/>
            <w:vAlign w:val="center"/>
          </w:tcPr>
          <w:p w:rsidR="001C3AEB" w:rsidRDefault="001C3AEB" w:rsidP="002D0488">
            <w:r w:rsidRPr="00500529">
              <w:rPr>
                <w:sz w:val="28"/>
              </w:rPr>
              <w:sym w:font="Wingdings" w:char="F071"/>
            </w:r>
          </w:p>
        </w:tc>
      </w:tr>
      <w:tr w:rsidR="001C3AEB" w:rsidTr="002D0488">
        <w:tc>
          <w:tcPr>
            <w:tcW w:w="2108" w:type="dxa"/>
          </w:tcPr>
          <w:p w:rsidR="001C3AEB" w:rsidRDefault="001C3AEB" w:rsidP="002D0488">
            <w:pPr>
              <w:tabs>
                <w:tab w:val="left" w:pos="4820"/>
              </w:tabs>
            </w:pPr>
            <w:r>
              <w:t>Luft + Liebe</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1C3AEB" w:rsidP="002D0488">
            <w:pPr>
              <w:tabs>
                <w:tab w:val="left" w:pos="4820"/>
              </w:tabs>
            </w:pPr>
            <w:r>
              <w:t>Lack + Lösemittel</w:t>
            </w:r>
          </w:p>
        </w:tc>
        <w:tc>
          <w:tcPr>
            <w:tcW w:w="426" w:type="dxa"/>
            <w:vAlign w:val="center"/>
          </w:tcPr>
          <w:p w:rsidR="001C3AEB" w:rsidRDefault="001C3AEB" w:rsidP="002D0488">
            <w:pPr>
              <w:tabs>
                <w:tab w:val="left" w:pos="4820"/>
              </w:tabs>
            </w:pPr>
            <w:r w:rsidRPr="00FA1FFF">
              <w:rPr>
                <w:sz w:val="28"/>
              </w:rPr>
              <w:sym w:font="Wingdings" w:char="F071"/>
            </w:r>
          </w:p>
        </w:tc>
      </w:tr>
    </w:tbl>
    <w:p w:rsidR="001C3AEB" w:rsidRDefault="001C3AEB" w:rsidP="001C3AEB">
      <w:pPr>
        <w:pStyle w:val="Textkrper"/>
      </w:pPr>
    </w:p>
    <w:p w:rsidR="001C3AEB" w:rsidRDefault="001C3AEB" w:rsidP="001C3AEB">
      <w:pPr>
        <w:pStyle w:val="Textkrper"/>
      </w:pPr>
      <w:r>
        <w:t xml:space="preserve">Madeleine hat vergessen, welche Vorarbeiten an </w:t>
      </w:r>
      <w:r w:rsidR="00986834">
        <w:t xml:space="preserve">Ihrem </w:t>
      </w:r>
      <w:r>
        <w:t>Auto nötig war</w:t>
      </w:r>
      <w:r w:rsidR="00A7465F">
        <w:t>en</w:t>
      </w:r>
      <w:r>
        <w:t xml:space="preserve">, um einzelne Stellen rosten zu lassen. Helfen Sie </w:t>
      </w:r>
      <w:r w:rsidR="00A7465F">
        <w:t>i</w:t>
      </w:r>
      <w:r w:rsidR="00986834">
        <w:t>hr</w:t>
      </w:r>
      <w:r>
        <w:t xml:space="preserve"> und bringen </w:t>
      </w:r>
      <w:r w:rsidR="00A7465F">
        <w:t>S</w:t>
      </w:r>
      <w:r>
        <w:t>ie die Arbeitsschritte in die richtige Reihenfolge:</w:t>
      </w:r>
    </w:p>
    <w:p w:rsidR="001C3AEB" w:rsidRDefault="001C3AEB" w:rsidP="00F942DF">
      <w:pPr>
        <w:pStyle w:val="Abstandszeile"/>
      </w:pPr>
    </w:p>
    <w:tbl>
      <w:tblPr>
        <w:tblStyle w:val="Tabellenraster"/>
        <w:tblW w:w="0" w:type="auto"/>
        <w:tblInd w:w="108" w:type="dxa"/>
        <w:tblLook w:val="04A0" w:firstRow="1" w:lastRow="0" w:firstColumn="1" w:lastColumn="0" w:noHBand="0" w:noVBand="1"/>
      </w:tblPr>
      <w:tblGrid>
        <w:gridCol w:w="426"/>
        <w:gridCol w:w="6976"/>
      </w:tblGrid>
      <w:tr w:rsidR="001C3AEB" w:rsidTr="00F942DF">
        <w:tc>
          <w:tcPr>
            <w:tcW w:w="426" w:type="dxa"/>
          </w:tcPr>
          <w:p w:rsidR="001C3AEB" w:rsidRDefault="001C3AEB" w:rsidP="002D0488">
            <w:pPr>
              <w:pStyle w:val="Textkrper"/>
            </w:pPr>
          </w:p>
        </w:tc>
        <w:tc>
          <w:tcPr>
            <w:tcW w:w="6976" w:type="dxa"/>
          </w:tcPr>
          <w:p w:rsidR="001C3AEB" w:rsidRDefault="00A7465F" w:rsidP="002D0488">
            <w:pPr>
              <w:pStyle w:val="Textkrper"/>
            </w:pPr>
            <w:r>
              <w:t>Blanke Metallteile abdecken</w:t>
            </w:r>
          </w:p>
        </w:tc>
      </w:tr>
      <w:tr w:rsidR="001C3AEB" w:rsidTr="00F942DF">
        <w:tc>
          <w:tcPr>
            <w:tcW w:w="426" w:type="dxa"/>
          </w:tcPr>
          <w:p w:rsidR="001C3AEB" w:rsidRDefault="001C3AEB" w:rsidP="002D0488">
            <w:pPr>
              <w:pStyle w:val="Textkrper"/>
            </w:pPr>
          </w:p>
        </w:tc>
        <w:tc>
          <w:tcPr>
            <w:tcW w:w="6976" w:type="dxa"/>
          </w:tcPr>
          <w:p w:rsidR="001C3AEB" w:rsidRDefault="001C3AEB" w:rsidP="002D0488">
            <w:pPr>
              <w:pStyle w:val="Textkrper"/>
            </w:pPr>
            <w:r>
              <w:t>Alle nicht zu bearbeitenden Teile werden abmontiert oder abgeklebt.</w:t>
            </w:r>
          </w:p>
        </w:tc>
      </w:tr>
      <w:tr w:rsidR="001C3AEB" w:rsidTr="00F942DF">
        <w:tc>
          <w:tcPr>
            <w:tcW w:w="426" w:type="dxa"/>
          </w:tcPr>
          <w:p w:rsidR="001C3AEB" w:rsidRDefault="001C3AEB" w:rsidP="002D0488">
            <w:pPr>
              <w:pStyle w:val="Textkrper"/>
            </w:pPr>
          </w:p>
        </w:tc>
        <w:tc>
          <w:tcPr>
            <w:tcW w:w="6976" w:type="dxa"/>
          </w:tcPr>
          <w:p w:rsidR="001C3AEB" w:rsidRDefault="001C3AEB" w:rsidP="002D0488">
            <w:pPr>
              <w:pStyle w:val="Textkrper"/>
            </w:pPr>
            <w:r>
              <w:t xml:space="preserve">Einige Stellen der Karosserie mit dem </w:t>
            </w:r>
            <w:proofErr w:type="spellStart"/>
            <w:r>
              <w:t>Winkelschei</w:t>
            </w:r>
            <w:r w:rsidR="00A7465F">
              <w:t>fer</w:t>
            </w:r>
            <w:proofErr w:type="spellEnd"/>
            <w:r w:rsidR="00A7465F">
              <w:t xml:space="preserve"> metallisch blank schleifen</w:t>
            </w:r>
          </w:p>
        </w:tc>
      </w:tr>
      <w:tr w:rsidR="001C3AEB" w:rsidTr="00F942DF">
        <w:tc>
          <w:tcPr>
            <w:tcW w:w="426" w:type="dxa"/>
          </w:tcPr>
          <w:p w:rsidR="001C3AEB" w:rsidRDefault="001C3AEB" w:rsidP="002D0488">
            <w:pPr>
              <w:pStyle w:val="Textkrper"/>
            </w:pPr>
          </w:p>
        </w:tc>
        <w:tc>
          <w:tcPr>
            <w:tcW w:w="6976" w:type="dxa"/>
          </w:tcPr>
          <w:p w:rsidR="001C3AEB" w:rsidRDefault="001C3AEB" w:rsidP="002D0488">
            <w:pPr>
              <w:pStyle w:val="Textkrper"/>
            </w:pPr>
            <w:r>
              <w:t>Abdeckungen auf den</w:t>
            </w:r>
            <w:r w:rsidR="00A7465F">
              <w:t xml:space="preserve"> blanken Metallteilen entfernen</w:t>
            </w:r>
          </w:p>
        </w:tc>
      </w:tr>
      <w:tr w:rsidR="001C3AEB" w:rsidTr="00F942DF">
        <w:tc>
          <w:tcPr>
            <w:tcW w:w="426" w:type="dxa"/>
          </w:tcPr>
          <w:p w:rsidR="001C3AEB" w:rsidRDefault="001C3AEB" w:rsidP="002D0488">
            <w:pPr>
              <w:pStyle w:val="Textkrper"/>
            </w:pPr>
          </w:p>
        </w:tc>
        <w:tc>
          <w:tcPr>
            <w:tcW w:w="6976" w:type="dxa"/>
          </w:tcPr>
          <w:p w:rsidR="001C3AEB" w:rsidRDefault="001C3AEB" w:rsidP="002D0488">
            <w:pPr>
              <w:pStyle w:val="Textkrper"/>
            </w:pPr>
            <w:r>
              <w:t>Die gesamte Karosserie (außer den abgedeckten blanken Metallstellen) mit e</w:t>
            </w:r>
            <w:r>
              <w:t>i</w:t>
            </w:r>
            <w:r>
              <w:t>nem</w:t>
            </w:r>
            <w:r w:rsidR="00A7465F">
              <w:t xml:space="preserve"> farblich passenden Lack walzen</w:t>
            </w:r>
          </w:p>
        </w:tc>
      </w:tr>
      <w:tr w:rsidR="001C3AEB" w:rsidTr="00F942DF">
        <w:tc>
          <w:tcPr>
            <w:tcW w:w="426" w:type="dxa"/>
          </w:tcPr>
          <w:p w:rsidR="001C3AEB" w:rsidRDefault="001C3AEB" w:rsidP="002D0488">
            <w:pPr>
              <w:pStyle w:val="Textkrper"/>
            </w:pPr>
          </w:p>
        </w:tc>
        <w:tc>
          <w:tcPr>
            <w:tcW w:w="6976" w:type="dxa"/>
          </w:tcPr>
          <w:p w:rsidR="001C3AEB" w:rsidRDefault="001C3AEB" w:rsidP="002D0488">
            <w:pPr>
              <w:pStyle w:val="Textkrper"/>
            </w:pPr>
            <w:r>
              <w:t>Blanke Metallteile mit Was</w:t>
            </w:r>
            <w:r w:rsidR="00A7465F">
              <w:t>ser und Salz zum Rosten bringen</w:t>
            </w:r>
          </w:p>
        </w:tc>
      </w:tr>
    </w:tbl>
    <w:p w:rsidR="001C3AEB" w:rsidRDefault="001C3AEB" w:rsidP="00F942DF">
      <w:pPr>
        <w:pStyle w:val="Abstandszeile"/>
      </w:pPr>
    </w:p>
    <w:p w:rsidR="001C3AEB" w:rsidRDefault="001C3AEB" w:rsidP="001C3AEB">
      <w:pPr>
        <w:pStyle w:val="Textkrper"/>
      </w:pPr>
      <w:r>
        <w:t>Bei Madeleines Auto war das Rosten kein Problem. Aber bei neueren Autos ist das nicht mehr so einfach. Warum? Kreuze die richtige Antwort an!</w:t>
      </w:r>
    </w:p>
    <w:p w:rsidR="001C3AEB" w:rsidRDefault="001C3AEB" w:rsidP="001C3AEB">
      <w:pPr>
        <w:pStyle w:val="Textkrper"/>
      </w:pPr>
    </w:p>
    <w:tbl>
      <w:tblPr>
        <w:tblStyle w:val="Tabellenraster"/>
        <w:tblW w:w="0" w:type="auto"/>
        <w:tblInd w:w="108" w:type="dxa"/>
        <w:tblLook w:val="04A0" w:firstRow="1" w:lastRow="0" w:firstColumn="1" w:lastColumn="0" w:noHBand="0" w:noVBand="1"/>
      </w:tblPr>
      <w:tblGrid>
        <w:gridCol w:w="466"/>
        <w:gridCol w:w="6976"/>
      </w:tblGrid>
      <w:tr w:rsidR="001C3AEB" w:rsidTr="00F942DF">
        <w:tc>
          <w:tcPr>
            <w:tcW w:w="426" w:type="dxa"/>
            <w:vAlign w:val="center"/>
          </w:tcPr>
          <w:p w:rsidR="001C3AEB" w:rsidRDefault="001C3AEB" w:rsidP="002D0488">
            <w:pPr>
              <w:tabs>
                <w:tab w:val="left" w:pos="4820"/>
              </w:tabs>
            </w:pPr>
            <w:r w:rsidRPr="00FA1FFF">
              <w:rPr>
                <w:sz w:val="28"/>
              </w:rPr>
              <w:sym w:font="Wingdings" w:char="F071"/>
            </w:r>
          </w:p>
        </w:tc>
        <w:tc>
          <w:tcPr>
            <w:tcW w:w="6976" w:type="dxa"/>
          </w:tcPr>
          <w:p w:rsidR="001C3AEB" w:rsidRDefault="001C3AEB" w:rsidP="002D0488">
            <w:pPr>
              <w:pStyle w:val="Textkrper"/>
            </w:pPr>
            <w:r>
              <w:t>Neuere Autos sind viel zu teuer, um sie rosten zu lassen.</w:t>
            </w:r>
          </w:p>
        </w:tc>
      </w:tr>
      <w:tr w:rsidR="001C3AEB" w:rsidTr="00F942DF">
        <w:tc>
          <w:tcPr>
            <w:tcW w:w="426" w:type="dxa"/>
            <w:vAlign w:val="center"/>
          </w:tcPr>
          <w:p w:rsidR="001C3AEB" w:rsidRDefault="001C3AEB" w:rsidP="002D0488">
            <w:pPr>
              <w:tabs>
                <w:tab w:val="left" w:pos="4820"/>
              </w:tabs>
            </w:pPr>
            <w:r w:rsidRPr="00FA1FFF">
              <w:rPr>
                <w:sz w:val="28"/>
              </w:rPr>
              <w:sym w:font="Wingdings" w:char="F071"/>
            </w:r>
          </w:p>
        </w:tc>
        <w:tc>
          <w:tcPr>
            <w:tcW w:w="6976" w:type="dxa"/>
          </w:tcPr>
          <w:p w:rsidR="001C3AEB" w:rsidRDefault="001C3AEB" w:rsidP="002D0488">
            <w:pPr>
              <w:pStyle w:val="Textkrper"/>
            </w:pPr>
            <w:r>
              <w:t>Neuere Autos sind ganz dick lackiert und damit richtig gut gegen Rost geschützt.</w:t>
            </w:r>
          </w:p>
        </w:tc>
      </w:tr>
      <w:tr w:rsidR="001C3AEB" w:rsidTr="00F942DF">
        <w:tc>
          <w:tcPr>
            <w:tcW w:w="426" w:type="dxa"/>
            <w:vAlign w:val="center"/>
          </w:tcPr>
          <w:p w:rsidR="001C3AEB" w:rsidRDefault="001C3AEB" w:rsidP="002D0488">
            <w:pPr>
              <w:tabs>
                <w:tab w:val="left" w:pos="4820"/>
              </w:tabs>
            </w:pPr>
            <w:r w:rsidRPr="00FA1FFF">
              <w:rPr>
                <w:sz w:val="28"/>
              </w:rPr>
              <w:sym w:font="Wingdings" w:char="F071"/>
            </w:r>
          </w:p>
        </w:tc>
        <w:tc>
          <w:tcPr>
            <w:tcW w:w="6976" w:type="dxa"/>
          </w:tcPr>
          <w:p w:rsidR="001C3AEB" w:rsidRDefault="001C3AEB" w:rsidP="002D0488">
            <w:pPr>
              <w:pStyle w:val="Textkrper"/>
            </w:pPr>
            <w:r>
              <w:t>Neuere Autos sind verzinkt und damit richtig gut gegen Rost geschützt.</w:t>
            </w:r>
          </w:p>
        </w:tc>
      </w:tr>
      <w:tr w:rsidR="001C3AEB" w:rsidTr="00F942DF">
        <w:tc>
          <w:tcPr>
            <w:tcW w:w="426" w:type="dxa"/>
            <w:vAlign w:val="center"/>
          </w:tcPr>
          <w:p w:rsidR="001C3AEB" w:rsidRDefault="001C3AEB" w:rsidP="002D0488">
            <w:pPr>
              <w:tabs>
                <w:tab w:val="left" w:pos="4820"/>
              </w:tabs>
            </w:pPr>
            <w:r w:rsidRPr="00FA1FFF">
              <w:rPr>
                <w:sz w:val="28"/>
              </w:rPr>
              <w:sym w:font="Wingdings" w:char="F071"/>
            </w:r>
          </w:p>
        </w:tc>
        <w:tc>
          <w:tcPr>
            <w:tcW w:w="6976" w:type="dxa"/>
          </w:tcPr>
          <w:p w:rsidR="001C3AEB" w:rsidRDefault="001C3AEB" w:rsidP="002D0488">
            <w:pPr>
              <w:pStyle w:val="Textkrper"/>
            </w:pPr>
            <w:r>
              <w:t>Neuere Autos sind aus Kunststoff und das rostet überhaupt nicht.</w:t>
            </w:r>
          </w:p>
        </w:tc>
      </w:tr>
    </w:tbl>
    <w:p w:rsidR="001C3AEB" w:rsidRDefault="001C3AEB" w:rsidP="00F942DF">
      <w:pPr>
        <w:pStyle w:val="Abstandszeile"/>
      </w:pPr>
    </w:p>
    <w:p w:rsidR="001C3AEB" w:rsidRDefault="001C3AEB" w:rsidP="001C3AEB">
      <w:r>
        <w:t xml:space="preserve">Bei beschichteten und </w:t>
      </w:r>
      <w:proofErr w:type="spellStart"/>
      <w:r>
        <w:t>unbeschichteten</w:t>
      </w:r>
      <w:proofErr w:type="spellEnd"/>
      <w:r>
        <w:t xml:space="preserve"> Stahlflächen kann man durch Augenschein (= anschauen) den Rostbefall ermitteln. Die dazugehörigen Rostgrade zeigen den Zustand </w:t>
      </w:r>
      <w:r>
        <w:lastRenderedPageBreak/>
        <w:t>der rostbedeckten Fläche an. Erst wenn der Profi weiß, wie viel Fläche mit wie viel Rost bedeckt ist, kann er die Kosten und den Aufwand für die Entfernung des Rostes berec</w:t>
      </w:r>
      <w:r>
        <w:t>h</w:t>
      </w:r>
      <w:r w:rsidR="00B568E6">
        <w:t>nen.</w:t>
      </w:r>
    </w:p>
    <w:p w:rsidR="001C3AEB" w:rsidRDefault="001C3AEB" w:rsidP="00032FBA">
      <w:pPr>
        <w:pStyle w:val="Abstandszeile"/>
      </w:pPr>
    </w:p>
    <w:p w:rsidR="001C3AEB" w:rsidRPr="002E743D" w:rsidRDefault="001C3AEB" w:rsidP="00032FBA">
      <w:pPr>
        <w:pStyle w:val="berschrift3"/>
      </w:pPr>
      <w:r w:rsidRPr="002E743D">
        <w:t>Aufgabe 2:</w:t>
      </w:r>
    </w:p>
    <w:p w:rsidR="001C3AEB" w:rsidRDefault="001C3AEB" w:rsidP="001C3AEB">
      <w:r>
        <w:t xml:space="preserve">Warum ist es für </w:t>
      </w:r>
      <w:r w:rsidR="006B2126">
        <w:t xml:space="preserve">die Malerin oder </w:t>
      </w:r>
      <w:r>
        <w:t>den Maler eigentlich wichtig zu wissen, wie stark ve</w:t>
      </w:r>
      <w:r>
        <w:t>r</w:t>
      </w:r>
      <w:r>
        <w:t>rostet ein Stahluntergrund ist?</w:t>
      </w:r>
    </w:p>
    <w:p w:rsidR="00CF7916" w:rsidRDefault="00CF7916" w:rsidP="00CF7916">
      <w:pPr>
        <w:pStyle w:val="AufgabeLckentext"/>
      </w:pPr>
      <w:r>
        <w:t>............................................................................................................................................................................................................................................................................................</w:t>
      </w:r>
    </w:p>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2: Korrosion von Eisenmetallen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F1.01.03.02</w:t>
            </w:r>
          </w:p>
        </w:tc>
      </w:tr>
      <w:tr w:rsidR="001C3AEB" w:rsidRPr="00B51DE9" w:rsidTr="002D0488">
        <w:tc>
          <w:tcPr>
            <w:tcW w:w="7348" w:type="dxa"/>
            <w:gridSpan w:val="2"/>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D9D9D9" w:themeFill="background1" w:themeFillShade="D9"/>
                </w:tcPr>
                <w:p w:rsidR="001C3AEB" w:rsidRPr="00B51DE9" w:rsidRDefault="001C3AEB" w:rsidP="002D0488">
                  <w:pPr>
                    <w:pStyle w:val="TabelleKopfmitte"/>
                  </w:pPr>
                  <w:r w:rsidRPr="00B51DE9">
                    <w:t>L</w:t>
                  </w:r>
                  <w:r>
                    <w:t>ösung</w:t>
                  </w:r>
                </w:p>
              </w:tc>
            </w:tr>
          </w:tbl>
          <w:p w:rsidR="001C3AEB" w:rsidRPr="00B51DE9" w:rsidRDefault="001C3AEB" w:rsidP="002D0488"/>
        </w:tc>
      </w:tr>
    </w:tbl>
    <w:p w:rsidR="001C3AEB" w:rsidRDefault="0087467A" w:rsidP="001C3AEB">
      <w:pPr>
        <w:pStyle w:val="berschrift2"/>
      </w:pPr>
      <w:r w:rsidRPr="00115D57">
        <w:rPr>
          <w:noProof/>
          <w:sz w:val="24"/>
        </w:rPr>
        <w:drawing>
          <wp:anchor distT="0" distB="0" distL="114300" distR="114300" simplePos="0" relativeHeight="252448768" behindDoc="0" locked="0" layoutInCell="0" allowOverlap="1" wp14:anchorId="14786426" wp14:editId="69A6C591">
            <wp:simplePos x="0" y="0"/>
            <wp:positionH relativeFrom="rightMargin">
              <wp:posOffset>80010</wp:posOffset>
            </wp:positionH>
            <wp:positionV relativeFrom="paragraph">
              <wp:posOffset>69850</wp:posOffset>
            </wp:positionV>
            <wp:extent cx="345440" cy="323850"/>
            <wp:effectExtent l="0" t="0" r="0" b="0"/>
            <wp:wrapNone/>
            <wp:docPr id="12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87467A" w:rsidP="001C3AEB">
      <w:pPr>
        <w:pStyle w:val="Textkrper"/>
      </w:pPr>
      <w:r w:rsidRPr="0087467A">
        <w:rPr>
          <w:noProof/>
        </w:rPr>
        <mc:AlternateContent>
          <mc:Choice Requires="wpg">
            <w:drawing>
              <wp:anchor distT="0" distB="0" distL="114300" distR="114300" simplePos="0" relativeHeight="252688384" behindDoc="0" locked="0" layoutInCell="1" allowOverlap="1" wp14:anchorId="6B603C3E" wp14:editId="65F40C02">
                <wp:simplePos x="0" y="0"/>
                <wp:positionH relativeFrom="column">
                  <wp:posOffset>4787900</wp:posOffset>
                </wp:positionH>
                <wp:positionV relativeFrom="paragraph">
                  <wp:posOffset>290830</wp:posOffset>
                </wp:positionV>
                <wp:extent cx="314325" cy="314325"/>
                <wp:effectExtent l="0" t="0" r="9525" b="9525"/>
                <wp:wrapNone/>
                <wp:docPr id="1000"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001" name="Gruppieren 1001"/>
                        <wpg:cNvGrpSpPr/>
                        <wpg:grpSpPr>
                          <a:xfrm>
                            <a:off x="1" y="0"/>
                            <a:ext cx="314325" cy="314325"/>
                            <a:chOff x="1" y="0"/>
                            <a:chExt cx="314325" cy="314325"/>
                          </a:xfrm>
                        </wpg:grpSpPr>
                        <wpg:grpSp>
                          <wpg:cNvPr id="1002" name="Gruppieren 1002"/>
                          <wpg:cNvGrpSpPr/>
                          <wpg:grpSpPr>
                            <a:xfrm>
                              <a:off x="1" y="0"/>
                              <a:ext cx="314325" cy="314325"/>
                              <a:chOff x="1" y="0"/>
                              <a:chExt cx="314325" cy="314325"/>
                            </a:xfrm>
                          </wpg:grpSpPr>
                          <wps:wsp>
                            <wps:cNvPr id="1003" name="Rechteck 1003"/>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tlCol="0" anchor="ctr"/>
                          </wps:wsp>
                          <wps:wsp>
                            <wps:cNvPr id="1004" name="Ellipse 1004"/>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05" name="Gerade Verbindung 1005"/>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06" name="Gerade Verbindung 1006"/>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4" name="Gerade Verbindung 1014"/>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6" name="Gerade Verbindung 1016"/>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7" name="Ellipse 1017"/>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021" name="Rechteck 1021"/>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022"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124" style="position:absolute;left:0;text-align:left;margin-left:377pt;margin-top:22.9pt;width:24.75pt;height:24.75pt;z-index:252688384;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">
                <v:group id="Gruppieren 1001" o:spid="_x0000_s1125"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bM+MMAAADdAAAADwAAAGRycy9kb3ducmV2LnhtbERPTYvCMBC9L/gfwgh7&#10;W5MqLlKNIuLKHkRYFcTb0IxtsZmUJtvWf2+Ehb3N433OYtXbSrTU+NKxhmSkQBBnzpScazifvj5m&#10;IHxANlg5Jg0P8rBaDt4WmBrX8Q+1x5CLGMI+RQ1FCHUqpc8KsuhHriaO3M01FkOETS5Ng10Mt5Uc&#10;K/UpLZYcGwqsaVNQdj/+Wg27Drv1JNm2+/tt87iepofLPiGt34f9eg4iUB/+xX/ubxPnK5XA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1sz4wwAAAN0AAAAP&#10;AAAAAAAAAAAAAAAAAKoCAABkcnMvZG93bnJldi54bWxQSwUGAAAAAAQABAD6AAAAmgMAAAAA&#10;">
                  <v:group id="Gruppieren 1002" o:spid="_x0000_s1126"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wBFKPwwAAAN0AAAAP&#10;AAAAAAAAAAAAAAAAAKoCAABkcnMvZG93bnJldi54bWxQSwUGAAAAAAQABAD6AAAAmgMAAAAA&#10;">
                    <v:rect id="Rechteck 1003" o:spid="_x0000_s1127"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5LzcEA&#10;AADdAAAADwAAAGRycy9kb3ducmV2LnhtbERPTYvCMBC9L/gfwgje1sQVlrUaRURhTwt2RTwOzdiU&#10;NpPSxFr//WZB8DaP9zmrzeAa0VMXKs8aZlMFgrjwpuJSw+n38P4FIkRkg41n0vCgAJv16G2FmfF3&#10;PlKfx1KkEA4ZarAxtpmUobDkMEx9S5y4q+8cxgS7UpoO7yncNfJDqU/psOLUYLGlnaWizm9OQ3k5&#10;7PuhtuSPYZ7f6nZx+jkbrSfjYbsEEWmIL/HT/W3SfKXm8P9NOkG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0eS83BAAAA3QAAAA8AAAAAAAAAAAAAAAAAmAIAAGRycy9kb3du&#10;cmV2LnhtbFBLBQYAAAAABAAEAPUAAACGAwAAAAA=&#10;" fillcolor="black [3213]" stroked="f" strokeweight="2pt">
                      <v:textbox>
                        <w:txbxContent>
                          <w:p w:rsidR="00BA14AF" w:rsidRDefault="00BA14AF" w:rsidP="0087467A">
                            <w:pPr>
                              <w:rPr>
                                <w:rFonts w:eastAsia="Times New Roman"/>
                              </w:rPr>
                            </w:pPr>
                          </w:p>
                        </w:txbxContent>
                      </v:textbox>
                    </v:rect>
                    <v:oval id="Ellipse 1004" o:spid="_x0000_s1128"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4jN8IA&#10;AADdAAAADwAAAGRycy9kb3ducmV2LnhtbERPTWsCMRC9C/0PYQq91aQiUrZmlyIIxYPgtkKPw2bc&#10;Dd1MQhJ1/fdNoeBtHu9z1s3kRnGhmKxnDS9zBYK488Zyr+Hrc/v8CiJlZIOjZ9JwowRN/TBbY2X8&#10;lQ90aXMvSginCjUMOYdKytQN5DDNfSAu3MlHh7nA2EsT8VrC3SgXSq2kQ8ulYcBAm4G6n/bsNJxs&#10;+72Rq7Ddx93S7w723B7DXuunx+n9DUSmKd/F/+4PU+YrtYS/b8oJsv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niM3wgAAAN0AAAAPAAAAAAAAAAAAAAAAAJgCAABkcnMvZG93&#10;bnJldi54bWxQSwUGAAAAAAQABAD1AAAAhwMAAAAA&#10;" fillcolor="white [3212]" strokecolor="white [3212]" strokeweight="2pt">
                      <v:textbox>
                        <w:txbxContent>
                          <w:p w:rsidR="00BA14AF" w:rsidRDefault="00BA14AF" w:rsidP="0087467A">
                            <w:pPr>
                              <w:rPr>
                                <w:rFonts w:eastAsia="Times New Roman"/>
                              </w:rPr>
                            </w:pPr>
                          </w:p>
                        </w:txbxContent>
                      </v:textbox>
                    </v:oval>
                    <v:line id="Gerade Verbindung 1005" o:spid="_x0000_s1129"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UuZ8QAAADdAAAADwAAAGRycy9kb3ducmV2LnhtbERPTWvCQBC9C/0PyxS8SN1V0dbUVYoi&#10;eBEx9dDehuw0Cc3Ohuxq4r93BcHbPN7nLFadrcSFGl861jAaKhDEmTMl5xpO39u3DxA+IBusHJOG&#10;K3lYLV96C0yMa/lIlzTkIoawT1BDEUKdSOmzgiz6oauJI/fnGoshwiaXpsE2httKjpWaSYslx4YC&#10;a1oXlP2nZ6thc5q16Tyfvg9Gk30358P453dvte6/dl+fIAJ14Sl+uHcmzldqCvdv4glye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NS5nxAAAAN0AAAAPAAAAAAAAAAAA&#10;AAAAAKECAABkcnMvZG93bnJldi54bWxQSwUGAAAAAAQABAD5AAAAkgMAAAAA&#10;" strokecolor="black [3213]" strokeweight="1pt"/>
                    <v:line id="Gerade Verbindung 1006" o:spid="_x0000_s1130"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wEMcAAADdAAAADwAAAGRycy9kb3ducmV2LnhtbESPQWvCQBCF7wX/wzJCL6VutDSt0VVE&#10;EXoRMeZQb0N2TILZ2bC7Nem/7xYKvc3w3vvmzXI9mFbcyfnGsoLpJAFBXFrdcKWgOO+f30H4gKyx&#10;tUwKvsnDejV6WGKmbc8nuuehEhHCPkMFdQhdJqUvazLoJ7YjjtrVOoMhrq6S2mEf4aaVsyRJpcGG&#10;44UaO9rWVN7yL6NgV6R9Pq9e356mL4dhzsfZ5+VglHocD5sFiEBD+Df/pT90rB+J8PtNHEGuf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57AQxwAAAN0AAAAPAAAAAAAA&#10;AAAAAAAAAKECAABkcnMvZG93bnJldi54bWxQSwUGAAAAAAQABAD5AAAAlQMAAAAA&#10;" strokecolor="black [3213]" strokeweight="1pt"/>
                    <v:line id="Gerade Verbindung 1014" o:spid="_x0000_s1131"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AdIcYAAADdAAAADwAAAGRycy9kb3ducmV2LnhtbERPS2vCQBC+C/6HZYReSrOJrY+kriIt&#10;BS9STD3obchOk2B2NmS3Jv33XaHgbT6+56w2g2nElTpXW1aQRDEI4sLqmksFx6+PpyUI55E1NpZJ&#10;wS852KzHoxVm2vZ8oGvuSxFC2GWooPK+zaR0RUUGXWRb4sB9286gD7Arpe6wD+GmkdM4nkuDNYeG&#10;Clt6q6i45D9Gwftx3udpOVs8Js/7IeXP6em8N0o9TIbtKwhPg7+L/907HebHyQvcvgknyP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gHSHGAAAA3QAAAA8AAAAAAAAA&#10;AAAAAAAAoQIAAGRycy9kb3ducmV2LnhtbFBLBQYAAAAABAAEAPkAAACUAwAAAAA=&#10;" strokecolor="black [3213]" strokeweight="1pt"/>
                    <v:line id="Gerade Verbindung 1016" o:spid="_x0000_s1132"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j4mzcQAAADdAAAADwAAAGRycy9kb3ducmV2LnhtbERPTWvCQBC9F/wPywi9FN3E0qjRVUQR&#10;ehExetDbkB2TYHY2ZLcm/ffdQqG3ebzPWa57U4snta6yrCAeRyCIc6srLhRczvvRDITzyBpry6Tg&#10;mxysV4OXJabadnyiZ+YLEULYpaig9L5JpXR5SQbd2DbEgbvb1qAPsC2kbrEL4aaWkyhKpMGKQ0OJ&#10;DW1Lyh/Zl1GwuyRdNi8+pm/x+6Gf83FyvR2MUq/DfrMA4an3/+I/96cO86M4gd9vwgly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PibNxAAAAN0AAAAPAAAAAAAAAAAA&#10;AAAAAKECAABkcnMvZG93bnJldi54bWxQSwUGAAAAAAQABAD5AAAAkgMAAAAA&#10;" strokecolor="black [3213]" strokeweight="1pt"/>
                    <v:oval id="Ellipse 1017" o:spid="_x0000_s1133"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OUEMIA&#10;AADdAAAADwAAAGRycy9kb3ducmV2LnhtbERPS2rDMBDdF3oHMYFuQiwlhdY4VkIJtE2XcXqAwZrY&#10;xtbIWIo/t68Khe7m8b6TH2fbiZEG3zjWsE0UCOLSmYYrDd/X900Kwgdkg51j0rCQh+Ph8SHHzLiJ&#10;LzQWoRIxhH2GGuoQ+kxKX9Zk0SeuJ47czQ0WQ4RDJc2AUwy3ndwp9SItNhwbauzpVFPZFnerYfzY&#10;nWm94DJVab+oy/rzq1XPWj+t5rc9iEBz+Bf/uc8mzlfbV/j9Jp4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Q5QQwgAAAN0AAAAPAAAAAAAAAAAAAAAAAJgCAABkcnMvZG93&#10;bnJldi54bWxQSwUGAAAAAAQABAD1AAAAhwMAAAAA&#10;" filled="f" strokecolor="black [3213]" strokeweight="1pt">
                      <v:textbox>
                        <w:txbxContent>
                          <w:p w:rsidR="00BA14AF" w:rsidRDefault="00BA14AF" w:rsidP="0087467A">
                            <w:pPr>
                              <w:rPr>
                                <w:rFonts w:eastAsia="Times New Roman"/>
                              </w:rPr>
                            </w:pPr>
                          </w:p>
                        </w:txbxContent>
                      </v:textbox>
                    </v:oval>
                  </v:group>
                  <v:rect id="Rechteck 1021" o:spid="_x0000_s1134"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UxzsIA&#10;AADdAAAADwAAAGRycy9kb3ducmV2LnhtbERPTYvCMBC9L/gfwgh7WTStsCLVKCIIexK2evE2NmNb&#10;bSYliW3992Zhwds83uesNoNpREfO15YVpNMEBHFhdc2lgtNxP1mA8AFZY2OZFDzJw2Y9+lhhpm3P&#10;v9TloRQxhH2GCqoQ2kxKX1Rk0E9tSxy5q3UGQ4SulNphH8NNI2dJMpcGa44NFba0q6i45w+jYJHu&#10;nTl26elwLvPH7fJNfXH4UupzPGyXIAIN4S3+d//oOD+ZpfD3TTxB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lTHOwgAAAN0AAAAPAAAAAAAAAAAAAAAAAJgCAABkcnMvZG93&#10;bnJldi54bWxQSwUGAAAAAAQABAD1AAAAhwMAAAAA&#10;" fillcolor="black [3213]" stroked="f" strokeweight="2pt">
                    <v:fill opacity="44461f"/>
                    <v:textbox>
                      <w:txbxContent>
                        <w:p w:rsidR="00BA14AF" w:rsidRDefault="00BA14AF" w:rsidP="0087467A">
                          <w:pPr>
                            <w:rPr>
                              <w:rFonts w:eastAsia="Times New Roman"/>
                            </w:rPr>
                          </w:pPr>
                        </w:p>
                      </w:txbxContent>
                    </v:textbox>
                  </v:rect>
                </v:group>
                <v:shape id="Picture 3" o:spid="_x0000_s1135"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A/e3DAAAA3QAAAA8AAABkcnMvZG93bnJldi54bWxET8lqwzAQvQfyD2ICvcVSfAjFjRKyUNpL&#10;oU0C7XGwpraJNXIt2VH/vioEcpvHW2e1ibYVI/W+caxhkSkQxKUzDVcazqfn+SMIH5ANto5Jwy95&#10;2KynkxUWxl35g8ZjqEQKYV+ghjqErpDSlzVZ9JnriBP37XqLIcG+kqbHawq3rcyVWkqLDaeGGjva&#10;11RejoPV8P65G7684Tf18xKX2/GwGzxFrR9mcfsEIlAMd/HN/WrSfJXn8P9NOkG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oD97cMAAADdAAAADwAAAAAAAAAAAAAAAACf&#10;AgAAZHJzL2Rvd25yZXYueG1sUEsFBgAAAAAEAAQA9wAAAI8DAAAAAA==&#10;">
                  <v:imagedata r:id="rId42" o:title="test3" croptop="2f" cropbottom="-2f" cropleft="9598f" cropright="9401f"/>
                </v:shape>
              </v:group>
            </w:pict>
          </mc:Fallback>
        </mc:AlternateContent>
      </w:r>
      <w:r w:rsidR="001C3AEB">
        <w:t xml:space="preserve">Rost entsteht, wenn Sauerstoff und Feuchtigkeit auf </w:t>
      </w:r>
      <w:r w:rsidR="00A7465F">
        <w:t>eine Stahloberfläche treffen</w:t>
      </w:r>
      <w:r w:rsidR="001C3AEB">
        <w:t xml:space="preserve">. Der Fachbegriff dazu ist </w:t>
      </w:r>
      <w:r w:rsidR="001C3AEB" w:rsidRPr="008368DB">
        <w:rPr>
          <w:b/>
          <w:i/>
        </w:rPr>
        <w:t>Korrosion</w:t>
      </w:r>
      <w:r w:rsidR="001C3AEB">
        <w:t xml:space="preserve">. Nachdem Sie im vorangegangenen Versuch Stahlplatten zum Rosten gebracht haben, sollen Sie sich in diesem Teil der Station näher mit den Ursachen beschäftigen. Schauen Sie sich dazu zunächst </w:t>
      </w:r>
      <w:r w:rsidR="00BC56D1">
        <w:t xml:space="preserve">auf </w:t>
      </w:r>
      <w:hyperlink r:id="rId66" w:history="1">
        <w:r w:rsidR="00BC56D1" w:rsidRPr="0093045E">
          <w:rPr>
            <w:rStyle w:val="Hyperlink"/>
            <w:color w:val="auto"/>
            <w:u w:val="none"/>
          </w:rPr>
          <w:t>www.youtube.de</w:t>
        </w:r>
      </w:hyperlink>
      <w:r w:rsidR="00BC56D1">
        <w:rPr>
          <w:rStyle w:val="Hyperlink"/>
          <w:color w:val="auto"/>
          <w:u w:val="none"/>
        </w:rPr>
        <w:t xml:space="preserve"> den Film zu folgendem Thema</w:t>
      </w:r>
      <w:r w:rsidR="00BC56D1">
        <w:t xml:space="preserve"> an</w:t>
      </w:r>
      <w:r w:rsidR="001C3AEB">
        <w:t>:</w:t>
      </w:r>
    </w:p>
    <w:p w:rsidR="001C3AEB" w:rsidRDefault="001C3AEB" w:rsidP="001C3AEB">
      <w:pPr>
        <w:pStyle w:val="Textkrper"/>
      </w:pPr>
    </w:p>
    <w:p w:rsidR="001C3AEB" w:rsidRDefault="001C3AEB" w:rsidP="001C3AEB">
      <w:pPr>
        <w:pStyle w:val="Textkrper"/>
        <w:numPr>
          <w:ilvl w:val="0"/>
          <w:numId w:val="20"/>
        </w:numPr>
      </w:pPr>
      <w:r>
        <w:t xml:space="preserve">Rost </w:t>
      </w:r>
      <w:proofErr w:type="spellStart"/>
      <w:r>
        <w:t>your</w:t>
      </w:r>
      <w:proofErr w:type="spellEnd"/>
      <w:r>
        <w:t xml:space="preserve"> </w:t>
      </w:r>
      <w:proofErr w:type="spellStart"/>
      <w:r>
        <w:t>car</w:t>
      </w:r>
      <w:proofErr w:type="spellEnd"/>
      <w:r>
        <w:t>! – Wie bringt man ein Auto zum Rosten?</w:t>
      </w:r>
      <w:r w:rsidR="0087467A" w:rsidRPr="0087467A">
        <w:rPr>
          <w:noProof/>
        </w:rPr>
        <w:t xml:space="preserve"> </w:t>
      </w:r>
    </w:p>
    <w:p w:rsidR="001C3AEB" w:rsidRPr="00032FBA" w:rsidRDefault="001C3AEB" w:rsidP="00032FBA">
      <w:pPr>
        <w:pStyle w:val="Abstandszeile"/>
      </w:pPr>
    </w:p>
    <w:p w:rsidR="001C3AEB" w:rsidRPr="00B41135" w:rsidRDefault="001C3AEB" w:rsidP="00032FBA">
      <w:pPr>
        <w:pStyle w:val="berschrift3"/>
      </w:pPr>
      <w:r w:rsidRPr="00B41135">
        <w:t>Aufgabe 1:</w:t>
      </w:r>
    </w:p>
    <w:p w:rsidR="001C3AEB" w:rsidRDefault="001C3AEB" w:rsidP="001C3AEB">
      <w:pPr>
        <w:pStyle w:val="Textkrper"/>
      </w:pPr>
      <w:r>
        <w:t>Was bringt das Metallteil zum Rosten?</w:t>
      </w:r>
    </w:p>
    <w:p w:rsidR="001C3AEB" w:rsidRDefault="001C3AEB" w:rsidP="00032FBA">
      <w:pPr>
        <w:pStyle w:val="Abstandszeile"/>
      </w:pPr>
    </w:p>
    <w:tbl>
      <w:tblPr>
        <w:tblStyle w:val="Tabellenraster"/>
        <w:tblW w:w="0" w:type="auto"/>
        <w:tblInd w:w="108" w:type="dxa"/>
        <w:tblLayout w:type="fixed"/>
        <w:tblLook w:val="04A0" w:firstRow="1" w:lastRow="0" w:firstColumn="1" w:lastColumn="0" w:noHBand="0" w:noVBand="1"/>
      </w:tblPr>
      <w:tblGrid>
        <w:gridCol w:w="2108"/>
        <w:gridCol w:w="444"/>
        <w:gridCol w:w="425"/>
        <w:gridCol w:w="2126"/>
        <w:gridCol w:w="426"/>
      </w:tblGrid>
      <w:tr w:rsidR="001C3AEB" w:rsidTr="002D0488">
        <w:tc>
          <w:tcPr>
            <w:tcW w:w="2108" w:type="dxa"/>
          </w:tcPr>
          <w:p w:rsidR="001C3AEB" w:rsidRDefault="001C3AEB" w:rsidP="002D0488">
            <w:pPr>
              <w:tabs>
                <w:tab w:val="left" w:pos="4820"/>
              </w:tabs>
            </w:pPr>
            <w:r>
              <w:t>Wasser + Zucker</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1C3AEB" w:rsidP="002D0488">
            <w:r>
              <w:t>Wasser + Salz</w:t>
            </w:r>
          </w:p>
        </w:tc>
        <w:tc>
          <w:tcPr>
            <w:tcW w:w="426" w:type="dxa"/>
            <w:vAlign w:val="center"/>
          </w:tcPr>
          <w:p w:rsidR="001C3AEB" w:rsidRDefault="001C3AEB" w:rsidP="002D0488">
            <w:r>
              <w:rPr>
                <w:sz w:val="28"/>
              </w:rPr>
              <w:sym w:font="Wingdings" w:char="F0FE"/>
            </w:r>
          </w:p>
        </w:tc>
      </w:tr>
      <w:tr w:rsidR="001C3AEB" w:rsidTr="002D0488">
        <w:tc>
          <w:tcPr>
            <w:tcW w:w="2108" w:type="dxa"/>
          </w:tcPr>
          <w:p w:rsidR="001C3AEB" w:rsidRDefault="001C3AEB" w:rsidP="002D0488">
            <w:pPr>
              <w:tabs>
                <w:tab w:val="left" w:pos="4820"/>
              </w:tabs>
            </w:pPr>
            <w:r>
              <w:t>Pfeffer + Salz</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1C3AEB" w:rsidP="002D0488">
            <w:r>
              <w:t>Wasser + Brot</w:t>
            </w:r>
          </w:p>
        </w:tc>
        <w:tc>
          <w:tcPr>
            <w:tcW w:w="426" w:type="dxa"/>
            <w:vAlign w:val="center"/>
          </w:tcPr>
          <w:p w:rsidR="001C3AEB" w:rsidRDefault="001C3AEB" w:rsidP="002D0488">
            <w:r w:rsidRPr="00500529">
              <w:rPr>
                <w:sz w:val="28"/>
              </w:rPr>
              <w:sym w:font="Wingdings" w:char="F071"/>
            </w:r>
          </w:p>
        </w:tc>
      </w:tr>
      <w:tr w:rsidR="001C3AEB" w:rsidTr="002D0488">
        <w:tc>
          <w:tcPr>
            <w:tcW w:w="2108" w:type="dxa"/>
          </w:tcPr>
          <w:p w:rsidR="001C3AEB" w:rsidRDefault="001C3AEB" w:rsidP="002D0488">
            <w:pPr>
              <w:tabs>
                <w:tab w:val="left" w:pos="4820"/>
              </w:tabs>
            </w:pPr>
            <w:r>
              <w:t>Luft + Liebe</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1C3AEB" w:rsidP="002D0488">
            <w:pPr>
              <w:tabs>
                <w:tab w:val="left" w:pos="4820"/>
              </w:tabs>
            </w:pPr>
            <w:r>
              <w:t>Lack + Lösemittel</w:t>
            </w:r>
          </w:p>
        </w:tc>
        <w:tc>
          <w:tcPr>
            <w:tcW w:w="426" w:type="dxa"/>
            <w:vAlign w:val="center"/>
          </w:tcPr>
          <w:p w:rsidR="001C3AEB" w:rsidRDefault="001C3AEB" w:rsidP="002D0488">
            <w:pPr>
              <w:tabs>
                <w:tab w:val="left" w:pos="4820"/>
              </w:tabs>
            </w:pPr>
            <w:r w:rsidRPr="00FA1FFF">
              <w:rPr>
                <w:sz w:val="28"/>
              </w:rPr>
              <w:sym w:font="Wingdings" w:char="F071"/>
            </w:r>
          </w:p>
        </w:tc>
      </w:tr>
    </w:tbl>
    <w:p w:rsidR="001C3AEB" w:rsidRDefault="001C3AEB" w:rsidP="00032FBA">
      <w:pPr>
        <w:pStyle w:val="Abstandszeile"/>
      </w:pPr>
    </w:p>
    <w:p w:rsidR="001C3AEB" w:rsidRDefault="001C3AEB" w:rsidP="001C3AEB">
      <w:pPr>
        <w:pStyle w:val="Textkrper"/>
      </w:pPr>
      <w:r>
        <w:t xml:space="preserve">Madeleine hat vergessen, welche Vorarbeiten an </w:t>
      </w:r>
      <w:r w:rsidR="00986834">
        <w:t xml:space="preserve">Ihrem </w:t>
      </w:r>
      <w:r>
        <w:t xml:space="preserve">Auto nötig war, um einzelne Stellen rosten zu lassen. Helfen Sie </w:t>
      </w:r>
      <w:r w:rsidR="00986834">
        <w:t>Ihr</w:t>
      </w:r>
      <w:r>
        <w:t xml:space="preserve"> und bringen sie die Arbeitsschritte in die richtige Reihenfolge:</w:t>
      </w:r>
    </w:p>
    <w:p w:rsidR="001C3AEB" w:rsidRDefault="001C3AEB" w:rsidP="00032FBA">
      <w:pPr>
        <w:pStyle w:val="Abstandszeile"/>
      </w:pPr>
    </w:p>
    <w:tbl>
      <w:tblPr>
        <w:tblStyle w:val="Tabellenraster"/>
        <w:tblW w:w="0" w:type="auto"/>
        <w:tblLook w:val="04A0" w:firstRow="1" w:lastRow="0" w:firstColumn="1" w:lastColumn="0" w:noHBand="0" w:noVBand="1"/>
      </w:tblPr>
      <w:tblGrid>
        <w:gridCol w:w="534"/>
        <w:gridCol w:w="6976"/>
      </w:tblGrid>
      <w:tr w:rsidR="001C3AEB" w:rsidTr="002D0488">
        <w:tc>
          <w:tcPr>
            <w:tcW w:w="534" w:type="dxa"/>
            <w:vAlign w:val="center"/>
          </w:tcPr>
          <w:p w:rsidR="001C3AEB" w:rsidRDefault="001C3AEB" w:rsidP="002D0488">
            <w:pPr>
              <w:pStyle w:val="Textkrper"/>
              <w:jc w:val="center"/>
            </w:pPr>
            <w:r>
              <w:t>3</w:t>
            </w:r>
          </w:p>
        </w:tc>
        <w:tc>
          <w:tcPr>
            <w:tcW w:w="6976" w:type="dxa"/>
          </w:tcPr>
          <w:p w:rsidR="001C3AEB" w:rsidRDefault="001C3AEB" w:rsidP="002D0488">
            <w:pPr>
              <w:pStyle w:val="Textkrper"/>
            </w:pPr>
            <w:r>
              <w:t xml:space="preserve">Blanke Metallteile </w:t>
            </w:r>
            <w:r w:rsidR="00A7465F">
              <w:t>abdecken</w:t>
            </w:r>
          </w:p>
        </w:tc>
      </w:tr>
      <w:tr w:rsidR="001C3AEB" w:rsidTr="002D0488">
        <w:tc>
          <w:tcPr>
            <w:tcW w:w="534" w:type="dxa"/>
            <w:vAlign w:val="center"/>
          </w:tcPr>
          <w:p w:rsidR="001C3AEB" w:rsidRDefault="001C3AEB" w:rsidP="002D0488">
            <w:pPr>
              <w:pStyle w:val="Textkrper"/>
              <w:jc w:val="center"/>
            </w:pPr>
            <w:r>
              <w:t>1</w:t>
            </w:r>
          </w:p>
        </w:tc>
        <w:tc>
          <w:tcPr>
            <w:tcW w:w="6976" w:type="dxa"/>
          </w:tcPr>
          <w:p w:rsidR="001C3AEB" w:rsidRDefault="001C3AEB" w:rsidP="002D0488">
            <w:pPr>
              <w:pStyle w:val="Textkrper"/>
            </w:pPr>
            <w:r>
              <w:t>Alle nicht zu bearbeitenden Teile w</w:t>
            </w:r>
            <w:r w:rsidR="00A7465F">
              <w:t>erden abmontiert oder abgeklebt</w:t>
            </w:r>
          </w:p>
        </w:tc>
      </w:tr>
      <w:tr w:rsidR="001C3AEB" w:rsidTr="002D0488">
        <w:tc>
          <w:tcPr>
            <w:tcW w:w="534" w:type="dxa"/>
            <w:vAlign w:val="center"/>
          </w:tcPr>
          <w:p w:rsidR="001C3AEB" w:rsidRDefault="001C3AEB" w:rsidP="002D0488">
            <w:pPr>
              <w:pStyle w:val="Textkrper"/>
              <w:jc w:val="center"/>
            </w:pPr>
            <w:r>
              <w:t>2</w:t>
            </w:r>
          </w:p>
        </w:tc>
        <w:tc>
          <w:tcPr>
            <w:tcW w:w="6976" w:type="dxa"/>
          </w:tcPr>
          <w:p w:rsidR="001C3AEB" w:rsidRDefault="001C3AEB" w:rsidP="002D0488">
            <w:pPr>
              <w:pStyle w:val="Textkrper"/>
            </w:pPr>
            <w:r>
              <w:t xml:space="preserve">Einige Stellen der Karosserie mit dem </w:t>
            </w:r>
            <w:proofErr w:type="spellStart"/>
            <w:r>
              <w:t>Winkelsche</w:t>
            </w:r>
            <w:r w:rsidR="00A7465F">
              <w:t>ifer</w:t>
            </w:r>
            <w:proofErr w:type="spellEnd"/>
            <w:r w:rsidR="00A7465F">
              <w:t xml:space="preserve"> metallisch blank schleifen</w:t>
            </w:r>
            <w:r>
              <w:t xml:space="preserve"> </w:t>
            </w:r>
          </w:p>
        </w:tc>
      </w:tr>
      <w:tr w:rsidR="001C3AEB" w:rsidTr="002D0488">
        <w:tc>
          <w:tcPr>
            <w:tcW w:w="534" w:type="dxa"/>
            <w:vAlign w:val="center"/>
          </w:tcPr>
          <w:p w:rsidR="001C3AEB" w:rsidRDefault="001C3AEB" w:rsidP="002D0488">
            <w:pPr>
              <w:pStyle w:val="Textkrper"/>
              <w:jc w:val="center"/>
            </w:pPr>
            <w:r>
              <w:t>5</w:t>
            </w:r>
          </w:p>
        </w:tc>
        <w:tc>
          <w:tcPr>
            <w:tcW w:w="6976" w:type="dxa"/>
          </w:tcPr>
          <w:p w:rsidR="001C3AEB" w:rsidRDefault="001C3AEB" w:rsidP="002D0488">
            <w:pPr>
              <w:pStyle w:val="Textkrper"/>
            </w:pPr>
            <w:r>
              <w:t>Abdeckungen auf den</w:t>
            </w:r>
            <w:r w:rsidR="00A7465F">
              <w:t xml:space="preserve"> blanken Metallteilen entfernen</w:t>
            </w:r>
          </w:p>
        </w:tc>
      </w:tr>
      <w:tr w:rsidR="001C3AEB" w:rsidTr="002D0488">
        <w:tc>
          <w:tcPr>
            <w:tcW w:w="534" w:type="dxa"/>
            <w:vAlign w:val="center"/>
          </w:tcPr>
          <w:p w:rsidR="001C3AEB" w:rsidRDefault="001C3AEB" w:rsidP="002D0488">
            <w:pPr>
              <w:pStyle w:val="Textkrper"/>
              <w:jc w:val="center"/>
            </w:pPr>
            <w:r>
              <w:t>4</w:t>
            </w:r>
          </w:p>
        </w:tc>
        <w:tc>
          <w:tcPr>
            <w:tcW w:w="6976" w:type="dxa"/>
          </w:tcPr>
          <w:p w:rsidR="001C3AEB" w:rsidRDefault="001C3AEB" w:rsidP="002D0488">
            <w:pPr>
              <w:pStyle w:val="Textkrper"/>
            </w:pPr>
            <w:r>
              <w:t>Die gesamte Karosserie (außer den abgedeckten blanken Metallstellen) mit e</w:t>
            </w:r>
            <w:r>
              <w:t>i</w:t>
            </w:r>
            <w:r>
              <w:t>nem</w:t>
            </w:r>
            <w:r w:rsidR="00A7465F">
              <w:t xml:space="preserve"> farblich passenden Lack walzen</w:t>
            </w:r>
          </w:p>
        </w:tc>
      </w:tr>
      <w:tr w:rsidR="001C3AEB" w:rsidTr="002D0488">
        <w:tc>
          <w:tcPr>
            <w:tcW w:w="534" w:type="dxa"/>
            <w:vAlign w:val="center"/>
          </w:tcPr>
          <w:p w:rsidR="001C3AEB" w:rsidRDefault="001C3AEB" w:rsidP="002D0488">
            <w:pPr>
              <w:pStyle w:val="Textkrper"/>
              <w:jc w:val="center"/>
            </w:pPr>
            <w:r>
              <w:t>6</w:t>
            </w:r>
          </w:p>
        </w:tc>
        <w:tc>
          <w:tcPr>
            <w:tcW w:w="6976" w:type="dxa"/>
          </w:tcPr>
          <w:p w:rsidR="001C3AEB" w:rsidRDefault="001C3AEB" w:rsidP="002D0488">
            <w:pPr>
              <w:pStyle w:val="Textkrper"/>
            </w:pPr>
            <w:r>
              <w:t>Blanke Metallteile mit Was</w:t>
            </w:r>
            <w:r w:rsidR="00A7465F">
              <w:t>ser und Salz zum Rosten bringen</w:t>
            </w:r>
          </w:p>
        </w:tc>
      </w:tr>
    </w:tbl>
    <w:p w:rsidR="001C3AEB" w:rsidRDefault="001C3AEB" w:rsidP="00032FBA">
      <w:pPr>
        <w:pStyle w:val="Abstandszeile"/>
      </w:pPr>
    </w:p>
    <w:p w:rsidR="001C3AEB" w:rsidRDefault="001C3AEB" w:rsidP="001C3AEB">
      <w:pPr>
        <w:pStyle w:val="Textkrper"/>
      </w:pPr>
      <w:r>
        <w:t>Bei Madeleines Auto war das Rosten kein Problem. Aber bei neueren Autos ist das nicht mehr so einfach. Warum? Kreuze die richtige Antwort an!</w:t>
      </w:r>
    </w:p>
    <w:p w:rsidR="001C3AEB" w:rsidRDefault="001C3AEB" w:rsidP="00032FBA">
      <w:pPr>
        <w:pStyle w:val="Abstandszeile"/>
      </w:pPr>
    </w:p>
    <w:tbl>
      <w:tblPr>
        <w:tblStyle w:val="Tabellenraster"/>
        <w:tblW w:w="0" w:type="auto"/>
        <w:tblLook w:val="04A0" w:firstRow="1" w:lastRow="0" w:firstColumn="1" w:lastColumn="0" w:noHBand="0" w:noVBand="1"/>
      </w:tblPr>
      <w:tblGrid>
        <w:gridCol w:w="534"/>
        <w:gridCol w:w="6976"/>
      </w:tblGrid>
      <w:tr w:rsidR="001C3AEB" w:rsidTr="002D0488">
        <w:tc>
          <w:tcPr>
            <w:tcW w:w="534" w:type="dxa"/>
            <w:vAlign w:val="center"/>
          </w:tcPr>
          <w:p w:rsidR="001C3AEB" w:rsidRDefault="001C3AEB" w:rsidP="002D0488">
            <w:pPr>
              <w:tabs>
                <w:tab w:val="left" w:pos="4820"/>
              </w:tabs>
            </w:pPr>
            <w:r w:rsidRPr="00FA1FFF">
              <w:rPr>
                <w:sz w:val="28"/>
              </w:rPr>
              <w:sym w:font="Wingdings" w:char="F071"/>
            </w:r>
          </w:p>
        </w:tc>
        <w:tc>
          <w:tcPr>
            <w:tcW w:w="6976" w:type="dxa"/>
          </w:tcPr>
          <w:p w:rsidR="001C3AEB" w:rsidRDefault="001C3AEB" w:rsidP="002D0488">
            <w:pPr>
              <w:pStyle w:val="Textkrper"/>
            </w:pPr>
            <w:r>
              <w:t>Neuere Autos sind viel zu teuer, um sie rosten zu lassen.</w:t>
            </w:r>
          </w:p>
        </w:tc>
      </w:tr>
      <w:tr w:rsidR="001C3AEB" w:rsidTr="002D0488">
        <w:tc>
          <w:tcPr>
            <w:tcW w:w="534" w:type="dxa"/>
            <w:vAlign w:val="center"/>
          </w:tcPr>
          <w:p w:rsidR="001C3AEB" w:rsidRDefault="001C3AEB" w:rsidP="002D0488">
            <w:pPr>
              <w:tabs>
                <w:tab w:val="left" w:pos="4820"/>
              </w:tabs>
            </w:pPr>
            <w:r w:rsidRPr="00FA1FFF">
              <w:rPr>
                <w:sz w:val="28"/>
              </w:rPr>
              <w:sym w:font="Wingdings" w:char="F071"/>
            </w:r>
          </w:p>
        </w:tc>
        <w:tc>
          <w:tcPr>
            <w:tcW w:w="6976" w:type="dxa"/>
          </w:tcPr>
          <w:p w:rsidR="001C3AEB" w:rsidRDefault="001C3AEB" w:rsidP="002D0488">
            <w:pPr>
              <w:pStyle w:val="Textkrper"/>
            </w:pPr>
            <w:r>
              <w:t>Neuere Autos sind ganz dick lackiert und damit richtig gut gegen Rost geschützt.</w:t>
            </w:r>
          </w:p>
        </w:tc>
      </w:tr>
      <w:tr w:rsidR="001C3AEB" w:rsidTr="002D0488">
        <w:tc>
          <w:tcPr>
            <w:tcW w:w="534" w:type="dxa"/>
            <w:vAlign w:val="center"/>
          </w:tcPr>
          <w:p w:rsidR="001C3AEB" w:rsidRDefault="001C3AEB" w:rsidP="002D0488">
            <w:pPr>
              <w:tabs>
                <w:tab w:val="left" w:pos="4820"/>
              </w:tabs>
            </w:pPr>
            <w:r>
              <w:rPr>
                <w:sz w:val="28"/>
              </w:rPr>
              <w:sym w:font="Wingdings" w:char="F0FE"/>
            </w:r>
          </w:p>
        </w:tc>
        <w:tc>
          <w:tcPr>
            <w:tcW w:w="6976" w:type="dxa"/>
          </w:tcPr>
          <w:p w:rsidR="001C3AEB" w:rsidRDefault="001C3AEB" w:rsidP="002D0488">
            <w:pPr>
              <w:pStyle w:val="Textkrper"/>
            </w:pPr>
            <w:r>
              <w:t>Neuere Autos sind verzinkt und damit richtig gut gegen Rost geschützt.</w:t>
            </w:r>
          </w:p>
        </w:tc>
      </w:tr>
      <w:tr w:rsidR="001C3AEB" w:rsidTr="002D0488">
        <w:tc>
          <w:tcPr>
            <w:tcW w:w="534" w:type="dxa"/>
            <w:vAlign w:val="center"/>
          </w:tcPr>
          <w:p w:rsidR="001C3AEB" w:rsidRDefault="001C3AEB" w:rsidP="002D0488">
            <w:pPr>
              <w:tabs>
                <w:tab w:val="left" w:pos="4820"/>
              </w:tabs>
            </w:pPr>
            <w:r w:rsidRPr="00FA1FFF">
              <w:rPr>
                <w:sz w:val="28"/>
              </w:rPr>
              <w:sym w:font="Wingdings" w:char="F071"/>
            </w:r>
          </w:p>
        </w:tc>
        <w:tc>
          <w:tcPr>
            <w:tcW w:w="6976" w:type="dxa"/>
          </w:tcPr>
          <w:p w:rsidR="001C3AEB" w:rsidRDefault="001C3AEB" w:rsidP="002D0488">
            <w:pPr>
              <w:pStyle w:val="Textkrper"/>
            </w:pPr>
            <w:r>
              <w:t>Neuere Autos sind aus Kunststoff und das rostet überhaupt nicht.</w:t>
            </w:r>
          </w:p>
        </w:tc>
      </w:tr>
    </w:tbl>
    <w:p w:rsidR="001C3AEB" w:rsidRDefault="001C3AEB" w:rsidP="00032FBA">
      <w:pPr>
        <w:pStyle w:val="Abstandszeile"/>
      </w:pPr>
    </w:p>
    <w:p w:rsidR="001C3AEB" w:rsidRDefault="001C3AEB" w:rsidP="001C3AEB">
      <w:r>
        <w:t xml:space="preserve">Bei beschichteten und </w:t>
      </w:r>
      <w:proofErr w:type="spellStart"/>
      <w:r>
        <w:t>unbeschichteten</w:t>
      </w:r>
      <w:proofErr w:type="spellEnd"/>
      <w:r>
        <w:t xml:space="preserve"> Stahlflächen kann man durch Augenschein (= anschauen) den Rostbefall ermitteln. Die dazugehörigen Rostgrade zeigen den Zustand der rostbedeckten Fläche an. Erst wenn der Profi weiß, wie viel Fläche mit wie viel Rost bedeckt ist, kann er die Kosten und den Aufwand für die Entfernung des Rostes berec</w:t>
      </w:r>
      <w:r>
        <w:t>h</w:t>
      </w:r>
      <w:r w:rsidR="00B568E6">
        <w:t>nen.</w:t>
      </w:r>
    </w:p>
    <w:p w:rsidR="00B568E6" w:rsidRDefault="00B568E6" w:rsidP="001C3AEB"/>
    <w:p w:rsidR="001C3AEB" w:rsidRPr="002E743D" w:rsidRDefault="001C3AEB" w:rsidP="00032FBA">
      <w:pPr>
        <w:pStyle w:val="berschrift3"/>
      </w:pPr>
      <w:r w:rsidRPr="002E743D">
        <w:t>Aufgabe 2:</w:t>
      </w:r>
    </w:p>
    <w:p w:rsidR="001C3AEB" w:rsidRDefault="001C3AEB" w:rsidP="001C3AEB">
      <w:r>
        <w:t xml:space="preserve">Warum ist es für </w:t>
      </w:r>
      <w:r w:rsidR="006B2126">
        <w:t xml:space="preserve">die Malerin oder </w:t>
      </w:r>
      <w:r>
        <w:t>den Maler eigentlich wichtig zu wissen, wie stark ve</w:t>
      </w:r>
      <w:r>
        <w:t>r</w:t>
      </w:r>
      <w:r>
        <w:t>rostet ein Stahluntergrund ist?</w:t>
      </w:r>
    </w:p>
    <w:p w:rsidR="001C3AEB" w:rsidRPr="000A656A" w:rsidRDefault="003D1D8E" w:rsidP="001C3AEB">
      <w:pPr>
        <w:pStyle w:val="Textkrper"/>
        <w:rPr>
          <w:b/>
          <w:i/>
        </w:rPr>
      </w:pPr>
      <w:r>
        <w:rPr>
          <w:b/>
          <w:i/>
          <w:color w:val="00B050"/>
        </w:rPr>
        <w:t>Je</w:t>
      </w:r>
      <w:r w:rsidR="001C3AEB">
        <w:rPr>
          <w:b/>
          <w:i/>
          <w:color w:val="00B050"/>
        </w:rPr>
        <w:t xml:space="preserve"> nachdem wie stark ein Untergrund verrostet ist, </w:t>
      </w:r>
      <w:r>
        <w:rPr>
          <w:b/>
          <w:i/>
          <w:color w:val="00B050"/>
        </w:rPr>
        <w:t>erhöhen</w:t>
      </w:r>
      <w:r w:rsidR="001C3AEB">
        <w:rPr>
          <w:b/>
          <w:i/>
          <w:color w:val="00B050"/>
        </w:rPr>
        <w:t xml:space="preserve"> sich auch der Zeitau</w:t>
      </w:r>
      <w:r w:rsidR="001C3AEB">
        <w:rPr>
          <w:b/>
          <w:i/>
          <w:color w:val="00B050"/>
        </w:rPr>
        <w:t>f</w:t>
      </w:r>
      <w:r w:rsidR="001C3AEB">
        <w:rPr>
          <w:b/>
          <w:i/>
          <w:color w:val="00B050"/>
        </w:rPr>
        <w:t>wand und die damit verbundenen Kosten für die Entfernung.</w:t>
      </w:r>
    </w:p>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2: Korrosion von Eisenmetallen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F1.01.03.02</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E14703">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E14703">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A42138" w:rsidP="001C3AEB">
      <w:pPr>
        <w:pStyle w:val="berschrift2"/>
      </w:pPr>
      <w:r w:rsidRPr="00616622">
        <w:rPr>
          <w:noProof/>
          <w:sz w:val="24"/>
        </w:rPr>
        <w:drawing>
          <wp:anchor distT="0" distB="0" distL="114300" distR="114300" simplePos="0" relativeHeight="252449792" behindDoc="0" locked="0" layoutInCell="0" allowOverlap="1" wp14:anchorId="325075B3" wp14:editId="53C03582">
            <wp:simplePos x="0" y="0"/>
            <wp:positionH relativeFrom="rightMargin">
              <wp:posOffset>107950</wp:posOffset>
            </wp:positionH>
            <wp:positionV relativeFrom="paragraph">
              <wp:posOffset>152309</wp:posOffset>
            </wp:positionV>
            <wp:extent cx="345440" cy="323850"/>
            <wp:effectExtent l="0" t="0" r="0" b="0"/>
            <wp:wrapNone/>
            <wp:docPr id="12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87467A" w:rsidP="001C3AEB">
      <w:pPr>
        <w:pStyle w:val="Textkrper"/>
      </w:pPr>
      <w:r w:rsidRPr="0087467A">
        <w:rPr>
          <w:noProof/>
        </w:rPr>
        <mc:AlternateContent>
          <mc:Choice Requires="wpg">
            <w:drawing>
              <wp:anchor distT="0" distB="0" distL="114300" distR="114300" simplePos="0" relativeHeight="252690432" behindDoc="0" locked="0" layoutInCell="1" allowOverlap="1" wp14:anchorId="0D6F648C" wp14:editId="0571106D">
                <wp:simplePos x="0" y="0"/>
                <wp:positionH relativeFrom="column">
                  <wp:posOffset>4787900</wp:posOffset>
                </wp:positionH>
                <wp:positionV relativeFrom="paragraph">
                  <wp:posOffset>312420</wp:posOffset>
                </wp:positionV>
                <wp:extent cx="314325" cy="314325"/>
                <wp:effectExtent l="0" t="0" r="9525" b="9525"/>
                <wp:wrapNone/>
                <wp:docPr id="1023"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024" name="Gruppieren 1024"/>
                        <wpg:cNvGrpSpPr/>
                        <wpg:grpSpPr>
                          <a:xfrm>
                            <a:off x="1" y="0"/>
                            <a:ext cx="314325" cy="314325"/>
                            <a:chOff x="1" y="0"/>
                            <a:chExt cx="314325" cy="314325"/>
                          </a:xfrm>
                        </wpg:grpSpPr>
                        <wpg:grpSp>
                          <wpg:cNvPr id="1025" name="Gruppieren 1025"/>
                          <wpg:cNvGrpSpPr/>
                          <wpg:grpSpPr>
                            <a:xfrm>
                              <a:off x="1" y="0"/>
                              <a:ext cx="314325" cy="314325"/>
                              <a:chOff x="1" y="0"/>
                              <a:chExt cx="314325" cy="314325"/>
                            </a:xfrm>
                          </wpg:grpSpPr>
                          <wps:wsp>
                            <wps:cNvPr id="1026" name="Rechteck 1026"/>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tlCol="0" anchor="ctr"/>
                          </wps:wsp>
                          <wps:wsp>
                            <wps:cNvPr id="1028" name="Ellipse 1028"/>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29" name="Gerade Verbindung 1029"/>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30" name="Gerade Verbindung 1030"/>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31" name="Gerade Verbindung 1031"/>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32" name="Gerade Verbindung 1032"/>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33" name="Ellipse 1033"/>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034" name="Rechteck 1034"/>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035"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136" style="position:absolute;left:0;text-align:left;margin-left:377pt;margin-top:24.6pt;width:24.75pt;height:24.75pt;z-index:252690432;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">
                <v:group id="Gruppieren 1024" o:spid="_x0000_s1137"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xQzAMUAAADdAAAADwAAAGRycy9kb3ducmV2LnhtbERPS2vCQBC+F/wPywi9&#10;1U1iKyV1FREtPUjBRCi9DdkxCWZnQ3bN4993C4Xe5uN7zno7mkb01LnasoJ4EYEgLqyuuVRwyY9P&#10;ryCcR9bYWCYFEznYbmYPa0y1HfhMfeZLEULYpaig8r5NpXRFRQbdwrbEgbvazqAPsCul7nAI4aaR&#10;SRStpMGaQ0OFLe0rKm7Z3Sh4H3DYLeNDf7pd99N3/vL5dYpJqcf5uHsD4Wn0/+I/94cO86PkG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UMwDFAAAA3QAA&#10;AA8AAAAAAAAAAAAAAAAAqgIAAGRycy9kb3ducmV2LnhtbFBLBQYAAAAABAAEAPoAAACcAwAAAAA=&#10;">
                  <v:group id="Gruppieren 1025" o:spid="_x0000_s1138"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FiWm8MAAADdAAAADwAAAGRycy9kb3ducmV2LnhtbERPTYvCMBC9C/6HMII3&#10;TasoUo0isrt4kAXrwuJtaMa22ExKk23rvzcLgrd5vM/Z7HpTiZYaV1pWEE8jEMSZ1SXnCn4un5MV&#10;COeRNVaWScGDHOy2w8EGE207PlOb+lyEEHYJKii8rxMpXVaQQTe1NXHgbrYx6ANscqkb7EK4qeQs&#10;ipbSYMmhocCaDgVl9/TPKPjqsNvP44/2dL8dHtfL4vv3FJNS41G/X4Pw1Pu3+OU+6jA/mi3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0WJabwwAAAN0AAAAP&#10;AAAAAAAAAAAAAAAAAKoCAABkcnMvZG93bnJldi54bWxQSwUGAAAAAAQABAD6AAAAmgMAAAAA&#10;">
                    <v:rect id="Rechteck 1026" o:spid="_x0000_s1139"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y0NcAA&#10;AADdAAAADwAAAGRycy9kb3ducmV2LnhtbERPTYvCMBC9C/6HMII3TVUQtxpFRMHTglUWj0MzNqXN&#10;pDSxdv/9ZkHwNo/3OZtdb2vRUetLxwpm0wQEce50yYWC2/U0WYHwAVlj7ZgU/JKH3XY42GCq3Ysv&#10;1GWhEDGEfYoKTAhNKqXPDVn0U9cQR+7hWoshwraQusVXDLe1nCfJUlosOTYYbOhgKK+yp1VQ3E/H&#10;rq8MuYtfZM+q+bp9/2ilxqN+vwYRqA8f8dt91nF+Ml/C/zfxBLn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ty0NcAAAADdAAAADwAAAAAAAAAAAAAAAACYAgAAZHJzL2Rvd25y&#10;ZXYueG1sUEsFBgAAAAAEAAQA9QAAAIUDAAAAAA==&#10;" fillcolor="black [3213]" stroked="f" strokeweight="2pt">
                      <v:textbox>
                        <w:txbxContent>
                          <w:p w:rsidR="00BA14AF" w:rsidRDefault="00BA14AF" w:rsidP="0087467A">
                            <w:pPr>
                              <w:rPr>
                                <w:rFonts w:eastAsia="Times New Roman"/>
                              </w:rPr>
                            </w:pPr>
                          </w:p>
                        </w:txbxContent>
                      </v:textbox>
                    </v:rect>
                    <v:oval id="Ellipse 1028" o:spid="_x0000_s1140"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1UsUA&#10;AADdAAAADwAAAGRycy9kb3ducmV2LnhtbESPQWsCMRCF7wX/Qxiht5pVipStUUQQxIPgtoUeh824&#10;G7qZhCTq+u87h0JvM7w3732z2ox+UDdK2QU2MJ9VoIjbYB13Bj4/9i9voHJBtjgEJgMPyrBZT55W&#10;WNtw5zPdmtIpCeFco4G+lFhrnduePOZZiMSiXULyWGRNnbYJ7xLuB72oqqX26Fgaeoy066n9aa7e&#10;wMU13zu9jPtTOr6G49ldm694MuZ5Om7fQRUay7/57/pgBb9aCK58IyP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ZnVSxQAAAN0AAAAPAAAAAAAAAAAAAAAAAJgCAABkcnMv&#10;ZG93bnJldi54bWxQSwUGAAAAAAQABAD1AAAAigMAAAAA&#10;" fillcolor="white [3212]" strokecolor="white [3212]" strokeweight="2pt">
                      <v:textbox>
                        <w:txbxContent>
                          <w:p w:rsidR="00BA14AF" w:rsidRDefault="00BA14AF" w:rsidP="0087467A">
                            <w:pPr>
                              <w:rPr>
                                <w:rFonts w:eastAsia="Times New Roman"/>
                              </w:rPr>
                            </w:pPr>
                          </w:p>
                        </w:txbxContent>
                      </v:textbox>
                    </v:oval>
                    <v:line id="Gerade Verbindung 1029" o:spid="_x0000_s1141"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14AsQAAADdAAAADwAAAGRycy9kb3ducmV2LnhtbERPTWvCQBC9C/6HZQQvpW6M1DbRVcRS&#10;6EXE6KHehuyYBLOzIbua+O+7hYK3ebzPWa57U4s7ta6yrGA6iUAQ51ZXXCg4Hb9eP0A4j6yxtkwK&#10;HuRgvRoOlphq2/GB7pkvRAhhl6KC0vsmldLlJRl0E9sQB+5iW4M+wLaQusUuhJtaxlE0lwYrDg0l&#10;NrQtKb9mN6Pg8zTvsqR4e3+ZznZ9wvv457wzSo1H/WYBwlPvn+J/97cO86M4gb9vwgl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zXgCxAAAAN0AAAAPAAAAAAAAAAAA&#10;AAAAAKECAABkcnMvZG93bnJldi54bWxQSwUGAAAAAAQABAD5AAAAkgMAAAAA&#10;" strokecolor="black [3213]" strokeweight="1pt"/>
                    <v:line id="Gerade Verbindung 1030" o:spid="_x0000_s1142"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5HQscAAADdAAAADwAAAGRycy9kb3ducmV2LnhtbESPQWvCQBCF74L/YRnBS6kbldqauooo&#10;Qi8iTT20tyE7TUKzsyG7mvjvnUPB2wzvzXvfrDa9q9WV2lB5NjCdJKCIc28rLgycvw7Pb6BCRLZY&#10;eyYDNwqwWQ8HK0yt7/iTrlkslIRwSNFAGWOTah3ykhyGiW+IRfv1rcMoa1to22In4a7WsyRZaIcV&#10;S0OJDe1Kyv+yizOwPy+6bFm8vD5N58d+yafZ98/RGTMe9dt3UJH6+DD/X39YwU/mwi/fyAh6f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LkdCxwAAAN0AAAAPAAAAAAAA&#10;AAAAAAAAAKECAABkcnMvZG93bnJldi54bWxQSwUGAAAAAAQABAD5AAAAlQMAAAAA&#10;" strokecolor="black [3213]" strokeweight="1pt"/>
                    <v:line id="Gerade Verbindung 1031" o:spid="_x0000_s1143"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Li2cUAAADdAAAADwAAAGRycy9kb3ducmV2LnhtbERPTWvCQBC9C/0PyxS8FLOJYlrTrFIs&#10;Qi8iph7sbchOk9DsbMhuTfz3XaHgbR7vc/LNaFpxod41lhUkUQyCuLS64UrB6XM3ewHhPLLG1jIp&#10;uJKDzfphkmOm7cBHuhS+EiGEXYYKau+7TEpX1mTQRbYjDty37Q36APtK6h6HEG5aOY/jVBpsODTU&#10;2NG2pvKn+DUK3k/pUKyq5fNTstiPKz7Mz197o9T0cXx7BeFp9Hfxv/tDh/nxIoHbN+EE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mLi2cUAAADdAAAADwAAAAAAAAAA&#10;AAAAAAChAgAAZHJzL2Rvd25yZXYueG1sUEsFBgAAAAAEAAQA+QAAAJMDAAAAAA==&#10;" strokecolor="black [3213]" strokeweight="1pt"/>
                    <v:line id="Gerade Verbindung 1032" o:spid="_x0000_s1144"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B8rsUAAADdAAAADwAAAGRycy9kb3ducmV2LnhtbERPTWvCQBC9C/6HZQq9iNkYUWuaVaRS&#10;6EVKowd7G7LTJDQ7G7KrSf99VxC8zeN9TrYdTCOu1LnasoJZFIMgLqyuuVRwOr5PX0A4j6yxsUwK&#10;/sjBdjMeZZhq2/MXXXNfihDCLkUFlfdtKqUrKjLoItsSB+7HdgZ9gF0pdYd9CDeNTOJ4KQ3WHBoq&#10;bOmtouI3vxgF+9Oyz9flYjWZzQ/Dmj+T8/fBKPX8NOxeQXga/EN8d3/oMD+eJ3D7Jpwg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rB8rsUAAADdAAAADwAAAAAAAAAA&#10;AAAAAAChAgAAZHJzL2Rvd25yZXYueG1sUEsFBgAAAAAEAAQA+QAAAJMDAAAAAA==&#10;" strokecolor="black [3213]" strokeweight="1pt"/>
                    <v:oval id="Ellipse 1033" o:spid="_x0000_s1145"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3Oc8AA&#10;AADdAAAADwAAAGRycy9kb3ducmV2LnhtbERP24rCMBB9F/yHMMK+yJpoQUrXKLLgrj56+YChGdti&#10;MylNtpe/3wiCb3M419nsBluLjlpfOdawXCgQxLkzFRcabtfDZwrCB2SDtWPSMJKH3XY62WBmXM9n&#10;6i6hEDGEfYYayhCaTEqfl2TRL1xDHLm7ay2GCNtCmhb7GG5ruVJqLS1WHBtKbOi7pPxx+bMaup/V&#10;keYjjn2RNqM6z39PD5Vo/TEb9l8gAg3hLX65jybOV0kCz2/iCXL7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s3Oc8AAAADdAAAADwAAAAAAAAAAAAAAAACYAgAAZHJzL2Rvd25y&#10;ZXYueG1sUEsFBgAAAAAEAAQA9QAAAIUDAAAAAA==&#10;" filled="f" strokecolor="black [3213]" strokeweight="1pt">
                      <v:textbox>
                        <w:txbxContent>
                          <w:p w:rsidR="00BA14AF" w:rsidRDefault="00BA14AF" w:rsidP="0087467A">
                            <w:pPr>
                              <w:rPr>
                                <w:rFonts w:eastAsia="Times New Roman"/>
                              </w:rPr>
                            </w:pPr>
                          </w:p>
                        </w:txbxContent>
                      </v:textbox>
                    </v:oval>
                  </v:group>
                  <v:rect id="Rechteck 1034" o:spid="_x0000_s1146"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sEi8MA&#10;AADdAAAADwAAAGRycy9kb3ducmV2LnhtbERPS4vCMBC+L/gfwgheFk27D5FqFFkQPAlbvextbMa2&#10;2kxKEtv6783Cwt7m43vOajOYRnTkfG1ZQTpLQBAXVtdcKjgdd9MFCB+QNTaWScGDPGzWo5cVZtr2&#10;/E1dHkoRQ9hnqKAKoc2k9EVFBv3MtsSRu1hnMEToSqkd9jHcNPItSebSYM2xocKWvioqbvndKFik&#10;O2eOXXo6/JT5/Xr+pL44vCo1GQ/bJYhAQ/gX/7n3Os5P3j/g95t4gl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zsEi8MAAADdAAAADwAAAAAAAAAAAAAAAACYAgAAZHJzL2Rv&#10;d25yZXYueG1sUEsFBgAAAAAEAAQA9QAAAIgDAAAAAA==&#10;" fillcolor="black [3213]" stroked="f" strokeweight="2pt">
                    <v:fill opacity="44461f"/>
                    <v:textbox>
                      <w:txbxContent>
                        <w:p w:rsidR="00BA14AF" w:rsidRDefault="00BA14AF" w:rsidP="0087467A">
                          <w:pPr>
                            <w:rPr>
                              <w:rFonts w:eastAsia="Times New Roman"/>
                            </w:rPr>
                          </w:pPr>
                        </w:p>
                      </w:txbxContent>
                    </v:textbox>
                  </v:rect>
                </v:group>
                <v:shape id="Picture 3" o:spid="_x0000_s1147"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w80TDAAAA3QAAAA8AAABkcnMvZG93bnJldi54bWxET0trAjEQvhf8D2GE3mpiS0VWo/hA2kuh&#10;PkCPw2bcXdxMtpvsmv77plDobT6+58yX0daip9ZXjjWMRwoEce5MxYWG03H3NAXhA7LB2jFp+CYP&#10;y8XgYY6ZcXfeU38IhUgh7DPUUIbQZFL6vCSLfuQa4sRdXWsxJNgW0rR4T+G2ls9KTaTFilNDiQ1t&#10;Sspvh85q+Dyvu4s3/KG+3uJk1W/Xnaeo9eMwrmYgAsXwL/5zv5s0X728wu836QS5+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LDzRMMAAADdAAAADwAAAAAAAAAAAAAAAACf&#10;AgAAZHJzL2Rvd25yZXYueG1sUEsFBgAAAAAEAAQA9wAAAI8DAAAAAA==&#10;">
                  <v:imagedata r:id="rId42" o:title="test3" croptop="2f" cropbottom="-2f" cropleft="9598f" cropright="9401f"/>
                </v:shape>
              </v:group>
            </w:pict>
          </mc:Fallback>
        </mc:AlternateContent>
      </w:r>
      <w:r w:rsidR="001C3AEB">
        <w:t>Rost entsteht, wenn Sauerstoff und Feuchtigkeit</w:t>
      </w:r>
      <w:r w:rsidR="00A7465F">
        <w:t xml:space="preserve"> auf eine Stahloberfläche treffen</w:t>
      </w:r>
      <w:r w:rsidR="001C3AEB">
        <w:t xml:space="preserve">. Der Fachbegriff dazu ist </w:t>
      </w:r>
      <w:r w:rsidR="001C3AEB" w:rsidRPr="008368DB">
        <w:rPr>
          <w:b/>
          <w:i/>
        </w:rPr>
        <w:t>Korrosion</w:t>
      </w:r>
      <w:r w:rsidR="001C3AEB">
        <w:t xml:space="preserve">. Nachdem Sie im vorangegangenen Versuch Stahlplatten zum Rosten gebracht haben, sollen Sie sich in diesem Teil der Station näher mit den Ursachen beschäftigen. Schauen Sie sich dazu zunächst </w:t>
      </w:r>
      <w:r w:rsidR="001E7412">
        <w:t xml:space="preserve">auf </w:t>
      </w:r>
      <w:hyperlink r:id="rId67" w:history="1">
        <w:r w:rsidR="001E7412" w:rsidRPr="0093045E">
          <w:rPr>
            <w:rStyle w:val="Hyperlink"/>
            <w:color w:val="auto"/>
            <w:u w:val="none"/>
          </w:rPr>
          <w:t>www.youtube.de</w:t>
        </w:r>
      </w:hyperlink>
      <w:r w:rsidR="001E7412">
        <w:rPr>
          <w:rStyle w:val="Hyperlink"/>
          <w:color w:val="auto"/>
          <w:u w:val="none"/>
        </w:rPr>
        <w:t xml:space="preserve"> den Film zu folgendem Thema</w:t>
      </w:r>
      <w:r w:rsidR="001E7412">
        <w:t xml:space="preserve"> an</w:t>
      </w:r>
      <w:r w:rsidR="001C3AEB">
        <w:t>:</w:t>
      </w:r>
    </w:p>
    <w:p w:rsidR="001C3AEB" w:rsidRDefault="001C3AEB" w:rsidP="00B04843">
      <w:pPr>
        <w:pStyle w:val="Abstandszeile"/>
      </w:pPr>
    </w:p>
    <w:p w:rsidR="001C3AEB" w:rsidRDefault="001C3AEB" w:rsidP="001C3AEB">
      <w:pPr>
        <w:pStyle w:val="Textkrper"/>
        <w:numPr>
          <w:ilvl w:val="0"/>
          <w:numId w:val="20"/>
        </w:numPr>
      </w:pPr>
      <w:r>
        <w:t xml:space="preserve">Rost </w:t>
      </w:r>
      <w:proofErr w:type="spellStart"/>
      <w:r>
        <w:t>your</w:t>
      </w:r>
      <w:proofErr w:type="spellEnd"/>
      <w:r>
        <w:t xml:space="preserve"> </w:t>
      </w:r>
      <w:proofErr w:type="spellStart"/>
      <w:r>
        <w:t>car</w:t>
      </w:r>
      <w:proofErr w:type="spellEnd"/>
      <w:r>
        <w:t>! – Wie bringt man ein Auto zum Rosten?</w:t>
      </w:r>
    </w:p>
    <w:p w:rsidR="001C3AEB" w:rsidRDefault="001C3AEB" w:rsidP="00B04843">
      <w:pPr>
        <w:pStyle w:val="Abstandszeile"/>
      </w:pPr>
    </w:p>
    <w:p w:rsidR="001C3AEB" w:rsidRPr="00B41135" w:rsidRDefault="001C3AEB" w:rsidP="00B04843">
      <w:pPr>
        <w:pStyle w:val="berschrift3"/>
      </w:pPr>
      <w:r w:rsidRPr="00B41135">
        <w:t>Aufgabe 1:</w:t>
      </w:r>
    </w:p>
    <w:p w:rsidR="001C3AEB" w:rsidRDefault="001C3AEB" w:rsidP="001C3AEB">
      <w:pPr>
        <w:pStyle w:val="Textkrper"/>
      </w:pPr>
      <w:r>
        <w:t>Was bringt das Metallteil zum Rosten?</w:t>
      </w:r>
    </w:p>
    <w:p w:rsidR="001C3AEB" w:rsidRDefault="001C3AEB" w:rsidP="00B04843">
      <w:pPr>
        <w:pStyle w:val="Abstandszeile"/>
      </w:pPr>
    </w:p>
    <w:p w:rsidR="00CF7916" w:rsidRDefault="00CF7916" w:rsidP="00CF7916">
      <w:pPr>
        <w:pStyle w:val="AufgabeLckentext"/>
      </w:pPr>
      <w:r>
        <w:t>............................................................................................................................................................................................................................................................................................</w:t>
      </w:r>
    </w:p>
    <w:p w:rsidR="001C3AEB" w:rsidRDefault="001C3AEB" w:rsidP="00B04843">
      <w:pPr>
        <w:pStyle w:val="Abstandszeile"/>
      </w:pPr>
    </w:p>
    <w:p w:rsidR="001C3AEB" w:rsidRDefault="001C3AEB" w:rsidP="001C3AEB">
      <w:pPr>
        <w:pStyle w:val="Textkrper"/>
      </w:pPr>
      <w:r>
        <w:t xml:space="preserve">Madeleine hat vergessen, welche Vorarbeiten an </w:t>
      </w:r>
      <w:r w:rsidR="00986834">
        <w:t xml:space="preserve">Ihrem </w:t>
      </w:r>
      <w:r>
        <w:t xml:space="preserve">Auto nötig war, um einzelne Stellen rosten zu lassen. Helfen Sie </w:t>
      </w:r>
      <w:r w:rsidR="00986834">
        <w:t>Ihr</w:t>
      </w:r>
      <w:r>
        <w:t xml:space="preserve"> und bringen sie die Arbeitsschritte in die richtige Reihenfolge:</w:t>
      </w:r>
    </w:p>
    <w:p w:rsidR="001C3AEB" w:rsidRDefault="001C3AEB" w:rsidP="00B04843">
      <w:pPr>
        <w:pStyle w:val="Abstandszeile"/>
      </w:pPr>
    </w:p>
    <w:tbl>
      <w:tblPr>
        <w:tblStyle w:val="Tabellenraster"/>
        <w:tblW w:w="0" w:type="auto"/>
        <w:tblLook w:val="04A0" w:firstRow="1" w:lastRow="0" w:firstColumn="1" w:lastColumn="0" w:noHBand="0" w:noVBand="1"/>
      </w:tblPr>
      <w:tblGrid>
        <w:gridCol w:w="534"/>
        <w:gridCol w:w="6976"/>
      </w:tblGrid>
      <w:tr w:rsidR="001C3AEB" w:rsidTr="002D0488">
        <w:tc>
          <w:tcPr>
            <w:tcW w:w="534" w:type="dxa"/>
          </w:tcPr>
          <w:p w:rsidR="001C3AEB" w:rsidRDefault="001C3AEB" w:rsidP="002D0488">
            <w:pPr>
              <w:pStyle w:val="Textkrper"/>
            </w:pPr>
          </w:p>
        </w:tc>
        <w:tc>
          <w:tcPr>
            <w:tcW w:w="6976" w:type="dxa"/>
          </w:tcPr>
          <w:p w:rsidR="001C3AEB" w:rsidRDefault="00A7465F" w:rsidP="002D0488">
            <w:pPr>
              <w:pStyle w:val="Textkrper"/>
            </w:pPr>
            <w:r>
              <w:t>Blanke Metallteile abdecken</w:t>
            </w:r>
          </w:p>
        </w:tc>
      </w:tr>
      <w:tr w:rsidR="001C3AEB" w:rsidTr="002D0488">
        <w:tc>
          <w:tcPr>
            <w:tcW w:w="534" w:type="dxa"/>
          </w:tcPr>
          <w:p w:rsidR="001C3AEB" w:rsidRDefault="001C3AEB" w:rsidP="002D0488">
            <w:pPr>
              <w:pStyle w:val="Textkrper"/>
            </w:pPr>
          </w:p>
        </w:tc>
        <w:tc>
          <w:tcPr>
            <w:tcW w:w="6976" w:type="dxa"/>
          </w:tcPr>
          <w:p w:rsidR="001C3AEB" w:rsidRDefault="001C3AEB" w:rsidP="002D0488">
            <w:pPr>
              <w:pStyle w:val="Textkrper"/>
            </w:pPr>
            <w:r>
              <w:t>Alle nicht zu bearbeitenden Teile w</w:t>
            </w:r>
            <w:r w:rsidR="00A7465F">
              <w:t>erden abmontiert oder abgeklebt</w:t>
            </w:r>
          </w:p>
        </w:tc>
      </w:tr>
      <w:tr w:rsidR="001C3AEB" w:rsidTr="002D0488">
        <w:tc>
          <w:tcPr>
            <w:tcW w:w="534" w:type="dxa"/>
          </w:tcPr>
          <w:p w:rsidR="001C3AEB" w:rsidRDefault="001C3AEB" w:rsidP="002D0488">
            <w:pPr>
              <w:pStyle w:val="Textkrper"/>
            </w:pPr>
          </w:p>
        </w:tc>
        <w:tc>
          <w:tcPr>
            <w:tcW w:w="6976" w:type="dxa"/>
          </w:tcPr>
          <w:p w:rsidR="001C3AEB" w:rsidRDefault="001C3AEB" w:rsidP="002D0488">
            <w:pPr>
              <w:pStyle w:val="Textkrper"/>
            </w:pPr>
            <w:r>
              <w:t xml:space="preserve">Einige Stellen der Karosserie mit dem </w:t>
            </w:r>
            <w:proofErr w:type="spellStart"/>
            <w:r>
              <w:t>Winkelscheifer</w:t>
            </w:r>
            <w:proofErr w:type="spellEnd"/>
            <w:r>
              <w:t xml:space="preserve"> metallisch blank </w:t>
            </w:r>
            <w:r w:rsidR="00A7465F">
              <w:t>schleifen.</w:t>
            </w:r>
          </w:p>
        </w:tc>
      </w:tr>
      <w:tr w:rsidR="001C3AEB" w:rsidTr="002D0488">
        <w:tc>
          <w:tcPr>
            <w:tcW w:w="534" w:type="dxa"/>
          </w:tcPr>
          <w:p w:rsidR="001C3AEB" w:rsidRDefault="001C3AEB" w:rsidP="002D0488">
            <w:pPr>
              <w:pStyle w:val="Textkrper"/>
            </w:pPr>
          </w:p>
        </w:tc>
        <w:tc>
          <w:tcPr>
            <w:tcW w:w="6976" w:type="dxa"/>
          </w:tcPr>
          <w:p w:rsidR="001C3AEB" w:rsidRDefault="001C3AEB" w:rsidP="002D0488">
            <w:pPr>
              <w:pStyle w:val="Textkrper"/>
            </w:pPr>
            <w:r>
              <w:t>Abdeckungen auf den</w:t>
            </w:r>
            <w:r w:rsidR="00A7465F">
              <w:t xml:space="preserve"> blanken Metallteilen entfernen</w:t>
            </w:r>
          </w:p>
        </w:tc>
      </w:tr>
      <w:tr w:rsidR="001C3AEB" w:rsidTr="002D0488">
        <w:tc>
          <w:tcPr>
            <w:tcW w:w="534" w:type="dxa"/>
          </w:tcPr>
          <w:p w:rsidR="001C3AEB" w:rsidRDefault="001C3AEB" w:rsidP="002D0488">
            <w:pPr>
              <w:pStyle w:val="Textkrper"/>
            </w:pPr>
          </w:p>
        </w:tc>
        <w:tc>
          <w:tcPr>
            <w:tcW w:w="6976" w:type="dxa"/>
          </w:tcPr>
          <w:p w:rsidR="001C3AEB" w:rsidRDefault="001C3AEB" w:rsidP="002D0488">
            <w:pPr>
              <w:pStyle w:val="Textkrper"/>
            </w:pPr>
            <w:r>
              <w:t>Die gesamte Karosserie (außer den abgedeckten blanken Metallstellen) mit e</w:t>
            </w:r>
            <w:r>
              <w:t>i</w:t>
            </w:r>
            <w:r>
              <w:t>nem</w:t>
            </w:r>
            <w:r w:rsidR="00A7465F">
              <w:t xml:space="preserve"> farblich passenden Lack walzen</w:t>
            </w:r>
          </w:p>
        </w:tc>
      </w:tr>
      <w:tr w:rsidR="001C3AEB" w:rsidTr="002D0488">
        <w:tc>
          <w:tcPr>
            <w:tcW w:w="534" w:type="dxa"/>
          </w:tcPr>
          <w:p w:rsidR="001C3AEB" w:rsidRDefault="001C3AEB" w:rsidP="002D0488">
            <w:pPr>
              <w:pStyle w:val="Textkrper"/>
            </w:pPr>
          </w:p>
        </w:tc>
        <w:tc>
          <w:tcPr>
            <w:tcW w:w="6976" w:type="dxa"/>
          </w:tcPr>
          <w:p w:rsidR="001C3AEB" w:rsidRDefault="001C3AEB" w:rsidP="002D0488">
            <w:pPr>
              <w:pStyle w:val="Textkrper"/>
            </w:pPr>
            <w:r>
              <w:t>Blanke Metallteile mit Was</w:t>
            </w:r>
            <w:r w:rsidR="00A7465F">
              <w:t>ser und Salz zum Rosten bringen</w:t>
            </w:r>
          </w:p>
        </w:tc>
      </w:tr>
    </w:tbl>
    <w:p w:rsidR="001C3AEB" w:rsidRDefault="001C3AEB" w:rsidP="00B04843">
      <w:pPr>
        <w:pStyle w:val="Abstandszeile"/>
      </w:pPr>
    </w:p>
    <w:p w:rsidR="001C3AEB" w:rsidRDefault="001C3AEB" w:rsidP="001C3AEB">
      <w:pPr>
        <w:pStyle w:val="Textkrper"/>
      </w:pPr>
      <w:r>
        <w:t xml:space="preserve">Im Film sagt Madeleine, dass </w:t>
      </w:r>
      <w:r w:rsidR="00986834">
        <w:t>Ihr</w:t>
      </w:r>
      <w:r>
        <w:t xml:space="preserve"> Auto schon älter ist und man es deshalb leichter zum Rosten bringt, als neuere Modelle. Welche Erklärung gibt es dazu im Film?</w:t>
      </w:r>
    </w:p>
    <w:p w:rsidR="001C3AEB" w:rsidRDefault="001C3AEB" w:rsidP="00B04843">
      <w:pPr>
        <w:pStyle w:val="Abstandszeile"/>
      </w:pPr>
    </w:p>
    <w:p w:rsidR="00CF7916" w:rsidRDefault="00CF7916" w:rsidP="00CF7916">
      <w:pPr>
        <w:pStyle w:val="AufgabeLckentext"/>
      </w:pPr>
      <w:r>
        <w:t>............................................................................................................................................................................................................................................................................................</w:t>
      </w:r>
    </w:p>
    <w:p w:rsidR="001C3AEB" w:rsidRDefault="00CF7916" w:rsidP="00CF7916">
      <w:pPr>
        <w:spacing w:line="240" w:lineRule="exact"/>
      </w:pPr>
      <w:r>
        <w:br w:type="page"/>
      </w:r>
    </w:p>
    <w:p w:rsidR="001C3AEB" w:rsidRPr="00616622" w:rsidRDefault="00E14703" w:rsidP="00A7465F">
      <w:pPr>
        <w:pStyle w:val="Marginaliegrau"/>
        <w:framePr w:wrap="around" w:x="8712" w:y="624"/>
        <w:rPr>
          <w:sz w:val="16"/>
        </w:rPr>
      </w:pPr>
      <w:r>
        <w:rPr>
          <w:sz w:val="16"/>
        </w:rPr>
        <w:lastRenderedPageBreak/>
        <w:t>Siehe unter anderem:</w:t>
      </w:r>
      <w:r w:rsidR="001C3AEB" w:rsidRPr="00073971">
        <w:rPr>
          <w:sz w:val="16"/>
        </w:rPr>
        <w:t xml:space="preserve"> „Fac</w:t>
      </w:r>
      <w:r w:rsidR="001C3AEB" w:rsidRPr="00073971">
        <w:rPr>
          <w:sz w:val="16"/>
        </w:rPr>
        <w:t>h</w:t>
      </w:r>
      <w:r w:rsidR="001C3AEB" w:rsidRPr="00073971">
        <w:rPr>
          <w:sz w:val="16"/>
        </w:rPr>
        <w:t>wissen Maler und Lackierer“;</w:t>
      </w:r>
      <w:r w:rsidR="001C3AEB">
        <w:rPr>
          <w:sz w:val="16"/>
        </w:rPr>
        <w:t xml:space="preserve"> Europa Lehrmittel Verlag; S. 29</w:t>
      </w:r>
      <w:r w:rsidR="001C3AEB" w:rsidRPr="00073971">
        <w:rPr>
          <w:sz w:val="16"/>
        </w:rPr>
        <w:t xml:space="preserve"> Kap. 2.</w:t>
      </w:r>
      <w:r w:rsidR="001C3AEB">
        <w:rPr>
          <w:sz w:val="16"/>
        </w:rPr>
        <w:t>2.3</w:t>
      </w:r>
      <w:r w:rsidR="001C3AEB" w:rsidRPr="00073971">
        <w:rPr>
          <w:sz w:val="16"/>
        </w:rPr>
        <w:t xml:space="preserve"> „</w:t>
      </w:r>
      <w:r w:rsidR="001C3AEB">
        <w:rPr>
          <w:sz w:val="16"/>
        </w:rPr>
        <w:t>Rostgrade</w:t>
      </w:r>
      <w:r w:rsidR="001C3AEB" w:rsidRPr="00073971">
        <w:rPr>
          <w:sz w:val="16"/>
        </w:rPr>
        <w:t xml:space="preserve">“ </w:t>
      </w:r>
    </w:p>
    <w:p w:rsidR="001C3AEB" w:rsidRDefault="00A7465F" w:rsidP="001C3AEB">
      <w:r w:rsidRPr="00AA18D1">
        <w:rPr>
          <w:noProof/>
          <w:lang w:eastAsia="de-DE"/>
        </w:rPr>
        <w:drawing>
          <wp:anchor distT="0" distB="0" distL="114300" distR="114300" simplePos="0" relativeHeight="252692480" behindDoc="0" locked="0" layoutInCell="1" allowOverlap="1" wp14:anchorId="6C192942" wp14:editId="1C50BCF8">
            <wp:simplePos x="0" y="0"/>
            <wp:positionH relativeFrom="column">
              <wp:posOffset>4817745</wp:posOffset>
            </wp:positionH>
            <wp:positionV relativeFrom="paragraph">
              <wp:posOffset>19050</wp:posOffset>
            </wp:positionV>
            <wp:extent cx="314325" cy="314325"/>
            <wp:effectExtent l="0" t="0" r="9525" b="9525"/>
            <wp:wrapNone/>
            <wp:docPr id="1036" name="Grafik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 xml:space="preserve">Bei beschichteten und </w:t>
      </w:r>
      <w:proofErr w:type="spellStart"/>
      <w:r w:rsidR="001C3AEB">
        <w:t>unbeschichteten</w:t>
      </w:r>
      <w:proofErr w:type="spellEnd"/>
      <w:r w:rsidR="001C3AEB">
        <w:t xml:space="preserve"> Stahlflächen kann man durch Augenschein (= anschauen) den Rostbefall ermitteln. Die dazugehörigen Rostgrade zeigen den Zustand der rostbedeckten Fläche an. Erst wenn der Profi weiß, wie viel Fläche mit wie viel Rost bedeckt ist, kann er die Kosten und den Aufwand für die Entfernung des Rostes berec</w:t>
      </w:r>
      <w:r w:rsidR="001C3AEB">
        <w:t>h</w:t>
      </w:r>
      <w:r w:rsidR="001C3AEB">
        <w:t xml:space="preserve">nen. </w:t>
      </w:r>
    </w:p>
    <w:p w:rsidR="00CA2630" w:rsidRDefault="001C3AEB" w:rsidP="00CA2630">
      <w:r>
        <w:t>Informieren Sie sich im Fachbuch über die Unterscheidung der Rostgrade.</w:t>
      </w:r>
      <w:r w:rsidR="0087467A" w:rsidRPr="0087467A">
        <w:rPr>
          <w:noProof/>
        </w:rPr>
        <w:t xml:space="preserve"> </w:t>
      </w:r>
    </w:p>
    <w:p w:rsidR="001C3AEB" w:rsidRPr="002E743D" w:rsidRDefault="001C3AEB" w:rsidP="00B04843">
      <w:pPr>
        <w:pStyle w:val="berschrift3"/>
      </w:pPr>
      <w:r w:rsidRPr="002E743D">
        <w:t>Aufgabe 2:</w:t>
      </w:r>
    </w:p>
    <w:p w:rsidR="001C3AEB" w:rsidRDefault="001C3AEB" w:rsidP="001C3AEB">
      <w:r>
        <w:t xml:space="preserve">Warum ist es für </w:t>
      </w:r>
      <w:r w:rsidR="006B2126">
        <w:t xml:space="preserve">die Malerin oder </w:t>
      </w:r>
      <w:r>
        <w:t>den Maler eigentlich wichtig zu wissen, wie stark ve</w:t>
      </w:r>
      <w:r>
        <w:t>r</w:t>
      </w:r>
      <w:r>
        <w:t>rostet ein Stahluntergrund ist?</w:t>
      </w:r>
    </w:p>
    <w:p w:rsidR="00CF7916" w:rsidRDefault="00CF7916" w:rsidP="00CF7916">
      <w:pPr>
        <w:pStyle w:val="AufgabeLckentext"/>
      </w:pPr>
      <w:r>
        <w:t>............................................................................................................................................................................................................................................................................................</w:t>
      </w:r>
    </w:p>
    <w:p w:rsidR="001C3AEB" w:rsidRDefault="001C3AEB" w:rsidP="001C3AEB"/>
    <w:p w:rsidR="001C3AEB" w:rsidRDefault="001C3AEB" w:rsidP="001C3AEB">
      <w:r>
        <w:t xml:space="preserve">Ergänzen Sie den folgenden Satz: </w:t>
      </w:r>
    </w:p>
    <w:p w:rsidR="001C3AEB" w:rsidRDefault="001C3AEB" w:rsidP="00E14703">
      <w:pPr>
        <w:pStyle w:val="AufgabeLckentext"/>
      </w:pPr>
      <w:r w:rsidRPr="00C2344E">
        <w:t xml:space="preserve">Die .................................................. Ri0 bis Ri5 geben an, wie viel ............................ </w:t>
      </w:r>
      <w:proofErr w:type="gramStart"/>
      <w:r w:rsidRPr="00C2344E">
        <w:t>auf ...........................................</w:t>
      </w:r>
      <w:proofErr w:type="gramEnd"/>
      <w:r w:rsidRPr="00C2344E">
        <w:t xml:space="preserve"> Flächen zu sehen ist. Die Rostgrade ........................... dag</w:t>
      </w:r>
      <w:r w:rsidRPr="00C2344E">
        <w:t>e</w:t>
      </w:r>
      <w:r w:rsidRPr="00C2344E">
        <w:t xml:space="preserve">gen geben an, wie viel ............................... </w:t>
      </w:r>
      <w:proofErr w:type="gramStart"/>
      <w:r w:rsidRPr="00C2344E">
        <w:t>auf .......................................</w:t>
      </w:r>
      <w:proofErr w:type="gramEnd"/>
      <w:r w:rsidRPr="00C2344E">
        <w:t xml:space="preserve"> Stahlflächen sichtbar ist. Ri0 und A sagen aus, dass die Stahlfläche nahezu komplett ............................... ist. </w:t>
      </w:r>
    </w:p>
    <w:p w:rsidR="001C3AEB" w:rsidRDefault="001C3AEB" w:rsidP="001C3AE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2: Korrosion von Eisenmetallen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F1.01.03.02</w:t>
            </w:r>
          </w:p>
        </w:tc>
      </w:tr>
      <w:tr w:rsidR="001C3AEB" w:rsidRPr="00B51DE9" w:rsidTr="002D0488">
        <w:tc>
          <w:tcPr>
            <w:tcW w:w="7348" w:type="dxa"/>
            <w:gridSpan w:val="2"/>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D9D9D9" w:themeFill="background1" w:themeFillShade="D9"/>
                </w:tcPr>
                <w:p w:rsidR="001C3AEB" w:rsidRPr="00B51DE9" w:rsidRDefault="001C3AEB" w:rsidP="002D0488">
                  <w:pPr>
                    <w:pStyle w:val="TabelleKopfmitte"/>
                  </w:pPr>
                  <w:r w:rsidRPr="00B51DE9">
                    <w:t>L</w:t>
                  </w:r>
                  <w:r>
                    <w:t>ösung</w:t>
                  </w:r>
                </w:p>
              </w:tc>
            </w:tr>
          </w:tbl>
          <w:p w:rsidR="001C3AEB" w:rsidRPr="00B51DE9" w:rsidRDefault="001C3AEB" w:rsidP="002D0488"/>
        </w:tc>
      </w:tr>
    </w:tbl>
    <w:p w:rsidR="001C3AEB" w:rsidRDefault="00A42138" w:rsidP="001C3AEB">
      <w:pPr>
        <w:pStyle w:val="berschrift2"/>
      </w:pPr>
      <w:r w:rsidRPr="00616622">
        <w:rPr>
          <w:noProof/>
          <w:sz w:val="24"/>
        </w:rPr>
        <w:drawing>
          <wp:anchor distT="0" distB="0" distL="114300" distR="114300" simplePos="0" relativeHeight="252450816" behindDoc="0" locked="0" layoutInCell="0" allowOverlap="1" wp14:anchorId="31919BB9" wp14:editId="3A0FCC2B">
            <wp:simplePos x="0" y="0"/>
            <wp:positionH relativeFrom="rightMargin">
              <wp:posOffset>107950</wp:posOffset>
            </wp:positionH>
            <wp:positionV relativeFrom="paragraph">
              <wp:posOffset>108585</wp:posOffset>
            </wp:positionV>
            <wp:extent cx="345440" cy="323850"/>
            <wp:effectExtent l="0" t="0" r="0" b="0"/>
            <wp:wrapNone/>
            <wp:docPr id="12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87467A" w:rsidP="001C3AEB">
      <w:pPr>
        <w:pStyle w:val="Textkrper"/>
      </w:pPr>
      <w:r w:rsidRPr="0087467A">
        <w:rPr>
          <w:noProof/>
        </w:rPr>
        <mc:AlternateContent>
          <mc:Choice Requires="wpg">
            <w:drawing>
              <wp:anchor distT="0" distB="0" distL="114300" distR="114300" simplePos="0" relativeHeight="252694528" behindDoc="0" locked="0" layoutInCell="1" allowOverlap="1" wp14:anchorId="508D4982" wp14:editId="5749ECF2">
                <wp:simplePos x="0" y="0"/>
                <wp:positionH relativeFrom="column">
                  <wp:posOffset>4787900</wp:posOffset>
                </wp:positionH>
                <wp:positionV relativeFrom="paragraph">
                  <wp:posOffset>271145</wp:posOffset>
                </wp:positionV>
                <wp:extent cx="314325" cy="314325"/>
                <wp:effectExtent l="0" t="0" r="9525" b="9525"/>
                <wp:wrapNone/>
                <wp:docPr id="1037"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038" name="Gruppieren 1038"/>
                        <wpg:cNvGrpSpPr/>
                        <wpg:grpSpPr>
                          <a:xfrm>
                            <a:off x="1" y="0"/>
                            <a:ext cx="314325" cy="314325"/>
                            <a:chOff x="1" y="0"/>
                            <a:chExt cx="314325" cy="314325"/>
                          </a:xfrm>
                        </wpg:grpSpPr>
                        <wpg:grpSp>
                          <wpg:cNvPr id="1039" name="Gruppieren 1039"/>
                          <wpg:cNvGrpSpPr/>
                          <wpg:grpSpPr>
                            <a:xfrm>
                              <a:off x="1" y="0"/>
                              <a:ext cx="314325" cy="314325"/>
                              <a:chOff x="1" y="0"/>
                              <a:chExt cx="314325" cy="314325"/>
                            </a:xfrm>
                          </wpg:grpSpPr>
                          <wps:wsp>
                            <wps:cNvPr id="1040" name="Rechteck 1040"/>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tlCol="0" anchor="ctr"/>
                          </wps:wsp>
                          <wps:wsp>
                            <wps:cNvPr id="1041" name="Ellipse 1041"/>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42" name="Gerade Verbindung 1042"/>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43" name="Gerade Verbindung 1043"/>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44" name="Gerade Verbindung 1044"/>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45" name="Gerade Verbindung 1045"/>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46" name="Ellipse 1046"/>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047" name="Rechteck 1047"/>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7467A">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048"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148" style="position:absolute;left:0;text-align:left;margin-left:377pt;margin-top:21.35pt;width:24.75pt;height:24.75pt;z-index:252694528;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">
                <v:group id="Gruppieren 1038" o:spid="_x0000_s1149"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fgK/YxgAAAN0A&#10;AAAPAAAAAAAAAAAAAAAAAKoCAABkcnMvZG93bnJldi54bWxQSwUGAAAAAAQABAD6AAAAnQMAAAAA&#10;">
                  <v:group id="Gruppieren 1039" o:spid="_x0000_s1150"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MwKQ8MAAADdAAAADwAAAGRycy9kb3ducmV2LnhtbERPS4vCMBC+L/gfwgje&#10;1rSKi1ajiLjiQQQfIN6GZmyLzaQ02bb++82CsLf5+J6zWHWmFA3VrrCsIB5GIIhTqwvOFFwv359T&#10;EM4jaywtk4IXOVgtex8LTLRt+UTN2WcihLBLUEHufZVI6dKcDLqhrYgD97C1QR9gnUldYxvCTSlH&#10;UfQlDRYcGnKsaJNT+jz/GAW7Ftv1ON42h+dj87pfJsfbISalBv1uPQfhqfP/4rd7r8P8aDyD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zApDwwAAAN0AAAAP&#10;AAAAAAAAAAAAAAAAAKoCAABkcnMvZG93bnJldi54bWxQSwUGAAAAAAQABAD6AAAAmgMAAAAA&#10;">
                    <v:rect id="Rechteck 1040" o:spid="_x0000_s1151"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ZsesUA&#10;AADdAAAADwAAAGRycy9kb3ducmV2LnhtbESPT2vDMAzF74N+B6NCb6vTP4wtq1tKaWGnQbMydhSx&#10;GofEcojdNPv206Gwm8R7eu+nzW70rRqoj3VgA4t5Boq4DLbmysDl6/T8CiomZIttYDLwSxF228nT&#10;BnMb7nymoUiVkhCOORpwKXW51rF05DHOQ0cs2jX0HpOsfaVtj3cJ961eZtmL9lizNDjs6OCobIqb&#10;N1D9nI7D2DgK57gqbk33dvn8tsbMpuP+HVSiMf2bH9cfVvCztfDLNzKC3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pmx6xQAAAN0AAAAPAAAAAAAAAAAAAAAAAJgCAABkcnMv&#10;ZG93bnJldi54bWxQSwUGAAAAAAQABAD1AAAAigMAAAAA&#10;" fillcolor="black [3213]" stroked="f" strokeweight="2pt">
                      <v:textbox>
                        <w:txbxContent>
                          <w:p w:rsidR="00BA14AF" w:rsidRDefault="00BA14AF" w:rsidP="0087467A">
                            <w:pPr>
                              <w:rPr>
                                <w:rFonts w:eastAsia="Times New Roman"/>
                              </w:rPr>
                            </w:pPr>
                          </w:p>
                        </w:txbxContent>
                      </v:textbox>
                    </v:rect>
                    <v:oval id="Ellipse 1041" o:spid="_x0000_s1152"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M5b8EA&#10;AADdAAAADwAAAGRycy9kb3ducmV2LnhtbERPTYvCMBC9L/gfwgje1lQRWapRRBDEg2B1YY9DM7bB&#10;ZhKSqPXfm4WFvc3jfc5y3dtOPChE41jBZFyAIK6dNtwouJx3n18gYkLW2DkmBS+KsF4NPpZYavfk&#10;Ez2q1IgcwrFEBW1KvpQy1i1ZjGPniTN3dcFiyjA0Ugd85nDbyWlRzKVFw7mhRU/blupbdbcKrqb6&#10;2cq53x3DYeYOJ3Ovvv1RqdGw3yxAJOrTv/jPvdd5fjGbwO83+QS5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DOW/BAAAA3QAAAA8AAAAAAAAAAAAAAAAAmAIAAGRycy9kb3du&#10;cmV2LnhtbFBLBQYAAAAABAAEAPUAAACGAwAAAAA=&#10;" fillcolor="white [3212]" strokecolor="white [3212]" strokeweight="2pt">
                      <v:textbox>
                        <w:txbxContent>
                          <w:p w:rsidR="00BA14AF" w:rsidRDefault="00BA14AF" w:rsidP="0087467A">
                            <w:pPr>
                              <w:rPr>
                                <w:rFonts w:eastAsia="Times New Roman"/>
                              </w:rPr>
                            </w:pPr>
                          </w:p>
                        </w:txbxContent>
                      </v:textbox>
                    </v:oval>
                    <v:line id="Gerade Verbindung 1042" o:spid="_x0000_s1153"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YP08UAAADdAAAADwAAAGRycy9kb3ducmV2LnhtbERPTWvCQBC9F/oflil4Ed0YrdboKkUR&#10;ehFp9GBvQ3ZMQrOzIbua+O/dgtDbPN7nLNedqcSNGldaVjAaRiCIM6tLzhWcjrvBBwjnkTVWlknB&#10;nRysV68vS0y0bfmbbqnPRQhhl6CCwvs6kdJlBRl0Q1sTB+5iG4M+wCaXusE2hJtKxlE0lQZLDg0F&#10;1rQpKPtNr0bB9jRt03n+PuuPxvtuzof4/LM3SvXeus8FCE+d/xc/3V86zI8mMfx9E06Qq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rYP08UAAADdAAAADwAAAAAAAAAA&#10;AAAAAAChAgAAZHJzL2Rvd25yZXYueG1sUEsFBgAAAAAEAAQA+QAAAJMDAAAAAA==&#10;" strokecolor="black [3213]" strokeweight="1pt"/>
                    <v:line id="Gerade Verbindung 1043" o:spid="_x0000_s1154"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fqqSMUAAADdAAAADwAAAGRycy9kb3ducmV2LnhtbERPS2vCQBC+C/0Pywi9SN34qJqYVYql&#10;4EVKo4f2NmTHJDQ7G7KrSf99VxC8zcf3nHTbm1pcqXWVZQWTcQSCOLe64kLB6fjxsgLhPLLG2jIp&#10;+CMH283TIMVE246/6Jr5QoQQdgkqKL1vEildXpJBN7YNceDOtjXoA2wLqVvsQrip5TSKFtJgxaGh&#10;xIZ2JeW/2cUoeD8tuiwuXpejyezQx/w5/f45GKWeh/3bGoSn3j/Ed/deh/nRfAa3b8IJcvM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fqqSMUAAADdAAAADwAAAAAAAAAA&#10;AAAAAAChAgAAZHJzL2Rvd25yZXYueG1sUEsFBgAAAAAEAAQA+QAAAJMDAAAAAA==&#10;" strokecolor="black [3213]" strokeweight="1pt"/>
                    <v:line id="Gerade Verbindung 1044" o:spid="_x0000_s1155"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MyPMUAAADdAAAADwAAAGRycy9kb3ducmV2LnhtbERPS2vCQBC+C/0Pywi9SN34qJqYVYpS&#10;8CKl0UN7G7JjEpqdDdnVpP++WxC8zcf3nHTbm1rcqHWVZQWTcQSCOLe64kLB+fT+sgLhPLLG2jIp&#10;+CUH283TIMVE244/6Zb5QoQQdgkqKL1vEildXpJBN7YNceAutjXoA2wLqVvsQrip5TSKFtJgxaGh&#10;xIZ2JeU/2dUo2J8XXRYXr8vRZHbsY/6Yfn0fjVLPw/5tDcJT7x/iu/ugw/xoPof/b8IJcv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hMyPMUAAADdAAAADwAAAAAAAAAA&#10;AAAAAAChAgAAZHJzL2Rvd25yZXYueG1sUEsFBgAAAAAEAAQA+QAAAJMDAAAAAA==&#10;" strokecolor="black [3213]" strokeweight="1pt"/>
                    <v:line id="Gerade Verbindung 1045" o:spid="_x0000_s1156"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Xp8UAAADdAAAADwAAAGRycy9kb3ducmV2LnhtbERPS2vCQBC+C/0Pywi9SN34NjGrFKXg&#10;RUqjh/Y2ZMckNDsbsqtJ/323IPQ2H99z0l1vanGn1lWWFUzGEQji3OqKCwWX89vLGoTzyBpry6Tg&#10;hxzstk+DFBNtO/6ge+YLEULYJaig9L5JpHR5SQbd2DbEgbva1qAPsC2kbrEL4aaW0yhaSoMVh4YS&#10;G9qXlH9nN6PgcFl2WVwsVqPJ7NTH/D79/DoZpZ6H/esGhKfe/4sf7qMO86P5Av6+CSfI7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V+Xp8UAAADdAAAADwAAAAAAAAAA&#10;AAAAAAChAgAAZHJzL2Rvd25yZXYueG1sUEsFBgAAAAAEAAQA+QAAAJMDAAAAAA==&#10;" strokecolor="black [3213]" strokeweight="1pt"/>
                    <v:oval id="Ellipse 1046" o:spid="_x0000_s1157"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welsIA&#10;AADdAAAADwAAAGRycy9kb3ducmV2LnhtbERPS2rDMBDdB3IHMYFuQi01DSE4lkMptE2XcXqAwZrY&#10;xtbIWKo/t68Khe7m8b6TnWfbiZEG3zjW8JQoEMSlMw1XGr5ub49HED4gG+wck4aFPJzz9SrD1LiJ&#10;rzQWoRIxhH2KGuoQ+lRKX9Zk0SeuJ47c3Q0WQ4RDJc2AUwy3ndwpdZAWG44NNfb0WlPZFt9Ww/i+&#10;u9B2wWWqjv2irtuPz1Y9a/2wmV9OIALN4V/8576YOF/tD/D7TTxB5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vB6WwgAAAN0AAAAPAAAAAAAAAAAAAAAAAJgCAABkcnMvZG93&#10;bnJldi54bWxQSwUGAAAAAAQABAD1AAAAhwMAAAAA&#10;" filled="f" strokecolor="black [3213]" strokeweight="1pt">
                      <v:textbox>
                        <w:txbxContent>
                          <w:p w:rsidR="00BA14AF" w:rsidRDefault="00BA14AF" w:rsidP="0087467A">
                            <w:pPr>
                              <w:rPr>
                                <w:rFonts w:eastAsia="Times New Roman"/>
                              </w:rPr>
                            </w:pPr>
                          </w:p>
                        </w:txbxContent>
                      </v:textbox>
                    </v:oval>
                  </v:group>
                  <v:rect id="Rechteck 1047" o:spid="_x0000_s1158"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cMA&#10;AADdAAAADwAAAGRycy9kb3ducmV2LnhtbERPTWvCQBC9F/wPywheim5S2irRVaQgeBIavfQ2Zsck&#10;mp0Nu2sS/71bKPQ2j/c5q81gGtGR87VlBeksAUFcWF1zqeB03E0XIHxA1thYJgUP8rBZj15WmGnb&#10;8zd1eShFDGGfoYIqhDaT0hcVGfQz2xJH7mKdwRChK6V22Mdw08i3JPmUBmuODRW29FVRccvvRsEi&#10;3Tlz7NLT4afM79fzB/XF4VWpyXjYLkEEGsK/+M+913F+8j6H32/iCX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cMAAADdAAAADwAAAAAAAAAAAAAAAACYAgAAZHJzL2Rv&#10;d25yZXYueG1sUEsFBgAAAAAEAAQA9QAAAIgDAAAAAA==&#10;" fillcolor="black [3213]" stroked="f" strokeweight="2pt">
                    <v:fill opacity="44461f"/>
                    <v:textbox>
                      <w:txbxContent>
                        <w:p w:rsidR="00BA14AF" w:rsidRDefault="00BA14AF" w:rsidP="0087467A">
                          <w:pPr>
                            <w:rPr>
                              <w:rFonts w:eastAsia="Times New Roman"/>
                            </w:rPr>
                          </w:pPr>
                        </w:p>
                      </w:txbxContent>
                    </v:textbox>
                  </v:rect>
                </v:group>
                <v:shape id="Picture 3" o:spid="_x0000_s1159"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3L6fGAAAA3QAAAA8AAABkcnMvZG93bnJldi54bWxEj0FLAzEQhe+C/yGM0JtNLFJkbVpapdhL&#10;QVtBj8Nm3F3cTNZNdpv+e+dQ6G2G9+a9bxar7Fs1Uh+bwBYepgYUcRlcw5WFz+P2/glUTMgO28Bk&#10;4UwRVsvbmwUWLpz4g8ZDqpSEcCzQQp1SV2gdy5o8xmnoiEX7Cb3HJGtfadfjScJ9q2fGzLXHhqWh&#10;xo5eaip/D4O38P61Gb6j4735e8vz9fi6GSJlayd3ef0MKlFOV/PleucE3zwKrnwjI+jl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rcvp8YAAADdAAAADwAAAAAAAAAAAAAA&#10;AACfAgAAZHJzL2Rvd25yZXYueG1sUEsFBgAAAAAEAAQA9wAAAJIDAAAAAA==&#10;">
                  <v:imagedata r:id="rId42" o:title="test3" croptop="2f" cropbottom="-2f" cropleft="9598f" cropright="9401f"/>
                </v:shape>
              </v:group>
            </w:pict>
          </mc:Fallback>
        </mc:AlternateContent>
      </w:r>
      <w:r w:rsidR="001C3AEB">
        <w:t>Rost entsteht, wenn Sauerstoff und Feuchtigkeit</w:t>
      </w:r>
      <w:r w:rsidR="00A7465F">
        <w:t xml:space="preserve"> auf eine Stahloberfläche treffen</w:t>
      </w:r>
      <w:r w:rsidR="001C3AEB">
        <w:t xml:space="preserve">. Der Fachbegriff dazu ist </w:t>
      </w:r>
      <w:r w:rsidR="001C3AEB" w:rsidRPr="008368DB">
        <w:rPr>
          <w:b/>
          <w:i/>
        </w:rPr>
        <w:t>Korrosion</w:t>
      </w:r>
      <w:r w:rsidR="001C3AEB">
        <w:t xml:space="preserve">. Nachdem Sie im vorangegangenen Versuch Stahlplatten zum Rosten gebracht haben, sollen Sie sich in diesem Teil der Station näher mit den Ursachen beschäftigen. Schauen Sie sich dazu zunächst </w:t>
      </w:r>
      <w:r w:rsidR="00A50415">
        <w:t xml:space="preserve">auf </w:t>
      </w:r>
      <w:hyperlink r:id="rId68" w:history="1">
        <w:r w:rsidR="00A50415" w:rsidRPr="0093045E">
          <w:rPr>
            <w:rStyle w:val="Hyperlink"/>
            <w:color w:val="auto"/>
            <w:u w:val="none"/>
          </w:rPr>
          <w:t>www.youtube.de</w:t>
        </w:r>
      </w:hyperlink>
      <w:r w:rsidR="00A50415">
        <w:rPr>
          <w:rStyle w:val="Hyperlink"/>
          <w:color w:val="auto"/>
          <w:u w:val="none"/>
        </w:rPr>
        <w:t xml:space="preserve"> den Film zu folgendem Thema</w:t>
      </w:r>
      <w:r w:rsidR="00A50415">
        <w:t xml:space="preserve"> an</w:t>
      </w:r>
      <w:r w:rsidR="001C3AEB">
        <w:t>:</w:t>
      </w:r>
      <w:r w:rsidRPr="0087467A">
        <w:rPr>
          <w:noProof/>
        </w:rPr>
        <w:t xml:space="preserve"> </w:t>
      </w:r>
    </w:p>
    <w:p w:rsidR="001C3AEB" w:rsidRDefault="001C3AEB" w:rsidP="00B04843">
      <w:pPr>
        <w:pStyle w:val="Abstandszeile"/>
      </w:pPr>
    </w:p>
    <w:p w:rsidR="001C3AEB" w:rsidRDefault="001C3AEB" w:rsidP="001C3AEB">
      <w:pPr>
        <w:pStyle w:val="Textkrper"/>
        <w:numPr>
          <w:ilvl w:val="0"/>
          <w:numId w:val="20"/>
        </w:numPr>
      </w:pPr>
      <w:r>
        <w:t xml:space="preserve">Rost </w:t>
      </w:r>
      <w:proofErr w:type="spellStart"/>
      <w:r>
        <w:t>your</w:t>
      </w:r>
      <w:proofErr w:type="spellEnd"/>
      <w:r>
        <w:t xml:space="preserve"> </w:t>
      </w:r>
      <w:proofErr w:type="spellStart"/>
      <w:r>
        <w:t>car</w:t>
      </w:r>
      <w:proofErr w:type="spellEnd"/>
      <w:r>
        <w:t>! – Wie bringt man ein Auto zum Rosten?</w:t>
      </w:r>
    </w:p>
    <w:p w:rsidR="001C3AEB" w:rsidRDefault="001C3AEB" w:rsidP="00B04843">
      <w:pPr>
        <w:pStyle w:val="Abstandszeile"/>
      </w:pPr>
    </w:p>
    <w:p w:rsidR="001C3AEB" w:rsidRPr="00B41135" w:rsidRDefault="001C3AEB" w:rsidP="00B04843">
      <w:pPr>
        <w:pStyle w:val="berschrift3"/>
      </w:pPr>
      <w:r w:rsidRPr="00B41135">
        <w:t>Aufgabe 1:</w:t>
      </w:r>
    </w:p>
    <w:p w:rsidR="001C3AEB" w:rsidRDefault="001C3AEB" w:rsidP="001C3AEB">
      <w:pPr>
        <w:pStyle w:val="Textkrper"/>
      </w:pPr>
      <w:r>
        <w:t>Was bringt das Metallteil zum Rosten?</w:t>
      </w:r>
    </w:p>
    <w:p w:rsidR="001C3AEB" w:rsidRDefault="001C3AEB" w:rsidP="00B04843">
      <w:pPr>
        <w:pStyle w:val="Abstandszeile"/>
      </w:pPr>
    </w:p>
    <w:p w:rsidR="001C3AEB" w:rsidRPr="00C2344E" w:rsidRDefault="001C3AEB" w:rsidP="001C3AEB">
      <w:pPr>
        <w:pStyle w:val="Textkrper"/>
        <w:rPr>
          <w:b/>
          <w:i/>
          <w:color w:val="00B050"/>
        </w:rPr>
      </w:pPr>
      <w:r>
        <w:rPr>
          <w:b/>
          <w:i/>
          <w:color w:val="00B050"/>
        </w:rPr>
        <w:t>Wasser und Salz</w:t>
      </w:r>
    </w:p>
    <w:p w:rsidR="001C3AEB" w:rsidRDefault="001C3AEB" w:rsidP="00B04843">
      <w:pPr>
        <w:pStyle w:val="Abstandszeile"/>
      </w:pPr>
    </w:p>
    <w:p w:rsidR="001C3AEB" w:rsidRDefault="001C3AEB" w:rsidP="001C3AEB">
      <w:pPr>
        <w:pStyle w:val="Textkrper"/>
      </w:pPr>
      <w:r>
        <w:t xml:space="preserve">Madeleine hat vergessen, welche Vorarbeiten an </w:t>
      </w:r>
      <w:r w:rsidR="00986834">
        <w:t>Ihrem</w:t>
      </w:r>
      <w:r>
        <w:t xml:space="preserve"> Auto nötig war, um einzelne Stellen rosten zu lassen. Helfen Sie </w:t>
      </w:r>
      <w:r w:rsidR="00986834">
        <w:t>Ihr</w:t>
      </w:r>
      <w:r>
        <w:t xml:space="preserve"> und bringen sie die Arbeitsschritte in die richtige Reihenfolge:</w:t>
      </w:r>
    </w:p>
    <w:p w:rsidR="001C3AEB" w:rsidRDefault="001C3AEB" w:rsidP="00B04843">
      <w:pPr>
        <w:pStyle w:val="Abstandszeile"/>
      </w:pPr>
    </w:p>
    <w:tbl>
      <w:tblPr>
        <w:tblStyle w:val="Tabellenraster"/>
        <w:tblW w:w="0" w:type="auto"/>
        <w:tblInd w:w="108" w:type="dxa"/>
        <w:tblLook w:val="04A0" w:firstRow="1" w:lastRow="0" w:firstColumn="1" w:lastColumn="0" w:noHBand="0" w:noVBand="1"/>
      </w:tblPr>
      <w:tblGrid>
        <w:gridCol w:w="460"/>
        <w:gridCol w:w="6976"/>
      </w:tblGrid>
      <w:tr w:rsidR="001C3AEB" w:rsidTr="00E14703">
        <w:tc>
          <w:tcPr>
            <w:tcW w:w="460" w:type="dxa"/>
          </w:tcPr>
          <w:p w:rsidR="001C3AEB" w:rsidRPr="00C2344E" w:rsidRDefault="001C3AEB" w:rsidP="002D0488">
            <w:pPr>
              <w:pStyle w:val="Textkrper"/>
              <w:jc w:val="center"/>
              <w:rPr>
                <w:b/>
                <w:i/>
                <w:color w:val="00B050"/>
              </w:rPr>
            </w:pPr>
            <w:r>
              <w:rPr>
                <w:b/>
                <w:i/>
                <w:color w:val="00B050"/>
              </w:rPr>
              <w:t>3</w:t>
            </w:r>
          </w:p>
        </w:tc>
        <w:tc>
          <w:tcPr>
            <w:tcW w:w="6976" w:type="dxa"/>
          </w:tcPr>
          <w:p w:rsidR="001C3AEB" w:rsidRDefault="00A7465F" w:rsidP="002D0488">
            <w:pPr>
              <w:pStyle w:val="Textkrper"/>
            </w:pPr>
            <w:r>
              <w:t>Blanke Metallteile abdecken</w:t>
            </w:r>
          </w:p>
        </w:tc>
      </w:tr>
      <w:tr w:rsidR="001C3AEB" w:rsidTr="00E14703">
        <w:tc>
          <w:tcPr>
            <w:tcW w:w="460" w:type="dxa"/>
          </w:tcPr>
          <w:p w:rsidR="001C3AEB" w:rsidRPr="00C2344E" w:rsidRDefault="001C3AEB" w:rsidP="002D0488">
            <w:pPr>
              <w:pStyle w:val="Textkrper"/>
              <w:jc w:val="center"/>
              <w:rPr>
                <w:b/>
                <w:i/>
                <w:color w:val="00B050"/>
              </w:rPr>
            </w:pPr>
            <w:r>
              <w:rPr>
                <w:b/>
                <w:i/>
                <w:color w:val="00B050"/>
              </w:rPr>
              <w:t>1</w:t>
            </w:r>
          </w:p>
        </w:tc>
        <w:tc>
          <w:tcPr>
            <w:tcW w:w="6976" w:type="dxa"/>
          </w:tcPr>
          <w:p w:rsidR="001C3AEB" w:rsidRDefault="001C3AEB" w:rsidP="002D0488">
            <w:pPr>
              <w:pStyle w:val="Textkrper"/>
            </w:pPr>
            <w:r>
              <w:t>Alle nicht zu bearbeitenden Teile w</w:t>
            </w:r>
            <w:r w:rsidR="00A7465F">
              <w:t>erden abmontiert oder abgeklebt</w:t>
            </w:r>
          </w:p>
        </w:tc>
      </w:tr>
      <w:tr w:rsidR="001C3AEB" w:rsidTr="00E14703">
        <w:tc>
          <w:tcPr>
            <w:tcW w:w="460" w:type="dxa"/>
          </w:tcPr>
          <w:p w:rsidR="001C3AEB" w:rsidRPr="00C2344E" w:rsidRDefault="001C3AEB" w:rsidP="002D0488">
            <w:pPr>
              <w:pStyle w:val="Textkrper"/>
              <w:jc w:val="center"/>
              <w:rPr>
                <w:b/>
                <w:i/>
                <w:color w:val="00B050"/>
              </w:rPr>
            </w:pPr>
            <w:r>
              <w:rPr>
                <w:b/>
                <w:i/>
                <w:color w:val="00B050"/>
              </w:rPr>
              <w:t>2</w:t>
            </w:r>
          </w:p>
        </w:tc>
        <w:tc>
          <w:tcPr>
            <w:tcW w:w="6976" w:type="dxa"/>
          </w:tcPr>
          <w:p w:rsidR="001C3AEB" w:rsidRDefault="001C3AEB" w:rsidP="002D0488">
            <w:pPr>
              <w:pStyle w:val="Textkrper"/>
            </w:pPr>
            <w:r>
              <w:t xml:space="preserve">Einige Stellen der Karosserie mit dem </w:t>
            </w:r>
            <w:proofErr w:type="spellStart"/>
            <w:r>
              <w:t>Winkelsche</w:t>
            </w:r>
            <w:r w:rsidR="00A7465F">
              <w:t>ifer</w:t>
            </w:r>
            <w:proofErr w:type="spellEnd"/>
            <w:r w:rsidR="00A7465F">
              <w:t xml:space="preserve"> metallisch blank schleifen</w:t>
            </w:r>
            <w:r>
              <w:t xml:space="preserve"> </w:t>
            </w:r>
          </w:p>
        </w:tc>
      </w:tr>
      <w:tr w:rsidR="001C3AEB" w:rsidTr="00E14703">
        <w:tc>
          <w:tcPr>
            <w:tcW w:w="460" w:type="dxa"/>
          </w:tcPr>
          <w:p w:rsidR="001C3AEB" w:rsidRPr="00C2344E" w:rsidRDefault="001C3AEB" w:rsidP="002D0488">
            <w:pPr>
              <w:pStyle w:val="Textkrper"/>
              <w:jc w:val="center"/>
              <w:rPr>
                <w:b/>
                <w:i/>
                <w:color w:val="00B050"/>
              </w:rPr>
            </w:pPr>
            <w:r>
              <w:rPr>
                <w:b/>
                <w:i/>
                <w:color w:val="00B050"/>
              </w:rPr>
              <w:t>5</w:t>
            </w:r>
          </w:p>
        </w:tc>
        <w:tc>
          <w:tcPr>
            <w:tcW w:w="6976" w:type="dxa"/>
          </w:tcPr>
          <w:p w:rsidR="001C3AEB" w:rsidRDefault="001C3AEB" w:rsidP="002D0488">
            <w:pPr>
              <w:pStyle w:val="Textkrper"/>
            </w:pPr>
            <w:r>
              <w:t>Abdeckungen auf den</w:t>
            </w:r>
            <w:r w:rsidR="00A7465F">
              <w:t xml:space="preserve"> blanken Metallteilen entfernen</w:t>
            </w:r>
          </w:p>
        </w:tc>
      </w:tr>
      <w:tr w:rsidR="001C3AEB" w:rsidTr="00E14703">
        <w:tc>
          <w:tcPr>
            <w:tcW w:w="460" w:type="dxa"/>
          </w:tcPr>
          <w:p w:rsidR="001C3AEB" w:rsidRPr="00C2344E" w:rsidRDefault="001C3AEB" w:rsidP="002D0488">
            <w:pPr>
              <w:pStyle w:val="Textkrper"/>
              <w:jc w:val="center"/>
              <w:rPr>
                <w:b/>
                <w:i/>
                <w:color w:val="00B050"/>
              </w:rPr>
            </w:pPr>
            <w:r>
              <w:rPr>
                <w:b/>
                <w:i/>
                <w:color w:val="00B050"/>
              </w:rPr>
              <w:t>4</w:t>
            </w:r>
          </w:p>
        </w:tc>
        <w:tc>
          <w:tcPr>
            <w:tcW w:w="6976" w:type="dxa"/>
          </w:tcPr>
          <w:p w:rsidR="001C3AEB" w:rsidRDefault="001C3AEB" w:rsidP="002D0488">
            <w:pPr>
              <w:pStyle w:val="Textkrper"/>
            </w:pPr>
            <w:r>
              <w:t>Die gesamte Karosserie (außer den abgedeckten blanken Metallstellen) mit e</w:t>
            </w:r>
            <w:r>
              <w:t>i</w:t>
            </w:r>
            <w:r>
              <w:t>nem</w:t>
            </w:r>
            <w:r w:rsidR="00A7465F">
              <w:t xml:space="preserve"> farblich passenden Lack walzen</w:t>
            </w:r>
          </w:p>
        </w:tc>
      </w:tr>
      <w:tr w:rsidR="001C3AEB" w:rsidTr="00E14703">
        <w:tc>
          <w:tcPr>
            <w:tcW w:w="460" w:type="dxa"/>
          </w:tcPr>
          <w:p w:rsidR="001C3AEB" w:rsidRPr="00C2344E" w:rsidRDefault="001C3AEB" w:rsidP="002D0488">
            <w:pPr>
              <w:pStyle w:val="Textkrper"/>
              <w:jc w:val="center"/>
              <w:rPr>
                <w:b/>
                <w:i/>
                <w:color w:val="00B050"/>
              </w:rPr>
            </w:pPr>
            <w:r>
              <w:rPr>
                <w:b/>
                <w:i/>
                <w:color w:val="00B050"/>
              </w:rPr>
              <w:t>6</w:t>
            </w:r>
          </w:p>
        </w:tc>
        <w:tc>
          <w:tcPr>
            <w:tcW w:w="6976" w:type="dxa"/>
          </w:tcPr>
          <w:p w:rsidR="001C3AEB" w:rsidRDefault="001C3AEB" w:rsidP="002D0488">
            <w:pPr>
              <w:pStyle w:val="Textkrper"/>
            </w:pPr>
            <w:r>
              <w:t>Blanke Metallteile mit Was</w:t>
            </w:r>
            <w:r w:rsidR="00A7465F">
              <w:t>ser und Salz zum Rosten bringen</w:t>
            </w:r>
          </w:p>
        </w:tc>
      </w:tr>
    </w:tbl>
    <w:p w:rsidR="001C3AEB" w:rsidRDefault="001C3AEB" w:rsidP="00B04843">
      <w:pPr>
        <w:pStyle w:val="Abstandszeile"/>
      </w:pPr>
    </w:p>
    <w:p w:rsidR="001C3AEB" w:rsidRDefault="001C3AEB" w:rsidP="001C3AEB">
      <w:pPr>
        <w:pStyle w:val="Textkrper"/>
      </w:pPr>
      <w:r>
        <w:t xml:space="preserve">Im Film sagt Madeleine, dass </w:t>
      </w:r>
      <w:r w:rsidR="00986834">
        <w:t>Ihr</w:t>
      </w:r>
      <w:r>
        <w:t xml:space="preserve"> Auto schon älter ist und man es deshalb leichter zum Rosten bringt, als neuere Modelle. Welche Erklärung gibt es dazu im Film?</w:t>
      </w:r>
    </w:p>
    <w:p w:rsidR="001C3AEB" w:rsidRDefault="00990AAE" w:rsidP="00B04843">
      <w:pPr>
        <w:pStyle w:val="Abstandszeile"/>
      </w:pPr>
      <w:r w:rsidRPr="00990AAE">
        <w:rPr>
          <w:noProof/>
        </w:rPr>
        <w:drawing>
          <wp:anchor distT="0" distB="0" distL="114300" distR="114300" simplePos="0" relativeHeight="252653568" behindDoc="0" locked="0" layoutInCell="0" allowOverlap="1" wp14:anchorId="424B6B85" wp14:editId="6268B29E">
            <wp:simplePos x="0" y="0"/>
            <wp:positionH relativeFrom="rightMargin">
              <wp:posOffset>107950</wp:posOffset>
            </wp:positionH>
            <wp:positionV relativeFrom="paragraph">
              <wp:posOffset>52735</wp:posOffset>
            </wp:positionV>
            <wp:extent cx="323850" cy="323850"/>
            <wp:effectExtent l="0" t="0" r="0" b="0"/>
            <wp:wrapNone/>
            <wp:docPr id="224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Pr="00C2344E" w:rsidRDefault="001C3AEB" w:rsidP="001C3AEB">
      <w:pPr>
        <w:pStyle w:val="Textkrper"/>
        <w:rPr>
          <w:b/>
          <w:i/>
          <w:color w:val="00B050"/>
        </w:rPr>
      </w:pPr>
      <w:r>
        <w:rPr>
          <w:b/>
          <w:i/>
          <w:color w:val="00B050"/>
        </w:rPr>
        <w:t>Neuere Modelle sind verzinkt. Das bietet einen sehr guten Rostschutz.</w:t>
      </w:r>
    </w:p>
    <w:p w:rsidR="001C3AEB" w:rsidRDefault="001C3AEB" w:rsidP="00B04843">
      <w:pPr>
        <w:pStyle w:val="Abstandszeile"/>
      </w:pPr>
    </w:p>
    <w:p w:rsidR="001C3AEB" w:rsidRPr="00616622" w:rsidRDefault="00E14703" w:rsidP="001C3AEB">
      <w:pPr>
        <w:pStyle w:val="Marginaliegrau"/>
        <w:framePr w:wrap="around"/>
        <w:rPr>
          <w:sz w:val="16"/>
        </w:rPr>
      </w:pPr>
      <w:r>
        <w:rPr>
          <w:sz w:val="16"/>
        </w:rPr>
        <w:t>Siehe unter anderem:</w:t>
      </w:r>
      <w:r w:rsidR="001C3AEB" w:rsidRPr="00073971">
        <w:rPr>
          <w:sz w:val="16"/>
        </w:rPr>
        <w:t xml:space="preserve"> „Fac</w:t>
      </w:r>
      <w:r w:rsidR="001C3AEB" w:rsidRPr="00073971">
        <w:rPr>
          <w:sz w:val="16"/>
        </w:rPr>
        <w:t>h</w:t>
      </w:r>
      <w:r w:rsidR="001C3AEB" w:rsidRPr="00073971">
        <w:rPr>
          <w:sz w:val="16"/>
        </w:rPr>
        <w:t>wissen Maler und Lackierer“;</w:t>
      </w:r>
      <w:r w:rsidR="001C3AEB">
        <w:rPr>
          <w:sz w:val="16"/>
        </w:rPr>
        <w:t xml:space="preserve"> Europa Lehrmittel Verlag; S. 29</w:t>
      </w:r>
      <w:r w:rsidR="001C3AEB" w:rsidRPr="00073971">
        <w:rPr>
          <w:sz w:val="16"/>
        </w:rPr>
        <w:t xml:space="preserve"> Kap. 2.</w:t>
      </w:r>
      <w:r w:rsidR="001C3AEB">
        <w:rPr>
          <w:sz w:val="16"/>
        </w:rPr>
        <w:t>2.3</w:t>
      </w:r>
      <w:r w:rsidR="001C3AEB" w:rsidRPr="00073971">
        <w:rPr>
          <w:sz w:val="16"/>
        </w:rPr>
        <w:t xml:space="preserve"> „</w:t>
      </w:r>
      <w:r w:rsidR="001C3AEB">
        <w:rPr>
          <w:sz w:val="16"/>
        </w:rPr>
        <w:t>Rostgrade</w:t>
      </w:r>
      <w:r w:rsidR="001C3AEB" w:rsidRPr="00073971">
        <w:rPr>
          <w:sz w:val="16"/>
        </w:rPr>
        <w:t xml:space="preserve">“ </w:t>
      </w:r>
    </w:p>
    <w:p w:rsidR="001C3AEB" w:rsidRDefault="001C3AEB" w:rsidP="001C3AEB">
      <w:r>
        <w:t xml:space="preserve">Bei beschichteten und </w:t>
      </w:r>
      <w:proofErr w:type="spellStart"/>
      <w:r>
        <w:t>unbeschichteten</w:t>
      </w:r>
      <w:proofErr w:type="spellEnd"/>
      <w:r>
        <w:t xml:space="preserve"> Stahlflächen kann man durch Augenschein (= anschauen) den Rostbefall ermitteln. Die dazugehörigen Rostgrade zeigen den Zustand der rostbedeckten Fläche an. Erst wenn der Profi weiß, wie viel Fläche mit wie viel Rost bedeckt ist, kann er die Kosten und den Aufwand für die Entfernung des Rostes berec</w:t>
      </w:r>
      <w:r>
        <w:t>h</w:t>
      </w:r>
      <w:r>
        <w:t xml:space="preserve">nen. </w:t>
      </w:r>
    </w:p>
    <w:p w:rsidR="001C3AEB" w:rsidRDefault="001C3AEB" w:rsidP="001C3AEB">
      <w:r>
        <w:t xml:space="preserve"> Informieren Sie sich im Fachbuch über die Unterscheidung der Rostgrade.</w:t>
      </w:r>
    </w:p>
    <w:p w:rsidR="001C3AEB" w:rsidRDefault="001C3AEB" w:rsidP="00B04843">
      <w:pPr>
        <w:pStyle w:val="Abstandszeile"/>
      </w:pPr>
    </w:p>
    <w:p w:rsidR="001C3AEB" w:rsidRPr="002E743D" w:rsidRDefault="001C3AEB" w:rsidP="001C3AEB">
      <w:pPr>
        <w:rPr>
          <w:b/>
          <w:u w:val="single"/>
        </w:rPr>
      </w:pPr>
      <w:r w:rsidRPr="002E743D">
        <w:rPr>
          <w:b/>
          <w:u w:val="single"/>
        </w:rPr>
        <w:t>Aufgabe 2:</w:t>
      </w:r>
    </w:p>
    <w:p w:rsidR="001C3AEB" w:rsidRDefault="001C3AEB" w:rsidP="001C3AEB">
      <w:r>
        <w:t>Warum ist es für</w:t>
      </w:r>
      <w:r w:rsidR="006B2126">
        <w:t xml:space="preserve"> die Malerin oder</w:t>
      </w:r>
      <w:r>
        <w:t xml:space="preserve"> den Maler eigentlich wichtig zu wissen, wie stark ve</w:t>
      </w:r>
      <w:r>
        <w:t>r</w:t>
      </w:r>
      <w:r>
        <w:t>rostet ein Stahluntergrund ist?</w:t>
      </w:r>
    </w:p>
    <w:p w:rsidR="001C3AEB" w:rsidRPr="000A656A" w:rsidRDefault="001378C4" w:rsidP="001C3AEB">
      <w:pPr>
        <w:pStyle w:val="Textkrper"/>
        <w:rPr>
          <w:b/>
          <w:i/>
        </w:rPr>
      </w:pPr>
      <w:r>
        <w:rPr>
          <w:b/>
          <w:i/>
          <w:color w:val="00B050"/>
        </w:rPr>
        <w:t>Je</w:t>
      </w:r>
      <w:r w:rsidR="001C3AEB">
        <w:rPr>
          <w:b/>
          <w:i/>
          <w:color w:val="00B050"/>
        </w:rPr>
        <w:t xml:space="preserve"> nachdem wie stark ein Untergrund verrostet ist, </w:t>
      </w:r>
      <w:r>
        <w:rPr>
          <w:b/>
          <w:i/>
          <w:color w:val="00B050"/>
        </w:rPr>
        <w:t>erhöhen</w:t>
      </w:r>
      <w:r w:rsidR="001C3AEB">
        <w:rPr>
          <w:b/>
          <w:i/>
          <w:color w:val="00B050"/>
        </w:rPr>
        <w:t xml:space="preserve"> sich auch der Zeitau</w:t>
      </w:r>
      <w:r w:rsidR="001C3AEB">
        <w:rPr>
          <w:b/>
          <w:i/>
          <w:color w:val="00B050"/>
        </w:rPr>
        <w:t>f</w:t>
      </w:r>
      <w:r w:rsidR="001C3AEB">
        <w:rPr>
          <w:b/>
          <w:i/>
          <w:color w:val="00B050"/>
        </w:rPr>
        <w:t>wand und die damit verbundenen Kosten für die Entfernung.</w:t>
      </w:r>
    </w:p>
    <w:p w:rsidR="00B9644D" w:rsidRDefault="00B9644D">
      <w:pPr>
        <w:spacing w:line="240" w:lineRule="exact"/>
      </w:pPr>
    </w:p>
    <w:p w:rsidR="001C3AEB" w:rsidRDefault="001C3AEB" w:rsidP="001C3AEB">
      <w:r>
        <w:t xml:space="preserve">Ergänzen Sie den folgenden Satz: </w:t>
      </w:r>
    </w:p>
    <w:p w:rsidR="001C3AEB" w:rsidRDefault="001C3AEB" w:rsidP="001C3AEB">
      <w:pPr>
        <w:pStyle w:val="Textkrper"/>
      </w:pPr>
      <w:r w:rsidRPr="00C2344E">
        <w:t xml:space="preserve">Die </w:t>
      </w:r>
      <w:r>
        <w:rPr>
          <w:b/>
          <w:i/>
          <w:color w:val="00B050"/>
        </w:rPr>
        <w:t xml:space="preserve">Rostgrade </w:t>
      </w:r>
      <w:r w:rsidRPr="00C2344E">
        <w:t xml:space="preserve">Ri0 bis Ri5 geben an, wie viel </w:t>
      </w:r>
      <w:r>
        <w:rPr>
          <w:b/>
          <w:i/>
          <w:color w:val="00B050"/>
        </w:rPr>
        <w:t xml:space="preserve">Rost </w:t>
      </w:r>
      <w:r w:rsidRPr="00C2344E">
        <w:t xml:space="preserve">auf </w:t>
      </w:r>
      <w:r>
        <w:rPr>
          <w:b/>
          <w:i/>
          <w:color w:val="00B050"/>
        </w:rPr>
        <w:t xml:space="preserve">beschichteten </w:t>
      </w:r>
      <w:r w:rsidRPr="00C2344E">
        <w:t xml:space="preserve">Flächen zu sehen ist. Die Rostgrade </w:t>
      </w:r>
      <w:r>
        <w:rPr>
          <w:b/>
          <w:i/>
          <w:color w:val="00B050"/>
        </w:rPr>
        <w:t xml:space="preserve">A bis D </w:t>
      </w:r>
      <w:r w:rsidRPr="00C2344E">
        <w:t xml:space="preserve">dagegen geben an, wie viel </w:t>
      </w:r>
      <w:r>
        <w:rPr>
          <w:b/>
          <w:i/>
          <w:color w:val="00B050"/>
        </w:rPr>
        <w:t xml:space="preserve">Rost </w:t>
      </w:r>
      <w:r w:rsidRPr="00C2344E">
        <w:t xml:space="preserve">auf </w:t>
      </w:r>
      <w:proofErr w:type="spellStart"/>
      <w:r>
        <w:rPr>
          <w:b/>
          <w:i/>
          <w:color w:val="00B050"/>
        </w:rPr>
        <w:t>unbeschichteten</w:t>
      </w:r>
      <w:proofErr w:type="spellEnd"/>
      <w:r>
        <w:rPr>
          <w:b/>
          <w:i/>
          <w:color w:val="00B050"/>
        </w:rPr>
        <w:t xml:space="preserve"> </w:t>
      </w:r>
      <w:r w:rsidRPr="00C2344E">
        <w:t xml:space="preserve">Stahlflächen sichtbar ist. Ri0 und A sagen aus, dass die Stahlfläche nahezu komplett </w:t>
      </w:r>
      <w:r>
        <w:rPr>
          <w:b/>
          <w:i/>
          <w:color w:val="00B050"/>
        </w:rPr>
        <w:t xml:space="preserve">rostfrei </w:t>
      </w:r>
      <w:r w:rsidRPr="00C2344E">
        <w:t xml:space="preserve">ist. </w:t>
      </w:r>
    </w:p>
    <w:p w:rsidR="001C3AEB" w:rsidRDefault="001C3AEB" w:rsidP="001C3AEB">
      <w:pPr>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ED193E" w:rsidP="002D0488">
            <w:pPr>
              <w:pStyle w:val="TabelleKopflinks"/>
            </w:pPr>
            <w:r>
              <w:t>Station 3: M</w:t>
            </w:r>
            <w:r w:rsidR="001C3AEB">
              <w:t>echanische Handentrostung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F1.01.03.03</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E14703">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ED193E">
            <w:pPr>
              <w:pStyle w:val="Kopf8ptafz"/>
            </w:pPr>
            <w:r>
              <w:t>Lernzielkontrolle nach dem „Stationen</w:t>
            </w:r>
            <w:r w:rsidR="00ED193E">
              <w:t xml:space="preserve"> l</w:t>
            </w:r>
            <w:r>
              <w:t>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E14703">
            <w:pPr>
              <w:pStyle w:val="Kopf8ptafz"/>
              <w:numPr>
                <w:ilvl w:val="0"/>
                <w:numId w:val="0"/>
              </w:numPr>
              <w:ind w:left="227" w:hanging="170"/>
            </w:pPr>
          </w:p>
        </w:tc>
      </w:tr>
    </w:tbl>
    <w:p w:rsidR="001C3AEB" w:rsidRDefault="001C3AEB" w:rsidP="001C3AEB">
      <w:pPr>
        <w:pStyle w:val="berschrift1"/>
      </w:pPr>
      <w:r>
        <w:rPr>
          <w:noProof/>
          <w:sz w:val="24"/>
        </w:rPr>
        <w:drawing>
          <wp:anchor distT="0" distB="0" distL="114300" distR="114300" simplePos="0" relativeHeight="252453888" behindDoc="0" locked="0" layoutInCell="0" allowOverlap="1" wp14:anchorId="253C7713" wp14:editId="1BB0D432">
            <wp:simplePos x="0" y="0"/>
            <wp:positionH relativeFrom="rightMargin">
              <wp:posOffset>846455</wp:posOffset>
            </wp:positionH>
            <wp:positionV relativeFrom="paragraph">
              <wp:posOffset>195580</wp:posOffset>
            </wp:positionV>
            <wp:extent cx="348615" cy="320040"/>
            <wp:effectExtent l="0" t="0" r="0" b="3810"/>
            <wp:wrapNone/>
            <wp:docPr id="12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2864" behindDoc="0" locked="0" layoutInCell="0" allowOverlap="1" wp14:anchorId="69C92FCB" wp14:editId="663B7056">
            <wp:simplePos x="0" y="0"/>
            <wp:positionH relativeFrom="rightMargin">
              <wp:posOffset>491490</wp:posOffset>
            </wp:positionH>
            <wp:positionV relativeFrom="paragraph">
              <wp:posOffset>195580</wp:posOffset>
            </wp:positionV>
            <wp:extent cx="349885" cy="320675"/>
            <wp:effectExtent l="0" t="0" r="0" b="3175"/>
            <wp:wrapNone/>
            <wp:docPr id="12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1840" behindDoc="0" locked="0" layoutInCell="0" allowOverlap="1" wp14:anchorId="11517B2C" wp14:editId="7DEEF7FC">
            <wp:simplePos x="0" y="0"/>
            <wp:positionH relativeFrom="rightMargin">
              <wp:posOffset>126365</wp:posOffset>
            </wp:positionH>
            <wp:positionV relativeFrom="paragraph">
              <wp:posOffset>196215</wp:posOffset>
            </wp:positionV>
            <wp:extent cx="349885" cy="320675"/>
            <wp:effectExtent l="0" t="0" r="0" b="3175"/>
            <wp:wrapNone/>
            <wp:docPr id="12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Station 3: mechanische Handentrostung</w:t>
      </w:r>
    </w:p>
    <w:p w:rsidR="00B04843" w:rsidRPr="00B04843" w:rsidRDefault="00B04843" w:rsidP="00B04843">
      <w:pPr>
        <w:pStyle w:val="berschrift3"/>
      </w:pPr>
      <w:r w:rsidRPr="00B04843">
        <w:rPr>
          <w:rStyle w:val="Unterstrichen"/>
          <w:noProof/>
        </w:rPr>
        <w:drawing>
          <wp:anchor distT="0" distB="0" distL="114300" distR="114300" simplePos="0" relativeHeight="252455936" behindDoc="0" locked="0" layoutInCell="0" allowOverlap="1" wp14:anchorId="70972E06" wp14:editId="72CD9B68">
            <wp:simplePos x="0" y="0"/>
            <wp:positionH relativeFrom="rightMargin">
              <wp:posOffset>165100</wp:posOffset>
            </wp:positionH>
            <wp:positionV relativeFrom="paragraph">
              <wp:posOffset>160020</wp:posOffset>
            </wp:positionV>
            <wp:extent cx="323850" cy="323850"/>
            <wp:effectExtent l="0" t="0" r="0" b="0"/>
            <wp:wrapNone/>
            <wp:docPr id="1299"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C72D78">
        <w:t xml:space="preserve">Versuch </w:t>
      </w:r>
    </w:p>
    <w:p w:rsidR="001C3AEB" w:rsidRPr="00C72D78" w:rsidRDefault="001C3AEB" w:rsidP="00B04843">
      <w:pPr>
        <w:pStyle w:val="berschrift4"/>
      </w:pPr>
      <w:r w:rsidRPr="00B04843">
        <w:rPr>
          <w:rStyle w:val="Unterstrichen"/>
        </w:rPr>
        <w:t>Benötigt werden</w:t>
      </w:r>
      <w:r w:rsidRPr="00C72D78">
        <w:t>:</w:t>
      </w:r>
    </w:p>
    <w:p w:rsidR="001C3AEB" w:rsidRPr="00BC7403" w:rsidRDefault="00B04843" w:rsidP="001C3AEB">
      <w:pPr>
        <w:pStyle w:val="Listenabsatz"/>
        <w:numPr>
          <w:ilvl w:val="0"/>
          <w:numId w:val="18"/>
        </w:numPr>
        <w:spacing w:after="200" w:line="276" w:lineRule="auto"/>
        <w:ind w:left="1068"/>
      </w:pPr>
      <w:r>
        <w:rPr>
          <w:noProof/>
          <w:lang w:eastAsia="de-DE"/>
        </w:rPr>
        <w:drawing>
          <wp:anchor distT="0" distB="0" distL="114300" distR="114300" simplePos="0" relativeHeight="252454912" behindDoc="0" locked="0" layoutInCell="0" allowOverlap="1" wp14:anchorId="27449E27" wp14:editId="0E74032E">
            <wp:simplePos x="0" y="0"/>
            <wp:positionH relativeFrom="rightMargin">
              <wp:posOffset>163830</wp:posOffset>
            </wp:positionH>
            <wp:positionV relativeFrom="paragraph">
              <wp:posOffset>93980</wp:posOffset>
            </wp:positionV>
            <wp:extent cx="532765" cy="323850"/>
            <wp:effectExtent l="0" t="0" r="635" b="0"/>
            <wp:wrapNone/>
            <wp:docPr id="129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Eine stark verrostete</w:t>
      </w:r>
      <w:r w:rsidR="001C3AEB" w:rsidRPr="00BC7403">
        <w:t xml:space="preserve"> Stahlplatte</w:t>
      </w:r>
    </w:p>
    <w:p w:rsidR="001C3AEB" w:rsidRPr="00BC7403" w:rsidRDefault="001C3AEB" w:rsidP="001C3AEB">
      <w:pPr>
        <w:pStyle w:val="Listenabsatz"/>
        <w:numPr>
          <w:ilvl w:val="0"/>
          <w:numId w:val="18"/>
        </w:numPr>
        <w:spacing w:after="200" w:line="276" w:lineRule="auto"/>
        <w:ind w:left="1068"/>
      </w:pPr>
      <w:r>
        <w:t>Schleifpapier P40 - 80</w:t>
      </w:r>
    </w:p>
    <w:p w:rsidR="001C3AEB" w:rsidRPr="00BC7403" w:rsidRDefault="001C3AEB" w:rsidP="001C3AEB">
      <w:pPr>
        <w:pStyle w:val="Listenabsatz"/>
        <w:numPr>
          <w:ilvl w:val="0"/>
          <w:numId w:val="18"/>
        </w:numPr>
        <w:spacing w:after="200" w:line="276" w:lineRule="auto"/>
        <w:ind w:left="1068"/>
      </w:pPr>
      <w:r>
        <w:t>Schleifklotz</w:t>
      </w:r>
    </w:p>
    <w:p w:rsidR="001C3AEB" w:rsidRPr="00BC7403" w:rsidRDefault="001C3AEB" w:rsidP="001C3AEB">
      <w:pPr>
        <w:pStyle w:val="Listenabsatz"/>
        <w:numPr>
          <w:ilvl w:val="0"/>
          <w:numId w:val="18"/>
        </w:numPr>
        <w:spacing w:after="200" w:line="276" w:lineRule="auto"/>
        <w:ind w:left="1068"/>
      </w:pPr>
      <w:r>
        <w:t>Drahtbürste</w:t>
      </w:r>
    </w:p>
    <w:p w:rsidR="001C3AEB" w:rsidRPr="00BC7403" w:rsidRDefault="001C3AEB" w:rsidP="001C3AEB">
      <w:pPr>
        <w:pStyle w:val="Listenabsatz"/>
        <w:numPr>
          <w:ilvl w:val="0"/>
          <w:numId w:val="18"/>
        </w:numPr>
        <w:spacing w:after="200" w:line="276" w:lineRule="auto"/>
        <w:ind w:left="1068"/>
      </w:pPr>
      <w:r>
        <w:t>Staubbesen</w:t>
      </w:r>
    </w:p>
    <w:p w:rsidR="00B04843" w:rsidRPr="00BC7403" w:rsidRDefault="001C3AEB" w:rsidP="00B04843">
      <w:pPr>
        <w:pStyle w:val="Listenabsatz"/>
        <w:numPr>
          <w:ilvl w:val="0"/>
          <w:numId w:val="18"/>
        </w:numPr>
        <w:spacing w:after="200" w:line="276" w:lineRule="auto"/>
        <w:ind w:left="1068"/>
      </w:pPr>
      <w:r>
        <w:t>Uhr</w:t>
      </w:r>
    </w:p>
    <w:p w:rsidR="001C3AEB" w:rsidRDefault="0087467A" w:rsidP="00B04843">
      <w:pPr>
        <w:pStyle w:val="berschrift4"/>
      </w:pPr>
      <w:r w:rsidRPr="00AA18D1">
        <w:rPr>
          <w:noProof/>
        </w:rPr>
        <w:drawing>
          <wp:anchor distT="0" distB="0" distL="114300" distR="114300" simplePos="0" relativeHeight="252695552" behindDoc="0" locked="0" layoutInCell="1" allowOverlap="1" wp14:anchorId="66F9B29E" wp14:editId="144644F2">
            <wp:simplePos x="0" y="0"/>
            <wp:positionH relativeFrom="column">
              <wp:posOffset>4805680</wp:posOffset>
            </wp:positionH>
            <wp:positionV relativeFrom="paragraph">
              <wp:posOffset>131445</wp:posOffset>
            </wp:positionV>
            <wp:extent cx="314325" cy="314325"/>
            <wp:effectExtent l="0" t="0" r="9525" b="9525"/>
            <wp:wrapNone/>
            <wp:docPr id="1049" name="Grafik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B04843">
        <w:rPr>
          <w:rStyle w:val="Unterstrichen"/>
        </w:rPr>
        <w:t>Durchführung</w:t>
      </w:r>
      <w:r w:rsidR="001C3AEB" w:rsidRPr="00C72D78">
        <w:t>:</w:t>
      </w:r>
    </w:p>
    <w:p w:rsidR="001C3AEB" w:rsidRPr="00BC7403" w:rsidRDefault="001C3AEB" w:rsidP="001C3AEB">
      <w:pPr>
        <w:pStyle w:val="Listenabsatz"/>
        <w:numPr>
          <w:ilvl w:val="0"/>
          <w:numId w:val="21"/>
        </w:numPr>
      </w:pPr>
      <w:r>
        <w:t xml:space="preserve">Arbeiten Sie im Schleifraum. </w:t>
      </w:r>
    </w:p>
    <w:p w:rsidR="001C3AEB" w:rsidRDefault="001C3AEB" w:rsidP="001C3AEB">
      <w:pPr>
        <w:pStyle w:val="Listenabsatz"/>
        <w:numPr>
          <w:ilvl w:val="0"/>
          <w:numId w:val="21"/>
        </w:numPr>
      </w:pPr>
      <w:r>
        <w:t>Stellen Sie sich alle benötigten Werkzeuge und Hilfsmittel bereit.</w:t>
      </w:r>
    </w:p>
    <w:p w:rsidR="001C3AEB" w:rsidRPr="00BC7403" w:rsidRDefault="001C3AEB" w:rsidP="001C3AEB">
      <w:pPr>
        <w:pStyle w:val="Marginaliegrau"/>
        <w:framePr w:wrap="around"/>
      </w:pPr>
      <w:r>
        <w:t>Eine vorbereitete Wandze</w:t>
      </w:r>
      <w:r>
        <w:t>i</w:t>
      </w:r>
      <w:r>
        <w:t>tung muss aushängen. Sie vereint auch die Station 5. Einen Vorschlag dazu finden Sie im Anschluss an diese Aufgabe.</w:t>
      </w:r>
    </w:p>
    <w:p w:rsidR="001C3AEB" w:rsidRPr="00BC7403" w:rsidRDefault="001C3AEB" w:rsidP="001C3AEB">
      <w:pPr>
        <w:pStyle w:val="Listenabsatz"/>
        <w:numPr>
          <w:ilvl w:val="0"/>
          <w:numId w:val="21"/>
        </w:numPr>
      </w:pPr>
      <w:r>
        <w:t>Beurteilen Sie Ihre verrostete Stahlplatte. Ist sie kaum, etwas, stark oder komplett verrostet? Tragen Sie Ihre Beobachtung in die Wandzeitung ein!</w:t>
      </w:r>
    </w:p>
    <w:p w:rsidR="001C3AEB" w:rsidRPr="00BC7403" w:rsidRDefault="001C3AEB" w:rsidP="001C3AEB">
      <w:pPr>
        <w:pStyle w:val="Listenabsatz"/>
        <w:numPr>
          <w:ilvl w:val="0"/>
          <w:numId w:val="21"/>
        </w:numPr>
      </w:pPr>
      <w:r w:rsidRPr="00BC7403">
        <w:t>Schleife</w:t>
      </w:r>
      <w:r>
        <w:t>n Sie</w:t>
      </w:r>
      <w:r w:rsidRPr="00BC7403">
        <w:t xml:space="preserve"> die Stahlplatten metallisch blank</w:t>
      </w:r>
      <w:r>
        <w:t xml:space="preserve">. Stoppen Sie dabei die Zeit. Arbeiten Sie sorgfältig. </w:t>
      </w:r>
    </w:p>
    <w:p w:rsidR="001C3AEB" w:rsidRPr="00BC7403" w:rsidRDefault="001C3AEB" w:rsidP="001C3AEB">
      <w:pPr>
        <w:pStyle w:val="Listenabsatz"/>
        <w:numPr>
          <w:ilvl w:val="0"/>
          <w:numId w:val="21"/>
        </w:numPr>
      </w:pPr>
      <w:r>
        <w:t>Ergänzen Sie die Wandzeitung mit der von Ihnen benötigten Zeit und beu</w:t>
      </w:r>
      <w:r>
        <w:t>r</w:t>
      </w:r>
      <w:r>
        <w:t>teilen Sie das Aussehen Ihrer Platte: Ist sie völlig rostfrei? Ist der Unte</w:t>
      </w:r>
      <w:r>
        <w:t>r</w:t>
      </w:r>
      <w:r>
        <w:t>grund durch das Entrosten beschädigt?</w:t>
      </w:r>
    </w:p>
    <w:p w:rsidR="001C3AEB" w:rsidRPr="00BC7403" w:rsidRDefault="001C3AEB" w:rsidP="001C3AEB">
      <w:pPr>
        <w:pStyle w:val="Listenabsatz"/>
        <w:numPr>
          <w:ilvl w:val="0"/>
          <w:numId w:val="21"/>
        </w:numPr>
      </w:pPr>
      <w:r>
        <w:t>Beurteilen Sie den Aufwand/die Schwierigkeit des Verfahrens: Bewe</w:t>
      </w:r>
      <w:r w:rsidR="00ED193E">
        <w:t xml:space="preserve">rten Sie mit Schulnoten von 1 bis </w:t>
      </w:r>
      <w:r>
        <w:t>6 und ergänzen Sie dann die Wandzeitung.</w:t>
      </w:r>
    </w:p>
    <w:p w:rsidR="001C3AEB" w:rsidRPr="00BC7403" w:rsidRDefault="001C3AEB" w:rsidP="001C3AEB">
      <w:pPr>
        <w:pStyle w:val="Listenabsatz"/>
        <w:numPr>
          <w:ilvl w:val="0"/>
          <w:numId w:val="21"/>
        </w:numPr>
      </w:pPr>
      <w:r>
        <w:t>Räumen Sie Ihren Arbeitsplatz wieder auf.</w:t>
      </w:r>
    </w:p>
    <w:p w:rsidR="001C3AEB" w:rsidRDefault="001C3AEB" w:rsidP="001C3AEB">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ED193E" w:rsidP="002D0488">
            <w:pPr>
              <w:pStyle w:val="TabelleKopflinks"/>
            </w:pPr>
            <w:r>
              <w:t>Station 3: M</w:t>
            </w:r>
            <w:r w:rsidR="001C3AEB">
              <w:t>echanische Handentrostung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F1.01.03.03</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4A742E">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„Stationen</w:t>
            </w:r>
            <w:r w:rsidR="00ED193E">
              <w:t xml:space="preserve"> </w:t>
            </w:r>
            <w:r>
              <w:t>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A42138" w:rsidP="001C3AEB">
      <w:pPr>
        <w:pStyle w:val="berschrift2"/>
      </w:pPr>
      <w:r w:rsidRPr="00616622">
        <w:rPr>
          <w:noProof/>
          <w:sz w:val="24"/>
        </w:rPr>
        <w:drawing>
          <wp:anchor distT="0" distB="0" distL="114300" distR="114300" simplePos="0" relativeHeight="252456960" behindDoc="0" locked="0" layoutInCell="0" allowOverlap="1" wp14:anchorId="56ADA7E7" wp14:editId="5F0F22B8">
            <wp:simplePos x="0" y="0"/>
            <wp:positionH relativeFrom="rightMargin">
              <wp:posOffset>107950</wp:posOffset>
            </wp:positionH>
            <wp:positionV relativeFrom="paragraph">
              <wp:posOffset>108585</wp:posOffset>
            </wp:positionV>
            <wp:extent cx="345440" cy="323850"/>
            <wp:effectExtent l="0" t="0" r="0" b="0"/>
            <wp:wrapNone/>
            <wp:docPr id="13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1C3AEB" w:rsidP="00ED193E">
      <w:pPr>
        <w:spacing w:line="240" w:lineRule="exact"/>
      </w:pPr>
      <w:r>
        <w:t>Um einen Stahluntergrund fachgerecht zu beschichten, muss  er zunächst vom Rost befreit werden. Man spricht dabei von Entrostungsverfahren. In dieser Station haben Sie das mechanische Entrosten von Hand durchgeführt. Dazu werden bestimmte Werkze</w:t>
      </w:r>
      <w:r>
        <w:t>u</w:t>
      </w:r>
      <w:r w:rsidR="00ED193E">
        <w:t>ge und Hilfsmittel eingesetzt.</w:t>
      </w:r>
    </w:p>
    <w:p w:rsidR="001C3AEB" w:rsidRDefault="00990AAE" w:rsidP="00B04843">
      <w:pPr>
        <w:pStyle w:val="berschrift3"/>
      </w:pPr>
      <w:r w:rsidRPr="00B04843">
        <w:t>Aufgabe</w:t>
      </w:r>
      <w:r>
        <w:t xml:space="preserve"> 1:</w:t>
      </w:r>
    </w:p>
    <w:p w:rsidR="001C3AEB" w:rsidRDefault="001C3AEB" w:rsidP="001C3AEB">
      <w:pPr>
        <w:pStyle w:val="Textkrper"/>
      </w:pPr>
      <w:r>
        <w:t>In der Vorbereitung der Schilder für das Fitness-Studio ist Ihre Werkzeugkiste durche</w:t>
      </w:r>
      <w:r>
        <w:t>i</w:t>
      </w:r>
      <w:r>
        <w:t xml:space="preserve">nander geraten. Einige Werkzeuge und Hilfsmittel, die Sie gar nicht zum Entrosten von Hand benötigen, haben sich in Ihrer Kiste versteckt. </w:t>
      </w:r>
    </w:p>
    <w:p w:rsidR="001C3AEB" w:rsidRDefault="001C3AEB" w:rsidP="00ED193E">
      <w:pPr>
        <w:pStyle w:val="AufgabeEbene2"/>
      </w:pPr>
      <w:r>
        <w:t>Kreuzen Sie die Werkzeuge und Hilfsmittel an, die Sie tatsächlich bra</w:t>
      </w:r>
      <w:r>
        <w:t>u</w:t>
      </w:r>
      <w:r>
        <w:t>chen.</w:t>
      </w:r>
    </w:p>
    <w:p w:rsidR="001C3AEB" w:rsidRDefault="00ED193E" w:rsidP="00ED193E">
      <w:pPr>
        <w:pStyle w:val="AufgabeEbene2"/>
      </w:pPr>
      <w:r>
        <w:t>Benennen Sie diese Werkzeuge/</w:t>
      </w:r>
      <w:r w:rsidR="001C3AEB">
        <w:t>Hilfsmittel.</w:t>
      </w:r>
    </w:p>
    <w:p w:rsidR="001C3AEB" w:rsidRDefault="001C3AEB" w:rsidP="00ED193E">
      <w:pPr>
        <w:pStyle w:val="AufgabeEbene2"/>
      </w:pPr>
      <w:r>
        <w:t>Beschreiben Sie kurz aber verständl</w:t>
      </w:r>
      <w:r w:rsidR="00ED193E">
        <w:t>ich, wozu Sie diese Werkze</w:t>
      </w:r>
      <w:r w:rsidR="00ED193E">
        <w:t>u</w:t>
      </w:r>
      <w:r w:rsidR="00ED193E">
        <w:t>ge/</w:t>
      </w:r>
      <w:r>
        <w:t>Hilfsmittel bei der Entrostung gebrauchen</w:t>
      </w:r>
      <w:r w:rsidR="00ED193E">
        <w:t>.</w:t>
      </w:r>
    </w:p>
    <w:p w:rsidR="001C3AEB" w:rsidRDefault="001C3AEB" w:rsidP="00B04843">
      <w:pPr>
        <w:pStyle w:val="Abstandszeile"/>
      </w:pPr>
    </w:p>
    <w:p w:rsidR="001C3AEB" w:rsidRDefault="001C3AEB" w:rsidP="001C3AEB">
      <w:pPr>
        <w:pStyle w:val="Textkrper"/>
      </w:pPr>
      <w:r>
        <w:rPr>
          <w:noProof/>
        </w:rPr>
        <mc:AlternateContent>
          <mc:Choice Requires="wpg">
            <w:drawing>
              <wp:inline distT="0" distB="0" distL="0" distR="0" wp14:anchorId="4E935268" wp14:editId="04CD4BFC">
                <wp:extent cx="6205591" cy="3377697"/>
                <wp:effectExtent l="0" t="0" r="81280" b="89535"/>
                <wp:docPr id="8" name="Gruppieren 8"/>
                <wp:cNvGraphicFramePr/>
                <a:graphic xmlns:a="http://schemas.openxmlformats.org/drawingml/2006/main">
                  <a:graphicData uri="http://schemas.microsoft.com/office/word/2010/wordprocessingGroup">
                    <wpg:wgp>
                      <wpg:cNvGrpSpPr/>
                      <wpg:grpSpPr>
                        <a:xfrm>
                          <a:off x="0" y="0"/>
                          <a:ext cx="6205591" cy="3377697"/>
                          <a:chOff x="0" y="0"/>
                          <a:chExt cx="4897893" cy="2385206"/>
                        </a:xfrm>
                      </wpg:grpSpPr>
                      <wps:wsp>
                        <wps:cNvPr id="9" name="Textfeld 9"/>
                        <wps:cNvSpPr txBox="1"/>
                        <wps:spPr>
                          <a:xfrm>
                            <a:off x="0" y="0"/>
                            <a:ext cx="1161237" cy="1129086"/>
                          </a:xfrm>
                          <a:prstGeom prst="rect">
                            <a:avLst/>
                          </a:prstGeom>
                          <a:solidFill>
                            <a:sysClr val="window" lastClr="FFFFFF"/>
                          </a:solidFill>
                          <a:ln w="6350">
                            <a:solidFill>
                              <a:prstClr val="black"/>
                            </a:solidFill>
                          </a:ln>
                          <a:effectLst/>
                        </wps:spPr>
                        <wps:txbx>
                          <w:txbxContent>
                            <w:p w:rsidR="00BA14AF" w:rsidRDefault="00BA14AF" w:rsidP="001C3AEB">
                              <w:r>
                                <w:t>1</w:t>
                              </w:r>
                            </w:p>
                            <w:p w:rsidR="00BA14AF" w:rsidRDefault="00BA14AF" w:rsidP="001C3AEB">
                              <w:pPr>
                                <w:jc w:val="center"/>
                              </w:pPr>
                              <w:r>
                                <w:rPr>
                                  <w:noProof/>
                                  <w:lang w:eastAsia="de-DE"/>
                                </w:rPr>
                                <w:drawing>
                                  <wp:inline distT="0" distB="0" distL="0" distR="0" wp14:anchorId="05FA0E29" wp14:editId="64FDF9E8">
                                    <wp:extent cx="1329798" cy="1099335"/>
                                    <wp:effectExtent l="0" t="0" r="3810" b="571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69">
                                              <a:extLst>
                                                <a:ext uri="{28A0092B-C50C-407E-A947-70E740481C1C}">
                                                  <a14:useLocalDpi xmlns:a14="http://schemas.microsoft.com/office/drawing/2010/main" val="0"/>
                                                </a:ext>
                                              </a:extLst>
                                            </a:blip>
                                            <a:srcRect l="14188"/>
                                            <a:stretch/>
                                          </pic:blipFill>
                                          <pic:spPr bwMode="auto">
                                            <a:xfrm>
                                              <a:off x="0" y="0"/>
                                              <a:ext cx="1352892" cy="111842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xtfeld 10"/>
                        <wps:cNvSpPr txBox="1"/>
                        <wps:spPr>
                          <a:xfrm>
                            <a:off x="3737113" y="0"/>
                            <a:ext cx="1160780" cy="1129030"/>
                          </a:xfrm>
                          <a:prstGeom prst="rect">
                            <a:avLst/>
                          </a:prstGeom>
                          <a:solidFill>
                            <a:sysClr val="window" lastClr="FFFFFF"/>
                          </a:solidFill>
                          <a:ln w="6350">
                            <a:solidFill>
                              <a:prstClr val="black"/>
                            </a:solidFill>
                          </a:ln>
                          <a:effectLst/>
                        </wps:spPr>
                        <wps:txbx>
                          <w:txbxContent>
                            <w:p w:rsidR="00BA14AF" w:rsidRDefault="00BA14AF" w:rsidP="001C3AEB">
                              <w:r>
                                <w:t>4</w:t>
                              </w:r>
                            </w:p>
                            <w:p w:rsidR="00BA14AF" w:rsidRDefault="00BA14AF" w:rsidP="001C3AEB">
                              <w:r>
                                <w:rPr>
                                  <w:noProof/>
                                  <w:lang w:eastAsia="de-DE"/>
                                </w:rPr>
                                <w:drawing>
                                  <wp:inline distT="0" distB="0" distL="0" distR="0" wp14:anchorId="1EB091F4" wp14:editId="76DC106F">
                                    <wp:extent cx="1191802" cy="1247855"/>
                                    <wp:effectExtent l="0" t="0" r="8890" b="0"/>
                                    <wp:docPr id="1696" name="Grafik 1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ubbesen.png"/>
                                            <pic:cNvPicPr/>
                                          </pic:nvPicPr>
                                          <pic:blipFill rotWithShape="1">
                                            <a:blip r:embed="rId70" cstate="print">
                                              <a:extLst>
                                                <a:ext uri="{28A0092B-C50C-407E-A947-70E740481C1C}">
                                                  <a14:useLocalDpi xmlns:a14="http://schemas.microsoft.com/office/drawing/2010/main" val="0"/>
                                                </a:ext>
                                              </a:extLst>
                                            </a:blip>
                                            <a:srcRect r="49891"/>
                                            <a:stretch/>
                                          </pic:blipFill>
                                          <pic:spPr bwMode="auto">
                                            <a:xfrm>
                                              <a:off x="0" y="0"/>
                                              <a:ext cx="1206931" cy="126369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feld 16"/>
                        <wps:cNvSpPr txBox="1"/>
                        <wps:spPr>
                          <a:xfrm>
                            <a:off x="2488759" y="0"/>
                            <a:ext cx="1160780" cy="1129030"/>
                          </a:xfrm>
                          <a:prstGeom prst="rect">
                            <a:avLst/>
                          </a:prstGeom>
                          <a:solidFill>
                            <a:sysClr val="window" lastClr="FFFFFF"/>
                          </a:solidFill>
                          <a:ln w="6350">
                            <a:solidFill>
                              <a:prstClr val="black"/>
                            </a:solidFill>
                          </a:ln>
                          <a:effectLst/>
                        </wps:spPr>
                        <wps:txbx>
                          <w:txbxContent>
                            <w:p w:rsidR="00BA14AF" w:rsidRDefault="00BA14AF" w:rsidP="001C3AEB">
                              <w:r>
                                <w:t>3</w:t>
                              </w:r>
                            </w:p>
                            <w:p w:rsidR="00BA14AF" w:rsidRDefault="00BA14AF" w:rsidP="001C3AEB">
                              <w:r>
                                <w:rPr>
                                  <w:noProof/>
                                  <w:lang w:eastAsia="de-DE"/>
                                </w:rPr>
                                <w:drawing>
                                  <wp:inline distT="0" distB="0" distL="0" distR="0" wp14:anchorId="7D49C24C" wp14:editId="11AFDE91">
                                    <wp:extent cx="1242991" cy="1328010"/>
                                    <wp:effectExtent l="0" t="4445" r="0" b="0"/>
                                    <wp:docPr id="1698" name="Grafik 1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1" cstate="print">
                                              <a:extLst>
                                                <a:ext uri="{28A0092B-C50C-407E-A947-70E740481C1C}">
                                                  <a14:useLocalDpi xmlns:a14="http://schemas.microsoft.com/office/drawing/2010/main" val="0"/>
                                                </a:ext>
                                              </a:extLst>
                                            </a:blip>
                                            <a:srcRect l="24383" r="15442"/>
                                            <a:stretch/>
                                          </pic:blipFill>
                                          <pic:spPr bwMode="auto">
                                            <a:xfrm rot="5400000">
                                              <a:off x="0" y="0"/>
                                              <a:ext cx="1262668" cy="1349033"/>
                                            </a:xfrm>
                                            <a:prstGeom prst="rect">
                                              <a:avLst/>
                                            </a:prstGeom>
                                            <a:ln>
                                              <a:noFill/>
                                            </a:ln>
                                            <a:extLst>
                                              <a:ext uri="{53640926-AAD7-44D8-BBD7-CCE9431645EC}">
                                                <a14:shadowObscured xmlns:a14="http://schemas.microsoft.com/office/drawing/2010/main"/>
                                              </a:ext>
                                            </a:extLst>
                                          </pic:spPr>
                                        </pic:pic>
                                      </a:graphicData>
                                    </a:graphic>
                                  </wp:inline>
                                </w:drawing>
                              </w:r>
                              <w:r>
                                <w:tab/>
                              </w:r>
                              <w: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Textfeld 17"/>
                        <wps:cNvSpPr txBox="1"/>
                        <wps:spPr>
                          <a:xfrm>
                            <a:off x="1224501" y="0"/>
                            <a:ext cx="1160780" cy="1129030"/>
                          </a:xfrm>
                          <a:prstGeom prst="rect">
                            <a:avLst/>
                          </a:prstGeom>
                          <a:solidFill>
                            <a:sysClr val="window" lastClr="FFFFFF"/>
                          </a:solidFill>
                          <a:ln w="6350">
                            <a:solidFill>
                              <a:prstClr val="black"/>
                            </a:solidFill>
                          </a:ln>
                          <a:effectLst/>
                        </wps:spPr>
                        <wps:txbx>
                          <w:txbxContent>
                            <w:p w:rsidR="00BA14AF" w:rsidRDefault="00BA14AF" w:rsidP="001C3AEB">
                              <w:r>
                                <w:t>2</w:t>
                              </w:r>
                            </w:p>
                            <w:p w:rsidR="00BA14AF" w:rsidRDefault="00BA14AF" w:rsidP="001C3AEB">
                              <w:r>
                                <w:rPr>
                                  <w:noProof/>
                                  <w:lang w:eastAsia="de-DE"/>
                                </w:rPr>
                                <w:drawing>
                                  <wp:inline distT="0" distB="0" distL="0" distR="0" wp14:anchorId="2BF3AD87" wp14:editId="3E54D1C9">
                                    <wp:extent cx="1392731" cy="785117"/>
                                    <wp:effectExtent l="0" t="0" r="0" b="0"/>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a:blip r:embed="rId72" cstate="print">
                                              <a:extLst>
                                                <a:ext uri="{28A0092B-C50C-407E-A947-70E740481C1C}">
                                                  <a14:useLocalDpi xmlns:a14="http://schemas.microsoft.com/office/drawing/2010/main" val="0"/>
                                                </a:ext>
                                              </a:extLst>
                                            </a:blip>
                                            <a:stretch>
                                              <a:fillRect/>
                                            </a:stretch>
                                          </pic:blipFill>
                                          <pic:spPr bwMode="auto">
                                            <a:xfrm>
                                              <a:off x="0" y="0"/>
                                              <a:ext cx="1386317" cy="78150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Textfeld 18"/>
                        <wps:cNvSpPr txBox="1"/>
                        <wps:spPr>
                          <a:xfrm>
                            <a:off x="0" y="1232453"/>
                            <a:ext cx="1160780" cy="1129030"/>
                          </a:xfrm>
                          <a:prstGeom prst="rect">
                            <a:avLst/>
                          </a:prstGeom>
                          <a:solidFill>
                            <a:sysClr val="window" lastClr="FFFFFF"/>
                          </a:solidFill>
                          <a:ln w="6350">
                            <a:solidFill>
                              <a:prstClr val="black"/>
                            </a:solidFill>
                          </a:ln>
                          <a:effectLst/>
                        </wps:spPr>
                        <wps:txbx>
                          <w:txbxContent>
                            <w:p w:rsidR="00BA14AF" w:rsidRDefault="00BA14AF" w:rsidP="001C3AEB">
                              <w:r>
                                <w:t>5</w:t>
                              </w:r>
                            </w:p>
                            <w:p w:rsidR="00BA14AF" w:rsidRDefault="00BA14AF" w:rsidP="001C3AEB">
                              <w:r>
                                <w:rPr>
                                  <w:noProof/>
                                  <w:lang w:eastAsia="de-DE"/>
                                </w:rPr>
                                <w:drawing>
                                  <wp:inline distT="0" distB="0" distL="0" distR="0" wp14:anchorId="5704F6D5" wp14:editId="747E2550">
                                    <wp:extent cx="1417833" cy="1045813"/>
                                    <wp:effectExtent l="0" t="0" r="0" b="2540"/>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3" cstate="print">
                                              <a:extLst>
                                                <a:ext uri="{28A0092B-C50C-407E-A947-70E740481C1C}">
                                                  <a14:useLocalDpi xmlns:a14="http://schemas.microsoft.com/office/drawing/2010/main" val="0"/>
                                                </a:ext>
                                              </a:extLst>
                                            </a:blip>
                                            <a:srcRect l="7753" r="15821"/>
                                            <a:stretch/>
                                          </pic:blipFill>
                                          <pic:spPr bwMode="auto">
                                            <a:xfrm>
                                              <a:off x="0" y="0"/>
                                              <a:ext cx="1431826" cy="105613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feld 26"/>
                        <wps:cNvSpPr txBox="1"/>
                        <wps:spPr>
                          <a:xfrm>
                            <a:off x="3737113" y="1232453"/>
                            <a:ext cx="1160780" cy="1129030"/>
                          </a:xfrm>
                          <a:prstGeom prst="rect">
                            <a:avLst/>
                          </a:prstGeom>
                          <a:solidFill>
                            <a:sysClr val="window" lastClr="FFFFFF"/>
                          </a:solidFill>
                          <a:ln w="6350">
                            <a:solidFill>
                              <a:prstClr val="black"/>
                            </a:solidFill>
                          </a:ln>
                          <a:effectLst/>
                        </wps:spPr>
                        <wps:txbx>
                          <w:txbxContent>
                            <w:p w:rsidR="00BA14AF" w:rsidRDefault="00BA14AF" w:rsidP="001C3AEB">
                              <w:r>
                                <w:t xml:space="preserve">8 </w:t>
                              </w:r>
                              <w:r>
                                <w:rPr>
                                  <w:noProof/>
                                  <w:lang w:eastAsia="de-DE"/>
                                </w:rPr>
                                <w:drawing>
                                  <wp:inline distT="0" distB="0" distL="0" distR="0" wp14:anchorId="2BA8715F" wp14:editId="781225BF">
                                    <wp:extent cx="1404301" cy="1119883"/>
                                    <wp:effectExtent l="0" t="0" r="5715" b="4445"/>
                                    <wp:docPr id="2085" name="Grafik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4" cstate="print">
                                              <a:extLst>
                                                <a:ext uri="{28A0092B-C50C-407E-A947-70E740481C1C}">
                                                  <a14:useLocalDpi xmlns:a14="http://schemas.microsoft.com/office/drawing/2010/main" val="0"/>
                                                </a:ext>
                                              </a:extLst>
                                            </a:blip>
                                            <a:srcRect l="16105" r="13205"/>
                                            <a:stretch/>
                                          </pic:blipFill>
                                          <pic:spPr bwMode="auto">
                                            <a:xfrm>
                                              <a:off x="0" y="0"/>
                                              <a:ext cx="1428053" cy="113882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Textfeld 27"/>
                        <wps:cNvSpPr txBox="1"/>
                        <wps:spPr>
                          <a:xfrm>
                            <a:off x="2488759" y="1232453"/>
                            <a:ext cx="1160780" cy="1129030"/>
                          </a:xfrm>
                          <a:prstGeom prst="rect">
                            <a:avLst/>
                          </a:prstGeom>
                          <a:solidFill>
                            <a:sysClr val="window" lastClr="FFFFFF"/>
                          </a:solidFill>
                          <a:ln w="6350">
                            <a:solidFill>
                              <a:prstClr val="black"/>
                            </a:solidFill>
                          </a:ln>
                          <a:effectLst/>
                        </wps:spPr>
                        <wps:txbx>
                          <w:txbxContent>
                            <w:p w:rsidR="00BA14AF" w:rsidRDefault="00BA14AF" w:rsidP="001C3AEB">
                              <w:r>
                                <w:t>7</w:t>
                              </w:r>
                            </w:p>
                            <w:p w:rsidR="00BA14AF" w:rsidRDefault="00BA14AF" w:rsidP="001C3AEB">
                              <w:r>
                                <w:rPr>
                                  <w:noProof/>
                                  <w:lang w:eastAsia="de-DE"/>
                                </w:rPr>
                                <w:drawing>
                                  <wp:inline distT="0" distB="0" distL="0" distR="0" wp14:anchorId="4FBA2CED" wp14:editId="345A6E18">
                                    <wp:extent cx="1276002" cy="1044001"/>
                                    <wp:effectExtent l="0" t="0" r="635" b="3810"/>
                                    <wp:docPr id="2086" name="Grafik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5" cstate="print">
                                              <a:extLst>
                                                <a:ext uri="{28A0092B-C50C-407E-A947-70E740481C1C}">
                                                  <a14:useLocalDpi xmlns:a14="http://schemas.microsoft.com/office/drawing/2010/main" val="0"/>
                                                </a:ext>
                                              </a:extLst>
                                            </a:blip>
                                            <a:srcRect l="7159" r="23942"/>
                                            <a:stretch/>
                                          </pic:blipFill>
                                          <pic:spPr bwMode="auto">
                                            <a:xfrm>
                                              <a:off x="0" y="0"/>
                                              <a:ext cx="1289256" cy="105484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feld 28"/>
                        <wps:cNvSpPr txBox="1"/>
                        <wps:spPr>
                          <a:xfrm>
                            <a:off x="1232453" y="1240404"/>
                            <a:ext cx="1160780" cy="1129030"/>
                          </a:xfrm>
                          <a:prstGeom prst="rect">
                            <a:avLst/>
                          </a:prstGeom>
                          <a:solidFill>
                            <a:sysClr val="window" lastClr="FFFFFF"/>
                          </a:solidFill>
                          <a:ln w="6350">
                            <a:solidFill>
                              <a:prstClr val="black"/>
                            </a:solidFill>
                          </a:ln>
                          <a:effectLst/>
                        </wps:spPr>
                        <wps:txbx>
                          <w:txbxContent>
                            <w:p w:rsidR="00BA14AF" w:rsidRDefault="00BA14AF" w:rsidP="001C3AEB">
                              <w:r>
                                <w:t>6</w:t>
                              </w:r>
                            </w:p>
                            <w:p w:rsidR="00BA14AF" w:rsidRDefault="00BA14AF" w:rsidP="001C3AEB">
                              <w:r>
                                <w:rPr>
                                  <w:noProof/>
                                  <w:lang w:eastAsia="de-DE"/>
                                </w:rPr>
                                <w:drawing>
                                  <wp:inline distT="0" distB="0" distL="0" distR="0" wp14:anchorId="654999E5" wp14:editId="53A1C606">
                                    <wp:extent cx="1411122" cy="1033727"/>
                                    <wp:effectExtent l="0" t="0" r="0" b="0"/>
                                    <wp:docPr id="208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6" cstate="print">
                                              <a:extLst>
                                                <a:ext uri="{28A0092B-C50C-407E-A947-70E740481C1C}">
                                                  <a14:useLocalDpi xmlns:a14="http://schemas.microsoft.com/office/drawing/2010/main" val="0"/>
                                                </a:ext>
                                              </a:extLst>
                                            </a:blip>
                                            <a:srcRect l="8053" r="14994"/>
                                            <a:stretch/>
                                          </pic:blipFill>
                                          <pic:spPr bwMode="auto">
                                            <a:xfrm>
                                              <a:off x="0" y="0"/>
                                              <a:ext cx="1432891" cy="104967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Rechteck 30"/>
                        <wps:cNvSpPr/>
                        <wps:spPr>
                          <a:xfrm>
                            <a:off x="906449" y="90017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Rechteck 31"/>
                        <wps:cNvSpPr/>
                        <wps:spPr>
                          <a:xfrm>
                            <a:off x="2130950" y="899065"/>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 name="Rechteck 448"/>
                        <wps:cNvSpPr/>
                        <wps:spPr>
                          <a:xfrm>
                            <a:off x="3395539" y="90017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9" name="Rechteck 449"/>
                        <wps:cNvSpPr/>
                        <wps:spPr>
                          <a:xfrm>
                            <a:off x="4643893" y="90017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hteck 450"/>
                        <wps:cNvSpPr/>
                        <wps:spPr>
                          <a:xfrm>
                            <a:off x="906449"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9" name="Rechteck 459"/>
                        <wps:cNvSpPr/>
                        <wps:spPr>
                          <a:xfrm>
                            <a:off x="2138355" y="213882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2" name="Rechteck 942"/>
                        <wps:cNvSpPr/>
                        <wps:spPr>
                          <a:xfrm>
                            <a:off x="3395207"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3" name="Rechteck 943"/>
                        <wps:cNvSpPr/>
                        <wps:spPr>
                          <a:xfrm>
                            <a:off x="4643562"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uppieren 8" o:spid="_x0000_s1160" style="width:488.65pt;height:265.95pt;mso-position-horizontal-relative:char;mso-position-vertical-relative:line" coordsize="48978,2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">
                <v:shape id="Textfeld 9" o:spid="_x0000_s1161" type="#_x0000_t202" style="position:absolute;width:11612;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KQm8IA&#10;AADaAAAADwAAAGRycy9kb3ducmV2LnhtbESPQWsCMRSE70L/Q3iF3tysHopujSJCoZdS3Hqwt0fy&#10;3I1uXpZNXFd/vREKHoeZ+YZZrAbXiJ66YD0rmGQ5CGLtjeVKwe73czwDESKywcYzKbhSgNXyZbTA&#10;wvgLb6kvYyUShEOBCuoY20LKoGtyGDLfEifv4DuHMcmukqbDS4K7Rk7z/F06tJwWamxpU5M+lWen&#10;wPDes/6z3zfLpbbz28/sqHul3l6H9QeISEN8hv/bX0bBHB5X0g2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MpCbwgAAANoAAAAPAAAAAAAAAAAAAAAAAJgCAABkcnMvZG93&#10;bnJldi54bWxQSwUGAAAAAAQABAD1AAAAhwMAAAAA&#10;" fillcolor="window" strokeweight=".5pt">
                  <v:textbox>
                    <w:txbxContent>
                      <w:p w:rsidR="00BA14AF" w:rsidRDefault="00BA14AF" w:rsidP="001C3AEB">
                        <w:r>
                          <w:t>1</w:t>
                        </w:r>
                      </w:p>
                      <w:p w:rsidR="00BA14AF" w:rsidRDefault="00BA14AF" w:rsidP="001C3AEB">
                        <w:pPr>
                          <w:jc w:val="center"/>
                        </w:pPr>
                        <w:r>
                          <w:rPr>
                            <w:noProof/>
                            <w:lang w:eastAsia="de-DE"/>
                          </w:rPr>
                          <w:drawing>
                            <wp:inline distT="0" distB="0" distL="0" distR="0" wp14:anchorId="05FA0E29" wp14:editId="64FDF9E8">
                              <wp:extent cx="1329798" cy="1099335"/>
                              <wp:effectExtent l="0" t="0" r="3810" b="571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7">
                                        <a:extLst>
                                          <a:ext uri="{28A0092B-C50C-407E-A947-70E740481C1C}">
                                            <a14:useLocalDpi xmlns:a14="http://schemas.microsoft.com/office/drawing/2010/main" val="0"/>
                                          </a:ext>
                                        </a:extLst>
                                      </a:blip>
                                      <a:srcRect l="14188"/>
                                      <a:stretch/>
                                    </pic:blipFill>
                                    <pic:spPr bwMode="auto">
                                      <a:xfrm>
                                        <a:off x="0" y="0"/>
                                        <a:ext cx="1352892" cy="111842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10" o:spid="_x0000_s1162" type="#_x0000_t202" style="position:absolute;left:37371;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qtNsMA&#10;AADbAAAADwAAAGRycy9kb3ducmV2LnhtbESPQW/CMAyF75P2HyJP4jZSdkCsEBBCmrTLNNHtADcr&#10;MW2gcaomK4VfPx8m7WbrPb/3ebUZQ6sG6pOPbGA2LUAR2+g81wa+v96eF6BSRnbYRiYDN0qwWT8+&#10;rLB08cp7GqpcKwnhVKKBJueu1DrZhgKmaeyIRTvFPmCWta+16/Eq4aHVL0Ux1wE9S0ODHe0aspfq&#10;JxhwfIhsj/7j7rmy/vX+uTjbwZjJ07hdgso05n/z3/W7E3yhl19kAL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qtNsMAAADbAAAADwAAAAAAAAAAAAAAAACYAgAAZHJzL2Rv&#10;d25yZXYueG1sUEsFBgAAAAAEAAQA9QAAAIgDAAAAAA==&#10;" fillcolor="window" strokeweight=".5pt">
                  <v:textbox>
                    <w:txbxContent>
                      <w:p w:rsidR="00BA14AF" w:rsidRDefault="00BA14AF" w:rsidP="001C3AEB">
                        <w:r>
                          <w:t>4</w:t>
                        </w:r>
                      </w:p>
                      <w:p w:rsidR="00BA14AF" w:rsidRDefault="00BA14AF" w:rsidP="001C3AEB">
                        <w:r>
                          <w:rPr>
                            <w:noProof/>
                            <w:lang w:eastAsia="de-DE"/>
                          </w:rPr>
                          <w:drawing>
                            <wp:inline distT="0" distB="0" distL="0" distR="0" wp14:anchorId="1EB091F4" wp14:editId="76DC106F">
                              <wp:extent cx="1191802" cy="1247855"/>
                              <wp:effectExtent l="0" t="0" r="8890" b="0"/>
                              <wp:docPr id="1696" name="Grafik 1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ubbesen.png"/>
                                      <pic:cNvPicPr/>
                                    </pic:nvPicPr>
                                    <pic:blipFill rotWithShape="1">
                                      <a:blip r:embed="rId78" cstate="print">
                                        <a:extLst>
                                          <a:ext uri="{28A0092B-C50C-407E-A947-70E740481C1C}">
                                            <a14:useLocalDpi xmlns:a14="http://schemas.microsoft.com/office/drawing/2010/main" val="0"/>
                                          </a:ext>
                                        </a:extLst>
                                      </a:blip>
                                      <a:srcRect r="49891"/>
                                      <a:stretch/>
                                    </pic:blipFill>
                                    <pic:spPr bwMode="auto">
                                      <a:xfrm>
                                        <a:off x="0" y="0"/>
                                        <a:ext cx="1206931" cy="126369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16" o:spid="_x0000_s1163" type="#_x0000_t202" style="position:absolute;left:24887;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Q2cAA&#10;AADbAAAADwAAAGRycy9kb3ducmV2LnhtbERPTWsCMRC9C/0PYQre3Kw9iG6NIkKhl1K6erC3IRl3&#10;o5vJsknX1V/fCIK3ebzPWa4H14ieumA9K5hmOQhi7Y3lSsF+9zGZgwgR2WDjmRRcKcB69TJaYmH8&#10;hX+oL2MlUgiHAhXUMbaFlEHX5DBkviVO3NF3DmOCXSVNh5cU7hr5lucz6dByaqixpW1N+lz+OQWG&#10;D571r/26WS61Xdy+5yfdKzV+HTbvICIN8Sl+uD9Nmj+D+y/pAL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B+Q2cAAAADbAAAADwAAAAAAAAAAAAAAAACYAgAAZHJzL2Rvd25y&#10;ZXYueG1sUEsFBgAAAAAEAAQA9QAAAIUDAAAAAA==&#10;" fillcolor="window" strokeweight=".5pt">
                  <v:textbox>
                    <w:txbxContent>
                      <w:p w:rsidR="00BA14AF" w:rsidRDefault="00BA14AF" w:rsidP="001C3AEB">
                        <w:r>
                          <w:t>3</w:t>
                        </w:r>
                      </w:p>
                      <w:p w:rsidR="00BA14AF" w:rsidRDefault="00BA14AF" w:rsidP="001C3AEB">
                        <w:r>
                          <w:rPr>
                            <w:noProof/>
                            <w:lang w:eastAsia="de-DE"/>
                          </w:rPr>
                          <w:drawing>
                            <wp:inline distT="0" distB="0" distL="0" distR="0" wp14:anchorId="7D49C24C" wp14:editId="11AFDE91">
                              <wp:extent cx="1242991" cy="1328010"/>
                              <wp:effectExtent l="0" t="4445" r="0" b="0"/>
                              <wp:docPr id="1698" name="Grafik 1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9" cstate="print">
                                        <a:extLst>
                                          <a:ext uri="{28A0092B-C50C-407E-A947-70E740481C1C}">
                                            <a14:useLocalDpi xmlns:a14="http://schemas.microsoft.com/office/drawing/2010/main" val="0"/>
                                          </a:ext>
                                        </a:extLst>
                                      </a:blip>
                                      <a:srcRect l="24383" r="15442"/>
                                      <a:stretch/>
                                    </pic:blipFill>
                                    <pic:spPr bwMode="auto">
                                      <a:xfrm rot="5400000">
                                        <a:off x="0" y="0"/>
                                        <a:ext cx="1262668" cy="1349033"/>
                                      </a:xfrm>
                                      <a:prstGeom prst="rect">
                                        <a:avLst/>
                                      </a:prstGeom>
                                      <a:ln>
                                        <a:noFill/>
                                      </a:ln>
                                      <a:extLst>
                                        <a:ext uri="{53640926-AAD7-44D8-BBD7-CCE9431645EC}">
                                          <a14:shadowObscured xmlns:a14="http://schemas.microsoft.com/office/drawing/2010/main"/>
                                        </a:ext>
                                      </a:extLst>
                                    </pic:spPr>
                                  </pic:pic>
                                </a:graphicData>
                              </a:graphic>
                            </wp:inline>
                          </w:drawing>
                        </w:r>
                        <w:r>
                          <w:tab/>
                        </w:r>
                        <w:r>
                          <w:tab/>
                        </w:r>
                      </w:p>
                    </w:txbxContent>
                  </v:textbox>
                </v:shape>
                <v:shape id="Textfeld 17" o:spid="_x0000_s1164" type="#_x0000_t202" style="position:absolute;left:12245;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M1QsAA&#10;AADbAAAADwAAAGRycy9kb3ducmV2LnhtbERPTWsCMRC9F/ofwhS81Ww9VLsaRQqClyJuPdTbkIy7&#10;0c1k2cR19dcbQehtHu9zZove1aKjNljPCj6GGQhi7Y3lUsHud/U+AREissHaMym4UoDF/PVlhrnx&#10;F95SV8RSpBAOOSqoYmxyKYOuyGEY+oY4cQffOowJtqU0LV5SuKvlKMs+pUPLqaHChr4r0qfi7BQY&#10;/vOs9/bnZrnQ9uu2mRx1p9TgrV9OQUTq47/46V6bNH8Mj1/SAXJ+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1M1QsAAAADbAAAADwAAAAAAAAAAAAAAAACYAgAAZHJzL2Rvd25y&#10;ZXYueG1sUEsFBgAAAAAEAAQA9QAAAIUDAAAAAA==&#10;" fillcolor="window" strokeweight=".5pt">
                  <v:textbox>
                    <w:txbxContent>
                      <w:p w:rsidR="00BA14AF" w:rsidRDefault="00BA14AF" w:rsidP="001C3AEB">
                        <w:r>
                          <w:t>2</w:t>
                        </w:r>
                      </w:p>
                      <w:p w:rsidR="00BA14AF" w:rsidRDefault="00BA14AF" w:rsidP="001C3AEB">
                        <w:r>
                          <w:rPr>
                            <w:noProof/>
                            <w:lang w:eastAsia="de-DE"/>
                          </w:rPr>
                          <w:drawing>
                            <wp:inline distT="0" distB="0" distL="0" distR="0" wp14:anchorId="2BF3AD87" wp14:editId="3E54D1C9">
                              <wp:extent cx="1392731" cy="785117"/>
                              <wp:effectExtent l="0" t="0" r="0" b="0"/>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a:blip r:embed="rId80" cstate="print">
                                        <a:extLst>
                                          <a:ext uri="{28A0092B-C50C-407E-A947-70E740481C1C}">
                                            <a14:useLocalDpi xmlns:a14="http://schemas.microsoft.com/office/drawing/2010/main" val="0"/>
                                          </a:ext>
                                        </a:extLst>
                                      </a:blip>
                                      <a:stretch>
                                        <a:fillRect/>
                                      </a:stretch>
                                    </pic:blipFill>
                                    <pic:spPr bwMode="auto">
                                      <a:xfrm>
                                        <a:off x="0" y="0"/>
                                        <a:ext cx="1386317" cy="781501"/>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18" o:spid="_x0000_s1165" type="#_x0000_t202" style="position:absolute;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yhMMMA&#10;AADbAAAADwAAAGRycy9kb3ducmV2LnhtbESPQW/CMAyF75P2HyJP4jZSdkCsEBBCmrTLNNHtADcr&#10;MW2gcaomK4VfPx8m7WbrPb/3ebUZQ6sG6pOPbGA2LUAR2+g81wa+v96eF6BSRnbYRiYDN0qwWT8+&#10;rLB08cp7GqpcKwnhVKKBJueu1DrZhgKmaeyIRTvFPmCWta+16/Eq4aHVL0Ux1wE9S0ODHe0aspfq&#10;JxhwfIhsj/7j7rmy/vX+uTjbwZjJ07hdgso05n/z3/W7E3yBlV9kAL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yhMMMAAADbAAAADwAAAAAAAAAAAAAAAACYAgAAZHJzL2Rv&#10;d25yZXYueG1sUEsFBgAAAAAEAAQA9QAAAIgDAAAAAA==&#10;" fillcolor="window" strokeweight=".5pt">
                  <v:textbox>
                    <w:txbxContent>
                      <w:p w:rsidR="00BA14AF" w:rsidRDefault="00BA14AF" w:rsidP="001C3AEB">
                        <w:r>
                          <w:t>5</w:t>
                        </w:r>
                      </w:p>
                      <w:p w:rsidR="00BA14AF" w:rsidRDefault="00BA14AF" w:rsidP="001C3AEB">
                        <w:r>
                          <w:rPr>
                            <w:noProof/>
                            <w:lang w:eastAsia="de-DE"/>
                          </w:rPr>
                          <w:drawing>
                            <wp:inline distT="0" distB="0" distL="0" distR="0" wp14:anchorId="5704F6D5" wp14:editId="747E2550">
                              <wp:extent cx="1417833" cy="1045813"/>
                              <wp:effectExtent l="0" t="0" r="0" b="2540"/>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1" cstate="print">
                                        <a:extLst>
                                          <a:ext uri="{28A0092B-C50C-407E-A947-70E740481C1C}">
                                            <a14:useLocalDpi xmlns:a14="http://schemas.microsoft.com/office/drawing/2010/main" val="0"/>
                                          </a:ext>
                                        </a:extLst>
                                      </a:blip>
                                      <a:srcRect l="7753" r="15821"/>
                                      <a:stretch/>
                                    </pic:blipFill>
                                    <pic:spPr bwMode="auto">
                                      <a:xfrm>
                                        <a:off x="0" y="0"/>
                                        <a:ext cx="1431826" cy="105613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26" o:spid="_x0000_s1166" type="#_x0000_t202" style="position:absolute;left:37371;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NaZMIA&#10;AADbAAAADwAAAGRycy9kb3ducmV2LnhtbESPQWsCMRSE7wX/Q3hCbzWrB7GrUUQQvIi47aG9PZLn&#10;bnTzsmziuvXXG0HocZiZb5jFqne16KgN1rOC8SgDQay9sVwq+P7afsxAhIhssPZMCv4owGo5eFtg&#10;bvyNj9QVsRQJwiFHBVWMTS5l0BU5DCPfECfv5FuHMcm2lKbFW4K7Wk6ybCodWk4LFTa0qUhfiqtT&#10;YPjHs/61+7vlQtvP+2F21p1S78N+PQcRqY//4Vd7ZxRMpvD8kn6AX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c1pkwgAAANsAAAAPAAAAAAAAAAAAAAAAAJgCAABkcnMvZG93&#10;bnJldi54bWxQSwUGAAAAAAQABAD1AAAAhwMAAAAA&#10;" fillcolor="window" strokeweight=".5pt">
                  <v:textbox>
                    <w:txbxContent>
                      <w:p w:rsidR="00BA14AF" w:rsidRDefault="00BA14AF" w:rsidP="001C3AEB">
                        <w:r>
                          <w:t xml:space="preserve">8 </w:t>
                        </w:r>
                        <w:r>
                          <w:rPr>
                            <w:noProof/>
                            <w:lang w:eastAsia="de-DE"/>
                          </w:rPr>
                          <w:drawing>
                            <wp:inline distT="0" distB="0" distL="0" distR="0" wp14:anchorId="2BA8715F" wp14:editId="781225BF">
                              <wp:extent cx="1404301" cy="1119883"/>
                              <wp:effectExtent l="0" t="0" r="5715" b="4445"/>
                              <wp:docPr id="2085" name="Grafik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2" cstate="print">
                                        <a:extLst>
                                          <a:ext uri="{28A0092B-C50C-407E-A947-70E740481C1C}">
                                            <a14:useLocalDpi xmlns:a14="http://schemas.microsoft.com/office/drawing/2010/main" val="0"/>
                                          </a:ext>
                                        </a:extLst>
                                      </a:blip>
                                      <a:srcRect l="16105" r="13205"/>
                                      <a:stretch/>
                                    </pic:blipFill>
                                    <pic:spPr bwMode="auto">
                                      <a:xfrm>
                                        <a:off x="0" y="0"/>
                                        <a:ext cx="1428053" cy="113882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27" o:spid="_x0000_s1167" type="#_x0000_t202" style="position:absolute;left:24887;top:1232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MA&#10;AADbAAAADwAAAGRycy9kb3ducmV2LnhtbESPQWvCQBSE70L/w/IK3nRTD9WmbkIpFHopYvRgb4/d&#10;12Q1+zZktzH6691CweMwM98w63J0rRioD9azgqd5BoJYe2O5VrDffcxWIEJENth6JgUXClAWD5M1&#10;5safeUtDFWuRIBxyVNDE2OVSBt2QwzD3HXHyfnzvMCbZ19L0eE5w18pFlj1Lh5bTQoMdvTekT9Wv&#10;U2D44Fl/26+r5Urbl+tmddSDUtPH8e0VRKQx3sP/7U+jYLGEvy/pB8j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8MAAADbAAAADwAAAAAAAAAAAAAAAACYAgAAZHJzL2Rv&#10;d25yZXYueG1sUEsFBgAAAAAEAAQA9QAAAIgDAAAAAA==&#10;" fillcolor="window" strokeweight=".5pt">
                  <v:textbox>
                    <w:txbxContent>
                      <w:p w:rsidR="00BA14AF" w:rsidRDefault="00BA14AF" w:rsidP="001C3AEB">
                        <w:r>
                          <w:t>7</w:t>
                        </w:r>
                      </w:p>
                      <w:p w:rsidR="00BA14AF" w:rsidRDefault="00BA14AF" w:rsidP="001C3AEB">
                        <w:r>
                          <w:rPr>
                            <w:noProof/>
                            <w:lang w:eastAsia="de-DE"/>
                          </w:rPr>
                          <w:drawing>
                            <wp:inline distT="0" distB="0" distL="0" distR="0" wp14:anchorId="4FBA2CED" wp14:editId="345A6E18">
                              <wp:extent cx="1276002" cy="1044001"/>
                              <wp:effectExtent l="0" t="0" r="635" b="3810"/>
                              <wp:docPr id="2086" name="Grafik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3" cstate="print">
                                        <a:extLst>
                                          <a:ext uri="{28A0092B-C50C-407E-A947-70E740481C1C}">
                                            <a14:useLocalDpi xmlns:a14="http://schemas.microsoft.com/office/drawing/2010/main" val="0"/>
                                          </a:ext>
                                        </a:extLst>
                                      </a:blip>
                                      <a:srcRect l="7159" r="23942"/>
                                      <a:stretch/>
                                    </pic:blipFill>
                                    <pic:spPr bwMode="auto">
                                      <a:xfrm>
                                        <a:off x="0" y="0"/>
                                        <a:ext cx="1289256" cy="105484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28" o:spid="_x0000_s1168" type="#_x0000_t202" style="position:absolute;left:12324;top:1240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Brjb8A&#10;AADbAAAADwAAAGRycy9kb3ducmV2LnhtbERPTYvCMBC9L/gfwgje1lQP4lajiCDsRcTqYfc2JGMb&#10;bSalydbqrzcHYY+P971c964WHbXBelYwGWcgiLU3lksF59Pucw4iRGSDtWdS8KAA69XgY4m58Xc+&#10;UlfEUqQQDjkqqGJscimDrshhGPuGOHEX3zqMCbalNC3eU7ir5TTLZtKh5dRQYUPbivSt+HMKDP94&#10;1r92/7RcaPv1PMyvulNqNOw3CxCR+vgvfru/jYJpGpu+pB8gV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oGuNvwAAANsAAAAPAAAAAAAAAAAAAAAAAJgCAABkcnMvZG93bnJl&#10;di54bWxQSwUGAAAAAAQABAD1AAAAhAMAAAAA&#10;" fillcolor="window" strokeweight=".5pt">
                  <v:textbox>
                    <w:txbxContent>
                      <w:p w:rsidR="00BA14AF" w:rsidRDefault="00BA14AF" w:rsidP="001C3AEB">
                        <w:r>
                          <w:t>6</w:t>
                        </w:r>
                      </w:p>
                      <w:p w:rsidR="00BA14AF" w:rsidRDefault="00BA14AF" w:rsidP="001C3AEB">
                        <w:r>
                          <w:rPr>
                            <w:noProof/>
                            <w:lang w:eastAsia="de-DE"/>
                          </w:rPr>
                          <w:drawing>
                            <wp:inline distT="0" distB="0" distL="0" distR="0" wp14:anchorId="654999E5" wp14:editId="53A1C606">
                              <wp:extent cx="1411122" cy="1033727"/>
                              <wp:effectExtent l="0" t="0" r="0" b="0"/>
                              <wp:docPr id="208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4" cstate="print">
                                        <a:extLst>
                                          <a:ext uri="{28A0092B-C50C-407E-A947-70E740481C1C}">
                                            <a14:useLocalDpi xmlns:a14="http://schemas.microsoft.com/office/drawing/2010/main" val="0"/>
                                          </a:ext>
                                        </a:extLst>
                                      </a:blip>
                                      <a:srcRect l="8053" r="14994"/>
                                      <a:stretch/>
                                    </pic:blipFill>
                                    <pic:spPr bwMode="auto">
                                      <a:xfrm>
                                        <a:off x="0" y="0"/>
                                        <a:ext cx="1432891" cy="104967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rect id="Rechteck 30" o:spid="_x0000_s1169" style="position:absolute;left:9064;top:900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YXaL8A&#10;AADbAAAADwAAAGRycy9kb3ducmV2LnhtbERPTYvCMBC9C/sfwgjeNNVdVLpGEUFY6F6s4nloZtti&#10;M+kmUeO/NwfB4+N9rzbRdOJGzreWFUwnGQjiyuqWawWn4368BOEDssbOMil4kIfN+mOwwlzbOx/o&#10;VoZapBD2OSpoQuhzKX3VkEE/sT1x4v6sMxgSdLXUDu8p3HRylmVzabDl1NBgT7uGqkt5NQqKkopl&#10;dOf/iz19xWIx+93tH5VSo2HcfoMIFMNb/HL/aAWfaX36kn6AXD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FhdovwAAANsAAAAPAAAAAAAAAAAAAAAAAJgCAABkcnMvZG93bnJl&#10;di54bWxQSwUGAAAAAAQABAD1AAAAhAMAAAAA&#10;" fillcolor="#bcbcbc">
                  <v:fill color2="#ededed" rotate="t" angle="180" colors="0 #bcbcbc;22938f #d0d0d0;1 #ededed" focus="100%" type="gradient"/>
                  <v:shadow on="t" color="black" opacity="24903f" origin=",.5" offset="0,.55556mm"/>
                </v:rect>
                <v:rect id="Rechteck 31" o:spid="_x0000_s1170" style="position:absolute;left:21309;top:8990;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qy88MA&#10;AADbAAAADwAAAGRycy9kb3ducmV2LnhtbESPQWsCMRSE74X+h/AK3mpWLVa2RhFBELYX16Xnx+Z1&#10;d3HzsiZR479vCoLHYWa+YZbraHpxJec7ywom4wwEcW11x42C6rh7X4DwAVljb5kU3MnDevX6ssRc&#10;2xsf6FqGRiQI+xwVtCEMuZS+bsmgH9uBOHm/1hkMSbpGaoe3BDe9nGbZXBrsOC20ONC2pfpUXoyC&#10;oqRiEd3P+WSrj1h8Tr+3u3ut1Ogtbr5ABIrhGX6091rBbAL/X9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qy88MAAADbAAAADwAAAAAAAAAAAAAAAACYAgAAZHJzL2Rv&#10;d25yZXYueG1sUEsFBgAAAAAEAAQA9QAAAIgDAAAAAA==&#10;" fillcolor="#bcbcbc">
                  <v:fill color2="#ededed" rotate="t" angle="180" colors="0 #bcbcbc;22938f #d0d0d0;1 #ededed" focus="100%" type="gradient"/>
                  <v:shadow on="t" color="black" opacity="24903f" origin=",.5" offset="0,.55556mm"/>
                </v:rect>
                <v:rect id="Rechteck 448" o:spid="_x0000_s1171" style="position:absolute;left:33955;top:900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ovb8AA&#10;AADcAAAADwAAAGRycy9kb3ducmV2LnhtbERPTYvCMBC9L/gfwgje1nSlrNI1yiIIQr1sFc9DM9sW&#10;m0lNosZ/bw6Cx8f7Xq6j6cWNnO8sK/iaZiCIa6s7bhQcD9vPBQgfkDX2lknBgzysV6OPJRba3vmP&#10;blVoRAphX6CCNoShkNLXLRn0UzsQJ+7fOoMhQddI7fCewk0vZ1n2LQ12nBpaHGjTUn2urkZBWVG5&#10;iO50OdtjHsv5bL/ZPmqlJuP4+wMiUAxv8cu90wryPK1NZ9IRkK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bovb8AAAADcAAAADwAAAAAAAAAAAAAAAACYAgAAZHJzL2Rvd25y&#10;ZXYueG1sUEsFBgAAAAAEAAQA9QAAAIUDAAAAAA==&#10;" fillcolor="#bcbcbc">
                  <v:fill color2="#ededed" rotate="t" angle="180" colors="0 #bcbcbc;22938f #d0d0d0;1 #ededed" focus="100%" type="gradient"/>
                  <v:shadow on="t" color="black" opacity="24903f" origin=",.5" offset="0,.55556mm"/>
                </v:rect>
                <v:rect id="Rechteck 449" o:spid="_x0000_s1172" style="position:absolute;left:46438;top:900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aK9MQA&#10;AADcAAAADwAAAGRycy9kb3ducmV2LnhtbESPwWrDMBBE74X+g9hAb42cYNrUjRxKIFBwLnFCz4u1&#10;tY2tlSupifL3USHQ4zAzb5j1JppRnMn53rKCxTwDQdxY3XOr4HTcPa9A+ICscbRMCq7kYVM+Pqyx&#10;0PbCBzrXoRUJwr5ABV0IUyGlbzoy6Od2Ik7et3UGQ5KuldrhJcHNKJdZ9iIN9pwWOpxo21Ez1L9G&#10;QVVTtYru62ewpzxWr8v9dndtlHqaxY93EIFi+A/f259aQZ6/wd+ZdARk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2ivT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450" o:spid="_x0000_s1173" style="position:absolute;left:9064;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W1tMAA&#10;AADcAAAADwAAAGRycy9kb3ducmV2LnhtbERPy4rCMBTdC/MP4Q6403TEFx2jiCAM1I1VZn1p7rTF&#10;5qYmGY1/bxaCy8N5rzbRdOJGzreWFXyNMxDEldUt1wrOp/1oCcIHZI2dZVLwIA+b9cdghbm2dz7S&#10;rQy1SCHsc1TQhNDnUvqqIYN+bHvixP1ZZzAk6GqpHd5TuOnkJMvm0mDLqaHBnnYNVZfy3ygoSiqW&#10;0f1eL/Y8jcVictjtH5VSw8+4/QYRKIa3+OX+0QqmszQ/nUlH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hW1tMAAAADcAAAADwAAAAAAAAAAAAAAAACYAgAAZHJzL2Rvd25y&#10;ZXYueG1sUEsFBgAAAAAEAAQA9QAAAIUDAAAAAA==&#10;" fillcolor="#bcbcbc">
                  <v:fill color2="#ededed" rotate="t" angle="180" colors="0 #bcbcbc;22938f #d0d0d0;1 #ededed" focus="100%" type="gradient"/>
                  <v:shadow on="t" color="black" opacity="24903f" origin=",.5" offset="0,.55556mm"/>
                </v:rect>
                <v:rect id="Rechteck 459" o:spid="_x0000_s1174" style="position:absolute;left:21383;top:21388;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cKcQA&#10;AADcAAAADwAAAGRycy9kb3ducmV2LnhtbESPQWsCMRSE7wX/Q3iCt5pV1NqtUUQQhO3FrfT82Lzu&#10;Lm5e1iRq/PemUOhxmJlvmNUmmk7cyPnWsoLJOANBXFndcq3g9LV/XYLwAVljZ5kUPMjDZj14WWGu&#10;7Z2PdCtDLRKEfY4KmhD6XEpfNWTQj21PnLwf6wyGJF0ttcN7gptOTrNsIQ22nBYa7GnXUHUur0ZB&#10;UVKxjO77cranWSzepp+7/aNSajSM2w8QgWL4D/+1D1rBbP4Ov2fSEZ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vHCn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942" o:spid="_x0000_s1175" style="position:absolute;left:33952;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iMsMA&#10;AADcAAAADwAAAGRycy9kb3ducmV2LnhtbESPQWsCMRSE70L/Q3iCN826iLVboxRBELYXV+n5sXnd&#10;Xdy8bJNU479vBKHHYWa+YdbbaHpxJec7ywrmswwEcW11x42C82k/XYHwAVljb5kU3MnDdvMyWmOh&#10;7Y2PdK1CIxKEfYEK2hCGQkpft2TQz+xAnLxv6wyGJF0jtcNbgpte5lm2lAY7TgstDrRrqb5Uv0ZB&#10;WVG5iu7r52LPi1i+5p+7/b1WajKOH+8gAsXwH362D1rB2yKHx5l0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LiMsMAAADcAAAADwAAAAAAAAAAAAAAAACYAgAAZHJzL2Rv&#10;d25yZXYueG1sUEsFBgAAAAAEAAQA9QAAAIgDAAAAAA==&#10;" fillcolor="#bcbcbc">
                  <v:fill color2="#ededed" rotate="t" angle="180" colors="0 #bcbcbc;22938f #d0d0d0;1 #ededed" focus="100%" type="gradient"/>
                  <v:shadow on="t" color="black" opacity="24903f" origin=",.5" offset="0,.55556mm"/>
                </v:rect>
                <v:rect id="Rechteck 943" o:spid="_x0000_s1176" style="position:absolute;left:46435;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5HqcQA&#10;AADcAAAADwAAAGRycy9kb3ducmV2LnhtbESPT2sCMRTE7wW/Q3iCt5r1D9VujVIEobBeukrPj83r&#10;7uLmZU1Sjd++EQSPw8z8hlltounEhZxvLSuYjDMQxJXVLdcKjofd6xKED8gaO8uk4EYeNuvBywpz&#10;ba/8TZcy1CJB2OeooAmhz6X0VUMG/dj2xMn7tc5gSNLVUju8Jrjp5DTL3qTBltNCgz1tG6pO5Z9R&#10;UJRULKP7OZ/scR6LxXS/3d0qpUbD+PkBIlAMz/Cj/aUVvM9ncD+Tjo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uR6nEAAAA3AAAAA8AAAAAAAAAAAAAAAAAmAIAAGRycy9k&#10;b3ducmV2LnhtbFBLBQYAAAAABAAEAPUAAACJAwAAAAA=&#10;" fillcolor="#bcbcbc">
                  <v:fill color2="#ededed" rotate="t" angle="180" colors="0 #bcbcbc;22938f #d0d0d0;1 #ededed" focus="100%" type="gradient"/>
                  <v:shadow on="t" color="black" opacity="24903f" origin=",.5" offset="0,.55556mm"/>
                </v:rect>
                <w10:anchorlock/>
              </v:group>
            </w:pict>
          </mc:Fallback>
        </mc:AlternateContent>
      </w:r>
    </w:p>
    <w:p w:rsidR="002F6223" w:rsidRDefault="002F6223" w:rsidP="002F6223">
      <w:pPr>
        <w:pStyle w:val="Marginaliegrau"/>
        <w:framePr w:wrap="around" w:x="8878" w:y="110"/>
      </w:pPr>
      <w:r>
        <w:t>Fotos:</w:t>
      </w:r>
    </w:p>
    <w:p w:rsidR="002F6223" w:rsidRDefault="002F6223" w:rsidP="002F6223">
      <w:pPr>
        <w:pStyle w:val="Marginaliegrau"/>
        <w:framePr w:wrap="around" w:x="8878" w:y="110"/>
      </w:pPr>
      <w:r>
        <w:t>Anette Stenkamp</w:t>
      </w:r>
    </w:p>
    <w:p w:rsidR="001C3AEB" w:rsidRDefault="001C3AEB" w:rsidP="001C3AEB">
      <w:pPr>
        <w:pStyle w:val="Textkrper"/>
      </w:pPr>
    </w:p>
    <w:p w:rsidR="001C3AEB" w:rsidRDefault="001C3AEB" w:rsidP="001C3AEB">
      <w:pPr>
        <w:spacing w:line="240" w:lineRule="exact"/>
        <w:rPr>
          <w:lang w:eastAsia="de-DE"/>
        </w:rPr>
      </w:pPr>
      <w:r>
        <w:br w:type="page"/>
      </w:r>
    </w:p>
    <w:tbl>
      <w:tblPr>
        <w:tblStyle w:val="Tabellenraster"/>
        <w:tblW w:w="7835" w:type="dxa"/>
        <w:tblInd w:w="108" w:type="dxa"/>
        <w:tblLook w:val="04A0" w:firstRow="1" w:lastRow="0" w:firstColumn="1" w:lastColumn="0" w:noHBand="0" w:noVBand="1"/>
      </w:tblPr>
      <w:tblGrid>
        <w:gridCol w:w="989"/>
        <w:gridCol w:w="3354"/>
        <w:gridCol w:w="3492"/>
      </w:tblGrid>
      <w:tr w:rsidR="001C3AEB" w:rsidRPr="000576FF" w:rsidTr="004A742E">
        <w:trPr>
          <w:trHeight w:val="253"/>
        </w:trPr>
        <w:tc>
          <w:tcPr>
            <w:tcW w:w="886" w:type="dxa"/>
            <w:shd w:val="clear" w:color="auto" w:fill="FFC000"/>
          </w:tcPr>
          <w:p w:rsidR="001C3AEB" w:rsidRPr="000576FF" w:rsidRDefault="001C3AEB" w:rsidP="002D0488">
            <w:pPr>
              <w:pStyle w:val="Textkrper"/>
              <w:rPr>
                <w:b/>
              </w:rPr>
            </w:pPr>
            <w:r w:rsidRPr="000576FF">
              <w:rPr>
                <w:b/>
              </w:rPr>
              <w:lastRenderedPageBreak/>
              <w:t>Nummer</w:t>
            </w:r>
          </w:p>
        </w:tc>
        <w:tc>
          <w:tcPr>
            <w:tcW w:w="3404" w:type="dxa"/>
            <w:shd w:val="clear" w:color="auto" w:fill="FFC000"/>
          </w:tcPr>
          <w:p w:rsidR="001C3AEB" w:rsidRPr="000576FF" w:rsidRDefault="001C3AEB" w:rsidP="002D0488">
            <w:pPr>
              <w:pStyle w:val="Textkrper"/>
              <w:rPr>
                <w:b/>
              </w:rPr>
            </w:pPr>
            <w:r w:rsidRPr="000576FF">
              <w:rPr>
                <w:b/>
              </w:rPr>
              <w:t>Bezeichnung</w:t>
            </w:r>
          </w:p>
        </w:tc>
        <w:tc>
          <w:tcPr>
            <w:tcW w:w="3545" w:type="dxa"/>
            <w:shd w:val="clear" w:color="auto" w:fill="FFC000"/>
          </w:tcPr>
          <w:p w:rsidR="001C3AEB" w:rsidRPr="000576FF" w:rsidRDefault="001C3AEB" w:rsidP="002D0488">
            <w:pPr>
              <w:pStyle w:val="Textkrper"/>
              <w:rPr>
                <w:b/>
              </w:rPr>
            </w:pPr>
            <w:r w:rsidRPr="000576FF">
              <w:rPr>
                <w:b/>
              </w:rPr>
              <w:t>Verwendung beim Entrosten</w:t>
            </w:r>
          </w:p>
        </w:tc>
      </w:tr>
      <w:tr w:rsidR="001C3AEB" w:rsidTr="004A742E">
        <w:trPr>
          <w:trHeight w:val="702"/>
        </w:trPr>
        <w:tc>
          <w:tcPr>
            <w:tcW w:w="886" w:type="dxa"/>
          </w:tcPr>
          <w:p w:rsidR="001C3AEB" w:rsidRDefault="001C3AEB" w:rsidP="002D0488">
            <w:pPr>
              <w:pStyle w:val="Textkrper"/>
            </w:pPr>
          </w:p>
        </w:tc>
        <w:tc>
          <w:tcPr>
            <w:tcW w:w="3404" w:type="dxa"/>
          </w:tcPr>
          <w:p w:rsidR="001C3AEB" w:rsidRDefault="001C3AEB" w:rsidP="002D0488">
            <w:pPr>
              <w:pStyle w:val="Textkrper"/>
            </w:pPr>
          </w:p>
        </w:tc>
        <w:tc>
          <w:tcPr>
            <w:tcW w:w="3545" w:type="dxa"/>
          </w:tcPr>
          <w:p w:rsidR="001C3AEB" w:rsidRDefault="001C3AEB" w:rsidP="002D0488">
            <w:pPr>
              <w:pStyle w:val="Textkrper"/>
            </w:pPr>
          </w:p>
        </w:tc>
      </w:tr>
      <w:tr w:rsidR="001C3AEB" w:rsidTr="004A742E">
        <w:trPr>
          <w:trHeight w:val="702"/>
        </w:trPr>
        <w:tc>
          <w:tcPr>
            <w:tcW w:w="886" w:type="dxa"/>
          </w:tcPr>
          <w:p w:rsidR="001C3AEB" w:rsidRDefault="001C3AEB" w:rsidP="002D0488">
            <w:pPr>
              <w:pStyle w:val="Textkrper"/>
            </w:pPr>
          </w:p>
        </w:tc>
        <w:tc>
          <w:tcPr>
            <w:tcW w:w="3404" w:type="dxa"/>
          </w:tcPr>
          <w:p w:rsidR="001C3AEB" w:rsidRDefault="001C3AEB" w:rsidP="002D0488">
            <w:pPr>
              <w:pStyle w:val="Textkrper"/>
            </w:pPr>
          </w:p>
        </w:tc>
        <w:tc>
          <w:tcPr>
            <w:tcW w:w="3545" w:type="dxa"/>
          </w:tcPr>
          <w:p w:rsidR="001C3AEB" w:rsidRDefault="001C3AEB" w:rsidP="002D0488">
            <w:pPr>
              <w:pStyle w:val="Textkrper"/>
            </w:pPr>
          </w:p>
        </w:tc>
      </w:tr>
      <w:tr w:rsidR="001C3AEB" w:rsidTr="004A742E">
        <w:trPr>
          <w:trHeight w:val="702"/>
        </w:trPr>
        <w:tc>
          <w:tcPr>
            <w:tcW w:w="886" w:type="dxa"/>
          </w:tcPr>
          <w:p w:rsidR="001C3AEB" w:rsidRDefault="001C3AEB" w:rsidP="002D0488">
            <w:pPr>
              <w:pStyle w:val="Textkrper"/>
            </w:pPr>
          </w:p>
        </w:tc>
        <w:tc>
          <w:tcPr>
            <w:tcW w:w="3404" w:type="dxa"/>
          </w:tcPr>
          <w:p w:rsidR="001C3AEB" w:rsidRDefault="001C3AEB" w:rsidP="002D0488">
            <w:pPr>
              <w:pStyle w:val="Textkrper"/>
            </w:pPr>
          </w:p>
        </w:tc>
        <w:tc>
          <w:tcPr>
            <w:tcW w:w="3545" w:type="dxa"/>
          </w:tcPr>
          <w:p w:rsidR="001C3AEB" w:rsidRDefault="001C3AEB" w:rsidP="002D0488">
            <w:pPr>
              <w:pStyle w:val="Textkrper"/>
            </w:pPr>
          </w:p>
        </w:tc>
      </w:tr>
      <w:tr w:rsidR="001C3AEB" w:rsidTr="004A742E">
        <w:trPr>
          <w:trHeight w:val="702"/>
        </w:trPr>
        <w:tc>
          <w:tcPr>
            <w:tcW w:w="886" w:type="dxa"/>
          </w:tcPr>
          <w:p w:rsidR="001C3AEB" w:rsidRDefault="001C3AEB" w:rsidP="002D0488">
            <w:pPr>
              <w:pStyle w:val="Textkrper"/>
            </w:pPr>
          </w:p>
        </w:tc>
        <w:tc>
          <w:tcPr>
            <w:tcW w:w="3404" w:type="dxa"/>
          </w:tcPr>
          <w:p w:rsidR="001C3AEB" w:rsidRDefault="001C3AEB" w:rsidP="002D0488">
            <w:pPr>
              <w:pStyle w:val="Textkrper"/>
            </w:pPr>
          </w:p>
        </w:tc>
        <w:tc>
          <w:tcPr>
            <w:tcW w:w="3545" w:type="dxa"/>
          </w:tcPr>
          <w:p w:rsidR="001C3AEB" w:rsidRDefault="001C3AEB" w:rsidP="002D0488">
            <w:pPr>
              <w:pStyle w:val="Textkrper"/>
            </w:pPr>
          </w:p>
        </w:tc>
      </w:tr>
    </w:tbl>
    <w:p w:rsidR="001C3AEB" w:rsidRDefault="001C3AEB" w:rsidP="00B04843">
      <w:pPr>
        <w:pStyle w:val="Abstandszeile"/>
      </w:pPr>
    </w:p>
    <w:p w:rsidR="001C3AEB" w:rsidRDefault="001C3AEB" w:rsidP="00B04843">
      <w:pPr>
        <w:pStyle w:val="berschrift3"/>
      </w:pPr>
      <w:r w:rsidRPr="00B04843">
        <w:t>Aufgabe</w:t>
      </w:r>
      <w:r w:rsidRPr="00245F0E">
        <w:t xml:space="preserve"> </w:t>
      </w:r>
      <w:r>
        <w:t>2</w:t>
      </w:r>
      <w:r w:rsidR="00990AAE">
        <w:t xml:space="preserve">: </w:t>
      </w:r>
    </w:p>
    <w:p w:rsidR="001C3AEB" w:rsidRDefault="001C3AEB" w:rsidP="001C3AEB">
      <w:pPr>
        <w:pStyle w:val="Textkrper"/>
      </w:pPr>
      <w:r>
        <w:t>Welche Bauteile an einem Haus können von Hand entrostet werden? Notieren Sie drei!</w:t>
      </w:r>
    </w:p>
    <w:p w:rsidR="001C3AEB" w:rsidRDefault="001C3AEB" w:rsidP="00B04843">
      <w:pPr>
        <w:pStyle w:val="Abstandszeile"/>
      </w:pPr>
    </w:p>
    <w:p w:rsidR="001C3AEB" w:rsidRDefault="001C3AEB" w:rsidP="004A742E">
      <w:pPr>
        <w:pStyle w:val="AufgabeLckentext"/>
      </w:pPr>
      <w:r>
        <w:t>......................................................................................................................................................................................................................................................................</w:t>
      </w:r>
      <w:r w:rsidR="004A742E">
        <w:t>......................</w:t>
      </w:r>
    </w:p>
    <w:p w:rsidR="00B9644D" w:rsidRDefault="001C3AEB" w:rsidP="001C3AE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9644D"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B9644D" w:rsidRDefault="00B9644D" w:rsidP="007E5967">
            <w:pPr>
              <w:pStyle w:val="Tabelle6pt"/>
              <w:rPr>
                <w:color w:val="000000"/>
              </w:rPr>
            </w:pPr>
            <w:r>
              <w:lastRenderedPageBreak/>
              <w:br w:type="page"/>
              <w:t>Lernfeld</w:t>
            </w:r>
          </w:p>
          <w:p w:rsidR="00B9644D" w:rsidRDefault="00B9644D"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9644D" w:rsidRDefault="00B9644D" w:rsidP="007E5967">
            <w:pPr>
              <w:pStyle w:val="Tabelle6pt"/>
              <w:rPr>
                <w:color w:val="000000"/>
              </w:rPr>
            </w:pPr>
            <w:r>
              <w:t>Titel</w:t>
            </w:r>
          </w:p>
          <w:p w:rsidR="00B9644D" w:rsidRDefault="00ED193E" w:rsidP="007E5967">
            <w:pPr>
              <w:pStyle w:val="TabelleKopflinks"/>
            </w:pPr>
            <w:r>
              <w:t>Station 3: M</w:t>
            </w:r>
            <w:r w:rsidR="00B9644D">
              <w:t>echanische Handentrostung</w:t>
            </w:r>
          </w:p>
        </w:tc>
        <w:tc>
          <w:tcPr>
            <w:tcW w:w="188" w:type="dxa"/>
            <w:vMerge w:val="restart"/>
            <w:tcBorders>
              <w:top w:val="nil"/>
              <w:left w:val="single" w:sz="4" w:space="0" w:color="auto"/>
              <w:bottom w:val="nil"/>
              <w:right w:val="single" w:sz="4" w:space="0" w:color="auto"/>
            </w:tcBorders>
            <w:shd w:val="clear" w:color="auto" w:fill="FFFFFF"/>
          </w:tcPr>
          <w:p w:rsidR="00B9644D" w:rsidRPr="004B658C" w:rsidRDefault="00B9644D"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9644D" w:rsidRDefault="00B9644D" w:rsidP="007E5967">
            <w:pPr>
              <w:pStyle w:val="Tabelle6pt"/>
            </w:pPr>
          </w:p>
          <w:p w:rsidR="00B9644D" w:rsidRPr="00B51DE9" w:rsidRDefault="00B9644D" w:rsidP="007E5967">
            <w:pPr>
              <w:pStyle w:val="TabelleKopfmitte"/>
              <w:rPr>
                <w:rFonts w:eastAsia="Calibri"/>
              </w:rPr>
            </w:pPr>
            <w:r>
              <w:t>F1.01.03.03</w:t>
            </w:r>
          </w:p>
        </w:tc>
      </w:tr>
      <w:tr w:rsidR="00B9644D" w:rsidRPr="00B51DE9" w:rsidTr="007E5967">
        <w:tc>
          <w:tcPr>
            <w:tcW w:w="7348" w:type="dxa"/>
            <w:gridSpan w:val="2"/>
            <w:tcBorders>
              <w:left w:val="single" w:sz="4" w:space="0" w:color="auto"/>
              <w:bottom w:val="single" w:sz="4" w:space="0" w:color="auto"/>
              <w:right w:val="single" w:sz="4" w:space="0" w:color="auto"/>
            </w:tcBorders>
            <w:hideMark/>
          </w:tcPr>
          <w:p w:rsidR="00B9644D" w:rsidRPr="004B658C" w:rsidRDefault="00B9644D" w:rsidP="007E5967">
            <w:pPr>
              <w:pStyle w:val="Tabelle6pt"/>
            </w:pPr>
            <w:r>
              <w:t>Kompetenzbereiche:</w:t>
            </w:r>
          </w:p>
          <w:p w:rsidR="00B9644D" w:rsidRDefault="00B9644D" w:rsidP="007E5967">
            <w:pPr>
              <w:pStyle w:val="Kopf8ptafz"/>
            </w:pPr>
            <w:r>
              <w:t>Ich kann Werkstoffe objektbezogen auswählen und verarbeiten.</w:t>
            </w:r>
          </w:p>
          <w:p w:rsidR="00B9644D" w:rsidRDefault="00B9644D"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B9644D" w:rsidRDefault="00B9644D"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644D" w:rsidRPr="00B51DE9" w:rsidTr="007E5967">
              <w:trPr>
                <w:trHeight w:val="284"/>
              </w:trPr>
              <w:tc>
                <w:tcPr>
                  <w:tcW w:w="2090" w:type="dxa"/>
                  <w:shd w:val="clear" w:color="auto" w:fill="D9D9D9" w:themeFill="background1" w:themeFillShade="D9"/>
                </w:tcPr>
                <w:p w:rsidR="00B9644D" w:rsidRPr="00B51DE9" w:rsidRDefault="00B9644D" w:rsidP="007E5967">
                  <w:pPr>
                    <w:pStyle w:val="TabelleKopfmitte"/>
                  </w:pPr>
                  <w:r w:rsidRPr="00B51DE9">
                    <w:t>L</w:t>
                  </w:r>
                  <w:r>
                    <w:t>ösung</w:t>
                  </w:r>
                </w:p>
              </w:tc>
            </w:tr>
          </w:tbl>
          <w:p w:rsidR="00B9644D" w:rsidRPr="00B51DE9" w:rsidRDefault="00B9644D" w:rsidP="007E5967"/>
        </w:tc>
      </w:tr>
    </w:tbl>
    <w:p w:rsidR="00B9644D" w:rsidRDefault="00A42138" w:rsidP="00B9644D">
      <w:pPr>
        <w:pStyle w:val="berschrift2"/>
      </w:pPr>
      <w:r w:rsidRPr="00616622">
        <w:rPr>
          <w:noProof/>
          <w:sz w:val="24"/>
        </w:rPr>
        <w:drawing>
          <wp:anchor distT="0" distB="0" distL="114300" distR="114300" simplePos="0" relativeHeight="252566528" behindDoc="0" locked="0" layoutInCell="0" allowOverlap="1" wp14:anchorId="0622033D" wp14:editId="61E2ECB0">
            <wp:simplePos x="0" y="0"/>
            <wp:positionH relativeFrom="rightMargin">
              <wp:posOffset>107950</wp:posOffset>
            </wp:positionH>
            <wp:positionV relativeFrom="paragraph">
              <wp:posOffset>54156</wp:posOffset>
            </wp:positionV>
            <wp:extent cx="345440" cy="323850"/>
            <wp:effectExtent l="0" t="0" r="0" b="0"/>
            <wp:wrapNone/>
            <wp:docPr id="127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9644D">
        <w:t>Infoteil</w:t>
      </w:r>
    </w:p>
    <w:p w:rsidR="00B9644D" w:rsidRDefault="00B9644D" w:rsidP="00B9644D">
      <w:pPr>
        <w:spacing w:line="240" w:lineRule="exact"/>
      </w:pPr>
      <w:r>
        <w:t>Um einen Stahluntergrund fachgerecht zu beschichten, muss  er zunächst vom Rost befreit werden. Man spricht dabei von Entrostungsverfahren. In dieser Station haben Sie das mechanische Entrosten von Hand durchgeführt. Dazu werden bestimmte Werkze</w:t>
      </w:r>
      <w:r>
        <w:t>u</w:t>
      </w:r>
      <w:r>
        <w:t xml:space="preserve">ge und Hilfsmittel eingesetzt. </w:t>
      </w:r>
    </w:p>
    <w:p w:rsidR="00B9644D" w:rsidRDefault="00B9644D" w:rsidP="00B04843">
      <w:pPr>
        <w:pStyle w:val="berschrift3"/>
      </w:pPr>
      <w:r w:rsidRPr="00B04843">
        <w:t>Aufgabe</w:t>
      </w:r>
      <w:r w:rsidRPr="00245F0E">
        <w:t xml:space="preserve"> 1:</w:t>
      </w:r>
    </w:p>
    <w:p w:rsidR="00B9644D" w:rsidRDefault="00B9644D" w:rsidP="00B9644D">
      <w:pPr>
        <w:pStyle w:val="Textkrper"/>
      </w:pPr>
      <w:r>
        <w:t>In der Vorbereitung der Schilder für das Fitness-Studio ist Ihre Werkzeugkiste durche</w:t>
      </w:r>
      <w:r>
        <w:t>i</w:t>
      </w:r>
      <w:r>
        <w:t xml:space="preserve">nander geraten. Einige Werkzeuge und Hilfsmittel, die Sie gar nicht zum Entrosten von Hand benötigen, haben sich in Ihrer Kiste versteckt. </w:t>
      </w:r>
    </w:p>
    <w:p w:rsidR="00B9644D" w:rsidRDefault="00B9644D" w:rsidP="00ED193E">
      <w:pPr>
        <w:pStyle w:val="AufgabeEbene2"/>
      </w:pPr>
      <w:r>
        <w:t>Kreuzen Sie die Werkzeuge und Hilfsmittel an, die Sie tatsächlich bra</w:t>
      </w:r>
      <w:r>
        <w:t>u</w:t>
      </w:r>
      <w:r>
        <w:t>chen.</w:t>
      </w:r>
    </w:p>
    <w:p w:rsidR="00B9644D" w:rsidRDefault="00ED193E" w:rsidP="00ED193E">
      <w:pPr>
        <w:pStyle w:val="AufgabeEbene2"/>
      </w:pPr>
      <w:r>
        <w:t>Benennen Sie diese Werkzeuge/</w:t>
      </w:r>
      <w:r w:rsidR="00B9644D">
        <w:t>Hilfsmittel.</w:t>
      </w:r>
    </w:p>
    <w:p w:rsidR="00B9644D" w:rsidRDefault="00B9644D" w:rsidP="00ED193E">
      <w:pPr>
        <w:pStyle w:val="AufgabeEbene2"/>
      </w:pPr>
      <w:r>
        <w:t>Beschreiben Sie kurz aber verständlich, wozu Sie diese Werkze</w:t>
      </w:r>
      <w:r>
        <w:t>u</w:t>
      </w:r>
      <w:r>
        <w:t>ge/Hilfsmittel bei der Entrostung gebrauchen</w:t>
      </w:r>
    </w:p>
    <w:p w:rsidR="00B9644D" w:rsidRDefault="00B9644D" w:rsidP="00B04843">
      <w:pPr>
        <w:pStyle w:val="Abstandszeile"/>
      </w:pPr>
    </w:p>
    <w:p w:rsidR="00F82E5D" w:rsidRDefault="00ED193E" w:rsidP="00F82E5D">
      <w:pPr>
        <w:pStyle w:val="Marginaliegrau"/>
        <w:framePr w:wrap="around" w:x="8675" w:y="4970"/>
      </w:pPr>
      <w:r>
        <w:t>Fotos:</w:t>
      </w:r>
    </w:p>
    <w:p w:rsidR="00F82E5D" w:rsidRDefault="00F82E5D" w:rsidP="00F82E5D">
      <w:pPr>
        <w:pStyle w:val="Marginaliegrau"/>
        <w:framePr w:wrap="around" w:x="8675" w:y="4970"/>
      </w:pPr>
      <w:r>
        <w:t>Anette Stenkamp</w:t>
      </w:r>
    </w:p>
    <w:p w:rsidR="00B9644D" w:rsidRDefault="00CA4C9F" w:rsidP="00B9644D">
      <w:pPr>
        <w:pStyle w:val="Textkrper"/>
      </w:pPr>
      <w:r>
        <w:rPr>
          <w:noProof/>
        </w:rPr>
        <mc:AlternateContent>
          <mc:Choice Requires="wps">
            <w:drawing>
              <wp:anchor distT="0" distB="0" distL="114300" distR="114300" simplePos="0" relativeHeight="252664832" behindDoc="0" locked="0" layoutInCell="1" allowOverlap="1" wp14:anchorId="09F1FEB4" wp14:editId="23C50095">
                <wp:simplePos x="0" y="0"/>
                <wp:positionH relativeFrom="column">
                  <wp:posOffset>5715000</wp:posOffset>
                </wp:positionH>
                <wp:positionV relativeFrom="paragraph">
                  <wp:posOffset>1152944</wp:posOffset>
                </wp:positionV>
                <wp:extent cx="355059" cy="355059"/>
                <wp:effectExtent l="0" t="0" r="0" b="6985"/>
                <wp:wrapNone/>
                <wp:docPr id="2564" name="Textfeld 2564"/>
                <wp:cNvGraphicFramePr/>
                <a:graphic xmlns:a="http://schemas.openxmlformats.org/drawingml/2006/main">
                  <a:graphicData uri="http://schemas.microsoft.com/office/word/2010/wordprocessingShape">
                    <wps:wsp>
                      <wps:cNvSpPr txBox="1"/>
                      <wps:spPr>
                        <a:xfrm>
                          <a:off x="0" y="0"/>
                          <a:ext cx="355059" cy="35505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CA4C9F" w:rsidRDefault="00BA14AF" w:rsidP="00CA4C9F">
                            <w:pPr>
                              <w:rPr>
                                <w:b/>
                                <w:color w:val="00B050"/>
                                <w:sz w:val="40"/>
                              </w:rPr>
                            </w:pPr>
                            <w:r w:rsidRPr="00CA4C9F">
                              <w:rPr>
                                <w:b/>
                                <w:color w:val="00B050"/>
                                <w:sz w:val="4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64" o:spid="_x0000_s1177" type="#_x0000_t202" style="position:absolute;left:0;text-align:left;margin-left:450pt;margin-top:90.8pt;width:27.95pt;height:27.95pt;z-index:25266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" filled="f" stroked="f" strokeweight=".5pt">
                <v:textbox>
                  <w:txbxContent>
                    <w:p w:rsidR="00BA14AF" w:rsidRPr="00CA4C9F" w:rsidRDefault="00BA14AF" w:rsidP="00CA4C9F">
                      <w:pPr>
                        <w:rPr>
                          <w:b/>
                          <w:color w:val="00B050"/>
                          <w:sz w:val="40"/>
                        </w:rPr>
                      </w:pPr>
                      <w:r w:rsidRPr="00CA4C9F">
                        <w:rPr>
                          <w:b/>
                          <w:color w:val="00B050"/>
                          <w:sz w:val="40"/>
                        </w:rPr>
                        <w:t>X</w:t>
                      </w:r>
                    </w:p>
                  </w:txbxContent>
                </v:textbox>
              </v:shape>
            </w:pict>
          </mc:Fallback>
        </mc:AlternateContent>
      </w:r>
      <w:r>
        <w:rPr>
          <w:noProof/>
        </w:rPr>
        <mc:AlternateContent>
          <mc:Choice Requires="wps">
            <w:drawing>
              <wp:anchor distT="0" distB="0" distL="114300" distR="114300" simplePos="0" relativeHeight="252662784" behindDoc="0" locked="0" layoutInCell="1" allowOverlap="1" wp14:anchorId="57B408A7" wp14:editId="30BCD52C">
                <wp:simplePos x="0" y="0"/>
                <wp:positionH relativeFrom="column">
                  <wp:posOffset>4159466</wp:posOffset>
                </wp:positionH>
                <wp:positionV relativeFrom="paragraph">
                  <wp:posOffset>1142365</wp:posOffset>
                </wp:positionV>
                <wp:extent cx="355059" cy="355059"/>
                <wp:effectExtent l="0" t="0" r="0" b="6985"/>
                <wp:wrapNone/>
                <wp:docPr id="2563" name="Textfeld 2563"/>
                <wp:cNvGraphicFramePr/>
                <a:graphic xmlns:a="http://schemas.openxmlformats.org/drawingml/2006/main">
                  <a:graphicData uri="http://schemas.microsoft.com/office/word/2010/wordprocessingShape">
                    <wps:wsp>
                      <wps:cNvSpPr txBox="1"/>
                      <wps:spPr>
                        <a:xfrm>
                          <a:off x="0" y="0"/>
                          <a:ext cx="355059" cy="35505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CA4C9F" w:rsidRDefault="00BA14AF" w:rsidP="00CA4C9F">
                            <w:pPr>
                              <w:rPr>
                                <w:b/>
                                <w:color w:val="00B050"/>
                                <w:sz w:val="40"/>
                              </w:rPr>
                            </w:pPr>
                            <w:r w:rsidRPr="00CA4C9F">
                              <w:rPr>
                                <w:b/>
                                <w:color w:val="00B050"/>
                                <w:sz w:val="4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63" o:spid="_x0000_s1178" type="#_x0000_t202" style="position:absolute;left:0;text-align:left;margin-left:327.5pt;margin-top:89.95pt;width:27.95pt;height:27.95pt;z-index:25266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" filled="f" stroked="f" strokeweight=".5pt">
                <v:textbox>
                  <w:txbxContent>
                    <w:p w:rsidR="00BA14AF" w:rsidRPr="00CA4C9F" w:rsidRDefault="00BA14AF" w:rsidP="00CA4C9F">
                      <w:pPr>
                        <w:rPr>
                          <w:b/>
                          <w:color w:val="00B050"/>
                          <w:sz w:val="40"/>
                        </w:rPr>
                      </w:pPr>
                      <w:r w:rsidRPr="00CA4C9F">
                        <w:rPr>
                          <w:b/>
                          <w:color w:val="00B050"/>
                          <w:sz w:val="40"/>
                        </w:rPr>
                        <w:t>X</w:t>
                      </w:r>
                    </w:p>
                  </w:txbxContent>
                </v:textbox>
              </v:shape>
            </w:pict>
          </mc:Fallback>
        </mc:AlternateContent>
      </w:r>
      <w:r>
        <w:rPr>
          <w:noProof/>
        </w:rPr>
        <mc:AlternateContent>
          <mc:Choice Requires="wps">
            <w:drawing>
              <wp:anchor distT="0" distB="0" distL="114300" distR="114300" simplePos="0" relativeHeight="252660736" behindDoc="0" locked="0" layoutInCell="1" allowOverlap="1" wp14:anchorId="574ABF0B" wp14:editId="698FDC77">
                <wp:simplePos x="0" y="0"/>
                <wp:positionH relativeFrom="column">
                  <wp:posOffset>2606675</wp:posOffset>
                </wp:positionH>
                <wp:positionV relativeFrom="paragraph">
                  <wp:posOffset>1137501</wp:posOffset>
                </wp:positionV>
                <wp:extent cx="355059" cy="355059"/>
                <wp:effectExtent l="0" t="0" r="0" b="6985"/>
                <wp:wrapNone/>
                <wp:docPr id="2562" name="Textfeld 2562"/>
                <wp:cNvGraphicFramePr/>
                <a:graphic xmlns:a="http://schemas.openxmlformats.org/drawingml/2006/main">
                  <a:graphicData uri="http://schemas.microsoft.com/office/word/2010/wordprocessingShape">
                    <wps:wsp>
                      <wps:cNvSpPr txBox="1"/>
                      <wps:spPr>
                        <a:xfrm>
                          <a:off x="0" y="0"/>
                          <a:ext cx="355059" cy="35505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CA4C9F" w:rsidRDefault="00BA14AF" w:rsidP="00CA4C9F">
                            <w:pPr>
                              <w:rPr>
                                <w:b/>
                                <w:color w:val="00B050"/>
                                <w:sz w:val="40"/>
                              </w:rPr>
                            </w:pPr>
                            <w:r w:rsidRPr="00CA4C9F">
                              <w:rPr>
                                <w:b/>
                                <w:color w:val="00B050"/>
                                <w:sz w:val="4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62" o:spid="_x0000_s1179" type="#_x0000_t202" style="position:absolute;left:0;text-align:left;margin-left:205.25pt;margin-top:89.55pt;width:27.95pt;height:27.95pt;z-index:25266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" filled="f" stroked="f" strokeweight=".5pt">
                <v:textbox>
                  <w:txbxContent>
                    <w:p w:rsidR="00BA14AF" w:rsidRPr="00CA4C9F" w:rsidRDefault="00BA14AF" w:rsidP="00CA4C9F">
                      <w:pPr>
                        <w:rPr>
                          <w:b/>
                          <w:color w:val="00B050"/>
                          <w:sz w:val="40"/>
                        </w:rPr>
                      </w:pPr>
                      <w:r w:rsidRPr="00CA4C9F">
                        <w:rPr>
                          <w:b/>
                          <w:color w:val="00B050"/>
                          <w:sz w:val="40"/>
                        </w:rPr>
                        <w:t>X</w:t>
                      </w:r>
                    </w:p>
                  </w:txbxContent>
                </v:textbox>
              </v:shape>
            </w:pict>
          </mc:Fallback>
        </mc:AlternateContent>
      </w:r>
      <w:r>
        <w:rPr>
          <w:noProof/>
        </w:rPr>
        <mc:AlternateContent>
          <mc:Choice Requires="wps">
            <w:drawing>
              <wp:anchor distT="0" distB="0" distL="114300" distR="114300" simplePos="0" relativeHeight="252658688" behindDoc="0" locked="0" layoutInCell="1" allowOverlap="1" wp14:anchorId="4F09A868" wp14:editId="408E7C31">
                <wp:simplePos x="0" y="0"/>
                <wp:positionH relativeFrom="column">
                  <wp:posOffset>1084601</wp:posOffset>
                </wp:positionH>
                <wp:positionV relativeFrom="paragraph">
                  <wp:posOffset>1141609</wp:posOffset>
                </wp:positionV>
                <wp:extent cx="355059" cy="355059"/>
                <wp:effectExtent l="0" t="0" r="0" b="6985"/>
                <wp:wrapNone/>
                <wp:docPr id="2561" name="Textfeld 2561"/>
                <wp:cNvGraphicFramePr/>
                <a:graphic xmlns:a="http://schemas.openxmlformats.org/drawingml/2006/main">
                  <a:graphicData uri="http://schemas.microsoft.com/office/word/2010/wordprocessingShape">
                    <wps:wsp>
                      <wps:cNvSpPr txBox="1"/>
                      <wps:spPr>
                        <a:xfrm>
                          <a:off x="0" y="0"/>
                          <a:ext cx="355059" cy="35505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CA4C9F" w:rsidRDefault="00BA14AF">
                            <w:pPr>
                              <w:rPr>
                                <w:b/>
                                <w:color w:val="00B050"/>
                                <w:sz w:val="40"/>
                              </w:rPr>
                            </w:pPr>
                            <w:r w:rsidRPr="00CA4C9F">
                              <w:rPr>
                                <w:b/>
                                <w:color w:val="00B050"/>
                                <w:sz w:val="4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561" o:spid="_x0000_s1180" type="#_x0000_t202" style="position:absolute;left:0;text-align:left;margin-left:85.4pt;margin-top:89.9pt;width:27.95pt;height:27.95pt;z-index:25265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" filled="f" stroked="f" strokeweight=".5pt">
                <v:textbox>
                  <w:txbxContent>
                    <w:p w:rsidR="00BA14AF" w:rsidRPr="00CA4C9F" w:rsidRDefault="00BA14AF">
                      <w:pPr>
                        <w:rPr>
                          <w:b/>
                          <w:color w:val="00B050"/>
                          <w:sz w:val="40"/>
                        </w:rPr>
                      </w:pPr>
                      <w:r w:rsidRPr="00CA4C9F">
                        <w:rPr>
                          <w:b/>
                          <w:color w:val="00B050"/>
                          <w:sz w:val="40"/>
                        </w:rPr>
                        <w:t>X</w:t>
                      </w:r>
                    </w:p>
                  </w:txbxContent>
                </v:textbox>
              </v:shape>
            </w:pict>
          </mc:Fallback>
        </mc:AlternateContent>
      </w:r>
      <w:r>
        <w:rPr>
          <w:noProof/>
        </w:rPr>
        <mc:AlternateContent>
          <mc:Choice Requires="wpg">
            <w:drawing>
              <wp:inline distT="0" distB="0" distL="0" distR="0" wp14:anchorId="353F388C" wp14:editId="5569170B">
                <wp:extent cx="6042992" cy="3103576"/>
                <wp:effectExtent l="0" t="0" r="72390" b="97155"/>
                <wp:docPr id="2251" name="Gruppieren 2251"/>
                <wp:cNvGraphicFramePr/>
                <a:graphic xmlns:a="http://schemas.openxmlformats.org/drawingml/2006/main">
                  <a:graphicData uri="http://schemas.microsoft.com/office/word/2010/wordprocessingGroup">
                    <wpg:wgp>
                      <wpg:cNvGrpSpPr/>
                      <wpg:grpSpPr>
                        <a:xfrm>
                          <a:off x="0" y="0"/>
                          <a:ext cx="6042992" cy="3103576"/>
                          <a:chOff x="0" y="0"/>
                          <a:chExt cx="4897893" cy="2385206"/>
                        </a:xfrm>
                      </wpg:grpSpPr>
                      <wps:wsp>
                        <wps:cNvPr id="2253" name="Textfeld 2253"/>
                        <wps:cNvSpPr txBox="1"/>
                        <wps:spPr>
                          <a:xfrm>
                            <a:off x="0" y="0"/>
                            <a:ext cx="1161237" cy="1129086"/>
                          </a:xfrm>
                          <a:prstGeom prst="rect">
                            <a:avLst/>
                          </a:prstGeom>
                          <a:solidFill>
                            <a:sysClr val="window" lastClr="FFFFFF"/>
                          </a:solidFill>
                          <a:ln w="6350">
                            <a:solidFill>
                              <a:prstClr val="black"/>
                            </a:solidFill>
                          </a:ln>
                          <a:effectLst/>
                        </wps:spPr>
                        <wps:txbx>
                          <w:txbxContent>
                            <w:p w:rsidR="00BA14AF" w:rsidRDefault="00BA14AF" w:rsidP="00CA4C9F">
                              <w:r>
                                <w:t>1</w:t>
                              </w:r>
                            </w:p>
                            <w:p w:rsidR="00BA14AF" w:rsidRDefault="00BA14AF" w:rsidP="00CA4C9F">
                              <w:pPr>
                                <w:jc w:val="center"/>
                              </w:pPr>
                              <w:r>
                                <w:rPr>
                                  <w:noProof/>
                                  <w:lang w:eastAsia="de-DE"/>
                                </w:rPr>
                                <w:drawing>
                                  <wp:inline distT="0" distB="0" distL="0" distR="0" wp14:anchorId="122A36EC" wp14:editId="7889BD38">
                                    <wp:extent cx="1329798" cy="1099335"/>
                                    <wp:effectExtent l="0" t="0" r="3810" b="5715"/>
                                    <wp:docPr id="569" name="Grafik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69">
                                              <a:extLst>
                                                <a:ext uri="{28A0092B-C50C-407E-A947-70E740481C1C}">
                                                  <a14:useLocalDpi xmlns:a14="http://schemas.microsoft.com/office/drawing/2010/main" val="0"/>
                                                </a:ext>
                                              </a:extLst>
                                            </a:blip>
                                            <a:srcRect l="14188"/>
                                            <a:stretch/>
                                          </pic:blipFill>
                                          <pic:spPr bwMode="auto">
                                            <a:xfrm>
                                              <a:off x="0" y="0"/>
                                              <a:ext cx="1352892" cy="111842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65" name="Textfeld 2265"/>
                        <wps:cNvSpPr txBox="1"/>
                        <wps:spPr>
                          <a:xfrm>
                            <a:off x="3737113" y="0"/>
                            <a:ext cx="1160780" cy="1129030"/>
                          </a:xfrm>
                          <a:prstGeom prst="rect">
                            <a:avLst/>
                          </a:prstGeom>
                          <a:solidFill>
                            <a:sysClr val="window" lastClr="FFFFFF"/>
                          </a:solidFill>
                          <a:ln w="6350">
                            <a:solidFill>
                              <a:prstClr val="black"/>
                            </a:solidFill>
                          </a:ln>
                          <a:effectLst/>
                        </wps:spPr>
                        <wps:txbx>
                          <w:txbxContent>
                            <w:p w:rsidR="00BA14AF" w:rsidRDefault="00BA14AF" w:rsidP="00CA4C9F">
                              <w:r>
                                <w:t>4</w:t>
                              </w:r>
                            </w:p>
                            <w:p w:rsidR="00BA14AF" w:rsidRDefault="00BA14AF" w:rsidP="00CA4C9F">
                              <w:r>
                                <w:rPr>
                                  <w:noProof/>
                                  <w:lang w:eastAsia="de-DE"/>
                                </w:rPr>
                                <w:drawing>
                                  <wp:inline distT="0" distB="0" distL="0" distR="0" wp14:anchorId="45BECFAD" wp14:editId="443201B4">
                                    <wp:extent cx="1191802" cy="1247855"/>
                                    <wp:effectExtent l="0" t="0" r="8890" b="0"/>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ubbesen.png"/>
                                            <pic:cNvPicPr/>
                                          </pic:nvPicPr>
                                          <pic:blipFill rotWithShape="1">
                                            <a:blip r:embed="rId70" cstate="print">
                                              <a:extLst>
                                                <a:ext uri="{28A0092B-C50C-407E-A947-70E740481C1C}">
                                                  <a14:useLocalDpi xmlns:a14="http://schemas.microsoft.com/office/drawing/2010/main" val="0"/>
                                                </a:ext>
                                              </a:extLst>
                                            </a:blip>
                                            <a:srcRect r="49891"/>
                                            <a:stretch/>
                                          </pic:blipFill>
                                          <pic:spPr bwMode="auto">
                                            <a:xfrm>
                                              <a:off x="0" y="0"/>
                                              <a:ext cx="1206931" cy="126369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67" name="Textfeld 2267"/>
                        <wps:cNvSpPr txBox="1"/>
                        <wps:spPr>
                          <a:xfrm>
                            <a:off x="2488759" y="0"/>
                            <a:ext cx="1160780" cy="1129030"/>
                          </a:xfrm>
                          <a:prstGeom prst="rect">
                            <a:avLst/>
                          </a:prstGeom>
                          <a:solidFill>
                            <a:sysClr val="window" lastClr="FFFFFF"/>
                          </a:solidFill>
                          <a:ln w="6350">
                            <a:solidFill>
                              <a:prstClr val="black"/>
                            </a:solidFill>
                          </a:ln>
                          <a:effectLst/>
                        </wps:spPr>
                        <wps:txbx>
                          <w:txbxContent>
                            <w:p w:rsidR="00BA14AF" w:rsidRDefault="00BA14AF" w:rsidP="00CA4C9F">
                              <w:r>
                                <w:t>3</w:t>
                              </w:r>
                            </w:p>
                            <w:p w:rsidR="00BA14AF" w:rsidRDefault="00BA14AF" w:rsidP="00CA4C9F">
                              <w:r>
                                <w:rPr>
                                  <w:noProof/>
                                  <w:lang w:eastAsia="de-DE"/>
                                </w:rPr>
                                <w:drawing>
                                  <wp:inline distT="0" distB="0" distL="0" distR="0" wp14:anchorId="3BD0FBDE" wp14:editId="5B5B53EE">
                                    <wp:extent cx="1242991" cy="1328010"/>
                                    <wp:effectExtent l="0" t="4445" r="0" b="0"/>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1" cstate="print">
                                              <a:extLst>
                                                <a:ext uri="{28A0092B-C50C-407E-A947-70E740481C1C}">
                                                  <a14:useLocalDpi xmlns:a14="http://schemas.microsoft.com/office/drawing/2010/main" val="0"/>
                                                </a:ext>
                                              </a:extLst>
                                            </a:blip>
                                            <a:srcRect l="24383" r="15442"/>
                                            <a:stretch/>
                                          </pic:blipFill>
                                          <pic:spPr bwMode="auto">
                                            <a:xfrm rot="5400000">
                                              <a:off x="0" y="0"/>
                                              <a:ext cx="1262668" cy="1349033"/>
                                            </a:xfrm>
                                            <a:prstGeom prst="rect">
                                              <a:avLst/>
                                            </a:prstGeom>
                                            <a:ln>
                                              <a:noFill/>
                                            </a:ln>
                                            <a:extLst>
                                              <a:ext uri="{53640926-AAD7-44D8-BBD7-CCE9431645EC}">
                                                <a14:shadowObscured xmlns:a14="http://schemas.microsoft.com/office/drawing/2010/main"/>
                                              </a:ext>
                                            </a:extLst>
                                          </pic:spPr>
                                        </pic:pic>
                                      </a:graphicData>
                                    </a:graphic>
                                  </wp:inline>
                                </w:drawing>
                              </w:r>
                              <w:r>
                                <w:tab/>
                              </w:r>
                              <w: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68" name="Textfeld 2268"/>
                        <wps:cNvSpPr txBox="1"/>
                        <wps:spPr>
                          <a:xfrm>
                            <a:off x="1224501" y="0"/>
                            <a:ext cx="1160780" cy="1129030"/>
                          </a:xfrm>
                          <a:prstGeom prst="rect">
                            <a:avLst/>
                          </a:prstGeom>
                          <a:solidFill>
                            <a:sysClr val="window" lastClr="FFFFFF"/>
                          </a:solidFill>
                          <a:ln w="6350">
                            <a:solidFill>
                              <a:prstClr val="black"/>
                            </a:solidFill>
                          </a:ln>
                          <a:effectLst/>
                        </wps:spPr>
                        <wps:txbx>
                          <w:txbxContent>
                            <w:p w:rsidR="00BA14AF" w:rsidRDefault="00BA14AF" w:rsidP="00CA4C9F">
                              <w:r>
                                <w:t>2</w:t>
                              </w:r>
                            </w:p>
                            <w:p w:rsidR="00BA14AF" w:rsidRDefault="00BA14AF" w:rsidP="00CA4C9F">
                              <w:r>
                                <w:rPr>
                                  <w:noProof/>
                                  <w:lang w:eastAsia="de-DE"/>
                                </w:rPr>
                                <w:drawing>
                                  <wp:inline distT="0" distB="0" distL="0" distR="0" wp14:anchorId="5234367B" wp14:editId="381AF7AF">
                                    <wp:extent cx="1392731" cy="785117"/>
                                    <wp:effectExtent l="0" t="0" r="0" b="0"/>
                                    <wp:docPr id="572"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a:blip r:embed="rId72" cstate="print">
                                              <a:extLst>
                                                <a:ext uri="{28A0092B-C50C-407E-A947-70E740481C1C}">
                                                  <a14:useLocalDpi xmlns:a14="http://schemas.microsoft.com/office/drawing/2010/main" val="0"/>
                                                </a:ext>
                                              </a:extLst>
                                            </a:blip>
                                            <a:stretch>
                                              <a:fillRect/>
                                            </a:stretch>
                                          </pic:blipFill>
                                          <pic:spPr bwMode="auto">
                                            <a:xfrm>
                                              <a:off x="0" y="0"/>
                                              <a:ext cx="1386317" cy="78150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70" name="Textfeld 2270"/>
                        <wps:cNvSpPr txBox="1"/>
                        <wps:spPr>
                          <a:xfrm>
                            <a:off x="0" y="1232453"/>
                            <a:ext cx="1160780" cy="1129030"/>
                          </a:xfrm>
                          <a:prstGeom prst="rect">
                            <a:avLst/>
                          </a:prstGeom>
                          <a:solidFill>
                            <a:sysClr val="window" lastClr="FFFFFF"/>
                          </a:solidFill>
                          <a:ln w="6350">
                            <a:solidFill>
                              <a:prstClr val="black"/>
                            </a:solidFill>
                          </a:ln>
                          <a:effectLst/>
                        </wps:spPr>
                        <wps:txbx>
                          <w:txbxContent>
                            <w:p w:rsidR="00BA14AF" w:rsidRDefault="00BA14AF" w:rsidP="00CA4C9F">
                              <w:r>
                                <w:t>5</w:t>
                              </w:r>
                            </w:p>
                            <w:p w:rsidR="00BA14AF" w:rsidRDefault="00BA14AF" w:rsidP="00CA4C9F">
                              <w:r>
                                <w:rPr>
                                  <w:noProof/>
                                  <w:lang w:eastAsia="de-DE"/>
                                </w:rPr>
                                <w:drawing>
                                  <wp:inline distT="0" distB="0" distL="0" distR="0" wp14:anchorId="52B0D357" wp14:editId="64A882CD">
                                    <wp:extent cx="1417833" cy="1045813"/>
                                    <wp:effectExtent l="0" t="0" r="0" b="2540"/>
                                    <wp:docPr id="573" name="Grafik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3" cstate="print">
                                              <a:extLst>
                                                <a:ext uri="{28A0092B-C50C-407E-A947-70E740481C1C}">
                                                  <a14:useLocalDpi xmlns:a14="http://schemas.microsoft.com/office/drawing/2010/main" val="0"/>
                                                </a:ext>
                                              </a:extLst>
                                            </a:blip>
                                            <a:srcRect l="7753" r="15821"/>
                                            <a:stretch/>
                                          </pic:blipFill>
                                          <pic:spPr bwMode="auto">
                                            <a:xfrm>
                                              <a:off x="0" y="0"/>
                                              <a:ext cx="1431826" cy="105613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71" name="Textfeld 2271"/>
                        <wps:cNvSpPr txBox="1"/>
                        <wps:spPr>
                          <a:xfrm>
                            <a:off x="3737113" y="1232453"/>
                            <a:ext cx="1160780" cy="1129030"/>
                          </a:xfrm>
                          <a:prstGeom prst="rect">
                            <a:avLst/>
                          </a:prstGeom>
                          <a:solidFill>
                            <a:sysClr val="window" lastClr="FFFFFF"/>
                          </a:solidFill>
                          <a:ln w="6350">
                            <a:solidFill>
                              <a:prstClr val="black"/>
                            </a:solidFill>
                          </a:ln>
                          <a:effectLst/>
                        </wps:spPr>
                        <wps:txbx>
                          <w:txbxContent>
                            <w:p w:rsidR="00BA14AF" w:rsidRDefault="00BA14AF" w:rsidP="00CA4C9F">
                              <w:r>
                                <w:t xml:space="preserve">8 </w:t>
                              </w:r>
                              <w:r>
                                <w:rPr>
                                  <w:noProof/>
                                  <w:lang w:eastAsia="de-DE"/>
                                </w:rPr>
                                <w:drawing>
                                  <wp:inline distT="0" distB="0" distL="0" distR="0" wp14:anchorId="1D2F0B26" wp14:editId="30CB6422">
                                    <wp:extent cx="1404301" cy="1119883"/>
                                    <wp:effectExtent l="0" t="0" r="5715" b="4445"/>
                                    <wp:docPr id="574" name="Grafik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4" cstate="print">
                                              <a:extLst>
                                                <a:ext uri="{28A0092B-C50C-407E-A947-70E740481C1C}">
                                                  <a14:useLocalDpi xmlns:a14="http://schemas.microsoft.com/office/drawing/2010/main" val="0"/>
                                                </a:ext>
                                              </a:extLst>
                                            </a:blip>
                                            <a:srcRect l="16105" r="13205"/>
                                            <a:stretch/>
                                          </pic:blipFill>
                                          <pic:spPr bwMode="auto">
                                            <a:xfrm>
                                              <a:off x="0" y="0"/>
                                              <a:ext cx="1428053" cy="113882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4" name="Textfeld 544"/>
                        <wps:cNvSpPr txBox="1"/>
                        <wps:spPr>
                          <a:xfrm>
                            <a:off x="2488759" y="1232453"/>
                            <a:ext cx="1160780" cy="1129030"/>
                          </a:xfrm>
                          <a:prstGeom prst="rect">
                            <a:avLst/>
                          </a:prstGeom>
                          <a:solidFill>
                            <a:sysClr val="window" lastClr="FFFFFF"/>
                          </a:solidFill>
                          <a:ln w="6350">
                            <a:solidFill>
                              <a:prstClr val="black"/>
                            </a:solidFill>
                          </a:ln>
                          <a:effectLst/>
                        </wps:spPr>
                        <wps:txbx>
                          <w:txbxContent>
                            <w:p w:rsidR="00BA14AF" w:rsidRDefault="00BA14AF" w:rsidP="00CA4C9F">
                              <w:r>
                                <w:t>7</w:t>
                              </w:r>
                            </w:p>
                            <w:p w:rsidR="00BA14AF" w:rsidRDefault="00BA14AF" w:rsidP="00CA4C9F">
                              <w:r>
                                <w:rPr>
                                  <w:noProof/>
                                  <w:lang w:eastAsia="de-DE"/>
                                </w:rPr>
                                <w:drawing>
                                  <wp:inline distT="0" distB="0" distL="0" distR="0" wp14:anchorId="2B7876BE" wp14:editId="477025D9">
                                    <wp:extent cx="1276002" cy="1044001"/>
                                    <wp:effectExtent l="0" t="0" r="635" b="3810"/>
                                    <wp:docPr id="575" name="Grafik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5" cstate="print">
                                              <a:extLst>
                                                <a:ext uri="{28A0092B-C50C-407E-A947-70E740481C1C}">
                                                  <a14:useLocalDpi xmlns:a14="http://schemas.microsoft.com/office/drawing/2010/main" val="0"/>
                                                </a:ext>
                                              </a:extLst>
                                            </a:blip>
                                            <a:srcRect l="7159" r="23942"/>
                                            <a:stretch/>
                                          </pic:blipFill>
                                          <pic:spPr bwMode="auto">
                                            <a:xfrm>
                                              <a:off x="0" y="0"/>
                                              <a:ext cx="1289256" cy="105484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0" name="Textfeld 550"/>
                        <wps:cNvSpPr txBox="1"/>
                        <wps:spPr>
                          <a:xfrm>
                            <a:off x="1232453" y="1240404"/>
                            <a:ext cx="1160780" cy="1129030"/>
                          </a:xfrm>
                          <a:prstGeom prst="rect">
                            <a:avLst/>
                          </a:prstGeom>
                          <a:solidFill>
                            <a:sysClr val="window" lastClr="FFFFFF"/>
                          </a:solidFill>
                          <a:ln w="6350">
                            <a:solidFill>
                              <a:prstClr val="black"/>
                            </a:solidFill>
                          </a:ln>
                          <a:effectLst/>
                        </wps:spPr>
                        <wps:txbx>
                          <w:txbxContent>
                            <w:p w:rsidR="00BA14AF" w:rsidRDefault="00BA14AF" w:rsidP="00CA4C9F">
                              <w:r>
                                <w:t>6</w:t>
                              </w:r>
                            </w:p>
                            <w:p w:rsidR="00BA14AF" w:rsidRDefault="00BA14AF" w:rsidP="00CA4C9F">
                              <w:r>
                                <w:rPr>
                                  <w:noProof/>
                                  <w:lang w:eastAsia="de-DE"/>
                                </w:rPr>
                                <w:drawing>
                                  <wp:inline distT="0" distB="0" distL="0" distR="0" wp14:anchorId="0A5972E3" wp14:editId="2499125C">
                                    <wp:extent cx="1411122" cy="1033727"/>
                                    <wp:effectExtent l="0" t="0" r="0" b="0"/>
                                    <wp:docPr id="2560" name="Grafik 2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0" cstate="print">
                                              <a:extLst>
                                                <a:ext uri="{28A0092B-C50C-407E-A947-70E740481C1C}">
                                                  <a14:useLocalDpi xmlns:a14="http://schemas.microsoft.com/office/drawing/2010/main" val="0"/>
                                                </a:ext>
                                              </a:extLst>
                                            </a:blip>
                                            <a:srcRect l="8053" r="14994"/>
                                            <a:stretch/>
                                          </pic:blipFill>
                                          <pic:spPr bwMode="auto">
                                            <a:xfrm>
                                              <a:off x="0" y="0"/>
                                              <a:ext cx="1432891" cy="104967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1" name="Rechteck 551"/>
                        <wps:cNvSpPr/>
                        <wps:spPr>
                          <a:xfrm>
                            <a:off x="906449" y="90017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2" name="Rechteck 552"/>
                        <wps:cNvSpPr/>
                        <wps:spPr>
                          <a:xfrm>
                            <a:off x="2130950" y="899065"/>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3" name="Rechteck 553"/>
                        <wps:cNvSpPr/>
                        <wps:spPr>
                          <a:xfrm>
                            <a:off x="3395539" y="90017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4" name="Rechteck 554"/>
                        <wps:cNvSpPr/>
                        <wps:spPr>
                          <a:xfrm>
                            <a:off x="4643893" y="90017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5" name="Rechteck 555"/>
                        <wps:cNvSpPr/>
                        <wps:spPr>
                          <a:xfrm>
                            <a:off x="906449"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6" name="Rechteck 556"/>
                        <wps:cNvSpPr/>
                        <wps:spPr>
                          <a:xfrm>
                            <a:off x="2138355" y="213882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7" name="Rechteck 567"/>
                        <wps:cNvSpPr/>
                        <wps:spPr>
                          <a:xfrm>
                            <a:off x="3395207"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8" name="Rechteck 568"/>
                        <wps:cNvSpPr/>
                        <wps:spPr>
                          <a:xfrm>
                            <a:off x="4643562"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uppieren 2251" o:spid="_x0000_s1181" style="width:475.85pt;height:244.4pt;mso-position-horizontal-relative:char;mso-position-vertical-relative:line" coordsize="48978,2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">
                <v:shape id="Textfeld 2253" o:spid="_x0000_s1182" type="#_x0000_t202" style="position:absolute;width:11612;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U9qsUA&#10;AADdAAAADwAAAGRycy9kb3ducmV2LnhtbESPQWsCMRSE7wX/Q3iCt5p1xWJXo0ih0IuIaw/t7ZE8&#10;d9NuXpZNuq7+elMo9DjMzDfMeju4RvTUBetZwWyagSDW3liuFLyfXh+XIEJENth4JgVXCrDdjB7W&#10;WBh/4SP1ZaxEgnAoUEEdY1tIGXRNDsPUt8TJO/vOYUyyq6Tp8JLgrpF5lj1Jh5bTQo0tvdSkv8sf&#10;p8Dwh2f9afc3y6W2z7fD8kv3Sk3Gw24FItIQ/8N/7TejIM8Xc/h9k56A3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T2qxQAAAN0AAAAPAAAAAAAAAAAAAAAAAJgCAABkcnMv&#10;ZG93bnJldi54bWxQSwUGAAAAAAQABAD1AAAAigMAAAAA&#10;" fillcolor="window" strokeweight=".5pt">
                  <v:textbox>
                    <w:txbxContent>
                      <w:p w:rsidR="00BA14AF" w:rsidRDefault="00BA14AF" w:rsidP="00CA4C9F">
                        <w:r>
                          <w:t>1</w:t>
                        </w:r>
                      </w:p>
                      <w:p w:rsidR="00BA14AF" w:rsidRDefault="00BA14AF" w:rsidP="00CA4C9F">
                        <w:pPr>
                          <w:jc w:val="center"/>
                        </w:pPr>
                        <w:r>
                          <w:rPr>
                            <w:noProof/>
                            <w:lang w:eastAsia="de-DE"/>
                          </w:rPr>
                          <w:drawing>
                            <wp:inline distT="0" distB="0" distL="0" distR="0" wp14:anchorId="122A36EC" wp14:editId="7889BD38">
                              <wp:extent cx="1329798" cy="1099335"/>
                              <wp:effectExtent l="0" t="0" r="3810" b="5715"/>
                              <wp:docPr id="569" name="Grafik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7">
                                        <a:extLst>
                                          <a:ext uri="{28A0092B-C50C-407E-A947-70E740481C1C}">
                                            <a14:useLocalDpi xmlns:a14="http://schemas.microsoft.com/office/drawing/2010/main" val="0"/>
                                          </a:ext>
                                        </a:extLst>
                                      </a:blip>
                                      <a:srcRect l="14188"/>
                                      <a:stretch/>
                                    </pic:blipFill>
                                    <pic:spPr bwMode="auto">
                                      <a:xfrm>
                                        <a:off x="0" y="0"/>
                                        <a:ext cx="1352892" cy="111842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2265" o:spid="_x0000_s1183" type="#_x0000_t202" style="position:absolute;left:37371;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zK+MUA&#10;AADdAAAADwAAAGRycy9kb3ducmV2LnhtbESPQWvCQBSE74X+h+UJvTUbAxVNXaUUCr0UMXqwt8fu&#10;M1mbfRuy2xj99W6h4HGYmW+Y5Xp0rRioD9azgmmWgyDW3liuFex3H89zECEiG2w9k4ILBVivHh+W&#10;WBp/5i0NVaxFgnAoUUETY1dKGXRDDkPmO+LkHX3vMCbZ19L0eE5w18oiz2fSoeW00GBH7w3pn+rX&#10;KTB88Ky/7dfVcqXt4rqZn/Sg1NNkfHsFEWmM9/B/+9MoKIrZC/y9SU9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Mr4xQAAAN0AAAAPAAAAAAAAAAAAAAAAAJgCAABkcnMv&#10;ZG93bnJldi54bWxQSwUGAAAAAAQABAD1AAAAigMAAAAA&#10;" fillcolor="window" strokeweight=".5pt">
                  <v:textbox>
                    <w:txbxContent>
                      <w:p w:rsidR="00BA14AF" w:rsidRDefault="00BA14AF" w:rsidP="00CA4C9F">
                        <w:r>
                          <w:t>4</w:t>
                        </w:r>
                      </w:p>
                      <w:p w:rsidR="00BA14AF" w:rsidRDefault="00BA14AF" w:rsidP="00CA4C9F">
                        <w:r>
                          <w:rPr>
                            <w:noProof/>
                            <w:lang w:eastAsia="de-DE"/>
                          </w:rPr>
                          <w:drawing>
                            <wp:inline distT="0" distB="0" distL="0" distR="0" wp14:anchorId="45BECFAD" wp14:editId="443201B4">
                              <wp:extent cx="1191802" cy="1247855"/>
                              <wp:effectExtent l="0" t="0" r="8890" b="0"/>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ubbesen.png"/>
                                      <pic:cNvPicPr/>
                                    </pic:nvPicPr>
                                    <pic:blipFill rotWithShape="1">
                                      <a:blip r:embed="rId78" cstate="print">
                                        <a:extLst>
                                          <a:ext uri="{28A0092B-C50C-407E-A947-70E740481C1C}">
                                            <a14:useLocalDpi xmlns:a14="http://schemas.microsoft.com/office/drawing/2010/main" val="0"/>
                                          </a:ext>
                                        </a:extLst>
                                      </a:blip>
                                      <a:srcRect r="49891"/>
                                      <a:stretch/>
                                    </pic:blipFill>
                                    <pic:spPr bwMode="auto">
                                      <a:xfrm>
                                        <a:off x="0" y="0"/>
                                        <a:ext cx="1206931" cy="126369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2267" o:spid="_x0000_s1184" type="#_x0000_t202" style="position:absolute;left:24887;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LxFMUA&#10;AADdAAAADwAAAGRycy9kb3ducmV2LnhtbESPQWsCMRSE70L/Q3iCN826B6tbo5SC0EuRbj3Y2yN5&#10;7sZuXpZNXFd/vSkUehxm5htmvR1cI3rqgvWsYD7LQBBrbyxXCg5fu+kSRIjIBhvPpOBGAbabp9Ea&#10;C+Ov/El9GSuRIBwKVFDH2BZSBl2TwzDzLXHyTr5zGJPsKmk6vCa4a2SeZQvp0HJaqLGlt5r0T3lx&#10;CgwfPetv+3G3XGq7uu+XZ90rNRkPry8gIg3xP/zXfjcK8nzxDL9v0hOQm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YvEUxQAAAN0AAAAPAAAAAAAAAAAAAAAAAJgCAABkcnMv&#10;ZG93bnJldi54bWxQSwUGAAAAAAQABAD1AAAAigMAAAAA&#10;" fillcolor="window" strokeweight=".5pt">
                  <v:textbox>
                    <w:txbxContent>
                      <w:p w:rsidR="00BA14AF" w:rsidRDefault="00BA14AF" w:rsidP="00CA4C9F">
                        <w:r>
                          <w:t>3</w:t>
                        </w:r>
                      </w:p>
                      <w:p w:rsidR="00BA14AF" w:rsidRDefault="00BA14AF" w:rsidP="00CA4C9F">
                        <w:r>
                          <w:rPr>
                            <w:noProof/>
                            <w:lang w:eastAsia="de-DE"/>
                          </w:rPr>
                          <w:drawing>
                            <wp:inline distT="0" distB="0" distL="0" distR="0" wp14:anchorId="3BD0FBDE" wp14:editId="5B5B53EE">
                              <wp:extent cx="1242991" cy="1328010"/>
                              <wp:effectExtent l="0" t="4445" r="0" b="0"/>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9" cstate="print">
                                        <a:extLst>
                                          <a:ext uri="{28A0092B-C50C-407E-A947-70E740481C1C}">
                                            <a14:useLocalDpi xmlns:a14="http://schemas.microsoft.com/office/drawing/2010/main" val="0"/>
                                          </a:ext>
                                        </a:extLst>
                                      </a:blip>
                                      <a:srcRect l="24383" r="15442"/>
                                      <a:stretch/>
                                    </pic:blipFill>
                                    <pic:spPr bwMode="auto">
                                      <a:xfrm rot="5400000">
                                        <a:off x="0" y="0"/>
                                        <a:ext cx="1262668" cy="1349033"/>
                                      </a:xfrm>
                                      <a:prstGeom prst="rect">
                                        <a:avLst/>
                                      </a:prstGeom>
                                      <a:ln>
                                        <a:noFill/>
                                      </a:ln>
                                      <a:extLst>
                                        <a:ext uri="{53640926-AAD7-44D8-BBD7-CCE9431645EC}">
                                          <a14:shadowObscured xmlns:a14="http://schemas.microsoft.com/office/drawing/2010/main"/>
                                        </a:ext>
                                      </a:extLst>
                                    </pic:spPr>
                                  </pic:pic>
                                </a:graphicData>
                              </a:graphic>
                            </wp:inline>
                          </w:drawing>
                        </w:r>
                        <w:r>
                          <w:tab/>
                        </w:r>
                        <w:r>
                          <w:tab/>
                        </w:r>
                      </w:p>
                    </w:txbxContent>
                  </v:textbox>
                </v:shape>
                <v:shape id="Textfeld 2268" o:spid="_x0000_s1185" type="#_x0000_t202" style="position:absolute;left:12245;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lZsEA&#10;AADdAAAADwAAAGRycy9kb3ducmV2LnhtbERPz2vCMBS+C/4P4Qm72XQ9iHZGGQPBi4xVD+72SN7a&#10;bM1LaWLt/OvNQfD48f1eb0fXioH6YD0reM1yEMTaG8u1gtNxN1+CCBHZYOuZFPxTgO1mOlljafyV&#10;v2ioYi1SCIcSFTQxdqWUQTfkMGS+I07cj+8dxgT7WpoerynctbLI84V0aDk1NNjRR0P6r7o4BYbP&#10;nvW3PdwsV9qubp/LXz0o9TIb399ARBrjU/xw742ColikuelNegJyc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9ZWbBAAAA3QAAAA8AAAAAAAAAAAAAAAAAmAIAAGRycy9kb3du&#10;cmV2LnhtbFBLBQYAAAAABAAEAPUAAACGAwAAAAA=&#10;" fillcolor="window" strokeweight=".5pt">
                  <v:textbox>
                    <w:txbxContent>
                      <w:p w:rsidR="00BA14AF" w:rsidRDefault="00BA14AF" w:rsidP="00CA4C9F">
                        <w:r>
                          <w:t>2</w:t>
                        </w:r>
                      </w:p>
                      <w:p w:rsidR="00BA14AF" w:rsidRDefault="00BA14AF" w:rsidP="00CA4C9F">
                        <w:r>
                          <w:rPr>
                            <w:noProof/>
                            <w:lang w:eastAsia="de-DE"/>
                          </w:rPr>
                          <w:drawing>
                            <wp:inline distT="0" distB="0" distL="0" distR="0" wp14:anchorId="5234367B" wp14:editId="381AF7AF">
                              <wp:extent cx="1392731" cy="785117"/>
                              <wp:effectExtent l="0" t="0" r="0" b="0"/>
                              <wp:docPr id="572"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a:blip r:embed="rId80" cstate="print">
                                        <a:extLst>
                                          <a:ext uri="{28A0092B-C50C-407E-A947-70E740481C1C}">
                                            <a14:useLocalDpi xmlns:a14="http://schemas.microsoft.com/office/drawing/2010/main" val="0"/>
                                          </a:ext>
                                        </a:extLst>
                                      </a:blip>
                                      <a:stretch>
                                        <a:fillRect/>
                                      </a:stretch>
                                    </pic:blipFill>
                                    <pic:spPr bwMode="auto">
                                      <a:xfrm>
                                        <a:off x="0" y="0"/>
                                        <a:ext cx="1386317" cy="781501"/>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2270" o:spid="_x0000_s1186" type="#_x0000_t202" style="position:absolute;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L/vcIA&#10;AADdAAAADwAAAGRycy9kb3ducmV2LnhtbERPz2vCMBS+C/sfwhvspul62Fw1LWMw8CJi52HeHsmz&#10;jWteSpPV6l9vDoMdP77f62pynRhpCNazgudFBoJYe2O5UXD4+pwvQYSIbLDzTAquFKAqH2ZrLIy/&#10;8J7GOjYihXAoUEEbY19IGXRLDsPC98SJO/nBYUxwaKQZ8JLCXSfzLHuRDi2nhhZ7+mhJ/9S/ToHh&#10;b8/6aLc3y7W2b7fd8qxHpZ4ep/cViEhT/Bf/uTdGQZ6/pv3pTXoCsr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Uv+9wgAAAN0AAAAPAAAAAAAAAAAAAAAAAJgCAABkcnMvZG93&#10;bnJldi54bWxQSwUGAAAAAAQABAD1AAAAhwMAAAAA&#10;" fillcolor="window" strokeweight=".5pt">
                  <v:textbox>
                    <w:txbxContent>
                      <w:p w:rsidR="00BA14AF" w:rsidRDefault="00BA14AF" w:rsidP="00CA4C9F">
                        <w:r>
                          <w:t>5</w:t>
                        </w:r>
                      </w:p>
                      <w:p w:rsidR="00BA14AF" w:rsidRDefault="00BA14AF" w:rsidP="00CA4C9F">
                        <w:r>
                          <w:rPr>
                            <w:noProof/>
                            <w:lang w:eastAsia="de-DE"/>
                          </w:rPr>
                          <w:drawing>
                            <wp:inline distT="0" distB="0" distL="0" distR="0" wp14:anchorId="52B0D357" wp14:editId="64A882CD">
                              <wp:extent cx="1417833" cy="1045813"/>
                              <wp:effectExtent l="0" t="0" r="0" b="2540"/>
                              <wp:docPr id="573" name="Grafik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1" cstate="print">
                                        <a:extLst>
                                          <a:ext uri="{28A0092B-C50C-407E-A947-70E740481C1C}">
                                            <a14:useLocalDpi xmlns:a14="http://schemas.microsoft.com/office/drawing/2010/main" val="0"/>
                                          </a:ext>
                                        </a:extLst>
                                      </a:blip>
                                      <a:srcRect l="7753" r="15821"/>
                                      <a:stretch/>
                                    </pic:blipFill>
                                    <pic:spPr bwMode="auto">
                                      <a:xfrm>
                                        <a:off x="0" y="0"/>
                                        <a:ext cx="1431826" cy="105613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2271" o:spid="_x0000_s1187" type="#_x0000_t202" style="position:absolute;left:37371;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5aJsUA&#10;AADdAAAADwAAAGRycy9kb3ducmV2LnhtbESPQWvCQBSE7wX/w/IEb83GHFqbukoRhF6KNHpob4/d&#10;Z7I2+zZktzH6691CweMwM98wy/XoWjFQH6xnBfMsB0GsvbFcKzjst48LECEiG2w9k4ILBVivJg9L&#10;LI0/8ycNVaxFgnAoUUETY1dKGXRDDkPmO+LkHX3vMCbZ19L0eE5w18oiz5+kQ8tpocGONg3pn+rX&#10;KTD85Vl/24+r5Urbl+tucdKDUrPp+PYKItIY7+H/9rtRUBTPc/h7k5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HlomxQAAAN0AAAAPAAAAAAAAAAAAAAAAAJgCAABkcnMv&#10;ZG93bnJldi54bWxQSwUGAAAAAAQABAD1AAAAigMAAAAA&#10;" fillcolor="window" strokeweight=".5pt">
                  <v:textbox>
                    <w:txbxContent>
                      <w:p w:rsidR="00BA14AF" w:rsidRDefault="00BA14AF" w:rsidP="00CA4C9F">
                        <w:r>
                          <w:t xml:space="preserve">8 </w:t>
                        </w:r>
                        <w:r>
                          <w:rPr>
                            <w:noProof/>
                            <w:lang w:eastAsia="de-DE"/>
                          </w:rPr>
                          <w:drawing>
                            <wp:inline distT="0" distB="0" distL="0" distR="0" wp14:anchorId="1D2F0B26" wp14:editId="30CB6422">
                              <wp:extent cx="1404301" cy="1119883"/>
                              <wp:effectExtent l="0" t="0" r="5715" b="4445"/>
                              <wp:docPr id="574" name="Grafik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2" cstate="print">
                                        <a:extLst>
                                          <a:ext uri="{28A0092B-C50C-407E-A947-70E740481C1C}">
                                            <a14:useLocalDpi xmlns:a14="http://schemas.microsoft.com/office/drawing/2010/main" val="0"/>
                                          </a:ext>
                                        </a:extLst>
                                      </a:blip>
                                      <a:srcRect l="16105" r="13205"/>
                                      <a:stretch/>
                                    </pic:blipFill>
                                    <pic:spPr bwMode="auto">
                                      <a:xfrm>
                                        <a:off x="0" y="0"/>
                                        <a:ext cx="1428053" cy="113882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544" o:spid="_x0000_s1188" type="#_x0000_t202" style="position:absolute;left:24887;top:1232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l6w8QA&#10;AADcAAAADwAAAGRycy9kb3ducmV2LnhtbESPQWsCMRSE70L/Q3gFb5qtqGy3RimC4KVI1x7a2yN5&#10;3U27eVk2cd366xtB8DjMzDfMajO4RvTUBetZwdM0A0GsvbFcKfg47iY5iBCRDTaeScEfBdisH0Yr&#10;LIw/8zv1ZaxEgnAoUEEdY1tIGXRNDsPUt8TJ+/adw5hkV0nT4TnBXSNnWbaUDi2nhRpb2takf8uT&#10;U2D407P+sm8Xy6W2z5dD/qN7pcaPw+sLiEhDvIdv7b1RsJjP4XomHQ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pesPEAAAA3AAAAA8AAAAAAAAAAAAAAAAAmAIAAGRycy9k&#10;b3ducmV2LnhtbFBLBQYAAAAABAAEAPUAAACJAwAAAAA=&#10;" fillcolor="window" strokeweight=".5pt">
                  <v:textbox>
                    <w:txbxContent>
                      <w:p w:rsidR="00BA14AF" w:rsidRDefault="00BA14AF" w:rsidP="00CA4C9F">
                        <w:r>
                          <w:t>7</w:t>
                        </w:r>
                      </w:p>
                      <w:p w:rsidR="00BA14AF" w:rsidRDefault="00BA14AF" w:rsidP="00CA4C9F">
                        <w:r>
                          <w:rPr>
                            <w:noProof/>
                            <w:lang w:eastAsia="de-DE"/>
                          </w:rPr>
                          <w:drawing>
                            <wp:inline distT="0" distB="0" distL="0" distR="0" wp14:anchorId="2B7876BE" wp14:editId="477025D9">
                              <wp:extent cx="1276002" cy="1044001"/>
                              <wp:effectExtent l="0" t="0" r="635" b="3810"/>
                              <wp:docPr id="575" name="Grafik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3" cstate="print">
                                        <a:extLst>
                                          <a:ext uri="{28A0092B-C50C-407E-A947-70E740481C1C}">
                                            <a14:useLocalDpi xmlns:a14="http://schemas.microsoft.com/office/drawing/2010/main" val="0"/>
                                          </a:ext>
                                        </a:extLst>
                                      </a:blip>
                                      <a:srcRect l="7159" r="23942"/>
                                      <a:stretch/>
                                    </pic:blipFill>
                                    <pic:spPr bwMode="auto">
                                      <a:xfrm>
                                        <a:off x="0" y="0"/>
                                        <a:ext cx="1289256" cy="105484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shape id="Textfeld 550" o:spid="_x0000_s1189" type="#_x0000_t202" style="position:absolute;left:12324;top:1240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vqHcEA&#10;AADcAAAADwAAAGRycy9kb3ducmV2LnhtbERPz2vCMBS+D/wfwht4m+kGiuuMZQgDLyKrHrbbI3m2&#10;cc1LaWJb/euXg+Dx4/u9KkbXiJ66YD0reJ1lIIi1N5YrBcfD18sSRIjIBhvPpOBKAYr15GmFufED&#10;f1NfxkqkEA45KqhjbHMpg67JYZj5ljhxJ985jAl2lTQdDincNfItyxbSoeXUUGNLm5r0X3lxCgz/&#10;eNa/dnezXGr7ftsvz7pXavo8fn6AiDTGh/ju3hoF83man86kIy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L6h3BAAAA3AAAAA8AAAAAAAAAAAAAAAAAmAIAAGRycy9kb3du&#10;cmV2LnhtbFBLBQYAAAAABAAEAPUAAACGAwAAAAA=&#10;" fillcolor="window" strokeweight=".5pt">
                  <v:textbox>
                    <w:txbxContent>
                      <w:p w:rsidR="00BA14AF" w:rsidRDefault="00BA14AF" w:rsidP="00CA4C9F">
                        <w:r>
                          <w:t>6</w:t>
                        </w:r>
                      </w:p>
                      <w:p w:rsidR="00BA14AF" w:rsidRDefault="00BA14AF" w:rsidP="00CA4C9F">
                        <w:r>
                          <w:rPr>
                            <w:noProof/>
                            <w:lang w:eastAsia="de-DE"/>
                          </w:rPr>
                          <w:drawing>
                            <wp:inline distT="0" distB="0" distL="0" distR="0" wp14:anchorId="0A5972E3" wp14:editId="2499125C">
                              <wp:extent cx="1411122" cy="1033727"/>
                              <wp:effectExtent l="0" t="0" r="0" b="0"/>
                              <wp:docPr id="2560" name="Grafik 2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78" cstate="print">
                                        <a:extLst>
                                          <a:ext uri="{28A0092B-C50C-407E-A947-70E740481C1C}">
                                            <a14:useLocalDpi xmlns:a14="http://schemas.microsoft.com/office/drawing/2010/main" val="0"/>
                                          </a:ext>
                                        </a:extLst>
                                      </a:blip>
                                      <a:srcRect l="8053" r="14994"/>
                                      <a:stretch/>
                                    </pic:blipFill>
                                    <pic:spPr bwMode="auto">
                                      <a:xfrm>
                                        <a:off x="0" y="0"/>
                                        <a:ext cx="1432891" cy="104967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v:rect id="Rechteck 551" o:spid="_x0000_s1190" style="position:absolute;left:9064;top:900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gfssQA&#10;AADcAAAADwAAAGRycy9kb3ducmV2LnhtbESPQWsCMRSE74X+h/AEbzWraJXVKEUQhPXSden5sXnd&#10;Xdy8bJNU4783QqHHYWa+YTa7aHpxJec7ywqmkwwEcW11x42C6nx4W4HwAVljb5kU3MnDbvv6ssFc&#10;2xt/0rUMjUgQ9jkqaEMYcil93ZJBP7EDcfK+rTMYknSN1A5vCW56Ocuyd2mw47TQ4kD7lupL+WsU&#10;FCUVq+i+fi62msdiOTvtD/daqfEofqxBBIrhP/zXPmoFi8UUnmfSEZD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4H7L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552" o:spid="_x0000_s1191" style="position:absolute;left:21309;top:8990;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qBxcMA&#10;AADcAAAADwAAAGRycy9kb3ducmV2LnhtbESPQWsCMRSE74X+h/CE3mrWRVvZGkUEQVgvrtLzY/O6&#10;u7h52SZR479vBKHHYWa+YRaraHpxJec7ywom4wwEcW11x42C03H7PgfhA7LG3jIpuJOH1fL1ZYGF&#10;tjc+0LUKjUgQ9gUqaEMYCil93ZJBP7YDcfJ+rDMYknSN1A5vCW56mWfZhzTYcVpocaBNS/W5uhgF&#10;ZUXlPLrv37M9TWP5me8323ut1Nsorr9ABIrhP/xs77SC2SyHx5l0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qBxcMAAADcAAAADwAAAAAAAAAAAAAAAACYAgAAZHJzL2Rv&#10;d25yZXYueG1sUEsFBgAAAAAEAAQA9QAAAIgDAAAAAA==&#10;" fillcolor="#bcbcbc">
                  <v:fill color2="#ededed" rotate="t" angle="180" colors="0 #bcbcbc;22938f #d0d0d0;1 #ededed" focus="100%" type="gradient"/>
                  <v:shadow on="t" color="black" opacity="24903f" origin=",.5" offset="0,.55556mm"/>
                </v:rect>
                <v:rect id="Rechteck 553" o:spid="_x0000_s1192" style="position:absolute;left:33955;top:900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YkXsQA&#10;AADcAAAADwAAAGRycy9kb3ducmV2LnhtbESPQWsCMRSE74L/ITzBm2bVamVrlCIIhfXSVXp+bF53&#10;Fzcva5Jq/PdNQehxmJlvmM0umk7cyPnWsoLZNANBXFndcq3gfDpM1iB8QNbYWSYFD/Kw2w4HG8y1&#10;vfMn3cpQiwRhn6OCJoQ+l9JXDRn0U9sTJ+/bOoMhSVdL7fCe4KaT8yxbSYMtp4UGe9o3VF3KH6Og&#10;KKlYR/d1vdjzSyxe58f94VEpNR7F9zcQgWL4Dz/bH1rBcrmAvzPpC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mJF7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554" o:spid="_x0000_s1193" style="position:absolute;left:46438;top:900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8KsQA&#10;AADcAAAADwAAAGRycy9kb3ducmV2LnhtbESPT2sCMRTE74LfITyhN81W/MfWKCIIhe2l69LzY/O6&#10;u7h5WZNU47dvCgWPw8z8htnuo+nFjZzvLCt4nWUgiGurO24UVOfTdAPCB2SNvWVS8CAP+914tMVc&#10;2zt/0q0MjUgQ9jkqaEMYcil93ZJBP7MDcfK+rTMYknSN1A7vCW56Oc+ylTTYcVpocaBjS/Wl/DEK&#10;ipKKTXRf14utFrFYzz+Op0et1MskHt5ABIrhGf5vv2sFy+UC/s6kI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PvCr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555" o:spid="_x0000_s1194" style="position:absolute;left:9064;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MZscMA&#10;AADcAAAADwAAAGRycy9kb3ducmV2LnhtbESPQWsCMRSE70L/Q3hCb5pV3Fa2RimCIKwXV+n5sXnd&#10;Xdy8bJNU479vBKHHYWa+YVabaHpxJec7ywpm0wwEcW11x42C82k3WYLwAVljb5kU3MnDZv0yWmGh&#10;7Y2PdK1CIxKEfYEK2hCGQkpft2TQT+1AnLxv6wyGJF0jtcNbgptezrPsTRrsOC20ONC2pfpS/RoF&#10;ZUXlMrqvn4s9L2L5Pj9sd/daqddx/PwAESiG//CzvdcK8jyHx5l0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MZscMAAADcAAAADwAAAAAAAAAAAAAAAACYAgAAZHJzL2Rv&#10;d25yZXYueG1sUEsFBgAAAAAEAAQA9QAAAIgDAAAAAA==&#10;" fillcolor="#bcbcbc">
                  <v:fill color2="#ededed" rotate="t" angle="180" colors="0 #bcbcbc;22938f #d0d0d0;1 #ededed" focus="100%" type="gradient"/>
                  <v:shadow on="t" color="black" opacity="24903f" origin=",.5" offset="0,.55556mm"/>
                </v:rect>
                <v:rect id="Rechteck 556" o:spid="_x0000_s1195" style="position:absolute;left:21383;top:21388;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GHxsQA&#10;AADcAAAADwAAAGRycy9kb3ducmV2LnhtbESPwWrDMBBE74X+g9hCbo1ck6TBjRKCIVBwL3VNz4u1&#10;tU2slSOpifL3VSDQ4zAzb5jNLppRnMn5wbKCl3kGgri1euBOQfN1eF6D8AFZ42iZFFzJw277+LDB&#10;QtsLf9K5Dp1IEPYFKuhDmAopfduTQT+3E3HyfqwzGJJ0ndQOLwluRpln2UoaHDgt9DhR2VN7rH+N&#10;gqqmah3d9+lom0WsXvOP8nBtlZo9xf0biEAx/Ifv7XetYLlcwe1MOg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Rh8b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567" o:spid="_x0000_s1196" style="position:absolute;left:33952;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o4MMA&#10;AADcAAAADwAAAGRycy9kb3ducmV2LnhtbESPT2sCMRTE7wW/Q3gFbzVb8R9boxRBENaLW+n5sXnd&#10;Xdy8rEmq8dsbQfA4zMxvmOU6mk5cyPnWsoLPUQaCuLK65VrB8Wf7sQDhA7LGzjIpuJGH9WrwtsRc&#10;2ysf6FKGWiQI+xwVNCH0uZS+asigH9meOHl/1hkMSbpaaofXBDedHGfZTBpsOS002NOmoepU/hsF&#10;RUnFIrrf88keJ7GYj/eb7a1Savgev79ABIrhFX62d1rBdDaHx5l0BO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Ho4MMAAADcAAAADwAAAAAAAAAAAAAAAACYAgAAZHJzL2Rv&#10;d25yZXYueG1sUEsFBgAAAAAEAAQA9QAAAIgDAAAAAA==&#10;" fillcolor="#bcbcbc">
                  <v:fill color2="#ededed" rotate="t" angle="180" colors="0 #bcbcbc;22938f #d0d0d0;1 #ededed" focus="100%" type="gradient"/>
                  <v:shadow on="t" color="black" opacity="24903f" origin=",.5" offset="0,.55556mm"/>
                </v:rect>
                <v:rect id="Rechteck 568" o:spid="_x0000_s1197" style="position:absolute;left:46435;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58ksAA&#10;AADcAAAADwAAAGRycy9kb3ducmV2LnhtbERPy4rCMBTdC/MP4Q6403TEFx2jDIIg1I1VZn1p7rTF&#10;5qaTRI1/bxaCy8N5rzbRdOJGzreWFXyNMxDEldUt1wrOp91oCcIHZI2dZVLwIA+b9cdghbm2dz7S&#10;rQy1SCHsc1TQhNDnUvqqIYN+bHvixP1ZZzAk6GqpHd5TuOnkJMvm0mDLqaHBnrYNVZfyahQUJRXL&#10;6H7/L/Y8jcVictjuHpVSw8/48w0iUAxv8cu91wpm87Q2nUlH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O58ksAAAADcAAAADwAAAAAAAAAAAAAAAACYAgAAZHJzL2Rvd25y&#10;ZXYueG1sUEsFBgAAAAAEAAQA9QAAAIUDAAAAAA==&#10;" fillcolor="#bcbcbc">
                  <v:fill color2="#ededed" rotate="t" angle="180" colors="0 #bcbcbc;22938f #d0d0d0;1 #ededed" focus="100%" type="gradient"/>
                  <v:shadow on="t" color="black" opacity="24903f" origin=",.5" offset="0,.55556mm"/>
                </v:rect>
                <w10:anchorlock/>
              </v:group>
            </w:pict>
          </mc:Fallback>
        </mc:AlternateContent>
      </w:r>
    </w:p>
    <w:p w:rsidR="00B9644D" w:rsidRDefault="00B9644D" w:rsidP="00B9644D">
      <w:pPr>
        <w:pStyle w:val="Textkrper"/>
      </w:pPr>
    </w:p>
    <w:p w:rsidR="00B9644D" w:rsidRDefault="00B9644D" w:rsidP="00B9644D">
      <w:pPr>
        <w:pStyle w:val="Textkrper"/>
      </w:pPr>
    </w:p>
    <w:p w:rsidR="00B9644D" w:rsidRDefault="00B9644D" w:rsidP="00B9644D">
      <w:pPr>
        <w:spacing w:line="240" w:lineRule="exact"/>
        <w:rPr>
          <w:lang w:eastAsia="de-DE"/>
        </w:rPr>
      </w:pPr>
      <w:r>
        <w:br w:type="page"/>
      </w:r>
    </w:p>
    <w:tbl>
      <w:tblPr>
        <w:tblStyle w:val="Tabellenraster"/>
        <w:tblW w:w="7835" w:type="dxa"/>
        <w:tblInd w:w="108" w:type="dxa"/>
        <w:tblLook w:val="04A0" w:firstRow="1" w:lastRow="0" w:firstColumn="1" w:lastColumn="0" w:noHBand="0" w:noVBand="1"/>
      </w:tblPr>
      <w:tblGrid>
        <w:gridCol w:w="989"/>
        <w:gridCol w:w="3353"/>
        <w:gridCol w:w="3493"/>
      </w:tblGrid>
      <w:tr w:rsidR="00B9644D" w:rsidRPr="000576FF" w:rsidTr="004A742E">
        <w:trPr>
          <w:trHeight w:val="253"/>
        </w:trPr>
        <w:tc>
          <w:tcPr>
            <w:tcW w:w="886" w:type="dxa"/>
            <w:shd w:val="clear" w:color="auto" w:fill="FFC000"/>
          </w:tcPr>
          <w:p w:rsidR="00B9644D" w:rsidRPr="000576FF" w:rsidRDefault="00B9644D" w:rsidP="007E5967">
            <w:pPr>
              <w:pStyle w:val="Textkrper"/>
              <w:rPr>
                <w:b/>
              </w:rPr>
            </w:pPr>
            <w:r w:rsidRPr="000576FF">
              <w:rPr>
                <w:b/>
              </w:rPr>
              <w:lastRenderedPageBreak/>
              <w:t>Nummer</w:t>
            </w:r>
          </w:p>
        </w:tc>
        <w:tc>
          <w:tcPr>
            <w:tcW w:w="3404" w:type="dxa"/>
            <w:shd w:val="clear" w:color="auto" w:fill="FFC000"/>
          </w:tcPr>
          <w:p w:rsidR="00B9644D" w:rsidRPr="000576FF" w:rsidRDefault="00B9644D" w:rsidP="007E5967">
            <w:pPr>
              <w:pStyle w:val="Textkrper"/>
              <w:rPr>
                <w:b/>
              </w:rPr>
            </w:pPr>
            <w:r w:rsidRPr="000576FF">
              <w:rPr>
                <w:b/>
              </w:rPr>
              <w:t>Bezeichnung</w:t>
            </w:r>
          </w:p>
        </w:tc>
        <w:tc>
          <w:tcPr>
            <w:tcW w:w="3545" w:type="dxa"/>
            <w:shd w:val="clear" w:color="auto" w:fill="FFC000"/>
          </w:tcPr>
          <w:p w:rsidR="00B9644D" w:rsidRPr="000576FF" w:rsidRDefault="00B9644D" w:rsidP="007E5967">
            <w:pPr>
              <w:pStyle w:val="Textkrper"/>
              <w:rPr>
                <w:b/>
              </w:rPr>
            </w:pPr>
            <w:r w:rsidRPr="000576FF">
              <w:rPr>
                <w:b/>
              </w:rPr>
              <w:t>Verwendung beim Entrosten</w:t>
            </w:r>
          </w:p>
        </w:tc>
      </w:tr>
      <w:tr w:rsidR="00B9644D" w:rsidTr="004A742E">
        <w:trPr>
          <w:trHeight w:val="702"/>
        </w:trPr>
        <w:tc>
          <w:tcPr>
            <w:tcW w:w="886" w:type="dxa"/>
            <w:vAlign w:val="center"/>
          </w:tcPr>
          <w:p w:rsidR="00B9644D" w:rsidRPr="004B35B9" w:rsidRDefault="00B9644D" w:rsidP="007E5967">
            <w:pPr>
              <w:pStyle w:val="Textkrper"/>
              <w:jc w:val="left"/>
              <w:rPr>
                <w:b/>
                <w:color w:val="00B050"/>
              </w:rPr>
            </w:pPr>
            <w:r>
              <w:rPr>
                <w:b/>
                <w:color w:val="00B050"/>
              </w:rPr>
              <w:t>1</w:t>
            </w:r>
          </w:p>
        </w:tc>
        <w:tc>
          <w:tcPr>
            <w:tcW w:w="3404" w:type="dxa"/>
            <w:vAlign w:val="center"/>
          </w:tcPr>
          <w:p w:rsidR="00B9644D" w:rsidRPr="004B35B9" w:rsidRDefault="00B9644D" w:rsidP="007E5967">
            <w:pPr>
              <w:pStyle w:val="Textkrper"/>
              <w:jc w:val="left"/>
              <w:rPr>
                <w:b/>
                <w:color w:val="00B050"/>
              </w:rPr>
            </w:pPr>
            <w:r>
              <w:rPr>
                <w:b/>
                <w:color w:val="00B050"/>
              </w:rPr>
              <w:t>Schleifmittel</w:t>
            </w:r>
          </w:p>
        </w:tc>
        <w:tc>
          <w:tcPr>
            <w:tcW w:w="3545" w:type="dxa"/>
            <w:vAlign w:val="center"/>
          </w:tcPr>
          <w:p w:rsidR="00B9644D" w:rsidRPr="004B35B9" w:rsidRDefault="00B9644D" w:rsidP="007E5967">
            <w:pPr>
              <w:pStyle w:val="Textkrper"/>
              <w:jc w:val="left"/>
              <w:rPr>
                <w:b/>
                <w:color w:val="00B050"/>
              </w:rPr>
            </w:pPr>
            <w:r>
              <w:rPr>
                <w:b/>
                <w:color w:val="00B050"/>
              </w:rPr>
              <w:t>Zum schonenderen Abschleifen von Rost</w:t>
            </w:r>
          </w:p>
        </w:tc>
      </w:tr>
      <w:tr w:rsidR="00B9644D" w:rsidTr="004A742E">
        <w:trPr>
          <w:trHeight w:val="702"/>
        </w:trPr>
        <w:tc>
          <w:tcPr>
            <w:tcW w:w="886" w:type="dxa"/>
            <w:vAlign w:val="center"/>
          </w:tcPr>
          <w:p w:rsidR="00B9644D" w:rsidRPr="004B35B9" w:rsidRDefault="00B9644D" w:rsidP="007E5967">
            <w:pPr>
              <w:pStyle w:val="Textkrper"/>
              <w:jc w:val="left"/>
              <w:rPr>
                <w:b/>
                <w:color w:val="00B050"/>
              </w:rPr>
            </w:pPr>
            <w:r>
              <w:rPr>
                <w:b/>
                <w:color w:val="00B050"/>
              </w:rPr>
              <w:t>2</w:t>
            </w:r>
          </w:p>
        </w:tc>
        <w:tc>
          <w:tcPr>
            <w:tcW w:w="3404" w:type="dxa"/>
            <w:vAlign w:val="center"/>
          </w:tcPr>
          <w:p w:rsidR="00B9644D" w:rsidRPr="004B35B9" w:rsidRDefault="00B9644D" w:rsidP="007E5967">
            <w:pPr>
              <w:pStyle w:val="Textkrper"/>
              <w:jc w:val="left"/>
              <w:rPr>
                <w:b/>
                <w:color w:val="00B050"/>
              </w:rPr>
            </w:pPr>
            <w:r>
              <w:rPr>
                <w:b/>
                <w:color w:val="00B050"/>
              </w:rPr>
              <w:t>Drahtbürste</w:t>
            </w:r>
          </w:p>
        </w:tc>
        <w:tc>
          <w:tcPr>
            <w:tcW w:w="3545" w:type="dxa"/>
            <w:vAlign w:val="center"/>
          </w:tcPr>
          <w:p w:rsidR="00B9644D" w:rsidRPr="004B35B9" w:rsidRDefault="00B9644D" w:rsidP="007E5967">
            <w:pPr>
              <w:pStyle w:val="Textkrper"/>
              <w:jc w:val="left"/>
              <w:rPr>
                <w:b/>
                <w:color w:val="00B050"/>
              </w:rPr>
            </w:pPr>
            <w:r>
              <w:rPr>
                <w:b/>
                <w:color w:val="00B050"/>
              </w:rPr>
              <w:t>Zum groben Entfernen von Rost auch an schwieriger zugänglichen Stellen</w:t>
            </w:r>
          </w:p>
        </w:tc>
      </w:tr>
      <w:tr w:rsidR="00B9644D" w:rsidTr="004A742E">
        <w:trPr>
          <w:trHeight w:val="702"/>
        </w:trPr>
        <w:tc>
          <w:tcPr>
            <w:tcW w:w="886" w:type="dxa"/>
            <w:vAlign w:val="center"/>
          </w:tcPr>
          <w:p w:rsidR="00B9644D" w:rsidRPr="004B35B9" w:rsidRDefault="00B9644D" w:rsidP="007E5967">
            <w:pPr>
              <w:pStyle w:val="Textkrper"/>
              <w:jc w:val="left"/>
              <w:rPr>
                <w:b/>
                <w:color w:val="00B050"/>
              </w:rPr>
            </w:pPr>
            <w:r>
              <w:rPr>
                <w:b/>
                <w:color w:val="00B050"/>
              </w:rPr>
              <w:t>3</w:t>
            </w:r>
          </w:p>
        </w:tc>
        <w:tc>
          <w:tcPr>
            <w:tcW w:w="3404" w:type="dxa"/>
            <w:vAlign w:val="center"/>
          </w:tcPr>
          <w:p w:rsidR="00B9644D" w:rsidRPr="004B35B9" w:rsidRDefault="00B9644D" w:rsidP="007E5967">
            <w:pPr>
              <w:pStyle w:val="Textkrper"/>
              <w:jc w:val="left"/>
              <w:rPr>
                <w:b/>
                <w:color w:val="00B050"/>
              </w:rPr>
            </w:pPr>
            <w:r>
              <w:rPr>
                <w:b/>
                <w:color w:val="00B050"/>
              </w:rPr>
              <w:t>Schleifklotz</w:t>
            </w:r>
          </w:p>
        </w:tc>
        <w:tc>
          <w:tcPr>
            <w:tcW w:w="3545" w:type="dxa"/>
            <w:vAlign w:val="center"/>
          </w:tcPr>
          <w:p w:rsidR="00B9644D" w:rsidRPr="004B35B9" w:rsidRDefault="00B9644D" w:rsidP="007E5967">
            <w:pPr>
              <w:pStyle w:val="Textkrper"/>
              <w:jc w:val="left"/>
              <w:rPr>
                <w:b/>
                <w:color w:val="00B050"/>
              </w:rPr>
            </w:pPr>
            <w:r>
              <w:rPr>
                <w:b/>
                <w:color w:val="00B050"/>
              </w:rPr>
              <w:t>Als Träger für Schleifmittel. Dadurch verhindert man das Einschleifen von Riefen.</w:t>
            </w:r>
          </w:p>
        </w:tc>
      </w:tr>
      <w:tr w:rsidR="00B9644D" w:rsidTr="004A742E">
        <w:trPr>
          <w:trHeight w:val="702"/>
        </w:trPr>
        <w:tc>
          <w:tcPr>
            <w:tcW w:w="886" w:type="dxa"/>
            <w:vAlign w:val="center"/>
          </w:tcPr>
          <w:p w:rsidR="00B9644D" w:rsidRPr="004B35B9" w:rsidRDefault="00B9644D" w:rsidP="007E5967">
            <w:pPr>
              <w:pStyle w:val="Textkrper"/>
              <w:jc w:val="left"/>
              <w:rPr>
                <w:b/>
                <w:color w:val="00B050"/>
              </w:rPr>
            </w:pPr>
            <w:r>
              <w:rPr>
                <w:b/>
                <w:color w:val="00B050"/>
              </w:rPr>
              <w:t>4</w:t>
            </w:r>
          </w:p>
        </w:tc>
        <w:tc>
          <w:tcPr>
            <w:tcW w:w="3404" w:type="dxa"/>
            <w:vAlign w:val="center"/>
          </w:tcPr>
          <w:p w:rsidR="00B9644D" w:rsidRPr="004B35B9" w:rsidRDefault="00B9644D" w:rsidP="007E5967">
            <w:pPr>
              <w:pStyle w:val="Textkrper"/>
              <w:jc w:val="left"/>
              <w:rPr>
                <w:b/>
                <w:color w:val="00B050"/>
              </w:rPr>
            </w:pPr>
            <w:r>
              <w:rPr>
                <w:b/>
                <w:color w:val="00B050"/>
              </w:rPr>
              <w:t>Staubbesen</w:t>
            </w:r>
          </w:p>
        </w:tc>
        <w:tc>
          <w:tcPr>
            <w:tcW w:w="3545" w:type="dxa"/>
            <w:vAlign w:val="center"/>
          </w:tcPr>
          <w:p w:rsidR="00B9644D" w:rsidRPr="004B35B9" w:rsidRDefault="00B9644D" w:rsidP="007E5967">
            <w:pPr>
              <w:pStyle w:val="Textkrper"/>
              <w:jc w:val="left"/>
              <w:rPr>
                <w:b/>
                <w:color w:val="00B050"/>
              </w:rPr>
            </w:pPr>
            <w:r>
              <w:rPr>
                <w:b/>
                <w:color w:val="00B050"/>
              </w:rPr>
              <w:t>Zum Abstauben des geschliffenen Untergrunds</w:t>
            </w:r>
          </w:p>
        </w:tc>
      </w:tr>
    </w:tbl>
    <w:p w:rsidR="00B9644D" w:rsidRDefault="00B9644D" w:rsidP="00B04843">
      <w:pPr>
        <w:pStyle w:val="Abstandszeile"/>
      </w:pPr>
    </w:p>
    <w:p w:rsidR="00B9644D" w:rsidRDefault="00B9644D" w:rsidP="00B04843">
      <w:pPr>
        <w:pStyle w:val="berschrift3"/>
      </w:pPr>
      <w:r w:rsidRPr="00B04843">
        <w:t>Aufgabe</w:t>
      </w:r>
      <w:r w:rsidRPr="00245F0E">
        <w:t xml:space="preserve"> </w:t>
      </w:r>
      <w:r>
        <w:t>2</w:t>
      </w:r>
      <w:r w:rsidRPr="00245F0E">
        <w:t xml:space="preserve">:   </w:t>
      </w:r>
    </w:p>
    <w:p w:rsidR="00B9644D" w:rsidRDefault="00B9644D" w:rsidP="00B9644D">
      <w:pPr>
        <w:pStyle w:val="Textkrper"/>
      </w:pPr>
      <w:r>
        <w:t>Welche Bauteile an einem Haus können von Hand entrostet werden? Notieren Sie drei!</w:t>
      </w:r>
    </w:p>
    <w:p w:rsidR="00B9644D" w:rsidRDefault="00B9644D" w:rsidP="00B9644D">
      <w:pPr>
        <w:pStyle w:val="Textkrper"/>
      </w:pPr>
    </w:p>
    <w:p w:rsidR="00B9644D" w:rsidRPr="004B35B9" w:rsidRDefault="00B9644D" w:rsidP="00B9644D">
      <w:pPr>
        <w:pStyle w:val="Textkrper"/>
        <w:rPr>
          <w:b/>
          <w:color w:val="00B050"/>
        </w:rPr>
      </w:pPr>
      <w:r>
        <w:rPr>
          <w:b/>
          <w:color w:val="00B050"/>
        </w:rPr>
        <w:t>Geländer, Türen, Zäune, Briefkästen, Schilder, Verkleidungen (z.</w:t>
      </w:r>
      <w:r w:rsidR="00ED193E">
        <w:rPr>
          <w:b/>
          <w:color w:val="00B050"/>
        </w:rPr>
        <w:t xml:space="preserve"> </w:t>
      </w:r>
      <w:r>
        <w:rPr>
          <w:b/>
          <w:color w:val="00B050"/>
        </w:rPr>
        <w:t>B. am Balkon)...</w:t>
      </w:r>
    </w:p>
    <w:p w:rsidR="00B9644D" w:rsidRDefault="00B9644D" w:rsidP="00B9644D">
      <w:pPr>
        <w:spacing w:line="240" w:lineRule="exact"/>
        <w:rPr>
          <w:lang w:eastAsia="de-DE"/>
        </w:rPr>
      </w:pPr>
      <w:r>
        <w:br w:type="page"/>
      </w:r>
    </w:p>
    <w:p w:rsidR="001C3AEB" w:rsidRDefault="001C3AEB" w:rsidP="001C3AEB">
      <w:pPr>
        <w:spacing w:line="240" w:lineRule="exact"/>
        <w:rPr>
          <w:lang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9644D"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B9644D" w:rsidRDefault="00B9644D" w:rsidP="007E5967">
            <w:pPr>
              <w:pStyle w:val="Tabelle6pt"/>
              <w:rPr>
                <w:color w:val="000000"/>
              </w:rPr>
            </w:pPr>
            <w:r>
              <w:br w:type="page"/>
              <w:t>Lernfeld</w:t>
            </w:r>
          </w:p>
          <w:p w:rsidR="00B9644D" w:rsidRDefault="00B9644D" w:rsidP="007E5967">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9644D" w:rsidRDefault="00B9644D" w:rsidP="007E5967">
            <w:pPr>
              <w:pStyle w:val="Tabelle6pt"/>
              <w:rPr>
                <w:color w:val="000000"/>
              </w:rPr>
            </w:pPr>
            <w:r>
              <w:t>Titel</w:t>
            </w:r>
          </w:p>
          <w:p w:rsidR="00B9644D" w:rsidRDefault="00ED193E" w:rsidP="007E5967">
            <w:pPr>
              <w:pStyle w:val="TabelleKopflinks"/>
            </w:pPr>
            <w:r>
              <w:t>Station 3: M</w:t>
            </w:r>
            <w:r w:rsidR="00B9644D">
              <w:t>echanische Handentrostung</w:t>
            </w:r>
          </w:p>
        </w:tc>
        <w:tc>
          <w:tcPr>
            <w:tcW w:w="188" w:type="dxa"/>
            <w:vMerge w:val="restart"/>
            <w:tcBorders>
              <w:top w:val="nil"/>
              <w:left w:val="single" w:sz="4" w:space="0" w:color="auto"/>
              <w:bottom w:val="nil"/>
              <w:right w:val="single" w:sz="4" w:space="0" w:color="auto"/>
            </w:tcBorders>
            <w:shd w:val="clear" w:color="auto" w:fill="FFFFFF"/>
          </w:tcPr>
          <w:p w:rsidR="00B9644D" w:rsidRPr="004B658C" w:rsidRDefault="00B9644D" w:rsidP="007E5967"/>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9644D" w:rsidRDefault="00B9644D" w:rsidP="007E5967">
            <w:pPr>
              <w:pStyle w:val="Tabelle6pt"/>
            </w:pPr>
          </w:p>
          <w:p w:rsidR="00B9644D" w:rsidRPr="00B51DE9" w:rsidRDefault="00B9644D" w:rsidP="007E5967">
            <w:pPr>
              <w:pStyle w:val="TabelleKopfmitte"/>
              <w:rPr>
                <w:rFonts w:eastAsia="Calibri"/>
              </w:rPr>
            </w:pPr>
            <w:r>
              <w:t>F1.01.03.03</w:t>
            </w:r>
          </w:p>
        </w:tc>
      </w:tr>
      <w:tr w:rsidR="00B9644D" w:rsidRPr="00B51DE9" w:rsidTr="007E5967">
        <w:tc>
          <w:tcPr>
            <w:tcW w:w="7348" w:type="dxa"/>
            <w:gridSpan w:val="3"/>
            <w:tcBorders>
              <w:left w:val="single" w:sz="4" w:space="0" w:color="auto"/>
              <w:bottom w:val="single" w:sz="4" w:space="0" w:color="auto"/>
              <w:right w:val="single" w:sz="4" w:space="0" w:color="auto"/>
            </w:tcBorders>
            <w:shd w:val="clear" w:color="auto" w:fill="auto"/>
            <w:hideMark/>
          </w:tcPr>
          <w:p w:rsidR="00B9644D" w:rsidRPr="004B658C" w:rsidRDefault="00B9644D" w:rsidP="007E5967">
            <w:pPr>
              <w:pStyle w:val="Tabelle6pt"/>
            </w:pPr>
            <w:r>
              <w:t>Kompetenzbereiche:</w:t>
            </w:r>
          </w:p>
          <w:p w:rsidR="00B9644D" w:rsidRDefault="00B9644D" w:rsidP="007E5967">
            <w:pPr>
              <w:pStyle w:val="Kopf8ptafz"/>
            </w:pPr>
            <w:r>
              <w:t>Ich kann Werkstoffe objektbezogen auswählen und verarbeiten.</w:t>
            </w:r>
          </w:p>
          <w:p w:rsidR="00B9644D" w:rsidRDefault="00B9644D"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B9644D" w:rsidRDefault="00B9644D" w:rsidP="007E5967">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644D" w:rsidRPr="00B51DE9" w:rsidTr="007E5967">
              <w:trPr>
                <w:trHeight w:val="284"/>
              </w:trPr>
              <w:tc>
                <w:tcPr>
                  <w:tcW w:w="2090" w:type="dxa"/>
                  <w:shd w:val="clear" w:color="auto" w:fill="auto"/>
                </w:tcPr>
                <w:p w:rsidR="00B9644D" w:rsidRPr="00B51DE9" w:rsidRDefault="00B9644D" w:rsidP="007E5967">
                  <w:pPr>
                    <w:pStyle w:val="Textkrpermitte"/>
                  </w:pPr>
                  <w:proofErr w:type="spellStart"/>
                  <w:r w:rsidRPr="00B51DE9">
                    <w:t>LernPROJEKT</w:t>
                  </w:r>
                  <w:proofErr w:type="spellEnd"/>
                </w:p>
              </w:tc>
            </w:tr>
            <w:tr w:rsidR="00B9644D" w:rsidRPr="00B51DE9" w:rsidTr="007E5967">
              <w:trPr>
                <w:trHeight w:val="284"/>
              </w:trPr>
              <w:tc>
                <w:tcPr>
                  <w:tcW w:w="2090" w:type="dxa"/>
                  <w:tcBorders>
                    <w:bottom w:val="single" w:sz="4" w:space="0" w:color="auto"/>
                  </w:tcBorders>
                  <w:shd w:val="clear" w:color="auto" w:fill="auto"/>
                </w:tcPr>
                <w:p w:rsidR="00B9644D" w:rsidRPr="00B51DE9" w:rsidRDefault="00B9644D" w:rsidP="007E5967">
                  <w:pPr>
                    <w:pStyle w:val="Textkrpermitte"/>
                  </w:pPr>
                  <w:proofErr w:type="spellStart"/>
                  <w:r w:rsidRPr="00B51DE9">
                    <w:t>LernTHEMA</w:t>
                  </w:r>
                  <w:proofErr w:type="spellEnd"/>
                </w:p>
              </w:tc>
            </w:tr>
            <w:tr w:rsidR="00B9644D" w:rsidRPr="00B51DE9" w:rsidTr="007E5967">
              <w:trPr>
                <w:trHeight w:val="284"/>
              </w:trPr>
              <w:tc>
                <w:tcPr>
                  <w:tcW w:w="2090" w:type="dxa"/>
                  <w:tcBorders>
                    <w:bottom w:val="nil"/>
                  </w:tcBorders>
                  <w:shd w:val="clear" w:color="auto" w:fill="D9D9D9" w:themeFill="background1" w:themeFillShade="D9"/>
                </w:tcPr>
                <w:p w:rsidR="00B9644D" w:rsidRPr="00B51DE9" w:rsidRDefault="00B9644D" w:rsidP="007E5967">
                  <w:pPr>
                    <w:pStyle w:val="TabelleKopfmitte"/>
                  </w:pPr>
                  <w:proofErr w:type="spellStart"/>
                  <w:r w:rsidRPr="00B51DE9">
                    <w:t>LernSCHRITT</w:t>
                  </w:r>
                  <w:proofErr w:type="spellEnd"/>
                </w:p>
              </w:tc>
            </w:tr>
          </w:tbl>
          <w:p w:rsidR="00B9644D" w:rsidRPr="00B51DE9" w:rsidRDefault="00B9644D" w:rsidP="007E5967"/>
        </w:tc>
      </w:tr>
      <w:tr w:rsidR="00B9644D" w:rsidRPr="00B51DE9" w:rsidTr="007E5967">
        <w:trPr>
          <w:trHeight w:val="149"/>
        </w:trPr>
        <w:tc>
          <w:tcPr>
            <w:tcW w:w="7348" w:type="dxa"/>
            <w:gridSpan w:val="3"/>
            <w:tcBorders>
              <w:top w:val="single" w:sz="4" w:space="0" w:color="auto"/>
              <w:left w:val="nil"/>
              <w:right w:val="nil"/>
            </w:tcBorders>
          </w:tcPr>
          <w:p w:rsidR="00B9644D" w:rsidRPr="00B51DE9" w:rsidRDefault="00B9644D" w:rsidP="007E5967"/>
        </w:tc>
        <w:tc>
          <w:tcPr>
            <w:tcW w:w="196" w:type="dxa"/>
            <w:gridSpan w:val="2"/>
            <w:tcBorders>
              <w:top w:val="nil"/>
              <w:left w:val="nil"/>
              <w:right w:val="nil"/>
            </w:tcBorders>
          </w:tcPr>
          <w:p w:rsidR="00B9644D" w:rsidRPr="00B51DE9" w:rsidRDefault="00B9644D" w:rsidP="007E5967"/>
        </w:tc>
        <w:tc>
          <w:tcPr>
            <w:tcW w:w="2095" w:type="dxa"/>
            <w:tcBorders>
              <w:top w:val="single" w:sz="4" w:space="0" w:color="auto"/>
              <w:left w:val="nil"/>
              <w:right w:val="nil"/>
            </w:tcBorders>
          </w:tcPr>
          <w:p w:rsidR="00B9644D" w:rsidRPr="00B51DE9" w:rsidRDefault="00B9644D" w:rsidP="007E5967"/>
        </w:tc>
      </w:tr>
      <w:tr w:rsidR="00B9644D" w:rsidRPr="00B51DE9" w:rsidTr="007E5967">
        <w:trPr>
          <w:trHeight w:val="443"/>
        </w:trPr>
        <w:tc>
          <w:tcPr>
            <w:tcW w:w="4818" w:type="dxa"/>
            <w:gridSpan w:val="2"/>
            <w:vMerge w:val="restart"/>
            <w:tcBorders>
              <w:left w:val="single" w:sz="4" w:space="0" w:color="auto"/>
              <w:right w:val="single" w:sz="4" w:space="0" w:color="auto"/>
            </w:tcBorders>
          </w:tcPr>
          <w:p w:rsidR="00B9644D" w:rsidRPr="004B658C" w:rsidRDefault="00B9644D" w:rsidP="007E5967">
            <w:pPr>
              <w:pStyle w:val="Tabelle6pt"/>
            </w:pPr>
            <w:r>
              <w:t>Kompetenzen:</w:t>
            </w:r>
          </w:p>
          <w:p w:rsidR="00B9644D" w:rsidRDefault="00B9644D" w:rsidP="007E5967">
            <w:pPr>
              <w:pStyle w:val="Kopf8ptafz"/>
            </w:pPr>
            <w:r>
              <w:t>Ich kann metallische Untergründe und deren Eigenschaften b</w:t>
            </w:r>
            <w:r>
              <w:t>e</w:t>
            </w:r>
            <w:r>
              <w:t>schreiben.</w:t>
            </w:r>
          </w:p>
          <w:p w:rsidR="00B9644D" w:rsidRDefault="00B9644D" w:rsidP="007E5967">
            <w:pPr>
              <w:pStyle w:val="Kopf8ptafz"/>
            </w:pPr>
            <w:r>
              <w:t>Ich kann Werkzeuge zur Bearbeitung metallischer Untergründe handhaben und reinigen.</w:t>
            </w:r>
          </w:p>
          <w:p w:rsidR="00B9644D" w:rsidRDefault="00B9644D" w:rsidP="007E5967">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B9644D" w:rsidRDefault="00B9644D" w:rsidP="007E5967">
            <w:pPr>
              <w:pStyle w:val="Tabelle6pt"/>
            </w:pPr>
            <w:r>
              <w:t>Was Sie schon können sollten:</w:t>
            </w:r>
          </w:p>
          <w:p w:rsidR="00B9644D" w:rsidRPr="00234B66" w:rsidRDefault="00B9644D" w:rsidP="00124C46">
            <w:pPr>
              <w:pStyle w:val="Kopf8ptafz"/>
              <w:numPr>
                <w:ilvl w:val="0"/>
                <w:numId w:val="0"/>
              </w:numPr>
              <w:ind w:left="227"/>
            </w:pPr>
          </w:p>
        </w:tc>
      </w:tr>
      <w:tr w:rsidR="00B9644D" w:rsidRPr="00B51DE9" w:rsidTr="007E5967">
        <w:trPr>
          <w:trHeight w:val="443"/>
        </w:trPr>
        <w:tc>
          <w:tcPr>
            <w:tcW w:w="4818" w:type="dxa"/>
            <w:gridSpan w:val="2"/>
            <w:vMerge/>
            <w:tcBorders>
              <w:left w:val="single" w:sz="4" w:space="0" w:color="auto"/>
              <w:right w:val="single" w:sz="4" w:space="0" w:color="auto"/>
            </w:tcBorders>
          </w:tcPr>
          <w:p w:rsidR="00B9644D" w:rsidRDefault="00B9644D" w:rsidP="007E5967">
            <w:pPr>
              <w:pStyle w:val="Tabelle6pt"/>
            </w:pPr>
          </w:p>
        </w:tc>
        <w:tc>
          <w:tcPr>
            <w:tcW w:w="4821" w:type="dxa"/>
            <w:gridSpan w:val="4"/>
            <w:tcBorders>
              <w:left w:val="single" w:sz="4" w:space="0" w:color="auto"/>
              <w:right w:val="single" w:sz="4" w:space="0" w:color="auto"/>
            </w:tcBorders>
          </w:tcPr>
          <w:p w:rsidR="00B9644D" w:rsidRDefault="00B9644D" w:rsidP="007E5967">
            <w:pPr>
              <w:pStyle w:val="Tabelle6pt"/>
            </w:pPr>
            <w:r>
              <w:t>Wofür Sie das benötigen:</w:t>
            </w:r>
          </w:p>
          <w:p w:rsidR="00B9644D" w:rsidRDefault="00B9644D" w:rsidP="007E5967">
            <w:pPr>
              <w:pStyle w:val="Kopf8ptafz"/>
            </w:pPr>
            <w:r>
              <w:t>Lernzielkontrolle nach dem „Stationen</w:t>
            </w:r>
            <w:r w:rsidR="00ED193E">
              <w:t xml:space="preserve"> </w:t>
            </w:r>
            <w:r>
              <w:t>lernen“</w:t>
            </w:r>
          </w:p>
        </w:tc>
      </w:tr>
      <w:tr w:rsidR="00B9644D" w:rsidRPr="00B51DE9" w:rsidTr="007E5967">
        <w:trPr>
          <w:trHeight w:val="443"/>
        </w:trPr>
        <w:tc>
          <w:tcPr>
            <w:tcW w:w="4818" w:type="dxa"/>
            <w:gridSpan w:val="2"/>
            <w:vMerge/>
            <w:tcBorders>
              <w:left w:val="single" w:sz="4" w:space="0" w:color="auto"/>
              <w:right w:val="single" w:sz="4" w:space="0" w:color="auto"/>
            </w:tcBorders>
          </w:tcPr>
          <w:p w:rsidR="00B9644D" w:rsidRDefault="00B9644D" w:rsidP="007E5967">
            <w:pPr>
              <w:pStyle w:val="Tabelle6pt"/>
            </w:pPr>
          </w:p>
        </w:tc>
        <w:tc>
          <w:tcPr>
            <w:tcW w:w="4821" w:type="dxa"/>
            <w:gridSpan w:val="4"/>
            <w:tcBorders>
              <w:left w:val="single" w:sz="4" w:space="0" w:color="auto"/>
              <w:right w:val="single" w:sz="4" w:space="0" w:color="auto"/>
            </w:tcBorders>
          </w:tcPr>
          <w:p w:rsidR="00B9644D" w:rsidRDefault="00B9644D" w:rsidP="007E5967">
            <w:pPr>
              <w:pStyle w:val="Tabelle6pt"/>
            </w:pPr>
            <w:r>
              <w:t>Wie Sie Ihr Können prüfen können:</w:t>
            </w:r>
          </w:p>
          <w:p w:rsidR="00B9644D" w:rsidRPr="00234B66" w:rsidRDefault="00B9644D" w:rsidP="007E5967">
            <w:pPr>
              <w:pStyle w:val="Kopf8ptafz"/>
            </w:pPr>
            <w:r w:rsidRPr="00234B66">
              <w:t>Siehe Lernwegeliste oder Lernschritt F01.02.03.04</w:t>
            </w:r>
          </w:p>
        </w:tc>
      </w:tr>
    </w:tbl>
    <w:p w:rsidR="00B9644D" w:rsidRDefault="00A42138" w:rsidP="00B9644D">
      <w:pPr>
        <w:pStyle w:val="berschrift2"/>
      </w:pPr>
      <w:r>
        <w:rPr>
          <w:noProof/>
          <w:sz w:val="24"/>
        </w:rPr>
        <w:drawing>
          <wp:anchor distT="0" distB="0" distL="114300" distR="114300" simplePos="0" relativeHeight="252573696" behindDoc="0" locked="0" layoutInCell="0" allowOverlap="1" wp14:anchorId="62B32189" wp14:editId="0D1A7FE1">
            <wp:simplePos x="0" y="0"/>
            <wp:positionH relativeFrom="rightMargin">
              <wp:posOffset>107950</wp:posOffset>
            </wp:positionH>
            <wp:positionV relativeFrom="paragraph">
              <wp:posOffset>64770</wp:posOffset>
            </wp:positionV>
            <wp:extent cx="345440" cy="323850"/>
            <wp:effectExtent l="0" t="0" r="0" b="0"/>
            <wp:wrapNone/>
            <wp:docPr id="130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9644D">
        <w:t>Infoteil</w:t>
      </w:r>
    </w:p>
    <w:p w:rsidR="00B9644D" w:rsidRDefault="00B9644D" w:rsidP="00B9644D">
      <w:pPr>
        <w:spacing w:line="240" w:lineRule="exact"/>
      </w:pPr>
      <w:r>
        <w:t>Um einen Stahluntergrund fachgerecht zu beschichten, muss  er zunächst vom Rost befreit werden. Man spricht dabei von Entrostungsverfahren. In dieser Station haben Sie das mechanische Entrosten von Hand durchgeführt. Dazu werden bestimmte Werkze</w:t>
      </w:r>
      <w:r>
        <w:t>u</w:t>
      </w:r>
      <w:r>
        <w:t xml:space="preserve">ge und Hilfsmittel eingesetzt. </w:t>
      </w:r>
    </w:p>
    <w:p w:rsidR="00B9644D" w:rsidRDefault="00B9644D" w:rsidP="00B04843">
      <w:pPr>
        <w:pStyle w:val="berschrift3"/>
      </w:pPr>
      <w:r w:rsidRPr="00B04843">
        <w:t>Aufgabe</w:t>
      </w:r>
      <w:r w:rsidR="00652749">
        <w:t xml:space="preserve"> 1:</w:t>
      </w:r>
    </w:p>
    <w:p w:rsidR="00B9644D" w:rsidRDefault="00B9644D" w:rsidP="00B9644D">
      <w:pPr>
        <w:pStyle w:val="Textkrper"/>
      </w:pPr>
      <w:r>
        <w:t>Ergänzen Sie die Tabelle, in der die wichtigsten Werkzeuge und Hilfsmittel zur Handentrostung aufgeführt sind.</w:t>
      </w:r>
    </w:p>
    <w:p w:rsidR="00B9644D" w:rsidRDefault="00B9644D" w:rsidP="00B9644D">
      <w:pPr>
        <w:pStyle w:val="Textkrper"/>
      </w:pPr>
    </w:p>
    <w:tbl>
      <w:tblPr>
        <w:tblStyle w:val="Tabellenraster"/>
        <w:tblW w:w="7835" w:type="dxa"/>
        <w:tblInd w:w="108" w:type="dxa"/>
        <w:tblLook w:val="04A0" w:firstRow="1" w:lastRow="0" w:firstColumn="1" w:lastColumn="0" w:noHBand="0" w:noVBand="1"/>
      </w:tblPr>
      <w:tblGrid>
        <w:gridCol w:w="1970"/>
        <w:gridCol w:w="2882"/>
        <w:gridCol w:w="2983"/>
      </w:tblGrid>
      <w:tr w:rsidR="00B9644D" w:rsidRPr="000576FF" w:rsidTr="004A742E">
        <w:trPr>
          <w:trHeight w:val="253"/>
        </w:trPr>
        <w:tc>
          <w:tcPr>
            <w:tcW w:w="1862" w:type="dxa"/>
            <w:shd w:val="clear" w:color="auto" w:fill="FFC000"/>
          </w:tcPr>
          <w:p w:rsidR="00B9644D" w:rsidRPr="000576FF" w:rsidRDefault="00B9644D" w:rsidP="007E5967">
            <w:pPr>
              <w:pStyle w:val="Textkrper"/>
              <w:rPr>
                <w:b/>
              </w:rPr>
            </w:pPr>
            <w:r>
              <w:rPr>
                <w:b/>
              </w:rPr>
              <w:t>Bild</w:t>
            </w:r>
          </w:p>
        </w:tc>
        <w:tc>
          <w:tcPr>
            <w:tcW w:w="2934" w:type="dxa"/>
            <w:shd w:val="clear" w:color="auto" w:fill="FFC000"/>
          </w:tcPr>
          <w:p w:rsidR="00B9644D" w:rsidRPr="000576FF" w:rsidRDefault="00B9644D" w:rsidP="007E5967">
            <w:pPr>
              <w:pStyle w:val="Textkrper"/>
              <w:rPr>
                <w:b/>
              </w:rPr>
            </w:pPr>
            <w:r w:rsidRPr="000576FF">
              <w:rPr>
                <w:b/>
              </w:rPr>
              <w:t>Bezeichnung</w:t>
            </w:r>
          </w:p>
        </w:tc>
        <w:tc>
          <w:tcPr>
            <w:tcW w:w="3039" w:type="dxa"/>
            <w:shd w:val="clear" w:color="auto" w:fill="FFC000"/>
          </w:tcPr>
          <w:p w:rsidR="00B9644D" w:rsidRPr="000576FF" w:rsidRDefault="00B9644D" w:rsidP="007E5967">
            <w:pPr>
              <w:pStyle w:val="Textkrper"/>
              <w:rPr>
                <w:b/>
              </w:rPr>
            </w:pPr>
            <w:r w:rsidRPr="000576FF">
              <w:rPr>
                <w:b/>
              </w:rPr>
              <w:t>Verwendung beim Entrosten</w:t>
            </w:r>
          </w:p>
        </w:tc>
      </w:tr>
      <w:tr w:rsidR="00B9644D" w:rsidTr="004A742E">
        <w:trPr>
          <w:trHeight w:val="702"/>
        </w:trPr>
        <w:tc>
          <w:tcPr>
            <w:tcW w:w="1862" w:type="dxa"/>
          </w:tcPr>
          <w:p w:rsidR="00B9644D" w:rsidRDefault="00B9644D" w:rsidP="007E5967">
            <w:pPr>
              <w:pStyle w:val="Textkrper"/>
            </w:pPr>
            <w:r>
              <w:rPr>
                <w:noProof/>
              </w:rPr>
              <w:drawing>
                <wp:inline distT="0" distB="0" distL="0" distR="0" wp14:anchorId="4CA89EEC" wp14:editId="7BE5A8CF">
                  <wp:extent cx="1232806" cy="1095829"/>
                  <wp:effectExtent l="0" t="7620" r="0" b="0"/>
                  <wp:docPr id="1329" name="Grafik 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leifklotz.jpg"/>
                          <pic:cNvPicPr/>
                        </pic:nvPicPr>
                        <pic:blipFill rotWithShape="1">
                          <a:blip r:embed="rId85" cstate="print">
                            <a:extLst>
                              <a:ext uri="{BEBA8EAE-BF5A-486C-A8C5-ECC9F3942E4B}">
                                <a14:imgProps xmlns:a14="http://schemas.microsoft.com/office/drawing/2010/main">
                                  <a14:imgLayer r:embed="rId86">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l="21140" r="15440"/>
                          <a:stretch/>
                        </pic:blipFill>
                        <pic:spPr bwMode="auto">
                          <a:xfrm rot="5400000">
                            <a:off x="0" y="0"/>
                            <a:ext cx="1232806" cy="1095829"/>
                          </a:xfrm>
                          <a:prstGeom prst="rect">
                            <a:avLst/>
                          </a:prstGeom>
                          <a:ln>
                            <a:noFill/>
                          </a:ln>
                          <a:extLst>
                            <a:ext uri="{53640926-AAD7-44D8-BBD7-CCE9431645EC}">
                              <a14:shadowObscured xmlns:a14="http://schemas.microsoft.com/office/drawing/2010/main"/>
                            </a:ext>
                          </a:extLst>
                        </pic:spPr>
                      </pic:pic>
                    </a:graphicData>
                  </a:graphic>
                </wp:inline>
              </w:drawing>
            </w:r>
          </w:p>
        </w:tc>
        <w:tc>
          <w:tcPr>
            <w:tcW w:w="2934" w:type="dxa"/>
            <w:vAlign w:val="center"/>
          </w:tcPr>
          <w:p w:rsidR="00B9644D" w:rsidRDefault="00B9644D" w:rsidP="007E5967">
            <w:pPr>
              <w:pStyle w:val="Textkrper"/>
              <w:jc w:val="left"/>
            </w:pPr>
            <w:r>
              <w:t>Schleifklotz</w:t>
            </w:r>
          </w:p>
        </w:tc>
        <w:tc>
          <w:tcPr>
            <w:tcW w:w="3039" w:type="dxa"/>
            <w:vAlign w:val="center"/>
          </w:tcPr>
          <w:p w:rsidR="00B9644D" w:rsidRDefault="00B9644D" w:rsidP="007E5967">
            <w:pPr>
              <w:pStyle w:val="Textkrper"/>
              <w:jc w:val="left"/>
            </w:pPr>
          </w:p>
        </w:tc>
      </w:tr>
      <w:tr w:rsidR="00B9644D" w:rsidTr="004A742E">
        <w:trPr>
          <w:trHeight w:val="702"/>
        </w:trPr>
        <w:tc>
          <w:tcPr>
            <w:tcW w:w="1862" w:type="dxa"/>
          </w:tcPr>
          <w:p w:rsidR="00B9644D" w:rsidRDefault="00B9644D" w:rsidP="007E5967">
            <w:pPr>
              <w:pStyle w:val="Textkrper"/>
            </w:pPr>
            <w:r>
              <w:rPr>
                <w:noProof/>
              </w:rPr>
              <w:drawing>
                <wp:inline distT="0" distB="0" distL="0" distR="0" wp14:anchorId="348A0EAD" wp14:editId="2F61D7E5">
                  <wp:extent cx="1110343" cy="917912"/>
                  <wp:effectExtent l="0" t="0" r="0" b="0"/>
                  <wp:docPr id="1312" name="Grafik 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7" cstate="print">
                            <a:extLst>
                              <a:ext uri="{28A0092B-C50C-407E-A947-70E740481C1C}">
                                <a14:useLocalDpi xmlns:a14="http://schemas.microsoft.com/office/drawing/2010/main" val="0"/>
                              </a:ext>
                            </a:extLst>
                          </a:blip>
                          <a:srcRect l="14188"/>
                          <a:stretch/>
                        </pic:blipFill>
                        <pic:spPr bwMode="auto">
                          <a:xfrm>
                            <a:off x="0" y="0"/>
                            <a:ext cx="1128178" cy="932656"/>
                          </a:xfrm>
                          <a:prstGeom prst="rect">
                            <a:avLst/>
                          </a:prstGeom>
                          <a:ln>
                            <a:noFill/>
                          </a:ln>
                          <a:extLst>
                            <a:ext uri="{53640926-AAD7-44D8-BBD7-CCE9431645EC}">
                              <a14:shadowObscured xmlns:a14="http://schemas.microsoft.com/office/drawing/2010/main"/>
                            </a:ext>
                          </a:extLst>
                        </pic:spPr>
                      </pic:pic>
                    </a:graphicData>
                  </a:graphic>
                </wp:inline>
              </w:drawing>
            </w:r>
          </w:p>
        </w:tc>
        <w:tc>
          <w:tcPr>
            <w:tcW w:w="2934" w:type="dxa"/>
            <w:vAlign w:val="center"/>
          </w:tcPr>
          <w:p w:rsidR="00B9644D" w:rsidRDefault="00B9644D" w:rsidP="007E5967">
            <w:pPr>
              <w:pStyle w:val="Textkrper"/>
              <w:jc w:val="left"/>
            </w:pPr>
          </w:p>
        </w:tc>
        <w:tc>
          <w:tcPr>
            <w:tcW w:w="3039" w:type="dxa"/>
            <w:vAlign w:val="center"/>
          </w:tcPr>
          <w:p w:rsidR="00B9644D" w:rsidRDefault="00B9644D" w:rsidP="007E5967">
            <w:pPr>
              <w:pStyle w:val="Textkrper"/>
              <w:jc w:val="left"/>
            </w:pPr>
            <w:r>
              <w:t>je gröber, desto höher der A</w:t>
            </w:r>
            <w:r>
              <w:t>b</w:t>
            </w:r>
            <w:r>
              <w:t>trag, d.</w:t>
            </w:r>
            <w:r w:rsidR="00ED193E">
              <w:t xml:space="preserve"> h. die Entfernung des Rostes</w:t>
            </w:r>
          </w:p>
        </w:tc>
      </w:tr>
      <w:tr w:rsidR="00B9644D" w:rsidTr="004A742E">
        <w:trPr>
          <w:trHeight w:val="702"/>
        </w:trPr>
        <w:tc>
          <w:tcPr>
            <w:tcW w:w="1862" w:type="dxa"/>
          </w:tcPr>
          <w:p w:rsidR="00B9644D" w:rsidRDefault="00B9644D" w:rsidP="007E5967">
            <w:pPr>
              <w:pStyle w:val="Textkrper"/>
            </w:pPr>
            <w:r>
              <w:rPr>
                <w:noProof/>
              </w:rPr>
              <w:drawing>
                <wp:inline distT="0" distB="0" distL="0" distR="0" wp14:anchorId="57A425E3" wp14:editId="4F4E4A0F">
                  <wp:extent cx="1114290" cy="628153"/>
                  <wp:effectExtent l="0" t="0" r="0" b="635"/>
                  <wp:docPr id="1331" name="Grafik 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a:blip r:embed="rId72" cstate="print">
                            <a:extLst>
                              <a:ext uri="{28A0092B-C50C-407E-A947-70E740481C1C}">
                                <a14:useLocalDpi xmlns:a14="http://schemas.microsoft.com/office/drawing/2010/main" val="0"/>
                              </a:ext>
                            </a:extLst>
                          </a:blip>
                          <a:stretch>
                            <a:fillRect/>
                          </a:stretch>
                        </pic:blipFill>
                        <pic:spPr bwMode="auto">
                          <a:xfrm>
                            <a:off x="0" y="0"/>
                            <a:ext cx="1128712" cy="636283"/>
                          </a:xfrm>
                          <a:prstGeom prst="rect">
                            <a:avLst/>
                          </a:prstGeom>
                          <a:ln>
                            <a:noFill/>
                          </a:ln>
                          <a:extLst>
                            <a:ext uri="{53640926-AAD7-44D8-BBD7-CCE9431645EC}">
                              <a14:shadowObscured xmlns:a14="http://schemas.microsoft.com/office/drawing/2010/main"/>
                            </a:ext>
                          </a:extLst>
                        </pic:spPr>
                      </pic:pic>
                    </a:graphicData>
                  </a:graphic>
                </wp:inline>
              </w:drawing>
            </w:r>
          </w:p>
        </w:tc>
        <w:tc>
          <w:tcPr>
            <w:tcW w:w="2934" w:type="dxa"/>
            <w:vAlign w:val="center"/>
          </w:tcPr>
          <w:p w:rsidR="00B9644D" w:rsidRDefault="00B9644D" w:rsidP="007E5967">
            <w:pPr>
              <w:pStyle w:val="Textkrper"/>
              <w:jc w:val="left"/>
            </w:pPr>
          </w:p>
        </w:tc>
        <w:tc>
          <w:tcPr>
            <w:tcW w:w="3039" w:type="dxa"/>
            <w:vAlign w:val="center"/>
          </w:tcPr>
          <w:p w:rsidR="00B9644D" w:rsidRDefault="00B9644D" w:rsidP="007E5967">
            <w:pPr>
              <w:pStyle w:val="Textkrper"/>
              <w:jc w:val="left"/>
            </w:pPr>
            <w:r>
              <w:t xml:space="preserve">Damit gelangt </w:t>
            </w:r>
            <w:r w:rsidR="005C4809">
              <w:t>die Malerin/</w:t>
            </w:r>
            <w:r>
              <w:t>der Maler auch an schwer zugängl</w:t>
            </w:r>
            <w:r>
              <w:t>i</w:t>
            </w:r>
            <w:r>
              <w:t>che Stellen.</w:t>
            </w:r>
          </w:p>
          <w:p w:rsidR="00BE6B32" w:rsidRDefault="00BE6B32" w:rsidP="007E5967">
            <w:pPr>
              <w:pStyle w:val="Textkrper"/>
              <w:jc w:val="left"/>
            </w:pPr>
          </w:p>
          <w:p w:rsidR="00BE6B32" w:rsidRDefault="00BE6B32" w:rsidP="007E5967">
            <w:pPr>
              <w:pStyle w:val="Textkrper"/>
              <w:jc w:val="left"/>
            </w:pPr>
          </w:p>
          <w:p w:rsidR="00BE6B32" w:rsidRDefault="00BE6B32" w:rsidP="007E5967">
            <w:pPr>
              <w:pStyle w:val="Textkrper"/>
              <w:jc w:val="left"/>
            </w:pPr>
          </w:p>
          <w:p w:rsidR="00BE6B32" w:rsidRDefault="00BE6B32" w:rsidP="007E5967">
            <w:pPr>
              <w:pStyle w:val="Textkrper"/>
              <w:jc w:val="left"/>
            </w:pPr>
          </w:p>
          <w:p w:rsidR="00BE6B32" w:rsidRDefault="00BE6B32" w:rsidP="007E5967">
            <w:pPr>
              <w:pStyle w:val="Textkrper"/>
              <w:jc w:val="left"/>
            </w:pPr>
          </w:p>
        </w:tc>
      </w:tr>
    </w:tbl>
    <w:p w:rsidR="00F96E01" w:rsidRDefault="00ED193E" w:rsidP="00F96E01">
      <w:pPr>
        <w:pStyle w:val="Marginaliegrau"/>
        <w:framePr w:wrap="around" w:x="9123" w:y="1032"/>
      </w:pPr>
      <w:r>
        <w:t>Fotos:</w:t>
      </w:r>
    </w:p>
    <w:p w:rsidR="00F96E01" w:rsidRDefault="00F96E01" w:rsidP="00F96E01">
      <w:pPr>
        <w:pStyle w:val="Marginaliegrau"/>
        <w:framePr w:wrap="around" w:x="9123" w:y="1032"/>
      </w:pPr>
      <w:r>
        <w:t>Anette Stenkamp</w:t>
      </w:r>
    </w:p>
    <w:tbl>
      <w:tblPr>
        <w:tblStyle w:val="Tabellenraster"/>
        <w:tblW w:w="7835" w:type="dxa"/>
        <w:tblInd w:w="108" w:type="dxa"/>
        <w:tblLook w:val="04A0" w:firstRow="1" w:lastRow="0" w:firstColumn="1" w:lastColumn="0" w:noHBand="0" w:noVBand="1"/>
      </w:tblPr>
      <w:tblGrid>
        <w:gridCol w:w="1956"/>
        <w:gridCol w:w="2888"/>
        <w:gridCol w:w="2991"/>
      </w:tblGrid>
      <w:tr w:rsidR="00B9644D" w:rsidTr="004A742E">
        <w:trPr>
          <w:trHeight w:val="702"/>
        </w:trPr>
        <w:tc>
          <w:tcPr>
            <w:tcW w:w="1862" w:type="dxa"/>
          </w:tcPr>
          <w:p w:rsidR="00B9644D" w:rsidRDefault="00B9644D" w:rsidP="007E5967">
            <w:pPr>
              <w:pStyle w:val="Textkrper"/>
            </w:pPr>
            <w:r>
              <w:rPr>
                <w:noProof/>
              </w:rPr>
              <w:drawing>
                <wp:inline distT="0" distB="0" distL="0" distR="0" wp14:anchorId="38C89340" wp14:editId="01C5C5F6">
                  <wp:extent cx="1100689" cy="620486"/>
                  <wp:effectExtent l="0" t="0" r="4445" b="8255"/>
                  <wp:docPr id="1330" name="Grafik 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ubbesen.pn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100074" cy="620139"/>
                          </a:xfrm>
                          <a:prstGeom prst="rect">
                            <a:avLst/>
                          </a:prstGeom>
                        </pic:spPr>
                      </pic:pic>
                    </a:graphicData>
                  </a:graphic>
                </wp:inline>
              </w:drawing>
            </w:r>
          </w:p>
        </w:tc>
        <w:tc>
          <w:tcPr>
            <w:tcW w:w="2934" w:type="dxa"/>
            <w:vAlign w:val="center"/>
          </w:tcPr>
          <w:p w:rsidR="00B9644D" w:rsidRDefault="00B9644D" w:rsidP="007E5967">
            <w:pPr>
              <w:pStyle w:val="Textkrper"/>
              <w:jc w:val="left"/>
            </w:pPr>
          </w:p>
        </w:tc>
        <w:tc>
          <w:tcPr>
            <w:tcW w:w="3039" w:type="dxa"/>
            <w:vAlign w:val="center"/>
          </w:tcPr>
          <w:p w:rsidR="00B9644D" w:rsidRDefault="00B9644D" w:rsidP="007E5967">
            <w:pPr>
              <w:pStyle w:val="Textkrper"/>
              <w:jc w:val="left"/>
            </w:pPr>
          </w:p>
          <w:p w:rsidR="00BE6B32" w:rsidRDefault="00BE6B32" w:rsidP="007E5967">
            <w:pPr>
              <w:pStyle w:val="Textkrper"/>
              <w:jc w:val="left"/>
            </w:pPr>
          </w:p>
          <w:p w:rsidR="00BE6B32" w:rsidRDefault="00BE6B32" w:rsidP="007E5967">
            <w:pPr>
              <w:pStyle w:val="Textkrper"/>
              <w:jc w:val="left"/>
            </w:pPr>
          </w:p>
          <w:p w:rsidR="00BE6B32" w:rsidRDefault="00BE6B32" w:rsidP="007E5967">
            <w:pPr>
              <w:pStyle w:val="Textkrper"/>
              <w:jc w:val="left"/>
            </w:pPr>
          </w:p>
          <w:p w:rsidR="00BE6B32" w:rsidRDefault="00BE6B32" w:rsidP="007E5967">
            <w:pPr>
              <w:pStyle w:val="Textkrper"/>
              <w:jc w:val="left"/>
            </w:pPr>
          </w:p>
          <w:p w:rsidR="00BE6B32" w:rsidRDefault="00BE6B32" w:rsidP="007E5967">
            <w:pPr>
              <w:pStyle w:val="Textkrper"/>
              <w:jc w:val="left"/>
            </w:pPr>
          </w:p>
        </w:tc>
      </w:tr>
    </w:tbl>
    <w:p w:rsidR="00B9644D" w:rsidRDefault="00B9644D" w:rsidP="00B9644D">
      <w:pPr>
        <w:spacing w:line="240" w:lineRule="exact"/>
        <w:rPr>
          <w:lang w:eastAsia="de-DE"/>
        </w:rPr>
      </w:pPr>
      <w:r>
        <w:br w:type="page"/>
      </w:r>
    </w:p>
    <w:p w:rsidR="00B9644D" w:rsidRDefault="00B9644D" w:rsidP="00B04843">
      <w:pPr>
        <w:pStyle w:val="berschrift3"/>
      </w:pPr>
      <w:r w:rsidRPr="00B04843">
        <w:lastRenderedPageBreak/>
        <w:t>Aufgabe</w:t>
      </w:r>
      <w:r w:rsidRPr="00245F0E">
        <w:t xml:space="preserve"> </w:t>
      </w:r>
      <w:r>
        <w:t>2</w:t>
      </w:r>
      <w:r w:rsidR="00652749">
        <w:t>:</w:t>
      </w:r>
    </w:p>
    <w:p w:rsidR="00B9644D" w:rsidRDefault="00B9644D" w:rsidP="00B9644D">
      <w:pPr>
        <w:pStyle w:val="Textkrper"/>
      </w:pPr>
      <w:r>
        <w:t>Welche der abgebildeten Bauteile an einem Haus können von Hand entrostet werden? Kreuzen Sie an!</w:t>
      </w:r>
    </w:p>
    <w:p w:rsidR="004A742E" w:rsidRDefault="004A742E" w:rsidP="00B9644D">
      <w:pPr>
        <w:pStyle w:val="Textkrper"/>
      </w:pPr>
    </w:p>
    <w:p w:rsidR="004A742E" w:rsidRDefault="004A742E" w:rsidP="00B9644D">
      <w:pPr>
        <w:pStyle w:val="Textkrper"/>
      </w:pPr>
    </w:p>
    <w:p w:rsidR="004A742E" w:rsidRDefault="004A742E" w:rsidP="00B9644D">
      <w:pPr>
        <w:pStyle w:val="Textkrper"/>
      </w:pPr>
      <w:r>
        <w:rPr>
          <w:noProof/>
        </w:rPr>
        <mc:AlternateContent>
          <mc:Choice Requires="wpg">
            <w:drawing>
              <wp:inline distT="0" distB="0" distL="0" distR="0">
                <wp:extent cx="5865963" cy="3226280"/>
                <wp:effectExtent l="0" t="0" r="59055" b="88900"/>
                <wp:docPr id="1699" name="Gruppieren 1699"/>
                <wp:cNvGraphicFramePr/>
                <a:graphic xmlns:a="http://schemas.openxmlformats.org/drawingml/2006/main">
                  <a:graphicData uri="http://schemas.microsoft.com/office/word/2010/wordprocessingGroup">
                    <wpg:wgp>
                      <wpg:cNvGrpSpPr/>
                      <wpg:grpSpPr>
                        <a:xfrm>
                          <a:off x="0" y="0"/>
                          <a:ext cx="5865963" cy="3226280"/>
                          <a:chOff x="0" y="0"/>
                          <a:chExt cx="4897893" cy="2369434"/>
                        </a:xfrm>
                      </wpg:grpSpPr>
                      <wps:wsp>
                        <wps:cNvPr id="1700" name="Textfeld 1700"/>
                        <wps:cNvSpPr txBox="1"/>
                        <wps:spPr>
                          <a:xfrm>
                            <a:off x="0" y="0"/>
                            <a:ext cx="1161237" cy="1129086"/>
                          </a:xfrm>
                          <a:prstGeom prst="rect">
                            <a:avLst/>
                          </a:prstGeom>
                          <a:solidFill>
                            <a:sysClr val="window" lastClr="FFFFFF"/>
                          </a:solidFill>
                          <a:ln w="6350">
                            <a:solidFill>
                              <a:prstClr val="black"/>
                            </a:solidFill>
                          </a:ln>
                          <a:effectLst/>
                        </wps:spPr>
                        <wps:txbx>
                          <w:txbxContent>
                            <w:p w:rsidR="00BA14AF" w:rsidRDefault="00BA14AF" w:rsidP="00B9644D">
                              <w:r>
                                <w:rPr>
                                  <w:noProof/>
                                  <w:lang w:eastAsia="de-DE"/>
                                </w:rPr>
                                <w:drawing>
                                  <wp:inline distT="0" distB="0" distL="0" distR="0" wp14:anchorId="614BE4F8" wp14:editId="379BDEAD">
                                    <wp:extent cx="1103586" cy="1471448"/>
                                    <wp:effectExtent l="0" t="0" r="1905" b="0"/>
                                    <wp:docPr id="2096" name="Grafik 2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5.jpg"/>
                                            <pic:cNvPicPr/>
                                          </pic:nvPicPr>
                                          <pic:blipFill>
                                            <a:blip r:embed="rId89">
                                              <a:extLst>
                                                <a:ext uri="{28A0092B-C50C-407E-A947-70E740481C1C}">
                                                  <a14:useLocalDpi xmlns:a14="http://schemas.microsoft.com/office/drawing/2010/main" val="0"/>
                                                </a:ext>
                                              </a:extLst>
                                            </a:blip>
                                            <a:stretch>
                                              <a:fillRect/>
                                            </a:stretch>
                                          </pic:blipFill>
                                          <pic:spPr>
                                            <a:xfrm>
                                              <a:off x="0" y="0"/>
                                              <a:ext cx="1112468" cy="14832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1" name="Textfeld 1701"/>
                        <wps:cNvSpPr txBox="1"/>
                        <wps:spPr>
                          <a:xfrm>
                            <a:off x="3737113" y="0"/>
                            <a:ext cx="1160780" cy="1129030"/>
                          </a:xfrm>
                          <a:prstGeom prst="rect">
                            <a:avLst/>
                          </a:prstGeom>
                          <a:solidFill>
                            <a:sysClr val="window" lastClr="FFFFFF"/>
                          </a:solidFill>
                          <a:ln w="6350">
                            <a:solidFill>
                              <a:prstClr val="black"/>
                            </a:solidFill>
                          </a:ln>
                          <a:effectLst/>
                        </wps:spPr>
                        <wps:txbx>
                          <w:txbxContent>
                            <w:p w:rsidR="00BA14AF" w:rsidRDefault="00BA14AF" w:rsidP="00B9644D">
                              <w:pPr>
                                <w:rPr>
                                  <w:noProof/>
                                  <w:lang w:eastAsia="de-DE"/>
                                </w:rPr>
                              </w:pPr>
                              <w:r>
                                <w:rPr>
                                  <w:noProof/>
                                  <w:lang w:eastAsia="de-DE"/>
                                </w:rPr>
                                <w:drawing>
                                  <wp:inline distT="0" distB="0" distL="0" distR="0" wp14:anchorId="6C5F58E6" wp14:editId="20E250BD">
                                    <wp:extent cx="1267485" cy="1103586"/>
                                    <wp:effectExtent l="0" t="0" r="0" b="1905"/>
                                    <wp:docPr id="2097" name="Grafik 2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4.jpg"/>
                                            <pic:cNvPicPr/>
                                          </pic:nvPicPr>
                                          <pic:blipFill rotWithShape="1">
                                            <a:blip r:embed="rId90" cstate="print">
                                              <a:extLst>
                                                <a:ext uri="{28A0092B-C50C-407E-A947-70E740481C1C}">
                                                  <a14:useLocalDpi xmlns:a14="http://schemas.microsoft.com/office/drawing/2010/main" val="0"/>
                                                </a:ext>
                                              </a:extLst>
                                            </a:blip>
                                            <a:srcRect r="13716"/>
                                            <a:stretch/>
                                          </pic:blipFill>
                                          <pic:spPr bwMode="auto">
                                            <a:xfrm>
                                              <a:off x="0" y="0"/>
                                              <a:ext cx="1273531" cy="1108850"/>
                                            </a:xfrm>
                                            <a:prstGeom prst="rect">
                                              <a:avLst/>
                                            </a:prstGeom>
                                            <a:ln>
                                              <a:noFill/>
                                            </a:ln>
                                            <a:extLst>
                                              <a:ext uri="{53640926-AAD7-44D8-BBD7-CCE9431645EC}">
                                                <a14:shadowObscured xmlns:a14="http://schemas.microsoft.com/office/drawing/2010/main"/>
                                              </a:ext>
                                            </a:extLst>
                                          </pic:spPr>
                                        </pic:pic>
                                      </a:graphicData>
                                    </a:graphic>
                                  </wp:inline>
                                </w:drawing>
                              </w:r>
                            </w:p>
                            <w:p w:rsidR="00BA14AF" w:rsidRDefault="00BA14AF" w:rsidP="00B9644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2" name="Textfeld 1702"/>
                        <wps:cNvSpPr txBox="1"/>
                        <wps:spPr>
                          <a:xfrm>
                            <a:off x="2488759" y="0"/>
                            <a:ext cx="1160780" cy="1129030"/>
                          </a:xfrm>
                          <a:prstGeom prst="rect">
                            <a:avLst/>
                          </a:prstGeom>
                          <a:solidFill>
                            <a:sysClr val="window" lastClr="FFFFFF"/>
                          </a:solidFill>
                          <a:ln w="6350">
                            <a:solidFill>
                              <a:prstClr val="black"/>
                            </a:solidFill>
                          </a:ln>
                          <a:effectLst/>
                        </wps:spPr>
                        <wps:txbx>
                          <w:txbxContent>
                            <w:p w:rsidR="00BA14AF" w:rsidRDefault="00BA14AF" w:rsidP="00B9644D">
                              <w:r>
                                <w:rPr>
                                  <w:noProof/>
                                  <w:lang w:eastAsia="de-DE"/>
                                </w:rPr>
                                <w:drawing>
                                  <wp:inline distT="0" distB="0" distL="0" distR="0" wp14:anchorId="2FABB056" wp14:editId="68989F84">
                                    <wp:extent cx="1124607" cy="1499476"/>
                                    <wp:effectExtent l="0" t="0" r="0" b="5715"/>
                                    <wp:docPr id="2098" name="Grafik 2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7.jpg"/>
                                            <pic:cNvPicPr/>
                                          </pic:nvPicPr>
                                          <pic:blipFill>
                                            <a:blip r:embed="rId91">
                                              <a:extLst>
                                                <a:ext uri="{28A0092B-C50C-407E-A947-70E740481C1C}">
                                                  <a14:useLocalDpi xmlns:a14="http://schemas.microsoft.com/office/drawing/2010/main" val="0"/>
                                                </a:ext>
                                              </a:extLst>
                                            </a:blip>
                                            <a:stretch>
                                              <a:fillRect/>
                                            </a:stretch>
                                          </pic:blipFill>
                                          <pic:spPr>
                                            <a:xfrm>
                                              <a:off x="0" y="0"/>
                                              <a:ext cx="1133657" cy="15115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3" name="Textfeld 1703"/>
                        <wps:cNvSpPr txBox="1"/>
                        <wps:spPr>
                          <a:xfrm>
                            <a:off x="1224501" y="0"/>
                            <a:ext cx="1160780" cy="1129030"/>
                          </a:xfrm>
                          <a:prstGeom prst="rect">
                            <a:avLst/>
                          </a:prstGeom>
                          <a:solidFill>
                            <a:sysClr val="window" lastClr="FFFFFF"/>
                          </a:solidFill>
                          <a:ln w="6350">
                            <a:solidFill>
                              <a:prstClr val="black"/>
                            </a:solidFill>
                          </a:ln>
                          <a:effectLst/>
                        </wps:spPr>
                        <wps:txbx>
                          <w:txbxContent>
                            <w:p w:rsidR="00BA14AF" w:rsidRDefault="00BA14AF" w:rsidP="00B9644D">
                              <w:r>
                                <w:rPr>
                                  <w:noProof/>
                                  <w:lang w:eastAsia="de-DE"/>
                                </w:rPr>
                                <w:drawing>
                                  <wp:inline distT="0" distB="0" distL="0" distR="0" wp14:anchorId="77BB504E" wp14:editId="6804CA0D">
                                    <wp:extent cx="1103586" cy="1471449"/>
                                    <wp:effectExtent l="0" t="0" r="1905" b="0"/>
                                    <wp:docPr id="2099" name="Grafik 2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6.jpg"/>
                                            <pic:cNvPicPr/>
                                          </pic:nvPicPr>
                                          <pic:blipFill>
                                            <a:blip r:embed="rId92">
                                              <a:extLst>
                                                <a:ext uri="{28A0092B-C50C-407E-A947-70E740481C1C}">
                                                  <a14:useLocalDpi xmlns:a14="http://schemas.microsoft.com/office/drawing/2010/main" val="0"/>
                                                </a:ext>
                                              </a:extLst>
                                            </a:blip>
                                            <a:stretch>
                                              <a:fillRect/>
                                            </a:stretch>
                                          </pic:blipFill>
                                          <pic:spPr>
                                            <a:xfrm>
                                              <a:off x="0" y="0"/>
                                              <a:ext cx="1112468" cy="148329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4" name="Textfeld 1704"/>
                        <wps:cNvSpPr txBox="1"/>
                        <wps:spPr>
                          <a:xfrm>
                            <a:off x="0" y="1232453"/>
                            <a:ext cx="1160780" cy="1129030"/>
                          </a:xfrm>
                          <a:prstGeom prst="rect">
                            <a:avLst/>
                          </a:prstGeom>
                          <a:solidFill>
                            <a:sysClr val="window" lastClr="FFFFFF"/>
                          </a:solidFill>
                          <a:ln w="6350">
                            <a:solidFill>
                              <a:prstClr val="black"/>
                            </a:solidFill>
                          </a:ln>
                          <a:effectLst/>
                        </wps:spPr>
                        <wps:txbx>
                          <w:txbxContent>
                            <w:p w:rsidR="00BA14AF" w:rsidRDefault="00BA14AF" w:rsidP="00B9644D">
                              <w:r>
                                <w:rPr>
                                  <w:noProof/>
                                  <w:lang w:eastAsia="de-DE"/>
                                </w:rPr>
                                <w:drawing>
                                  <wp:inline distT="0" distB="0" distL="0" distR="0" wp14:anchorId="614A980C" wp14:editId="05B7DD3A">
                                    <wp:extent cx="1257296" cy="1093076"/>
                                    <wp:effectExtent l="0" t="0" r="635" b="0"/>
                                    <wp:docPr id="488" name="Grafik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1.jpg"/>
                                            <pic:cNvPicPr/>
                                          </pic:nvPicPr>
                                          <pic:blipFill>
                                            <a:blip r:embed="rId93">
                                              <a:extLst>
                                                <a:ext uri="{28A0092B-C50C-407E-A947-70E740481C1C}">
                                                  <a14:useLocalDpi xmlns:a14="http://schemas.microsoft.com/office/drawing/2010/main" val="0"/>
                                                </a:ext>
                                              </a:extLst>
                                            </a:blip>
                                            <a:stretch>
                                              <a:fillRect/>
                                            </a:stretch>
                                          </pic:blipFill>
                                          <pic:spPr>
                                            <a:xfrm>
                                              <a:off x="0" y="0"/>
                                              <a:ext cx="1263275" cy="109827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5" name="Textfeld 1705"/>
                        <wps:cNvSpPr txBox="1"/>
                        <wps:spPr>
                          <a:xfrm>
                            <a:off x="3737113" y="1232453"/>
                            <a:ext cx="1160780" cy="1129030"/>
                          </a:xfrm>
                          <a:prstGeom prst="rect">
                            <a:avLst/>
                          </a:prstGeom>
                          <a:solidFill>
                            <a:sysClr val="window" lastClr="FFFFFF"/>
                          </a:solidFill>
                          <a:ln w="6350">
                            <a:solidFill>
                              <a:prstClr val="black"/>
                            </a:solidFill>
                          </a:ln>
                          <a:effectLst/>
                        </wps:spPr>
                        <wps:txbx>
                          <w:txbxContent>
                            <w:p w:rsidR="00BA14AF" w:rsidRDefault="00BA14AF" w:rsidP="00B9644D">
                              <w:r>
                                <w:rPr>
                                  <w:noProof/>
                                  <w:lang w:eastAsia="de-DE"/>
                                </w:rPr>
                                <w:drawing>
                                  <wp:inline distT="0" distB="0" distL="0" distR="0" wp14:anchorId="758557F5" wp14:editId="178C4B8A">
                                    <wp:extent cx="1341621" cy="1093076"/>
                                    <wp:effectExtent l="0" t="0" r="0" b="0"/>
                                    <wp:docPr id="500" name="Grafik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10_49_Pro.jpg"/>
                                            <pic:cNvPicPr/>
                                          </pic:nvPicPr>
                                          <pic:blipFill>
                                            <a:blip r:embed="rId94">
                                              <a:extLst>
                                                <a:ext uri="{28A0092B-C50C-407E-A947-70E740481C1C}">
                                                  <a14:useLocalDpi xmlns:a14="http://schemas.microsoft.com/office/drawing/2010/main" val="0"/>
                                                </a:ext>
                                              </a:extLst>
                                            </a:blip>
                                            <a:stretch>
                                              <a:fillRect/>
                                            </a:stretch>
                                          </pic:blipFill>
                                          <pic:spPr>
                                            <a:xfrm flipV="1">
                                              <a:off x="0" y="0"/>
                                              <a:ext cx="1362813" cy="11103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6" name="Textfeld 1706"/>
                        <wps:cNvSpPr txBox="1"/>
                        <wps:spPr>
                          <a:xfrm>
                            <a:off x="2488759" y="1232453"/>
                            <a:ext cx="1160780" cy="1129030"/>
                          </a:xfrm>
                          <a:prstGeom prst="rect">
                            <a:avLst/>
                          </a:prstGeom>
                          <a:solidFill>
                            <a:sysClr val="window" lastClr="FFFFFF"/>
                          </a:solidFill>
                          <a:ln w="6350">
                            <a:solidFill>
                              <a:prstClr val="black"/>
                            </a:solidFill>
                          </a:ln>
                          <a:effectLst/>
                        </wps:spPr>
                        <wps:txbx>
                          <w:txbxContent>
                            <w:p w:rsidR="00BA14AF" w:rsidRDefault="00BA14AF" w:rsidP="00B9644D">
                              <w:r>
                                <w:rPr>
                                  <w:noProof/>
                                  <w:lang w:eastAsia="de-DE"/>
                                </w:rPr>
                                <w:drawing>
                                  <wp:inline distT="0" distB="0" distL="0" distR="0" wp14:anchorId="044B5C98" wp14:editId="5A2BDF33">
                                    <wp:extent cx="1481052" cy="1158220"/>
                                    <wp:effectExtent l="9207" t="0" r="0" b="0"/>
                                    <wp:docPr id="501" name="Grafik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39_06_Pro.jpg"/>
                                            <pic:cNvPicPr/>
                                          </pic:nvPicPr>
                                          <pic:blipFill>
                                            <a:blip r:embed="rId95">
                                              <a:extLst>
                                                <a:ext uri="{28A0092B-C50C-407E-A947-70E740481C1C}">
                                                  <a14:useLocalDpi xmlns:a14="http://schemas.microsoft.com/office/drawing/2010/main" val="0"/>
                                                </a:ext>
                                              </a:extLst>
                                            </a:blip>
                                            <a:stretch>
                                              <a:fillRect/>
                                            </a:stretch>
                                          </pic:blipFill>
                                          <pic:spPr>
                                            <a:xfrm rot="5400000">
                                              <a:off x="0" y="0"/>
                                              <a:ext cx="1488095" cy="11637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7" name="Textfeld 1707"/>
                        <wps:cNvSpPr txBox="1"/>
                        <wps:spPr>
                          <a:xfrm>
                            <a:off x="1232453" y="1240404"/>
                            <a:ext cx="1160780" cy="1129030"/>
                          </a:xfrm>
                          <a:prstGeom prst="rect">
                            <a:avLst/>
                          </a:prstGeom>
                          <a:solidFill>
                            <a:sysClr val="window" lastClr="FFFFFF"/>
                          </a:solidFill>
                          <a:ln w="6350">
                            <a:solidFill>
                              <a:prstClr val="black"/>
                            </a:solidFill>
                          </a:ln>
                          <a:effectLst/>
                        </wps:spPr>
                        <wps:txbx>
                          <w:txbxContent>
                            <w:p w:rsidR="00BA14AF" w:rsidRDefault="00BA14AF" w:rsidP="00B9644D">
                              <w:r>
                                <w:rPr>
                                  <w:noProof/>
                                  <w:lang w:eastAsia="de-DE"/>
                                </w:rPr>
                                <w:drawing>
                                  <wp:inline distT="0" distB="0" distL="0" distR="0" wp14:anchorId="182A78CE" wp14:editId="3069231F">
                                    <wp:extent cx="1254593" cy="1082565"/>
                                    <wp:effectExtent l="0" t="0" r="3175" b="3810"/>
                                    <wp:docPr id="502" name="Grafik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167.JPG"/>
                                            <pic:cNvPicPr/>
                                          </pic:nvPicPr>
                                          <pic:blipFill>
                                            <a:blip r:embed="rId96">
                                              <a:extLst>
                                                <a:ext uri="{28A0092B-C50C-407E-A947-70E740481C1C}">
                                                  <a14:useLocalDpi xmlns:a14="http://schemas.microsoft.com/office/drawing/2010/main" val="0"/>
                                                </a:ext>
                                              </a:extLst>
                                            </a:blip>
                                            <a:stretch>
                                              <a:fillRect/>
                                            </a:stretch>
                                          </pic:blipFill>
                                          <pic:spPr>
                                            <a:xfrm>
                                              <a:off x="0" y="0"/>
                                              <a:ext cx="1260559" cy="108771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9" name="Rechteck 1709"/>
                        <wps:cNvSpPr/>
                        <wps:spPr>
                          <a:xfrm>
                            <a:off x="907236" y="88917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0" name="Rechteck 1710"/>
                        <wps:cNvSpPr/>
                        <wps:spPr>
                          <a:xfrm>
                            <a:off x="2139233" y="898610"/>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1" name="Rechteck 1711"/>
                        <wps:cNvSpPr/>
                        <wps:spPr>
                          <a:xfrm>
                            <a:off x="3395207" y="898610"/>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2" name="Rechteck 1712"/>
                        <wps:cNvSpPr/>
                        <wps:spPr>
                          <a:xfrm>
                            <a:off x="4643562" y="89860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3" name="Rechteck 1713"/>
                        <wps:cNvSpPr/>
                        <wps:spPr>
                          <a:xfrm>
                            <a:off x="906449"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4" name="Rechteck 1714"/>
                        <wps:cNvSpPr/>
                        <wps:spPr>
                          <a:xfrm>
                            <a:off x="2130950"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5" name="Rechteck 1715"/>
                        <wps:cNvSpPr/>
                        <wps:spPr>
                          <a:xfrm>
                            <a:off x="3395207"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6" name="Rechteck 1716"/>
                        <wps:cNvSpPr/>
                        <wps:spPr>
                          <a:xfrm>
                            <a:off x="4643562"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uppieren 1699" o:spid="_x0000_s1198" style="width:461.9pt;height:254.05pt;mso-position-horizontal-relative:char;mso-position-vertical-relative:line" coordsize="48978,23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">
                <v:shape id="Textfeld 1700" o:spid="_x0000_s1199" type="#_x0000_t202" style="position:absolute;width:11612;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BSVcUA&#10;AADdAAAADwAAAGRycy9kb3ducmV2LnhtbESPQW/CMAyF75P2HyJP4jZSOADrCAghIe0yTSs7bDcr&#10;8dpsjVM1oXT8+vmAxM3We37v83o7hlYN1Ccf2cBsWoAittF5rg18HA+PK1ApIztsI5OBP0qw3dzf&#10;rbF08czvNFS5VhLCqUQDTc5dqXWyDQVM09gRi/Yd+4BZ1r7WrsezhIdWz4tioQN6loYGO9o3ZH+r&#10;UzDg+DOy/fKvF8+V9U+Xt9WPHYyZPIy7Z1CZxnwzX69fnOAvC+GXb2QEv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UFJVxQAAAN0AAAAPAAAAAAAAAAAAAAAAAJgCAABkcnMv&#10;ZG93bnJldi54bWxQSwUGAAAAAAQABAD1AAAAigMAAAAA&#10;" fillcolor="window" strokeweight=".5pt">
                  <v:textbox>
                    <w:txbxContent>
                      <w:p w:rsidR="00BA14AF" w:rsidRDefault="00BA14AF" w:rsidP="00B9644D">
                        <w:r>
                          <w:rPr>
                            <w:noProof/>
                            <w:lang w:eastAsia="de-DE"/>
                          </w:rPr>
                          <w:drawing>
                            <wp:inline distT="0" distB="0" distL="0" distR="0" wp14:anchorId="614BE4F8" wp14:editId="379BDEAD">
                              <wp:extent cx="1103586" cy="1471448"/>
                              <wp:effectExtent l="0" t="0" r="1905" b="0"/>
                              <wp:docPr id="2096" name="Grafik 2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5.jpg"/>
                                      <pic:cNvPicPr/>
                                    </pic:nvPicPr>
                                    <pic:blipFill>
                                      <a:blip r:embed="rId97">
                                        <a:extLst>
                                          <a:ext uri="{28A0092B-C50C-407E-A947-70E740481C1C}">
                                            <a14:useLocalDpi xmlns:a14="http://schemas.microsoft.com/office/drawing/2010/main" val="0"/>
                                          </a:ext>
                                        </a:extLst>
                                      </a:blip>
                                      <a:stretch>
                                        <a:fillRect/>
                                      </a:stretch>
                                    </pic:blipFill>
                                    <pic:spPr>
                                      <a:xfrm>
                                        <a:off x="0" y="0"/>
                                        <a:ext cx="1112468" cy="1483290"/>
                                      </a:xfrm>
                                      <a:prstGeom prst="rect">
                                        <a:avLst/>
                                      </a:prstGeom>
                                    </pic:spPr>
                                  </pic:pic>
                                </a:graphicData>
                              </a:graphic>
                            </wp:inline>
                          </w:drawing>
                        </w:r>
                      </w:p>
                    </w:txbxContent>
                  </v:textbox>
                </v:shape>
                <v:shape id="Textfeld 1701" o:spid="_x0000_s1200" type="#_x0000_t202" style="position:absolute;left:37371;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z3zsIA&#10;AADdAAAADwAAAGRycy9kb3ducmV2LnhtbERPTWsCMRC9F/wPYQRvNWsP1m6NIkLBi0hXD/Y2JNPd&#10;6GaybOK6+utNoeBtHu9z5sve1aKjNljPCibjDASx9sZyqeCw/3qdgQgR2WDtmRTcKMByMXiZY278&#10;lb+pK2IpUgiHHBVUMTa5lEFX5DCMfUOcuF/fOowJtqU0LV5TuKvlW5ZNpUPLqaHChtYV6XNxcQoM&#10;Hz3rH7u9Wy60/bjvZifdKTUa9qtPEJH6+BT/uzcmzX/PJvD3TTpB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HPfOwgAAAN0AAAAPAAAAAAAAAAAAAAAAAJgCAABkcnMvZG93&#10;bnJldi54bWxQSwUGAAAAAAQABAD1AAAAhwMAAAAA&#10;" fillcolor="window" strokeweight=".5pt">
                  <v:textbox>
                    <w:txbxContent>
                      <w:p w:rsidR="00BA14AF" w:rsidRDefault="00BA14AF" w:rsidP="00B9644D">
                        <w:pPr>
                          <w:rPr>
                            <w:noProof/>
                            <w:lang w:eastAsia="de-DE"/>
                          </w:rPr>
                        </w:pPr>
                        <w:r>
                          <w:rPr>
                            <w:noProof/>
                            <w:lang w:eastAsia="de-DE"/>
                          </w:rPr>
                          <w:drawing>
                            <wp:inline distT="0" distB="0" distL="0" distR="0" wp14:anchorId="6C5F58E6" wp14:editId="20E250BD">
                              <wp:extent cx="1267485" cy="1103586"/>
                              <wp:effectExtent l="0" t="0" r="0" b="1905"/>
                              <wp:docPr id="2097" name="Grafik 2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4.jpg"/>
                                      <pic:cNvPicPr/>
                                    </pic:nvPicPr>
                                    <pic:blipFill rotWithShape="1">
                                      <a:blip r:embed="rId98" cstate="print">
                                        <a:extLst>
                                          <a:ext uri="{28A0092B-C50C-407E-A947-70E740481C1C}">
                                            <a14:useLocalDpi xmlns:a14="http://schemas.microsoft.com/office/drawing/2010/main" val="0"/>
                                          </a:ext>
                                        </a:extLst>
                                      </a:blip>
                                      <a:srcRect r="13716"/>
                                      <a:stretch/>
                                    </pic:blipFill>
                                    <pic:spPr bwMode="auto">
                                      <a:xfrm>
                                        <a:off x="0" y="0"/>
                                        <a:ext cx="1273531" cy="1108850"/>
                                      </a:xfrm>
                                      <a:prstGeom prst="rect">
                                        <a:avLst/>
                                      </a:prstGeom>
                                      <a:ln>
                                        <a:noFill/>
                                      </a:ln>
                                      <a:extLst>
                                        <a:ext uri="{53640926-AAD7-44D8-BBD7-CCE9431645EC}">
                                          <a14:shadowObscured xmlns:a14="http://schemas.microsoft.com/office/drawing/2010/main"/>
                                        </a:ext>
                                      </a:extLst>
                                    </pic:spPr>
                                  </pic:pic>
                                </a:graphicData>
                              </a:graphic>
                            </wp:inline>
                          </w:drawing>
                        </w:r>
                      </w:p>
                      <w:p w:rsidR="00BA14AF" w:rsidRDefault="00BA14AF" w:rsidP="00B9644D"/>
                    </w:txbxContent>
                  </v:textbox>
                </v:shape>
                <v:shape id="Textfeld 1702" o:spid="_x0000_s1201" type="#_x0000_t202" style="position:absolute;left:24887;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5pucMA&#10;AADdAAAADwAAAGRycy9kb3ducmV2LnhtbERPTWvCQBC9F/oflil4qxs9WJu6CVIoeBFp2kN7G3an&#10;yWp2NmTXGP31riD0No/3OatydK0YqA/Ws4LZNANBrL2xXCv4/vp4XoIIEdlg65kUnClAWTw+rDA3&#10;/sSfNFSxFimEQ44Kmhi7XMqgG3IYpr4jTtyf7x3GBPtamh5PKdy1cp5lC+nQcmposKP3hvShOjoF&#10;hn8861+7vViutH297JZ7PSg1eRrXbyAijfFffHdvTJr/ks3h9k06QR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85pucMAAADdAAAADwAAAAAAAAAAAAAAAACYAgAAZHJzL2Rv&#10;d25yZXYueG1sUEsFBgAAAAAEAAQA9QAAAIgDAAAAAA==&#10;" fillcolor="window" strokeweight=".5pt">
                  <v:textbox>
                    <w:txbxContent>
                      <w:p w:rsidR="00BA14AF" w:rsidRDefault="00BA14AF" w:rsidP="00B9644D">
                        <w:r>
                          <w:rPr>
                            <w:noProof/>
                            <w:lang w:eastAsia="de-DE"/>
                          </w:rPr>
                          <w:drawing>
                            <wp:inline distT="0" distB="0" distL="0" distR="0" wp14:anchorId="2FABB056" wp14:editId="68989F84">
                              <wp:extent cx="1124607" cy="1499476"/>
                              <wp:effectExtent l="0" t="0" r="0" b="5715"/>
                              <wp:docPr id="2098" name="Grafik 2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7.jpg"/>
                                      <pic:cNvPicPr/>
                                    </pic:nvPicPr>
                                    <pic:blipFill>
                                      <a:blip r:embed="rId99">
                                        <a:extLst>
                                          <a:ext uri="{28A0092B-C50C-407E-A947-70E740481C1C}">
                                            <a14:useLocalDpi xmlns:a14="http://schemas.microsoft.com/office/drawing/2010/main" val="0"/>
                                          </a:ext>
                                        </a:extLst>
                                      </a:blip>
                                      <a:stretch>
                                        <a:fillRect/>
                                      </a:stretch>
                                    </pic:blipFill>
                                    <pic:spPr>
                                      <a:xfrm>
                                        <a:off x="0" y="0"/>
                                        <a:ext cx="1133657" cy="1511542"/>
                                      </a:xfrm>
                                      <a:prstGeom prst="rect">
                                        <a:avLst/>
                                      </a:prstGeom>
                                    </pic:spPr>
                                  </pic:pic>
                                </a:graphicData>
                              </a:graphic>
                            </wp:inline>
                          </w:drawing>
                        </w:r>
                      </w:p>
                    </w:txbxContent>
                  </v:textbox>
                </v:shape>
                <v:shape id="Textfeld 1703" o:spid="_x0000_s1202" type="#_x0000_t202" style="position:absolute;left:12245;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LMIsIA&#10;AADdAAAADwAAAGRycy9kb3ducmV2LnhtbERPTWsCMRC9C/6HMII3zVah6mqUUhC8SHHbQ3sbkulu&#10;2s1k2cR19debQsHbPN7nbHa9q0VHbbCeFTxNMxDE2hvLpYKP9/1kCSJEZIO1Z1JwpQC77XCwwdz4&#10;C5+oK2IpUgiHHBVUMTa5lEFX5DBMfUOcuG/fOowJtqU0LV5SuKvlLMuepUPLqaHChl4r0r/F2Skw&#10;/OlZf9njzXKh7er2tvzRnVLjUf+yBhGpjw/xv/tg0vxFNoe/b9IJcn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gswiwgAAAN0AAAAPAAAAAAAAAAAAAAAAAJgCAABkcnMvZG93&#10;bnJldi54bWxQSwUGAAAAAAQABAD1AAAAhwMAAAAA&#10;" fillcolor="window" strokeweight=".5pt">
                  <v:textbox>
                    <w:txbxContent>
                      <w:p w:rsidR="00BA14AF" w:rsidRDefault="00BA14AF" w:rsidP="00B9644D">
                        <w:r>
                          <w:rPr>
                            <w:noProof/>
                            <w:lang w:eastAsia="de-DE"/>
                          </w:rPr>
                          <w:drawing>
                            <wp:inline distT="0" distB="0" distL="0" distR="0" wp14:anchorId="77BB504E" wp14:editId="6804CA0D">
                              <wp:extent cx="1103586" cy="1471449"/>
                              <wp:effectExtent l="0" t="0" r="1905" b="0"/>
                              <wp:docPr id="2099" name="Grafik 2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6.jpg"/>
                                      <pic:cNvPicPr/>
                                    </pic:nvPicPr>
                                    <pic:blipFill>
                                      <a:blip r:embed="rId100">
                                        <a:extLst>
                                          <a:ext uri="{28A0092B-C50C-407E-A947-70E740481C1C}">
                                            <a14:useLocalDpi xmlns:a14="http://schemas.microsoft.com/office/drawing/2010/main" val="0"/>
                                          </a:ext>
                                        </a:extLst>
                                      </a:blip>
                                      <a:stretch>
                                        <a:fillRect/>
                                      </a:stretch>
                                    </pic:blipFill>
                                    <pic:spPr>
                                      <a:xfrm>
                                        <a:off x="0" y="0"/>
                                        <a:ext cx="1112468" cy="1483291"/>
                                      </a:xfrm>
                                      <a:prstGeom prst="rect">
                                        <a:avLst/>
                                      </a:prstGeom>
                                    </pic:spPr>
                                  </pic:pic>
                                </a:graphicData>
                              </a:graphic>
                            </wp:inline>
                          </w:drawing>
                        </w:r>
                      </w:p>
                    </w:txbxContent>
                  </v:textbox>
                </v:shape>
                <v:shape id="Textfeld 1704" o:spid="_x0000_s1203" type="#_x0000_t202" style="position:absolute;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tUVsIA&#10;AADdAAAADwAAAGRycy9kb3ducmV2LnhtbERPTWsCMRC9C/6HMII3zVak6mqUUhC8SHHbQ3sbkulu&#10;2s1k2cR19debQsHbPN7nbHa9q0VHbbCeFTxNMxDE2hvLpYKP9/1kCSJEZIO1Z1JwpQC77XCwwdz4&#10;C5+oK2IpUgiHHBVUMTa5lEFX5DBMfUOcuG/fOowJtqU0LV5SuKvlLMuepUPLqaHChl4r0r/F2Skw&#10;/OlZf9njzXKh7er2tvzRnVLjUf+yBhGpjw/xv/tg0vxFNoe/b9IJcn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a1RWwgAAAN0AAAAPAAAAAAAAAAAAAAAAAJgCAABkcnMvZG93&#10;bnJldi54bWxQSwUGAAAAAAQABAD1AAAAhwMAAAAA&#10;" fillcolor="window" strokeweight=".5pt">
                  <v:textbox>
                    <w:txbxContent>
                      <w:p w:rsidR="00BA14AF" w:rsidRDefault="00BA14AF" w:rsidP="00B9644D">
                        <w:r>
                          <w:rPr>
                            <w:noProof/>
                            <w:lang w:eastAsia="de-DE"/>
                          </w:rPr>
                          <w:drawing>
                            <wp:inline distT="0" distB="0" distL="0" distR="0" wp14:anchorId="614A980C" wp14:editId="05B7DD3A">
                              <wp:extent cx="1257296" cy="1093076"/>
                              <wp:effectExtent l="0" t="0" r="635" b="0"/>
                              <wp:docPr id="488" name="Grafik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1.jpg"/>
                                      <pic:cNvPicPr/>
                                    </pic:nvPicPr>
                                    <pic:blipFill>
                                      <a:blip r:embed="rId101">
                                        <a:extLst>
                                          <a:ext uri="{28A0092B-C50C-407E-A947-70E740481C1C}">
                                            <a14:useLocalDpi xmlns:a14="http://schemas.microsoft.com/office/drawing/2010/main" val="0"/>
                                          </a:ext>
                                        </a:extLst>
                                      </a:blip>
                                      <a:stretch>
                                        <a:fillRect/>
                                      </a:stretch>
                                    </pic:blipFill>
                                    <pic:spPr>
                                      <a:xfrm>
                                        <a:off x="0" y="0"/>
                                        <a:ext cx="1263275" cy="1098274"/>
                                      </a:xfrm>
                                      <a:prstGeom prst="rect">
                                        <a:avLst/>
                                      </a:prstGeom>
                                    </pic:spPr>
                                  </pic:pic>
                                </a:graphicData>
                              </a:graphic>
                            </wp:inline>
                          </w:drawing>
                        </w:r>
                      </w:p>
                    </w:txbxContent>
                  </v:textbox>
                </v:shape>
                <v:shape id="Textfeld 1705" o:spid="_x0000_s1204" type="#_x0000_t202" style="position:absolute;left:37371;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fxzcIA&#10;AADdAAAADwAAAGRycy9kb3ducmV2LnhtbERPTWsCMRC9C/6HMII3zVaw6mqUUhC8SHHbQ3sbkulu&#10;2s1k2cR19debQsHbPN7nbHa9q0VHbbCeFTxNMxDE2hvLpYKP9/1kCSJEZIO1Z1JwpQC77XCwwdz4&#10;C5+oK2IpUgiHHBVUMTa5lEFX5DBMfUOcuG/fOowJtqU0LV5SuKvlLMuepUPLqaHChl4r0r/F2Skw&#10;/OlZf9njzXKh7er2tvzRnVLjUf+yBhGpjw/xv/tg0vxFNoe/b9IJcn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J/HNwgAAAN0AAAAPAAAAAAAAAAAAAAAAAJgCAABkcnMvZG93&#10;bnJldi54bWxQSwUGAAAAAAQABAD1AAAAhwMAAAAA&#10;" fillcolor="window" strokeweight=".5pt">
                  <v:textbox>
                    <w:txbxContent>
                      <w:p w:rsidR="00BA14AF" w:rsidRDefault="00BA14AF" w:rsidP="00B9644D">
                        <w:r>
                          <w:rPr>
                            <w:noProof/>
                            <w:lang w:eastAsia="de-DE"/>
                          </w:rPr>
                          <w:drawing>
                            <wp:inline distT="0" distB="0" distL="0" distR="0" wp14:anchorId="758557F5" wp14:editId="178C4B8A">
                              <wp:extent cx="1341621" cy="1093076"/>
                              <wp:effectExtent l="0" t="0" r="0" b="0"/>
                              <wp:docPr id="500" name="Grafik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10_49_Pro.jpg"/>
                                      <pic:cNvPicPr/>
                                    </pic:nvPicPr>
                                    <pic:blipFill>
                                      <a:blip r:embed="rId102">
                                        <a:extLst>
                                          <a:ext uri="{28A0092B-C50C-407E-A947-70E740481C1C}">
                                            <a14:useLocalDpi xmlns:a14="http://schemas.microsoft.com/office/drawing/2010/main" val="0"/>
                                          </a:ext>
                                        </a:extLst>
                                      </a:blip>
                                      <a:stretch>
                                        <a:fillRect/>
                                      </a:stretch>
                                    </pic:blipFill>
                                    <pic:spPr>
                                      <a:xfrm flipV="1">
                                        <a:off x="0" y="0"/>
                                        <a:ext cx="1362813" cy="1110342"/>
                                      </a:xfrm>
                                      <a:prstGeom prst="rect">
                                        <a:avLst/>
                                      </a:prstGeom>
                                    </pic:spPr>
                                  </pic:pic>
                                </a:graphicData>
                              </a:graphic>
                            </wp:inline>
                          </w:drawing>
                        </w:r>
                      </w:p>
                    </w:txbxContent>
                  </v:textbox>
                </v:shape>
                <v:shape id="Textfeld 1706" o:spid="_x0000_s1205" type="#_x0000_t202" style="position:absolute;left:24887;top:1232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VvusIA&#10;AADdAAAADwAAAGRycy9kb3ducmV2LnhtbERPS2sCMRC+F/wPYYTeatYefKxGEUHwIsVtD/U2JONu&#10;dDNZNum69dc3gtDbfHzPWa57V4uO2mA9KxiPMhDE2hvLpYKvz93bDESIyAZrz6TglwKsV4OXJebG&#10;3/hIXRFLkUI45KigirHJpQy6Iodh5BvixJ196zAm2JbStHhL4a6W71k2kQ4tp4YKG9pWpK/Fj1Ng&#10;+NuzPtnD3XKh7fz+MbvoTqnXYb9ZgIjUx3/x0703af40m8Djm3SC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9W+6wgAAAN0AAAAPAAAAAAAAAAAAAAAAAJgCAABkcnMvZG93&#10;bnJldi54bWxQSwUGAAAAAAQABAD1AAAAhwMAAAAA&#10;" fillcolor="window" strokeweight=".5pt">
                  <v:textbox>
                    <w:txbxContent>
                      <w:p w:rsidR="00BA14AF" w:rsidRDefault="00BA14AF" w:rsidP="00B9644D">
                        <w:r>
                          <w:rPr>
                            <w:noProof/>
                            <w:lang w:eastAsia="de-DE"/>
                          </w:rPr>
                          <w:drawing>
                            <wp:inline distT="0" distB="0" distL="0" distR="0" wp14:anchorId="044B5C98" wp14:editId="5A2BDF33">
                              <wp:extent cx="1481052" cy="1158220"/>
                              <wp:effectExtent l="9207" t="0" r="0" b="0"/>
                              <wp:docPr id="501" name="Grafik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39_06_Pro.jpg"/>
                                      <pic:cNvPicPr/>
                                    </pic:nvPicPr>
                                    <pic:blipFill>
                                      <a:blip r:embed="rId103">
                                        <a:extLst>
                                          <a:ext uri="{28A0092B-C50C-407E-A947-70E740481C1C}">
                                            <a14:useLocalDpi xmlns:a14="http://schemas.microsoft.com/office/drawing/2010/main" val="0"/>
                                          </a:ext>
                                        </a:extLst>
                                      </a:blip>
                                      <a:stretch>
                                        <a:fillRect/>
                                      </a:stretch>
                                    </pic:blipFill>
                                    <pic:spPr>
                                      <a:xfrm rot="5400000">
                                        <a:off x="0" y="0"/>
                                        <a:ext cx="1488095" cy="1163728"/>
                                      </a:xfrm>
                                      <a:prstGeom prst="rect">
                                        <a:avLst/>
                                      </a:prstGeom>
                                    </pic:spPr>
                                  </pic:pic>
                                </a:graphicData>
                              </a:graphic>
                            </wp:inline>
                          </w:drawing>
                        </w:r>
                      </w:p>
                    </w:txbxContent>
                  </v:textbox>
                </v:shape>
                <v:shape id="Textfeld 1707" o:spid="_x0000_s1206" type="#_x0000_t202" style="position:absolute;left:12324;top:1240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nKIcMA&#10;AADdAAAADwAAAGRycy9kb3ducmV2LnhtbERPTWvCQBC9F/oflil4qxs9qE3dBCkUvIg07aG9DbvT&#10;ZDU7G7JrjP76riD0No/3OetydK0YqA/Ws4LZNANBrL2xXCv4+nx/XoEIEdlg65kUXChAWTw+rDE3&#10;/swfNFSxFimEQ44Kmhi7XMqgG3IYpr4jTtyv7x3GBPtamh7PKdy1cp5lC+nQcmposKO3hvSxOjkF&#10;hr896x+7u1qutH257lcHPSg1eRo3ryAijfFffHdvTZq/zJZw+yadI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7nKIcMAAADdAAAADwAAAAAAAAAAAAAAAACYAgAAZHJzL2Rv&#10;d25yZXYueG1sUEsFBgAAAAAEAAQA9QAAAIgDAAAAAA==&#10;" fillcolor="window" strokeweight=".5pt">
                  <v:textbox>
                    <w:txbxContent>
                      <w:p w:rsidR="00BA14AF" w:rsidRDefault="00BA14AF" w:rsidP="00B9644D">
                        <w:r>
                          <w:rPr>
                            <w:noProof/>
                            <w:lang w:eastAsia="de-DE"/>
                          </w:rPr>
                          <w:drawing>
                            <wp:inline distT="0" distB="0" distL="0" distR="0" wp14:anchorId="182A78CE" wp14:editId="3069231F">
                              <wp:extent cx="1254593" cy="1082565"/>
                              <wp:effectExtent l="0" t="0" r="3175" b="3810"/>
                              <wp:docPr id="502" name="Grafik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167.JPG"/>
                                      <pic:cNvPicPr/>
                                    </pic:nvPicPr>
                                    <pic:blipFill>
                                      <a:blip r:embed="rId104">
                                        <a:extLst>
                                          <a:ext uri="{28A0092B-C50C-407E-A947-70E740481C1C}">
                                            <a14:useLocalDpi xmlns:a14="http://schemas.microsoft.com/office/drawing/2010/main" val="0"/>
                                          </a:ext>
                                        </a:extLst>
                                      </a:blip>
                                      <a:stretch>
                                        <a:fillRect/>
                                      </a:stretch>
                                    </pic:blipFill>
                                    <pic:spPr>
                                      <a:xfrm>
                                        <a:off x="0" y="0"/>
                                        <a:ext cx="1260559" cy="1087713"/>
                                      </a:xfrm>
                                      <a:prstGeom prst="rect">
                                        <a:avLst/>
                                      </a:prstGeom>
                                    </pic:spPr>
                                  </pic:pic>
                                </a:graphicData>
                              </a:graphic>
                            </wp:inline>
                          </w:drawing>
                        </w:r>
                      </w:p>
                    </w:txbxContent>
                  </v:textbox>
                </v:shape>
                <v:rect id="Rechteck 1709" o:spid="_x0000_s1207" style="position:absolute;left:9072;top:889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yvGMIA&#10;AADdAAAADwAAAGRycy9kb3ducmV2LnhtbERPTYvCMBC9L/gfwix4W9MVWbVrFBEEoXuxiuehmW2L&#10;zaQmUeO/NwsL3ubxPmexiqYTN3K+tazgc5SBIK6sbrlWcDxsP2YgfEDW2FkmBQ/ysFoO3haYa3vn&#10;Pd3KUIsUwj5HBU0IfS6lrxoy6Ee2J07cr3UGQ4KultrhPYWbTo6z7EsabDk1NNjTpqHqXF6NgqKk&#10;Yhbd6XK2x0kspuOfzfZRKTV8j+tvEIFieIn/3Tud5k+zOfx9k06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LK8YwgAAAN0AAAAPAAAAAAAAAAAAAAAAAJgCAABkcnMvZG93&#10;bnJldi54bWxQSwUGAAAAAAQABAD1AAAAhwMAAAAA&#10;" fillcolor="#bcbcbc">
                  <v:fill color2="#ededed" rotate="t" angle="180" colors="0 #bcbcbc;22938f #d0d0d0;1 #ededed" focus="100%" type="gradient"/>
                  <v:shadow on="t" color="black" opacity="24903f" origin=",.5" offset="0,.55556mm"/>
                </v:rect>
                <v:rect id="Rechteck 1710" o:spid="_x0000_s1208" style="position:absolute;left:21392;top:8986;width:2540;height:2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QWMUA&#10;AADdAAAADwAAAGRycy9kb3ducmV2LnhtbESPQWsCMRCF74X+hzCF3mpWkSpboxRBENZLt9LzsJnu&#10;Lm4maxI1/vvOQehthvfmvW9Wm+wGdaUQe88GppMCFHHjbc+tgeP37m0JKiZki4NnMnCnCJv189MK&#10;S+tv/EXXOrVKQjiWaKBLaSy1jk1HDuPEj8Si/frgMMkaWm0D3iTcDXpWFO/aYc/S0OFI246aU31x&#10;BqqaqmUOP+eTP85ztZgdtrt7Y8zrS/78AJUop3/z43pvBX8xFX75Rkb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5BYxQAAAN0AAAAPAAAAAAAAAAAAAAAAAJgCAABkcnMv&#10;ZG93bnJldi54bWxQSwUGAAAAAAQABAD1AAAAigMAAAAA&#10;" fillcolor="#bcbcbc">
                  <v:fill color2="#ededed" rotate="t" angle="180" colors="0 #bcbcbc;22938f #d0d0d0;1 #ededed" focus="100%" type="gradient"/>
                  <v:shadow on="t" color="black" opacity="24903f" origin=",.5" offset="0,.55556mm"/>
                </v:rect>
                <v:rect id="Rechteck 1711" o:spid="_x0000_s1209" style="position:absolute;left:33952;top:8986;width:2540;height:2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M1w8IA&#10;AADdAAAADwAAAGRycy9kb3ducmV2LnhtbERP32vCMBB+F/Y/hBP2pmllTOlMiwiC0L2sE5+P5tYW&#10;m0uXRI3//TIY7O0+vp+3raIZxY2cHywryJcZCOLW6oE7BafPw2IDwgdkjaNlUvAgD1X5NNtioe2d&#10;P+jWhE6kEPYFKuhDmAopfduTQb+0E3HivqwzGBJ0ndQO7yncjHKVZa/S4MCpoceJ9j21l+ZqFNQN&#10;1Zvozt8Xe3qJ9Xr1vj88WqWe53H3BiJQDP/iP/dRp/nrPIffb9IJs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gzXDwgAAAN0AAAAPAAAAAAAAAAAAAAAAAJgCAABkcnMvZG93&#10;bnJldi54bWxQSwUGAAAAAAQABAD1AAAAhwMAAAAA&#10;" fillcolor="#bcbcbc">
                  <v:fill color2="#ededed" rotate="t" angle="180" colors="0 #bcbcbc;22938f #d0d0d0;1 #ededed" focus="100%" type="gradient"/>
                  <v:shadow on="t" color="black" opacity="24903f" origin=",.5" offset="0,.55556mm"/>
                </v:rect>
                <v:rect id="Rechteck 1712" o:spid="_x0000_s1210" style="position:absolute;left:46435;top:8986;width:2540;height:2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GrtMIA&#10;AADdAAAADwAAAGRycy9kb3ducmV2LnhtbERP32vCMBB+F/Y/hBP2pqllTOlMiwiC0L2sE5+P5tYW&#10;m0uXRI3//TIY7O0+vp+3raIZxY2cHywrWC0zEMSt1QN3Ck6fh8UGhA/IGkfLpOBBHqryabbFQts7&#10;f9CtCZ1IIewLVNCHMBVS+rYng35pJ+LEfVlnMCToOqkd3lO4GWWeZa/S4MCpoceJ9j21l+ZqFNQN&#10;1Zvozt8Xe3qJ9Tp/3x8erVLP87h7AxEohn/xn/uo0/z1Koffb9IJsv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au0wgAAAN0AAAAPAAAAAAAAAAAAAAAAAJgCAABkcnMvZG93&#10;bnJldi54bWxQSwUGAAAAAAQABAD1AAAAhwMAAAAA&#10;" fillcolor="#bcbcbc">
                  <v:fill color2="#ededed" rotate="t" angle="180" colors="0 #bcbcbc;22938f #d0d0d0;1 #ededed" focus="100%" type="gradient"/>
                  <v:shadow on="t" color="black" opacity="24903f" origin=",.5" offset="0,.55556mm"/>
                </v:rect>
                <v:rect id="Rechteck 1713" o:spid="_x0000_s1211" style="position:absolute;left:9064;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0OL8IA&#10;AADdAAAADwAAAGRycy9kb3ducmV2LnhtbERPTYvCMBC9L+x/CLPgbU3VZZVqFBEEoXuxiuehGdti&#10;M6lJ1PjvNwvC3ubxPmexiqYTd3K+taxgNMxAEFdWt1wrOB62nzMQPiBr7CyTgid5WC3f3xaYa/vg&#10;Pd3LUIsUwj5HBU0IfS6lrxoy6Ie2J07c2TqDIUFXS+3wkcJNJ8dZ9i0NtpwaGuxp01B1KW9GQVFS&#10;MYvudL3Y41cspuOfzfZZKTX4iOs5iEAx/Itf7p1O86ejCfx9k0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HQ4vwgAAAN0AAAAPAAAAAAAAAAAAAAAAAJgCAABkcnMvZG93&#10;bnJldi54bWxQSwUGAAAAAAQABAD1AAAAhwMAAAAA&#10;" fillcolor="#bcbcbc">
                  <v:fill color2="#ededed" rotate="t" angle="180" colors="0 #bcbcbc;22938f #d0d0d0;1 #ededed" focus="100%" type="gradient"/>
                  <v:shadow on="t" color="black" opacity="24903f" origin=",.5" offset="0,.55556mm"/>
                </v:rect>
                <v:rect id="Rechteck 1714" o:spid="_x0000_s1212" style="position:absolute;left:21309;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SWW8EA&#10;AADdAAAADwAAAGRycy9kb3ducmV2LnhtbERPTYvCMBC9C/sfwix401QRla5RFkEQ6mWr7HloZtti&#10;M6lJ1PjvzYLgbR7vc1abaDpxI+dbywom4wwEcWV1y7WC03E3WoLwAVljZ5kUPMjDZv0xWGGu7Z1/&#10;6FaGWqQQ9jkqaELocyl91ZBBP7Y9ceL+rDMYEnS11A7vKdx0cpplc2mw5dTQYE/bhqpzeTUKipKK&#10;ZXS/l7M9zWKxmB62u0el1PAzfn+BCBTDW/xy73Wav5jM4P+bdIJ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70llvBAAAA3QAAAA8AAAAAAAAAAAAAAAAAmAIAAGRycy9kb3du&#10;cmV2LnhtbFBLBQYAAAAABAAEAPUAAACGAwAAAAA=&#10;" fillcolor="#bcbcbc">
                  <v:fill color2="#ededed" rotate="t" angle="180" colors="0 #bcbcbc;22938f #d0d0d0;1 #ededed" focus="100%" type="gradient"/>
                  <v:shadow on="t" color="black" opacity="24903f" origin=",.5" offset="0,.55556mm"/>
                </v:rect>
                <v:rect id="Rechteck 1715" o:spid="_x0000_s1213" style="position:absolute;left:33952;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gzwMIA&#10;AADdAAAADwAAAGRycy9kb3ducmV2LnhtbERPTYvCMBC9L+x/CLPgbU0Vd5VqFBEEoXuxiuehGdti&#10;M6lJ1PjvNwvC3ubxPmexiqYTd3K+taxgNMxAEFdWt1wrOB62nzMQPiBr7CyTgid5WC3f3xaYa/vg&#10;Pd3LUIsUwj5HBU0IfS6lrxoy6Ie2J07c2TqDIUFXS+3wkcJNJ8dZ9i0NtpwaGuxp01B1KW9GQVFS&#10;MYvudL3Y4yQW0/HPZvuslBp8xPUcRKAY/sUv906n+dPRF/x9k0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uDPAwgAAAN0AAAAPAAAAAAAAAAAAAAAAAJgCAABkcnMvZG93&#10;bnJldi54bWxQSwUGAAAAAAQABAD1AAAAhwMAAAAA&#10;" fillcolor="#bcbcbc">
                  <v:fill color2="#ededed" rotate="t" angle="180" colors="0 #bcbcbc;22938f #d0d0d0;1 #ededed" focus="100%" type="gradient"/>
                  <v:shadow on="t" color="black" opacity="24903f" origin=",.5" offset="0,.55556mm"/>
                </v:rect>
                <v:rect id="Rechteck 1716" o:spid="_x0000_s1214" style="position:absolute;left:46435;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qtt8EA&#10;AADdAAAADwAAAGRycy9kb3ducmV2LnhtbERPTYvCMBC9C/sfwix401RZVKpRRBAWuhe74nloxrbY&#10;TGoSNf57syDsbR7vc1abaDpxJ+dbywom4wwEcWV1y7WC4+9+tADhA7LGzjIpeJKHzfpjsMJc2wcf&#10;6F6GWqQQ9jkqaELocyl91ZBBP7Y9ceLO1hkMCbpaaoePFG46Oc2ymTTYcmposKddQ9WlvBkFRUnF&#10;IrrT9WKPX7GYT392+2el1PAzbpcgAsXwL367v3WaP5/M4O+bdIJ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qrbfBAAAA3QAAAA8AAAAAAAAAAAAAAAAAmAIAAGRycy9kb3du&#10;cmV2LnhtbFBLBQYAAAAABAAEAPUAAACGAwAAAAA=&#10;" fillcolor="#bcbcbc">
                  <v:fill color2="#ededed" rotate="t" angle="180" colors="0 #bcbcbc;22938f #d0d0d0;1 #ededed" focus="100%" type="gradient"/>
                  <v:shadow on="t" color="black" opacity="24903f" origin=",.5" offset="0,.55556mm"/>
                </v:rect>
                <w10:anchorlock/>
              </v:group>
            </w:pict>
          </mc:Fallback>
        </mc:AlternateContent>
      </w:r>
    </w:p>
    <w:p w:rsidR="00562B79" w:rsidRDefault="00ED193E" w:rsidP="00562B79">
      <w:pPr>
        <w:pStyle w:val="Marginaliegrau"/>
        <w:framePr w:wrap="around" w:x="8493" w:y="230"/>
      </w:pPr>
      <w:r>
        <w:t>Fotos:</w:t>
      </w:r>
    </w:p>
    <w:p w:rsidR="00562B79" w:rsidRDefault="00F82E5D" w:rsidP="00562B79">
      <w:pPr>
        <w:pStyle w:val="Marginaliegrau"/>
        <w:framePr w:wrap="around" w:x="8493" w:y="230"/>
      </w:pPr>
      <w:r>
        <w:t>Anette</w:t>
      </w:r>
      <w:r w:rsidR="00562B79">
        <w:t xml:space="preserve"> Stenkamp</w:t>
      </w:r>
    </w:p>
    <w:p w:rsidR="00BE6B32" w:rsidRDefault="00BE6B32" w:rsidP="00B9644D">
      <w:pPr>
        <w:pStyle w:val="Textkrper"/>
      </w:pPr>
    </w:p>
    <w:p w:rsidR="00B9644D"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9644D"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B9644D" w:rsidRDefault="00B9644D" w:rsidP="007E5967">
            <w:pPr>
              <w:pStyle w:val="Tabelle6pt"/>
              <w:rPr>
                <w:color w:val="000000"/>
              </w:rPr>
            </w:pPr>
            <w:r>
              <w:lastRenderedPageBreak/>
              <w:br w:type="page"/>
              <w:t>Lernfeld</w:t>
            </w:r>
          </w:p>
          <w:p w:rsidR="00B9644D" w:rsidRDefault="00B9644D"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9644D" w:rsidRDefault="00B9644D" w:rsidP="007E5967">
            <w:pPr>
              <w:pStyle w:val="Tabelle6pt"/>
              <w:rPr>
                <w:color w:val="000000"/>
              </w:rPr>
            </w:pPr>
            <w:r>
              <w:t>Titel</w:t>
            </w:r>
          </w:p>
          <w:p w:rsidR="00B9644D" w:rsidRDefault="00ED193E" w:rsidP="007E5967">
            <w:pPr>
              <w:pStyle w:val="TabelleKopflinks"/>
            </w:pPr>
            <w:r>
              <w:t>Station 3: M</w:t>
            </w:r>
            <w:r w:rsidR="00B9644D">
              <w:t>echanische Handentrostung</w:t>
            </w:r>
          </w:p>
        </w:tc>
        <w:tc>
          <w:tcPr>
            <w:tcW w:w="188" w:type="dxa"/>
            <w:vMerge w:val="restart"/>
            <w:tcBorders>
              <w:top w:val="nil"/>
              <w:left w:val="single" w:sz="4" w:space="0" w:color="auto"/>
              <w:bottom w:val="nil"/>
              <w:right w:val="single" w:sz="4" w:space="0" w:color="auto"/>
            </w:tcBorders>
            <w:shd w:val="clear" w:color="auto" w:fill="FFFFFF"/>
          </w:tcPr>
          <w:p w:rsidR="00B9644D" w:rsidRPr="004B658C" w:rsidRDefault="00B9644D"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9644D" w:rsidRDefault="00B9644D" w:rsidP="007E5967">
            <w:pPr>
              <w:pStyle w:val="Tabelle6pt"/>
            </w:pPr>
          </w:p>
          <w:p w:rsidR="00B9644D" w:rsidRPr="00B51DE9" w:rsidRDefault="00B9644D" w:rsidP="007E5967">
            <w:pPr>
              <w:pStyle w:val="TabelleKopfmitte"/>
              <w:rPr>
                <w:rFonts w:eastAsia="Calibri"/>
              </w:rPr>
            </w:pPr>
            <w:r>
              <w:t>F1.01.03.03</w:t>
            </w:r>
          </w:p>
        </w:tc>
      </w:tr>
      <w:tr w:rsidR="00B9644D" w:rsidRPr="00B51DE9" w:rsidTr="007E5967">
        <w:tc>
          <w:tcPr>
            <w:tcW w:w="7348" w:type="dxa"/>
            <w:gridSpan w:val="2"/>
            <w:tcBorders>
              <w:left w:val="single" w:sz="4" w:space="0" w:color="auto"/>
              <w:bottom w:val="single" w:sz="4" w:space="0" w:color="auto"/>
              <w:right w:val="single" w:sz="4" w:space="0" w:color="auto"/>
            </w:tcBorders>
            <w:hideMark/>
          </w:tcPr>
          <w:p w:rsidR="00B9644D" w:rsidRPr="004B658C" w:rsidRDefault="00B9644D" w:rsidP="007E5967">
            <w:pPr>
              <w:pStyle w:val="Tabelle6pt"/>
            </w:pPr>
            <w:r>
              <w:t>Kompetenzbereiche:</w:t>
            </w:r>
          </w:p>
          <w:p w:rsidR="00B9644D" w:rsidRDefault="00B9644D" w:rsidP="007E5967">
            <w:pPr>
              <w:pStyle w:val="Kopf8ptafz"/>
            </w:pPr>
            <w:r>
              <w:t>Ich kann Werkstoffe objektbezogen auswählen und verarbeiten.</w:t>
            </w:r>
          </w:p>
          <w:p w:rsidR="00B9644D" w:rsidRDefault="00B9644D" w:rsidP="007E5967">
            <w:pPr>
              <w:pStyle w:val="Kopf8ptafz"/>
            </w:pPr>
            <w:r>
              <w:t>Ich kann Werkzeuge und Maschinen einsetzen</w:t>
            </w:r>
            <w:r w:rsidR="00ED193E">
              <w:t>.</w:t>
            </w:r>
          </w:p>
        </w:tc>
        <w:tc>
          <w:tcPr>
            <w:tcW w:w="188" w:type="dxa"/>
            <w:vMerge/>
            <w:tcBorders>
              <w:left w:val="single" w:sz="4" w:space="0" w:color="auto"/>
              <w:bottom w:val="nil"/>
              <w:right w:val="nil"/>
            </w:tcBorders>
            <w:vAlign w:val="center"/>
            <w:hideMark/>
          </w:tcPr>
          <w:p w:rsidR="00B9644D" w:rsidRDefault="00B9644D"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644D" w:rsidRPr="00B51DE9" w:rsidTr="007E5967">
              <w:trPr>
                <w:trHeight w:val="284"/>
              </w:trPr>
              <w:tc>
                <w:tcPr>
                  <w:tcW w:w="2090" w:type="dxa"/>
                  <w:shd w:val="clear" w:color="auto" w:fill="D9D9D9" w:themeFill="background1" w:themeFillShade="D9"/>
                </w:tcPr>
                <w:p w:rsidR="00B9644D" w:rsidRPr="00B51DE9" w:rsidRDefault="00B9644D" w:rsidP="007E5967">
                  <w:pPr>
                    <w:pStyle w:val="TabelleKopfmitte"/>
                  </w:pPr>
                  <w:r w:rsidRPr="00B51DE9">
                    <w:t>L</w:t>
                  </w:r>
                  <w:r>
                    <w:t>ösung</w:t>
                  </w:r>
                </w:p>
              </w:tc>
            </w:tr>
          </w:tbl>
          <w:p w:rsidR="00B9644D" w:rsidRPr="00B51DE9" w:rsidRDefault="00B9644D" w:rsidP="007E5967"/>
        </w:tc>
      </w:tr>
    </w:tbl>
    <w:p w:rsidR="00B9644D" w:rsidRDefault="00A42138" w:rsidP="00B9644D">
      <w:pPr>
        <w:pStyle w:val="berschrift2"/>
      </w:pPr>
      <w:r>
        <w:rPr>
          <w:noProof/>
          <w:sz w:val="24"/>
        </w:rPr>
        <w:drawing>
          <wp:anchor distT="0" distB="0" distL="114300" distR="114300" simplePos="0" relativeHeight="252576768" behindDoc="0" locked="0" layoutInCell="0" allowOverlap="1" wp14:anchorId="1F5C31E0" wp14:editId="2EF2130D">
            <wp:simplePos x="0" y="0"/>
            <wp:positionH relativeFrom="rightMargin">
              <wp:posOffset>107950</wp:posOffset>
            </wp:positionH>
            <wp:positionV relativeFrom="paragraph">
              <wp:posOffset>119380</wp:posOffset>
            </wp:positionV>
            <wp:extent cx="345440" cy="323850"/>
            <wp:effectExtent l="0" t="0" r="0" b="0"/>
            <wp:wrapNone/>
            <wp:docPr id="13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9644D">
        <w:t>Infoteil</w:t>
      </w:r>
    </w:p>
    <w:p w:rsidR="00B9644D" w:rsidRDefault="00B9644D" w:rsidP="00B9644D">
      <w:pPr>
        <w:spacing w:line="240" w:lineRule="exact"/>
      </w:pPr>
      <w:r>
        <w:t>Um einen Stahluntergrund fachgerecht zu beschichten, muss  er zunächst vom Rost befreit werden. Man spricht dabei von Entrostungsverfahren. In dieser Station haben Sie das mechanische Entrosten von Hand durchgeführt. Dazu werden bestimmte Werkze</w:t>
      </w:r>
      <w:r>
        <w:t>u</w:t>
      </w:r>
      <w:r>
        <w:t xml:space="preserve">ge und Hilfsmittel eingesetzt. </w:t>
      </w:r>
    </w:p>
    <w:p w:rsidR="005C0907" w:rsidRDefault="005C0907" w:rsidP="005C0907">
      <w:pPr>
        <w:pStyle w:val="Abstandszeile"/>
      </w:pPr>
    </w:p>
    <w:p w:rsidR="00B9644D" w:rsidRDefault="00B9644D" w:rsidP="005C0907">
      <w:pPr>
        <w:pStyle w:val="berschrift3"/>
      </w:pPr>
      <w:r w:rsidRPr="005C0907">
        <w:t>Aufgabe</w:t>
      </w:r>
      <w:r w:rsidRPr="00245F0E">
        <w:t xml:space="preserve"> 1:   </w:t>
      </w:r>
    </w:p>
    <w:p w:rsidR="00B9644D" w:rsidRDefault="00B9644D" w:rsidP="00B9644D">
      <w:pPr>
        <w:pStyle w:val="Textkrper"/>
      </w:pPr>
      <w:r>
        <w:t>Ergänzen Sie die Tabelle, in der die wichtigsten Werkzeuge und Hilfsmittel zur Handentrostung aufgeführt sind.</w:t>
      </w:r>
    </w:p>
    <w:p w:rsidR="00B9644D" w:rsidRDefault="00B9644D" w:rsidP="005C0907">
      <w:pPr>
        <w:pStyle w:val="Abstandszeile"/>
      </w:pPr>
    </w:p>
    <w:tbl>
      <w:tblPr>
        <w:tblStyle w:val="Tabellenraster"/>
        <w:tblW w:w="7835" w:type="dxa"/>
        <w:tblInd w:w="108" w:type="dxa"/>
        <w:tblLook w:val="04A0" w:firstRow="1" w:lastRow="0" w:firstColumn="1" w:lastColumn="0" w:noHBand="0" w:noVBand="1"/>
      </w:tblPr>
      <w:tblGrid>
        <w:gridCol w:w="1970"/>
        <w:gridCol w:w="2881"/>
        <w:gridCol w:w="2984"/>
      </w:tblGrid>
      <w:tr w:rsidR="00F96E01" w:rsidRPr="000576FF" w:rsidTr="00652749">
        <w:trPr>
          <w:trHeight w:val="253"/>
        </w:trPr>
        <w:tc>
          <w:tcPr>
            <w:tcW w:w="1862" w:type="dxa"/>
            <w:shd w:val="clear" w:color="auto" w:fill="FFC000"/>
          </w:tcPr>
          <w:p w:rsidR="00F96E01" w:rsidRPr="000576FF" w:rsidRDefault="00F96E01" w:rsidP="00652749">
            <w:pPr>
              <w:pStyle w:val="Textkrper"/>
              <w:rPr>
                <w:b/>
              </w:rPr>
            </w:pPr>
            <w:r>
              <w:rPr>
                <w:b/>
              </w:rPr>
              <w:t>Bild</w:t>
            </w:r>
          </w:p>
        </w:tc>
        <w:tc>
          <w:tcPr>
            <w:tcW w:w="2934" w:type="dxa"/>
            <w:shd w:val="clear" w:color="auto" w:fill="FFC000"/>
          </w:tcPr>
          <w:p w:rsidR="00F96E01" w:rsidRPr="000576FF" w:rsidRDefault="00F96E01" w:rsidP="00652749">
            <w:pPr>
              <w:pStyle w:val="Textkrper"/>
              <w:rPr>
                <w:b/>
              </w:rPr>
            </w:pPr>
            <w:r w:rsidRPr="000576FF">
              <w:rPr>
                <w:b/>
              </w:rPr>
              <w:t>Bezeichnung</w:t>
            </w:r>
          </w:p>
        </w:tc>
        <w:tc>
          <w:tcPr>
            <w:tcW w:w="3039" w:type="dxa"/>
            <w:shd w:val="clear" w:color="auto" w:fill="FFC000"/>
          </w:tcPr>
          <w:p w:rsidR="00F96E01" w:rsidRPr="000576FF" w:rsidRDefault="00F96E01" w:rsidP="00652749">
            <w:pPr>
              <w:pStyle w:val="Textkrper"/>
              <w:rPr>
                <w:b/>
              </w:rPr>
            </w:pPr>
            <w:r w:rsidRPr="000576FF">
              <w:rPr>
                <w:b/>
              </w:rPr>
              <w:t>Verwendung beim Entrosten</w:t>
            </w:r>
          </w:p>
        </w:tc>
      </w:tr>
      <w:tr w:rsidR="00F96E01" w:rsidTr="00652749">
        <w:trPr>
          <w:trHeight w:val="702"/>
        </w:trPr>
        <w:tc>
          <w:tcPr>
            <w:tcW w:w="1862" w:type="dxa"/>
          </w:tcPr>
          <w:p w:rsidR="00F96E01" w:rsidRDefault="00F96E01" w:rsidP="00652749">
            <w:pPr>
              <w:pStyle w:val="Textkrper"/>
            </w:pPr>
            <w:r>
              <w:rPr>
                <w:noProof/>
              </w:rPr>
              <w:drawing>
                <wp:inline distT="0" distB="0" distL="0" distR="0" wp14:anchorId="008C1E1B" wp14:editId="1A6BAC68">
                  <wp:extent cx="1232806" cy="1095829"/>
                  <wp:effectExtent l="0" t="7620" r="0" b="0"/>
                  <wp:docPr id="1254" name="Grafik 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leifklotz.jpg"/>
                          <pic:cNvPicPr/>
                        </pic:nvPicPr>
                        <pic:blipFill rotWithShape="1">
                          <a:blip r:embed="rId85" cstate="print">
                            <a:extLst>
                              <a:ext uri="{BEBA8EAE-BF5A-486C-A8C5-ECC9F3942E4B}">
                                <a14:imgProps xmlns:a14="http://schemas.microsoft.com/office/drawing/2010/main">
                                  <a14:imgLayer r:embed="rId86">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l="21140" r="15440"/>
                          <a:stretch/>
                        </pic:blipFill>
                        <pic:spPr bwMode="auto">
                          <a:xfrm rot="5400000">
                            <a:off x="0" y="0"/>
                            <a:ext cx="1232806" cy="1095829"/>
                          </a:xfrm>
                          <a:prstGeom prst="rect">
                            <a:avLst/>
                          </a:prstGeom>
                          <a:ln>
                            <a:noFill/>
                          </a:ln>
                          <a:extLst>
                            <a:ext uri="{53640926-AAD7-44D8-BBD7-CCE9431645EC}">
                              <a14:shadowObscured xmlns:a14="http://schemas.microsoft.com/office/drawing/2010/main"/>
                            </a:ext>
                          </a:extLst>
                        </pic:spPr>
                      </pic:pic>
                    </a:graphicData>
                  </a:graphic>
                </wp:inline>
              </w:drawing>
            </w:r>
          </w:p>
        </w:tc>
        <w:tc>
          <w:tcPr>
            <w:tcW w:w="2934" w:type="dxa"/>
            <w:vAlign w:val="center"/>
          </w:tcPr>
          <w:p w:rsidR="00F96E01" w:rsidRDefault="00F96E01" w:rsidP="00652749">
            <w:pPr>
              <w:pStyle w:val="Textkrper"/>
              <w:jc w:val="left"/>
            </w:pPr>
            <w:r>
              <w:t>Schleifklotz</w:t>
            </w:r>
          </w:p>
        </w:tc>
        <w:tc>
          <w:tcPr>
            <w:tcW w:w="3039" w:type="dxa"/>
            <w:vAlign w:val="center"/>
          </w:tcPr>
          <w:p w:rsidR="00F96E01" w:rsidRDefault="00F96E01" w:rsidP="00652749">
            <w:pPr>
              <w:pStyle w:val="Textkrper"/>
              <w:jc w:val="left"/>
            </w:pPr>
            <w:r>
              <w:rPr>
                <w:b/>
                <w:color w:val="00B050"/>
              </w:rPr>
              <w:t>Als Träger für Schleifmittel. Dadurch verhindert man das Einschleifen von Riefen.</w:t>
            </w:r>
          </w:p>
        </w:tc>
      </w:tr>
      <w:tr w:rsidR="00F96E01" w:rsidTr="00652749">
        <w:trPr>
          <w:trHeight w:val="702"/>
        </w:trPr>
        <w:tc>
          <w:tcPr>
            <w:tcW w:w="1862" w:type="dxa"/>
          </w:tcPr>
          <w:p w:rsidR="00F96E01" w:rsidRDefault="00F96E01" w:rsidP="00652749">
            <w:pPr>
              <w:pStyle w:val="Textkrper"/>
            </w:pPr>
            <w:r>
              <w:rPr>
                <w:noProof/>
              </w:rPr>
              <w:drawing>
                <wp:inline distT="0" distB="0" distL="0" distR="0" wp14:anchorId="2FC1C6E8" wp14:editId="37F88F4E">
                  <wp:extent cx="1110343" cy="917912"/>
                  <wp:effectExtent l="0" t="0" r="0" b="0"/>
                  <wp:docPr id="1255" name="Grafik 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rotWithShape="1">
                          <a:blip r:embed="rId87" cstate="print">
                            <a:extLst>
                              <a:ext uri="{28A0092B-C50C-407E-A947-70E740481C1C}">
                                <a14:useLocalDpi xmlns:a14="http://schemas.microsoft.com/office/drawing/2010/main" val="0"/>
                              </a:ext>
                            </a:extLst>
                          </a:blip>
                          <a:srcRect l="14188"/>
                          <a:stretch/>
                        </pic:blipFill>
                        <pic:spPr bwMode="auto">
                          <a:xfrm>
                            <a:off x="0" y="0"/>
                            <a:ext cx="1128178" cy="932656"/>
                          </a:xfrm>
                          <a:prstGeom prst="rect">
                            <a:avLst/>
                          </a:prstGeom>
                          <a:ln>
                            <a:noFill/>
                          </a:ln>
                          <a:extLst>
                            <a:ext uri="{53640926-AAD7-44D8-BBD7-CCE9431645EC}">
                              <a14:shadowObscured xmlns:a14="http://schemas.microsoft.com/office/drawing/2010/main"/>
                            </a:ext>
                          </a:extLst>
                        </pic:spPr>
                      </pic:pic>
                    </a:graphicData>
                  </a:graphic>
                </wp:inline>
              </w:drawing>
            </w:r>
          </w:p>
        </w:tc>
        <w:tc>
          <w:tcPr>
            <w:tcW w:w="2934" w:type="dxa"/>
            <w:vAlign w:val="center"/>
          </w:tcPr>
          <w:p w:rsidR="00F96E01" w:rsidRDefault="00ED193E" w:rsidP="00652749">
            <w:pPr>
              <w:pStyle w:val="Textkrper"/>
              <w:jc w:val="left"/>
            </w:pPr>
            <w:r>
              <w:rPr>
                <w:b/>
                <w:color w:val="00B050"/>
              </w:rPr>
              <w:t>Schleifmittel</w:t>
            </w:r>
          </w:p>
        </w:tc>
        <w:tc>
          <w:tcPr>
            <w:tcW w:w="3039" w:type="dxa"/>
            <w:vAlign w:val="center"/>
          </w:tcPr>
          <w:p w:rsidR="00F96E01" w:rsidRDefault="00F96E01" w:rsidP="00652749">
            <w:pPr>
              <w:pStyle w:val="Textkrper"/>
              <w:jc w:val="left"/>
            </w:pPr>
            <w:r>
              <w:t>je gröber, desto höher der A</w:t>
            </w:r>
            <w:r>
              <w:t>b</w:t>
            </w:r>
            <w:r>
              <w:t>trag, d.</w:t>
            </w:r>
            <w:r w:rsidR="00ED193E">
              <w:t xml:space="preserve"> h. die Entfernung des Rostes</w:t>
            </w:r>
          </w:p>
        </w:tc>
      </w:tr>
      <w:tr w:rsidR="00F96E01" w:rsidTr="00652749">
        <w:trPr>
          <w:trHeight w:val="702"/>
        </w:trPr>
        <w:tc>
          <w:tcPr>
            <w:tcW w:w="1862" w:type="dxa"/>
          </w:tcPr>
          <w:p w:rsidR="00F96E01" w:rsidRDefault="00F96E01" w:rsidP="00652749">
            <w:pPr>
              <w:pStyle w:val="Textkrper"/>
            </w:pPr>
            <w:r>
              <w:rPr>
                <w:noProof/>
              </w:rPr>
              <w:drawing>
                <wp:inline distT="0" distB="0" distL="0" distR="0" wp14:anchorId="19D6EF7E" wp14:editId="65AE6E9E">
                  <wp:extent cx="1114290" cy="628153"/>
                  <wp:effectExtent l="0" t="0" r="0" b="635"/>
                  <wp:docPr id="1256" name="Grafik 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24_02_Pro.jpg"/>
                          <pic:cNvPicPr/>
                        </pic:nvPicPr>
                        <pic:blipFill>
                          <a:blip r:embed="rId72" cstate="print">
                            <a:extLst>
                              <a:ext uri="{28A0092B-C50C-407E-A947-70E740481C1C}">
                                <a14:useLocalDpi xmlns:a14="http://schemas.microsoft.com/office/drawing/2010/main" val="0"/>
                              </a:ext>
                            </a:extLst>
                          </a:blip>
                          <a:stretch>
                            <a:fillRect/>
                          </a:stretch>
                        </pic:blipFill>
                        <pic:spPr bwMode="auto">
                          <a:xfrm>
                            <a:off x="0" y="0"/>
                            <a:ext cx="1128712" cy="636283"/>
                          </a:xfrm>
                          <a:prstGeom prst="rect">
                            <a:avLst/>
                          </a:prstGeom>
                          <a:ln>
                            <a:noFill/>
                          </a:ln>
                          <a:extLst>
                            <a:ext uri="{53640926-AAD7-44D8-BBD7-CCE9431645EC}">
                              <a14:shadowObscured xmlns:a14="http://schemas.microsoft.com/office/drawing/2010/main"/>
                            </a:ext>
                          </a:extLst>
                        </pic:spPr>
                      </pic:pic>
                    </a:graphicData>
                  </a:graphic>
                </wp:inline>
              </w:drawing>
            </w:r>
          </w:p>
        </w:tc>
        <w:tc>
          <w:tcPr>
            <w:tcW w:w="2934" w:type="dxa"/>
            <w:vAlign w:val="center"/>
          </w:tcPr>
          <w:p w:rsidR="00F96E01" w:rsidRDefault="00F96E01" w:rsidP="00652749">
            <w:pPr>
              <w:pStyle w:val="Textkrper"/>
              <w:jc w:val="left"/>
            </w:pPr>
            <w:r>
              <w:rPr>
                <w:b/>
                <w:color w:val="00B050"/>
              </w:rPr>
              <w:t>Drahtbürste</w:t>
            </w:r>
          </w:p>
        </w:tc>
        <w:tc>
          <w:tcPr>
            <w:tcW w:w="3039" w:type="dxa"/>
            <w:vAlign w:val="center"/>
          </w:tcPr>
          <w:p w:rsidR="00F96E01" w:rsidRDefault="00F96E01" w:rsidP="00652749">
            <w:pPr>
              <w:pStyle w:val="Textkrper"/>
              <w:jc w:val="left"/>
            </w:pPr>
            <w:r>
              <w:t>Damit gelangt die Malerin/der Maler auch an schwer zugängl</w:t>
            </w:r>
            <w:r>
              <w:t>i</w:t>
            </w:r>
            <w:r>
              <w:t>che Stellen.</w:t>
            </w:r>
          </w:p>
          <w:p w:rsidR="00F96E01" w:rsidRDefault="00F96E01" w:rsidP="00652749">
            <w:pPr>
              <w:pStyle w:val="Textkrper"/>
              <w:jc w:val="left"/>
            </w:pPr>
          </w:p>
          <w:p w:rsidR="00F96E01" w:rsidRDefault="00F96E01" w:rsidP="00652749">
            <w:pPr>
              <w:pStyle w:val="Textkrper"/>
              <w:jc w:val="left"/>
            </w:pPr>
          </w:p>
          <w:p w:rsidR="00F96E01" w:rsidRDefault="00F96E01" w:rsidP="00652749">
            <w:pPr>
              <w:pStyle w:val="Textkrper"/>
              <w:jc w:val="left"/>
            </w:pPr>
          </w:p>
          <w:p w:rsidR="00F96E01" w:rsidRDefault="00F96E01" w:rsidP="00652749">
            <w:pPr>
              <w:pStyle w:val="Textkrper"/>
              <w:jc w:val="left"/>
            </w:pPr>
          </w:p>
          <w:p w:rsidR="00F96E01" w:rsidRDefault="00F96E01" w:rsidP="00652749">
            <w:pPr>
              <w:pStyle w:val="Textkrper"/>
              <w:jc w:val="left"/>
            </w:pPr>
          </w:p>
        </w:tc>
      </w:tr>
    </w:tbl>
    <w:p w:rsidR="00F96E01" w:rsidRDefault="00F96E01" w:rsidP="00F96E01">
      <w:pPr>
        <w:pStyle w:val="Marginaliegrau"/>
        <w:framePr w:wrap="around" w:x="9172" w:y="1231"/>
      </w:pPr>
      <w:r>
        <w:t xml:space="preserve">Fotos: </w:t>
      </w:r>
    </w:p>
    <w:p w:rsidR="00F96E01" w:rsidRDefault="00F82E5D" w:rsidP="00F96E01">
      <w:pPr>
        <w:pStyle w:val="Marginaliegrau"/>
        <w:framePr w:wrap="around" w:x="9172" w:y="1231"/>
      </w:pPr>
      <w:r>
        <w:t>Anette</w:t>
      </w:r>
      <w:r w:rsidR="00F96E01">
        <w:t xml:space="preserve"> Stenkamp</w:t>
      </w:r>
    </w:p>
    <w:tbl>
      <w:tblPr>
        <w:tblStyle w:val="Tabellenraster"/>
        <w:tblW w:w="7835" w:type="dxa"/>
        <w:tblInd w:w="108" w:type="dxa"/>
        <w:tblLook w:val="04A0" w:firstRow="1" w:lastRow="0" w:firstColumn="1" w:lastColumn="0" w:noHBand="0" w:noVBand="1"/>
      </w:tblPr>
      <w:tblGrid>
        <w:gridCol w:w="1956"/>
        <w:gridCol w:w="2886"/>
        <w:gridCol w:w="2993"/>
      </w:tblGrid>
      <w:tr w:rsidR="00F96E01" w:rsidTr="00652749">
        <w:trPr>
          <w:trHeight w:val="702"/>
        </w:trPr>
        <w:tc>
          <w:tcPr>
            <w:tcW w:w="1862" w:type="dxa"/>
          </w:tcPr>
          <w:p w:rsidR="00F96E01" w:rsidRDefault="00F96E01" w:rsidP="00652749">
            <w:pPr>
              <w:pStyle w:val="Textkrper"/>
            </w:pPr>
            <w:r>
              <w:rPr>
                <w:noProof/>
              </w:rPr>
              <w:drawing>
                <wp:inline distT="0" distB="0" distL="0" distR="0" wp14:anchorId="2B3E3BCB" wp14:editId="0D88B676">
                  <wp:extent cx="1100689" cy="620486"/>
                  <wp:effectExtent l="0" t="0" r="4445" b="8255"/>
                  <wp:docPr id="1257" name="Grafik 1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ubbesen.pn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100074" cy="620139"/>
                          </a:xfrm>
                          <a:prstGeom prst="rect">
                            <a:avLst/>
                          </a:prstGeom>
                        </pic:spPr>
                      </pic:pic>
                    </a:graphicData>
                  </a:graphic>
                </wp:inline>
              </w:drawing>
            </w:r>
          </w:p>
        </w:tc>
        <w:tc>
          <w:tcPr>
            <w:tcW w:w="2934" w:type="dxa"/>
            <w:vAlign w:val="center"/>
          </w:tcPr>
          <w:p w:rsidR="00F96E01" w:rsidRDefault="00F96E01" w:rsidP="00652749">
            <w:pPr>
              <w:pStyle w:val="Textkrper"/>
              <w:jc w:val="left"/>
            </w:pPr>
            <w:r>
              <w:rPr>
                <w:b/>
                <w:color w:val="00B050"/>
              </w:rPr>
              <w:t>Staubbesen</w:t>
            </w:r>
          </w:p>
        </w:tc>
        <w:tc>
          <w:tcPr>
            <w:tcW w:w="3039" w:type="dxa"/>
            <w:vAlign w:val="center"/>
          </w:tcPr>
          <w:p w:rsidR="00F96E01" w:rsidRDefault="00F96E01" w:rsidP="00652749">
            <w:pPr>
              <w:pStyle w:val="Textkrper"/>
              <w:jc w:val="left"/>
            </w:pPr>
          </w:p>
          <w:p w:rsidR="00F96E01" w:rsidRDefault="00F96E01" w:rsidP="00652749">
            <w:pPr>
              <w:pStyle w:val="Textkrper"/>
              <w:jc w:val="left"/>
            </w:pPr>
            <w:r>
              <w:rPr>
                <w:b/>
                <w:color w:val="00B050"/>
              </w:rPr>
              <w:t>Zum Abstauben des geschliff</w:t>
            </w:r>
            <w:r>
              <w:rPr>
                <w:b/>
                <w:color w:val="00B050"/>
              </w:rPr>
              <w:t>e</w:t>
            </w:r>
            <w:r>
              <w:rPr>
                <w:b/>
                <w:color w:val="00B050"/>
              </w:rPr>
              <w:t>nen Untergrunds</w:t>
            </w:r>
          </w:p>
          <w:p w:rsidR="00F96E01" w:rsidRDefault="00F96E01" w:rsidP="00652749">
            <w:pPr>
              <w:pStyle w:val="Textkrper"/>
              <w:jc w:val="left"/>
            </w:pPr>
          </w:p>
          <w:p w:rsidR="00F96E01" w:rsidRDefault="00F96E01" w:rsidP="00652749">
            <w:pPr>
              <w:pStyle w:val="Textkrper"/>
              <w:jc w:val="left"/>
            </w:pPr>
          </w:p>
          <w:p w:rsidR="00F96E01" w:rsidRDefault="00F96E01" w:rsidP="00652749">
            <w:pPr>
              <w:pStyle w:val="Textkrper"/>
              <w:jc w:val="left"/>
            </w:pPr>
          </w:p>
          <w:p w:rsidR="00F96E01" w:rsidRDefault="00F96E01" w:rsidP="00652749">
            <w:pPr>
              <w:pStyle w:val="Textkrper"/>
              <w:jc w:val="left"/>
            </w:pPr>
          </w:p>
        </w:tc>
      </w:tr>
    </w:tbl>
    <w:p w:rsidR="0073358A" w:rsidRDefault="0073358A" w:rsidP="00B9644D">
      <w:pPr>
        <w:spacing w:line="240" w:lineRule="exact"/>
      </w:pPr>
    </w:p>
    <w:p w:rsidR="00B9644D" w:rsidRDefault="00B9644D" w:rsidP="00B9644D">
      <w:pPr>
        <w:spacing w:line="240" w:lineRule="exact"/>
        <w:rPr>
          <w:lang w:eastAsia="de-DE"/>
        </w:rPr>
      </w:pPr>
      <w:r>
        <w:br w:type="page"/>
      </w:r>
    </w:p>
    <w:p w:rsidR="00B9644D" w:rsidRDefault="00B9644D" w:rsidP="00B9644D">
      <w:pPr>
        <w:pStyle w:val="berschrift3"/>
        <w:rPr>
          <w:u w:val="single"/>
        </w:rPr>
      </w:pPr>
      <w:r w:rsidRPr="00245F0E">
        <w:rPr>
          <w:u w:val="single"/>
        </w:rPr>
        <w:lastRenderedPageBreak/>
        <w:t xml:space="preserve">Aufgabe </w:t>
      </w:r>
      <w:r>
        <w:rPr>
          <w:u w:val="single"/>
        </w:rPr>
        <w:t>2</w:t>
      </w:r>
      <w:r w:rsidR="00652749">
        <w:rPr>
          <w:u w:val="single"/>
        </w:rPr>
        <w:t>:</w:t>
      </w:r>
    </w:p>
    <w:p w:rsidR="00B9644D" w:rsidRDefault="00B9644D" w:rsidP="00B9644D">
      <w:pPr>
        <w:pStyle w:val="Textkrper"/>
      </w:pPr>
      <w:r>
        <w:t>Welche der abgebildeten Bauteile an einem Haus können von Hand entrostet werden? Kreuzen Sie an!</w:t>
      </w:r>
    </w:p>
    <w:p w:rsidR="00B9644D" w:rsidRDefault="00B9644D" w:rsidP="00B9644D">
      <w:pPr>
        <w:spacing w:line="240" w:lineRule="exact"/>
        <w:rPr>
          <w:lang w:eastAsia="de-DE"/>
        </w:rPr>
      </w:pPr>
    </w:p>
    <w:p w:rsidR="0073358A" w:rsidRDefault="0073358A" w:rsidP="00B9644D">
      <w:pPr>
        <w:spacing w:line="240" w:lineRule="exact"/>
        <w:rPr>
          <w:lang w:eastAsia="de-DE"/>
        </w:rPr>
      </w:pPr>
    </w:p>
    <w:p w:rsidR="0073358A" w:rsidRDefault="0073358A"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r>
        <w:rPr>
          <w:noProof/>
          <w:lang w:eastAsia="de-DE"/>
        </w:rPr>
        <mc:AlternateContent>
          <mc:Choice Requires="wps">
            <w:drawing>
              <wp:anchor distT="0" distB="0" distL="114300" distR="114300" simplePos="0" relativeHeight="252666880" behindDoc="0" locked="0" layoutInCell="1" allowOverlap="1" wp14:anchorId="50CC8CEE" wp14:editId="52476BEA">
                <wp:simplePos x="0" y="0"/>
                <wp:positionH relativeFrom="column">
                  <wp:posOffset>1063625</wp:posOffset>
                </wp:positionH>
                <wp:positionV relativeFrom="paragraph">
                  <wp:posOffset>62230</wp:posOffset>
                </wp:positionV>
                <wp:extent cx="354965" cy="354965"/>
                <wp:effectExtent l="0" t="0" r="0" b="6985"/>
                <wp:wrapNone/>
                <wp:docPr id="1191" name="Textfeld 1191"/>
                <wp:cNvGraphicFramePr/>
                <a:graphic xmlns:a="http://schemas.openxmlformats.org/drawingml/2006/main">
                  <a:graphicData uri="http://schemas.microsoft.com/office/word/2010/wordprocessingShape">
                    <wps:wsp>
                      <wps:cNvSpPr txBox="1"/>
                      <wps:spPr>
                        <a:xfrm>
                          <a:off x="0" y="0"/>
                          <a:ext cx="354965" cy="3549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CA4C9F" w:rsidRDefault="00BA14AF" w:rsidP="00562B79">
                            <w:pPr>
                              <w:rPr>
                                <w:b/>
                                <w:color w:val="00B050"/>
                                <w:sz w:val="40"/>
                              </w:rPr>
                            </w:pPr>
                            <w:r w:rsidRPr="00CA4C9F">
                              <w:rPr>
                                <w:b/>
                                <w:color w:val="00B050"/>
                                <w:sz w:val="4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215" type="#_x0000_t202" style="position:absolute;margin-left:83.75pt;margin-top:4.9pt;width:27.95pt;height:27.95pt;z-index:25266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" filled="f" stroked="f" strokeweight=".5pt">
                <v:textbox>
                  <w:txbxContent>
                    <w:p w:rsidR="00BA14AF" w:rsidRPr="00CA4C9F" w:rsidRDefault="00BA14AF" w:rsidP="00562B79">
                      <w:pPr>
                        <w:rPr>
                          <w:b/>
                          <w:color w:val="00B050"/>
                          <w:sz w:val="40"/>
                        </w:rPr>
                      </w:pPr>
                      <w:r w:rsidRPr="00CA4C9F">
                        <w:rPr>
                          <w:b/>
                          <w:color w:val="00B050"/>
                          <w:sz w:val="40"/>
                        </w:rPr>
                        <w:t>X</w:t>
                      </w:r>
                    </w:p>
                  </w:txbxContent>
                </v:textbox>
              </v:shape>
            </w:pict>
          </mc:Fallback>
        </mc:AlternateContent>
      </w: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p>
    <w:p w:rsidR="00562B79" w:rsidRDefault="00562B79" w:rsidP="00B9644D">
      <w:pPr>
        <w:spacing w:line="240" w:lineRule="exact"/>
        <w:rPr>
          <w:lang w:eastAsia="de-DE"/>
        </w:rPr>
      </w:pPr>
      <w:r>
        <w:rPr>
          <w:noProof/>
          <w:lang w:eastAsia="de-DE"/>
        </w:rPr>
        <mc:AlternateContent>
          <mc:Choice Requires="wps">
            <w:drawing>
              <wp:anchor distT="0" distB="0" distL="114300" distR="114300" simplePos="0" relativeHeight="252670976" behindDoc="0" locked="0" layoutInCell="1" allowOverlap="1" wp14:anchorId="1903C79A" wp14:editId="410D1F62">
                <wp:simplePos x="0" y="0"/>
                <wp:positionH relativeFrom="column">
                  <wp:posOffset>5509895</wp:posOffset>
                </wp:positionH>
                <wp:positionV relativeFrom="paragraph">
                  <wp:posOffset>-8255</wp:posOffset>
                </wp:positionV>
                <wp:extent cx="354965" cy="354965"/>
                <wp:effectExtent l="0" t="0" r="0" b="6985"/>
                <wp:wrapNone/>
                <wp:docPr id="1197" name="Textfeld 1197"/>
                <wp:cNvGraphicFramePr/>
                <a:graphic xmlns:a="http://schemas.openxmlformats.org/drawingml/2006/main">
                  <a:graphicData uri="http://schemas.microsoft.com/office/word/2010/wordprocessingShape">
                    <wps:wsp>
                      <wps:cNvSpPr txBox="1"/>
                      <wps:spPr>
                        <a:xfrm>
                          <a:off x="0" y="0"/>
                          <a:ext cx="354965" cy="3549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CA4C9F" w:rsidRDefault="00BA14AF" w:rsidP="00562B79">
                            <w:pPr>
                              <w:rPr>
                                <w:b/>
                                <w:color w:val="00B050"/>
                                <w:sz w:val="40"/>
                              </w:rPr>
                            </w:pPr>
                            <w:r w:rsidRPr="00CA4C9F">
                              <w:rPr>
                                <w:b/>
                                <w:color w:val="00B050"/>
                                <w:sz w:val="4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7" o:spid="_x0000_s1216" type="#_x0000_t202" style="position:absolute;margin-left:433.85pt;margin-top:-.65pt;width:27.95pt;height:27.95pt;z-index:25267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" filled="f" stroked="f" strokeweight=".5pt">
                <v:textbox>
                  <w:txbxContent>
                    <w:p w:rsidR="00BA14AF" w:rsidRPr="00CA4C9F" w:rsidRDefault="00BA14AF" w:rsidP="00562B79">
                      <w:pPr>
                        <w:rPr>
                          <w:b/>
                          <w:color w:val="00B050"/>
                          <w:sz w:val="40"/>
                        </w:rPr>
                      </w:pPr>
                      <w:r w:rsidRPr="00CA4C9F">
                        <w:rPr>
                          <w:b/>
                          <w:color w:val="00B050"/>
                          <w:sz w:val="40"/>
                        </w:rPr>
                        <w:t>X</w:t>
                      </w:r>
                    </w:p>
                  </w:txbxContent>
                </v:textbox>
              </v:shape>
            </w:pict>
          </mc:Fallback>
        </mc:AlternateContent>
      </w:r>
      <w:r>
        <w:rPr>
          <w:noProof/>
          <w:lang w:eastAsia="de-DE"/>
        </w:rPr>
        <mc:AlternateContent>
          <mc:Choice Requires="wps">
            <w:drawing>
              <wp:anchor distT="0" distB="0" distL="114300" distR="114300" simplePos="0" relativeHeight="252668928" behindDoc="0" locked="0" layoutInCell="1" allowOverlap="1" wp14:anchorId="2F79D489" wp14:editId="6FDB4EC1">
                <wp:simplePos x="0" y="0"/>
                <wp:positionH relativeFrom="column">
                  <wp:posOffset>4024630</wp:posOffset>
                </wp:positionH>
                <wp:positionV relativeFrom="paragraph">
                  <wp:posOffset>-9525</wp:posOffset>
                </wp:positionV>
                <wp:extent cx="354965" cy="354965"/>
                <wp:effectExtent l="0" t="0" r="0" b="6985"/>
                <wp:wrapNone/>
                <wp:docPr id="1193" name="Textfeld 1193"/>
                <wp:cNvGraphicFramePr/>
                <a:graphic xmlns:a="http://schemas.openxmlformats.org/drawingml/2006/main">
                  <a:graphicData uri="http://schemas.microsoft.com/office/word/2010/wordprocessingShape">
                    <wps:wsp>
                      <wps:cNvSpPr txBox="1"/>
                      <wps:spPr>
                        <a:xfrm>
                          <a:off x="0" y="0"/>
                          <a:ext cx="354965" cy="3549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CA4C9F" w:rsidRDefault="00BA14AF" w:rsidP="00562B79">
                            <w:pPr>
                              <w:rPr>
                                <w:b/>
                                <w:color w:val="00B050"/>
                                <w:sz w:val="40"/>
                              </w:rPr>
                            </w:pPr>
                            <w:r w:rsidRPr="00CA4C9F">
                              <w:rPr>
                                <w:b/>
                                <w:color w:val="00B050"/>
                                <w:sz w:val="4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3" o:spid="_x0000_s1217" type="#_x0000_t202" style="position:absolute;margin-left:316.9pt;margin-top:-.75pt;width:27.95pt;height:27.95pt;z-index:25266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" filled="f" stroked="f" strokeweight=".5pt">
                <v:textbox>
                  <w:txbxContent>
                    <w:p w:rsidR="00BA14AF" w:rsidRPr="00CA4C9F" w:rsidRDefault="00BA14AF" w:rsidP="00562B79">
                      <w:pPr>
                        <w:rPr>
                          <w:b/>
                          <w:color w:val="00B050"/>
                          <w:sz w:val="40"/>
                        </w:rPr>
                      </w:pPr>
                      <w:r w:rsidRPr="00CA4C9F">
                        <w:rPr>
                          <w:b/>
                          <w:color w:val="00B050"/>
                          <w:sz w:val="40"/>
                        </w:rPr>
                        <w:t>X</w:t>
                      </w:r>
                    </w:p>
                  </w:txbxContent>
                </v:textbox>
              </v:shape>
            </w:pict>
          </mc:Fallback>
        </mc:AlternateContent>
      </w:r>
    </w:p>
    <w:p w:rsidR="00562B79" w:rsidRDefault="00562B79" w:rsidP="00B9644D">
      <w:pPr>
        <w:spacing w:line="240" w:lineRule="exact"/>
        <w:rPr>
          <w:lang w:eastAsia="de-DE"/>
        </w:rPr>
      </w:pPr>
    </w:p>
    <w:p w:rsidR="00562B79" w:rsidRDefault="00562B79" w:rsidP="00B9644D">
      <w:pPr>
        <w:spacing w:line="240" w:lineRule="exact"/>
        <w:rPr>
          <w:lang w:eastAsia="de-DE"/>
        </w:rPr>
      </w:pPr>
      <w:r>
        <w:rPr>
          <w:noProof/>
          <w:lang w:eastAsia="de-DE"/>
        </w:rPr>
        <mc:AlternateContent>
          <mc:Choice Requires="wpg">
            <w:drawing>
              <wp:inline distT="0" distB="0" distL="0" distR="0" wp14:anchorId="4B692ACA" wp14:editId="1C9B57C9">
                <wp:extent cx="5833241" cy="3342290"/>
                <wp:effectExtent l="0" t="0" r="53340" b="86995"/>
                <wp:docPr id="955" name="Gruppieren 955"/>
                <wp:cNvGraphicFramePr/>
                <a:graphic xmlns:a="http://schemas.openxmlformats.org/drawingml/2006/main">
                  <a:graphicData uri="http://schemas.microsoft.com/office/word/2010/wordprocessingGroup">
                    <wpg:wgp>
                      <wpg:cNvGrpSpPr/>
                      <wpg:grpSpPr>
                        <a:xfrm>
                          <a:off x="0" y="0"/>
                          <a:ext cx="5833241" cy="3342290"/>
                          <a:chOff x="0" y="0"/>
                          <a:chExt cx="4897893" cy="2369434"/>
                        </a:xfrm>
                      </wpg:grpSpPr>
                      <wps:wsp>
                        <wps:cNvPr id="970" name="Textfeld 970"/>
                        <wps:cNvSpPr txBox="1"/>
                        <wps:spPr>
                          <a:xfrm>
                            <a:off x="0" y="0"/>
                            <a:ext cx="1161237" cy="1129086"/>
                          </a:xfrm>
                          <a:prstGeom prst="rect">
                            <a:avLst/>
                          </a:prstGeom>
                          <a:solidFill>
                            <a:sysClr val="window" lastClr="FFFFFF"/>
                          </a:solidFill>
                          <a:ln w="6350">
                            <a:solidFill>
                              <a:prstClr val="black"/>
                            </a:solidFill>
                          </a:ln>
                          <a:effectLst/>
                        </wps:spPr>
                        <wps:txbx>
                          <w:txbxContent>
                            <w:p w:rsidR="00BA14AF" w:rsidRDefault="00BA14AF" w:rsidP="00562B79">
                              <w:r>
                                <w:rPr>
                                  <w:noProof/>
                                  <w:lang w:eastAsia="de-DE"/>
                                </w:rPr>
                                <w:drawing>
                                  <wp:inline distT="0" distB="0" distL="0" distR="0" wp14:anchorId="74A31E7A" wp14:editId="30D524C8">
                                    <wp:extent cx="1103586" cy="1471448"/>
                                    <wp:effectExtent l="0" t="0" r="1905" b="0"/>
                                    <wp:docPr id="986" name="Grafik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5.jpg"/>
                                            <pic:cNvPicPr/>
                                          </pic:nvPicPr>
                                          <pic:blipFill>
                                            <a:blip r:embed="rId89">
                                              <a:extLst>
                                                <a:ext uri="{28A0092B-C50C-407E-A947-70E740481C1C}">
                                                  <a14:useLocalDpi xmlns:a14="http://schemas.microsoft.com/office/drawing/2010/main" val="0"/>
                                                </a:ext>
                                              </a:extLst>
                                            </a:blip>
                                            <a:stretch>
                                              <a:fillRect/>
                                            </a:stretch>
                                          </pic:blipFill>
                                          <pic:spPr>
                                            <a:xfrm>
                                              <a:off x="0" y="0"/>
                                              <a:ext cx="1112468" cy="14832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1" name="Textfeld 971"/>
                        <wps:cNvSpPr txBox="1"/>
                        <wps:spPr>
                          <a:xfrm>
                            <a:off x="3737113" y="0"/>
                            <a:ext cx="1160780" cy="1129030"/>
                          </a:xfrm>
                          <a:prstGeom prst="rect">
                            <a:avLst/>
                          </a:prstGeom>
                          <a:solidFill>
                            <a:sysClr val="window" lastClr="FFFFFF"/>
                          </a:solidFill>
                          <a:ln w="6350">
                            <a:solidFill>
                              <a:prstClr val="black"/>
                            </a:solidFill>
                          </a:ln>
                          <a:effectLst/>
                        </wps:spPr>
                        <wps:txbx>
                          <w:txbxContent>
                            <w:p w:rsidR="00BA14AF" w:rsidRDefault="00BA14AF" w:rsidP="00562B79">
                              <w:pPr>
                                <w:rPr>
                                  <w:noProof/>
                                  <w:lang w:eastAsia="de-DE"/>
                                </w:rPr>
                              </w:pPr>
                              <w:r>
                                <w:rPr>
                                  <w:noProof/>
                                  <w:lang w:eastAsia="de-DE"/>
                                </w:rPr>
                                <w:drawing>
                                  <wp:inline distT="0" distB="0" distL="0" distR="0" wp14:anchorId="0D762655" wp14:editId="08A94C98">
                                    <wp:extent cx="1267485" cy="1103586"/>
                                    <wp:effectExtent l="0" t="0" r="0" b="1905"/>
                                    <wp:docPr id="987" name="Grafik 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4.jpg"/>
                                            <pic:cNvPicPr/>
                                          </pic:nvPicPr>
                                          <pic:blipFill rotWithShape="1">
                                            <a:blip r:embed="rId90" cstate="print">
                                              <a:extLst>
                                                <a:ext uri="{28A0092B-C50C-407E-A947-70E740481C1C}">
                                                  <a14:useLocalDpi xmlns:a14="http://schemas.microsoft.com/office/drawing/2010/main" val="0"/>
                                                </a:ext>
                                              </a:extLst>
                                            </a:blip>
                                            <a:srcRect r="13716"/>
                                            <a:stretch/>
                                          </pic:blipFill>
                                          <pic:spPr bwMode="auto">
                                            <a:xfrm>
                                              <a:off x="0" y="0"/>
                                              <a:ext cx="1273531" cy="1108850"/>
                                            </a:xfrm>
                                            <a:prstGeom prst="rect">
                                              <a:avLst/>
                                            </a:prstGeom>
                                            <a:ln>
                                              <a:noFill/>
                                            </a:ln>
                                            <a:extLst>
                                              <a:ext uri="{53640926-AAD7-44D8-BBD7-CCE9431645EC}">
                                                <a14:shadowObscured xmlns:a14="http://schemas.microsoft.com/office/drawing/2010/main"/>
                                              </a:ext>
                                            </a:extLst>
                                          </pic:spPr>
                                        </pic:pic>
                                      </a:graphicData>
                                    </a:graphic>
                                  </wp:inline>
                                </w:drawing>
                              </w:r>
                            </w:p>
                            <w:p w:rsidR="00BA14AF" w:rsidRDefault="00BA14AF" w:rsidP="00562B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2" name="Textfeld 972"/>
                        <wps:cNvSpPr txBox="1"/>
                        <wps:spPr>
                          <a:xfrm>
                            <a:off x="2488759" y="0"/>
                            <a:ext cx="1160780" cy="1129030"/>
                          </a:xfrm>
                          <a:prstGeom prst="rect">
                            <a:avLst/>
                          </a:prstGeom>
                          <a:solidFill>
                            <a:sysClr val="window" lastClr="FFFFFF"/>
                          </a:solidFill>
                          <a:ln w="6350">
                            <a:solidFill>
                              <a:prstClr val="black"/>
                            </a:solidFill>
                          </a:ln>
                          <a:effectLst/>
                        </wps:spPr>
                        <wps:txbx>
                          <w:txbxContent>
                            <w:p w:rsidR="00BA14AF" w:rsidRDefault="00BA14AF" w:rsidP="00562B79">
                              <w:r>
                                <w:rPr>
                                  <w:noProof/>
                                  <w:lang w:eastAsia="de-DE"/>
                                </w:rPr>
                                <w:drawing>
                                  <wp:inline distT="0" distB="0" distL="0" distR="0" wp14:anchorId="55D711E7" wp14:editId="36D6AC1A">
                                    <wp:extent cx="1124607" cy="1499476"/>
                                    <wp:effectExtent l="0" t="0" r="0" b="5715"/>
                                    <wp:docPr id="988" name="Grafik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7.jpg"/>
                                            <pic:cNvPicPr/>
                                          </pic:nvPicPr>
                                          <pic:blipFill>
                                            <a:blip r:embed="rId91">
                                              <a:extLst>
                                                <a:ext uri="{28A0092B-C50C-407E-A947-70E740481C1C}">
                                                  <a14:useLocalDpi xmlns:a14="http://schemas.microsoft.com/office/drawing/2010/main" val="0"/>
                                                </a:ext>
                                              </a:extLst>
                                            </a:blip>
                                            <a:stretch>
                                              <a:fillRect/>
                                            </a:stretch>
                                          </pic:blipFill>
                                          <pic:spPr>
                                            <a:xfrm>
                                              <a:off x="0" y="0"/>
                                              <a:ext cx="1133657" cy="15115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3" name="Textfeld 973"/>
                        <wps:cNvSpPr txBox="1"/>
                        <wps:spPr>
                          <a:xfrm>
                            <a:off x="1224501" y="0"/>
                            <a:ext cx="1160780" cy="1129030"/>
                          </a:xfrm>
                          <a:prstGeom prst="rect">
                            <a:avLst/>
                          </a:prstGeom>
                          <a:solidFill>
                            <a:sysClr val="window" lastClr="FFFFFF"/>
                          </a:solidFill>
                          <a:ln w="6350">
                            <a:solidFill>
                              <a:prstClr val="black"/>
                            </a:solidFill>
                          </a:ln>
                          <a:effectLst/>
                        </wps:spPr>
                        <wps:txbx>
                          <w:txbxContent>
                            <w:p w:rsidR="00BA14AF" w:rsidRDefault="00BA14AF" w:rsidP="00562B79">
                              <w:r>
                                <w:rPr>
                                  <w:noProof/>
                                  <w:lang w:eastAsia="de-DE"/>
                                </w:rPr>
                                <w:drawing>
                                  <wp:inline distT="0" distB="0" distL="0" distR="0" wp14:anchorId="4032B743" wp14:editId="74AD513D">
                                    <wp:extent cx="1103586" cy="1471449"/>
                                    <wp:effectExtent l="0" t="0" r="1905" b="0"/>
                                    <wp:docPr id="989" name="Grafik 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6.jpg"/>
                                            <pic:cNvPicPr/>
                                          </pic:nvPicPr>
                                          <pic:blipFill>
                                            <a:blip r:embed="rId92">
                                              <a:extLst>
                                                <a:ext uri="{28A0092B-C50C-407E-A947-70E740481C1C}">
                                                  <a14:useLocalDpi xmlns:a14="http://schemas.microsoft.com/office/drawing/2010/main" val="0"/>
                                                </a:ext>
                                              </a:extLst>
                                            </a:blip>
                                            <a:stretch>
                                              <a:fillRect/>
                                            </a:stretch>
                                          </pic:blipFill>
                                          <pic:spPr>
                                            <a:xfrm>
                                              <a:off x="0" y="0"/>
                                              <a:ext cx="1112468" cy="148329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4" name="Textfeld 974"/>
                        <wps:cNvSpPr txBox="1"/>
                        <wps:spPr>
                          <a:xfrm>
                            <a:off x="0" y="1232453"/>
                            <a:ext cx="1160780" cy="1129030"/>
                          </a:xfrm>
                          <a:prstGeom prst="rect">
                            <a:avLst/>
                          </a:prstGeom>
                          <a:solidFill>
                            <a:sysClr val="window" lastClr="FFFFFF"/>
                          </a:solidFill>
                          <a:ln w="6350">
                            <a:solidFill>
                              <a:prstClr val="black"/>
                            </a:solidFill>
                          </a:ln>
                          <a:effectLst/>
                        </wps:spPr>
                        <wps:txbx>
                          <w:txbxContent>
                            <w:p w:rsidR="00BA14AF" w:rsidRDefault="00BA14AF" w:rsidP="00562B79">
                              <w:r>
                                <w:rPr>
                                  <w:noProof/>
                                  <w:lang w:eastAsia="de-DE"/>
                                </w:rPr>
                                <w:drawing>
                                  <wp:inline distT="0" distB="0" distL="0" distR="0" wp14:anchorId="4563C1C9" wp14:editId="1F0E0A9F">
                                    <wp:extent cx="1257296" cy="1093076"/>
                                    <wp:effectExtent l="0" t="0" r="635" b="0"/>
                                    <wp:docPr id="990" name="Grafik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1.jpg"/>
                                            <pic:cNvPicPr/>
                                          </pic:nvPicPr>
                                          <pic:blipFill>
                                            <a:blip r:embed="rId93">
                                              <a:extLst>
                                                <a:ext uri="{28A0092B-C50C-407E-A947-70E740481C1C}">
                                                  <a14:useLocalDpi xmlns:a14="http://schemas.microsoft.com/office/drawing/2010/main" val="0"/>
                                                </a:ext>
                                              </a:extLst>
                                            </a:blip>
                                            <a:stretch>
                                              <a:fillRect/>
                                            </a:stretch>
                                          </pic:blipFill>
                                          <pic:spPr>
                                            <a:xfrm>
                                              <a:off x="0" y="0"/>
                                              <a:ext cx="1263275" cy="109827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5" name="Textfeld 975"/>
                        <wps:cNvSpPr txBox="1"/>
                        <wps:spPr>
                          <a:xfrm>
                            <a:off x="3737113" y="1232453"/>
                            <a:ext cx="1160780" cy="1129030"/>
                          </a:xfrm>
                          <a:prstGeom prst="rect">
                            <a:avLst/>
                          </a:prstGeom>
                          <a:solidFill>
                            <a:sysClr val="window" lastClr="FFFFFF"/>
                          </a:solidFill>
                          <a:ln w="6350">
                            <a:solidFill>
                              <a:prstClr val="black"/>
                            </a:solidFill>
                          </a:ln>
                          <a:effectLst/>
                        </wps:spPr>
                        <wps:txbx>
                          <w:txbxContent>
                            <w:p w:rsidR="00BA14AF" w:rsidRDefault="00BA14AF" w:rsidP="00562B79">
                              <w:r>
                                <w:rPr>
                                  <w:noProof/>
                                  <w:lang w:eastAsia="de-DE"/>
                                </w:rPr>
                                <w:drawing>
                                  <wp:inline distT="0" distB="0" distL="0" distR="0" wp14:anchorId="58248A8E" wp14:editId="0CE459D5">
                                    <wp:extent cx="1341621" cy="1093076"/>
                                    <wp:effectExtent l="0" t="0" r="0" b="0"/>
                                    <wp:docPr id="991" name="Grafik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10_49_Pro.jpg"/>
                                            <pic:cNvPicPr/>
                                          </pic:nvPicPr>
                                          <pic:blipFill>
                                            <a:blip r:embed="rId102">
                                              <a:extLst>
                                                <a:ext uri="{28A0092B-C50C-407E-A947-70E740481C1C}">
                                                  <a14:useLocalDpi xmlns:a14="http://schemas.microsoft.com/office/drawing/2010/main" val="0"/>
                                                </a:ext>
                                              </a:extLst>
                                            </a:blip>
                                            <a:stretch>
                                              <a:fillRect/>
                                            </a:stretch>
                                          </pic:blipFill>
                                          <pic:spPr>
                                            <a:xfrm flipV="1">
                                              <a:off x="0" y="0"/>
                                              <a:ext cx="1362813" cy="11103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6" name="Textfeld 976"/>
                        <wps:cNvSpPr txBox="1"/>
                        <wps:spPr>
                          <a:xfrm>
                            <a:off x="2488759" y="1232453"/>
                            <a:ext cx="1160780" cy="1129030"/>
                          </a:xfrm>
                          <a:prstGeom prst="rect">
                            <a:avLst/>
                          </a:prstGeom>
                          <a:solidFill>
                            <a:sysClr val="window" lastClr="FFFFFF"/>
                          </a:solidFill>
                          <a:ln w="6350">
                            <a:solidFill>
                              <a:prstClr val="black"/>
                            </a:solidFill>
                          </a:ln>
                          <a:effectLst/>
                        </wps:spPr>
                        <wps:txbx>
                          <w:txbxContent>
                            <w:p w:rsidR="00BA14AF" w:rsidRDefault="00BA14AF" w:rsidP="00562B79">
                              <w:r>
                                <w:rPr>
                                  <w:noProof/>
                                  <w:lang w:eastAsia="de-DE"/>
                                </w:rPr>
                                <w:drawing>
                                  <wp:inline distT="0" distB="0" distL="0" distR="0" wp14:anchorId="7448615A" wp14:editId="17CBC105">
                                    <wp:extent cx="1481052" cy="1158220"/>
                                    <wp:effectExtent l="9207" t="0" r="0" b="0"/>
                                    <wp:docPr id="992"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39_06_Pro.jpg"/>
                                            <pic:cNvPicPr/>
                                          </pic:nvPicPr>
                                          <pic:blipFill>
                                            <a:blip r:embed="rId95">
                                              <a:extLst>
                                                <a:ext uri="{28A0092B-C50C-407E-A947-70E740481C1C}">
                                                  <a14:useLocalDpi xmlns:a14="http://schemas.microsoft.com/office/drawing/2010/main" val="0"/>
                                                </a:ext>
                                              </a:extLst>
                                            </a:blip>
                                            <a:stretch>
                                              <a:fillRect/>
                                            </a:stretch>
                                          </pic:blipFill>
                                          <pic:spPr>
                                            <a:xfrm rot="5400000">
                                              <a:off x="0" y="0"/>
                                              <a:ext cx="1488095" cy="11637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7" name="Textfeld 977"/>
                        <wps:cNvSpPr txBox="1"/>
                        <wps:spPr>
                          <a:xfrm>
                            <a:off x="1232453" y="1240404"/>
                            <a:ext cx="1160780" cy="1129030"/>
                          </a:xfrm>
                          <a:prstGeom prst="rect">
                            <a:avLst/>
                          </a:prstGeom>
                          <a:solidFill>
                            <a:sysClr val="window" lastClr="FFFFFF"/>
                          </a:solidFill>
                          <a:ln w="6350">
                            <a:solidFill>
                              <a:prstClr val="black"/>
                            </a:solidFill>
                          </a:ln>
                          <a:effectLst/>
                        </wps:spPr>
                        <wps:txbx>
                          <w:txbxContent>
                            <w:p w:rsidR="00BA14AF" w:rsidRDefault="00BA14AF" w:rsidP="00562B79">
                              <w:r>
                                <w:rPr>
                                  <w:noProof/>
                                  <w:lang w:eastAsia="de-DE"/>
                                </w:rPr>
                                <w:drawing>
                                  <wp:inline distT="0" distB="0" distL="0" distR="0" wp14:anchorId="0CD4244A" wp14:editId="4180E9AC">
                                    <wp:extent cx="1254593" cy="1082565"/>
                                    <wp:effectExtent l="0" t="0" r="3175" b="3810"/>
                                    <wp:docPr id="993" name="Grafik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167.JPG"/>
                                            <pic:cNvPicPr/>
                                          </pic:nvPicPr>
                                          <pic:blipFill>
                                            <a:blip r:embed="rId96">
                                              <a:extLst>
                                                <a:ext uri="{28A0092B-C50C-407E-A947-70E740481C1C}">
                                                  <a14:useLocalDpi xmlns:a14="http://schemas.microsoft.com/office/drawing/2010/main" val="0"/>
                                                </a:ext>
                                              </a:extLst>
                                            </a:blip>
                                            <a:stretch>
                                              <a:fillRect/>
                                            </a:stretch>
                                          </pic:blipFill>
                                          <pic:spPr>
                                            <a:xfrm>
                                              <a:off x="0" y="0"/>
                                              <a:ext cx="1260559" cy="108771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8" name="Rechteck 978"/>
                        <wps:cNvSpPr/>
                        <wps:spPr>
                          <a:xfrm>
                            <a:off x="907236" y="88917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9" name="Rechteck 979"/>
                        <wps:cNvSpPr/>
                        <wps:spPr>
                          <a:xfrm>
                            <a:off x="2139233" y="898610"/>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0" name="Rechteck 980"/>
                        <wps:cNvSpPr/>
                        <wps:spPr>
                          <a:xfrm>
                            <a:off x="3395207" y="898610"/>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1" name="Rechteck 981"/>
                        <wps:cNvSpPr/>
                        <wps:spPr>
                          <a:xfrm>
                            <a:off x="4643562" y="898606"/>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2" name="Rechteck 982"/>
                        <wps:cNvSpPr/>
                        <wps:spPr>
                          <a:xfrm>
                            <a:off x="906449"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3" name="Rechteck 983"/>
                        <wps:cNvSpPr/>
                        <wps:spPr>
                          <a:xfrm>
                            <a:off x="2130950"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4" name="Rechteck 984"/>
                        <wps:cNvSpPr/>
                        <wps:spPr>
                          <a:xfrm>
                            <a:off x="3395207"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5" name="Rechteck 985"/>
                        <wps:cNvSpPr/>
                        <wps:spPr>
                          <a:xfrm>
                            <a:off x="4643562" y="2122999"/>
                            <a:ext cx="254000" cy="24638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uppieren 955" o:spid="_x0000_s1218" style="width:459.3pt;height:263.15pt;mso-position-horizontal-relative:char;mso-position-vertical-relative:line" coordsize="48978,23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">
                <v:shape id="Textfeld 970" o:spid="_x0000_s1219" type="#_x0000_t202" style="position:absolute;width:11612;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DV8AA&#10;AADcAAAADwAAAGRycy9kb3ducmV2LnhtbERPz2vCMBS+D/wfwhN2m6keplajiCB4kbHOg94eybON&#10;Ni+libXzr18Owo4f3+/lune16KgN1rOC8SgDQay9sVwqOP7sPmYgQkQ2WHsmBb8UYL0avC0xN/7B&#10;39QVsRQphEOOCqoYm1zKoCtyGEa+IU7cxbcOY4JtKU2LjxTuajnJsk/p0HJqqLChbUX6VtydAsMn&#10;z/psD0/Lhbbz59fsqjul3of9ZgEiUh//xS/33iiYT9P8dCYdAbn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9DV8AAAADcAAAADwAAAAAAAAAAAAAAAACYAgAAZHJzL2Rvd25y&#10;ZXYueG1sUEsFBgAAAAAEAAQA9QAAAIUDAAAAAA==&#10;" fillcolor="window" strokeweight=".5pt">
                  <v:textbox>
                    <w:txbxContent>
                      <w:p w:rsidR="00BA14AF" w:rsidRDefault="00BA14AF" w:rsidP="00562B79">
                        <w:r>
                          <w:rPr>
                            <w:noProof/>
                            <w:lang w:eastAsia="de-DE"/>
                          </w:rPr>
                          <w:drawing>
                            <wp:inline distT="0" distB="0" distL="0" distR="0" wp14:anchorId="74A31E7A" wp14:editId="30D524C8">
                              <wp:extent cx="1103586" cy="1471448"/>
                              <wp:effectExtent l="0" t="0" r="1905" b="0"/>
                              <wp:docPr id="986" name="Grafik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5.jpg"/>
                                      <pic:cNvPicPr/>
                                    </pic:nvPicPr>
                                    <pic:blipFill>
                                      <a:blip r:embed="rId97">
                                        <a:extLst>
                                          <a:ext uri="{28A0092B-C50C-407E-A947-70E740481C1C}">
                                            <a14:useLocalDpi xmlns:a14="http://schemas.microsoft.com/office/drawing/2010/main" val="0"/>
                                          </a:ext>
                                        </a:extLst>
                                      </a:blip>
                                      <a:stretch>
                                        <a:fillRect/>
                                      </a:stretch>
                                    </pic:blipFill>
                                    <pic:spPr>
                                      <a:xfrm>
                                        <a:off x="0" y="0"/>
                                        <a:ext cx="1112468" cy="1483290"/>
                                      </a:xfrm>
                                      <a:prstGeom prst="rect">
                                        <a:avLst/>
                                      </a:prstGeom>
                                    </pic:spPr>
                                  </pic:pic>
                                </a:graphicData>
                              </a:graphic>
                            </wp:inline>
                          </w:drawing>
                        </w:r>
                      </w:p>
                    </w:txbxContent>
                  </v:textbox>
                </v:shape>
                <v:shape id="Textfeld 971" o:spid="_x0000_s1220" type="#_x0000_t202" style="position:absolute;left:37371;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PmzMQA&#10;AADcAAAADwAAAGRycy9kb3ducmV2LnhtbESPQWvCQBSE74X+h+UVvNVNemg1uoZSKHgp0tRDe3vs&#10;PpPV7NuQXWP017uC0OMwM98wy3J0rRioD9azgnyagSDW3liuFWx/Pp9nIEJENth6JgVnClCuHh+W&#10;WBh/4m8aqliLBOFQoIImxq6QMuiGHIap74iTt/O9w5hkX0vT4ynBXStfsuxVOrScFhrs6KMhfaiO&#10;ToHhX8/6z35dLFfazi+b2V4PSk2exvcFiEhj/A/f22ujYP6Ww+1MOgJ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j5szEAAAA3AAAAA8AAAAAAAAAAAAAAAAAmAIAAGRycy9k&#10;b3ducmV2LnhtbFBLBQYAAAAABAAEAPUAAACJAwAAAAA=&#10;" fillcolor="window" strokeweight=".5pt">
                  <v:textbox>
                    <w:txbxContent>
                      <w:p w:rsidR="00BA14AF" w:rsidRDefault="00BA14AF" w:rsidP="00562B79">
                        <w:pPr>
                          <w:rPr>
                            <w:noProof/>
                            <w:lang w:eastAsia="de-DE"/>
                          </w:rPr>
                        </w:pPr>
                        <w:r>
                          <w:rPr>
                            <w:noProof/>
                            <w:lang w:eastAsia="de-DE"/>
                          </w:rPr>
                          <w:drawing>
                            <wp:inline distT="0" distB="0" distL="0" distR="0" wp14:anchorId="0D762655" wp14:editId="08A94C98">
                              <wp:extent cx="1267485" cy="1103586"/>
                              <wp:effectExtent l="0" t="0" r="0" b="1905"/>
                              <wp:docPr id="987" name="Grafik 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04.jpg"/>
                                      <pic:cNvPicPr/>
                                    </pic:nvPicPr>
                                    <pic:blipFill rotWithShape="1">
                                      <a:blip r:embed="rId98" cstate="print">
                                        <a:extLst>
                                          <a:ext uri="{28A0092B-C50C-407E-A947-70E740481C1C}">
                                            <a14:useLocalDpi xmlns:a14="http://schemas.microsoft.com/office/drawing/2010/main" val="0"/>
                                          </a:ext>
                                        </a:extLst>
                                      </a:blip>
                                      <a:srcRect r="13716"/>
                                      <a:stretch/>
                                    </pic:blipFill>
                                    <pic:spPr bwMode="auto">
                                      <a:xfrm>
                                        <a:off x="0" y="0"/>
                                        <a:ext cx="1273531" cy="1108850"/>
                                      </a:xfrm>
                                      <a:prstGeom prst="rect">
                                        <a:avLst/>
                                      </a:prstGeom>
                                      <a:ln>
                                        <a:noFill/>
                                      </a:ln>
                                      <a:extLst>
                                        <a:ext uri="{53640926-AAD7-44D8-BBD7-CCE9431645EC}">
                                          <a14:shadowObscured xmlns:a14="http://schemas.microsoft.com/office/drawing/2010/main"/>
                                        </a:ext>
                                      </a:extLst>
                                    </pic:spPr>
                                  </pic:pic>
                                </a:graphicData>
                              </a:graphic>
                            </wp:inline>
                          </w:drawing>
                        </w:r>
                      </w:p>
                      <w:p w:rsidR="00BA14AF" w:rsidRDefault="00BA14AF" w:rsidP="00562B79"/>
                    </w:txbxContent>
                  </v:textbox>
                </v:shape>
                <v:shape id="Textfeld 972" o:spid="_x0000_s1221" type="#_x0000_t202" style="position:absolute;left:24887;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F4u8QA&#10;AADcAAAADwAAAGRycy9kb3ducmV2LnhtbESPQWvCQBSE74L/YXmCN900B6upayiFQi9SGj3o7bH7&#10;mmybfRuy2xj99d1CweMwM98w23J0rRioD9azgodlBoJYe2O5VnA8vC7WIEJENth6JgVXClDuppMt&#10;FsZf+IOGKtYiQTgUqKCJsSukDLohh2HpO+LkffreYUyyr6Xp8ZLgrpV5lq2kQ8tpocGOXhrS39WP&#10;U2D45Fmf7f5mudJ2c3tff+lBqflsfH4CEWmM9/B/+80o2Dzm8HcmHQG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xeLvEAAAA3AAAAA8AAAAAAAAAAAAAAAAAmAIAAGRycy9k&#10;b3ducmV2LnhtbFBLBQYAAAAABAAEAPUAAACJAwAAAAA=&#10;" fillcolor="window" strokeweight=".5pt">
                  <v:textbox>
                    <w:txbxContent>
                      <w:p w:rsidR="00BA14AF" w:rsidRDefault="00BA14AF" w:rsidP="00562B79">
                        <w:r>
                          <w:rPr>
                            <w:noProof/>
                            <w:lang w:eastAsia="de-DE"/>
                          </w:rPr>
                          <w:drawing>
                            <wp:inline distT="0" distB="0" distL="0" distR="0" wp14:anchorId="55D711E7" wp14:editId="36D6AC1A">
                              <wp:extent cx="1124607" cy="1499476"/>
                              <wp:effectExtent l="0" t="0" r="0" b="5715"/>
                              <wp:docPr id="988" name="Grafik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7.jpg"/>
                                      <pic:cNvPicPr/>
                                    </pic:nvPicPr>
                                    <pic:blipFill>
                                      <a:blip r:embed="rId99">
                                        <a:extLst>
                                          <a:ext uri="{28A0092B-C50C-407E-A947-70E740481C1C}">
                                            <a14:useLocalDpi xmlns:a14="http://schemas.microsoft.com/office/drawing/2010/main" val="0"/>
                                          </a:ext>
                                        </a:extLst>
                                      </a:blip>
                                      <a:stretch>
                                        <a:fillRect/>
                                      </a:stretch>
                                    </pic:blipFill>
                                    <pic:spPr>
                                      <a:xfrm>
                                        <a:off x="0" y="0"/>
                                        <a:ext cx="1133657" cy="1511542"/>
                                      </a:xfrm>
                                      <a:prstGeom prst="rect">
                                        <a:avLst/>
                                      </a:prstGeom>
                                    </pic:spPr>
                                  </pic:pic>
                                </a:graphicData>
                              </a:graphic>
                            </wp:inline>
                          </w:drawing>
                        </w:r>
                      </w:p>
                    </w:txbxContent>
                  </v:textbox>
                </v:shape>
                <v:shape id="Textfeld 973" o:spid="_x0000_s1222" type="#_x0000_t202" style="position:absolute;left:12245;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3dIMQA&#10;AADcAAAADwAAAGRycy9kb3ducmV2LnhtbESPQWsCMRSE74X+h/AKvWnWFqquRhGh4KUU1x7q7ZE8&#10;d6Obl2UT162/3ghCj8PMfMPMl72rRUdtsJ4VjIYZCGLtjeVSwc/uczABESKywdozKfijAMvF89Mc&#10;c+MvvKWuiKVIEA45KqhibHIpg67IYRj6hjh5B986jEm2pTQtXhLc1fItyz6kQ8tpocKG1hXpU3F2&#10;Cgz/etZ7+3W1XGg7vX5PjrpT6vWlX81AROrjf/jR3hgF0/E73M+kI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93SDEAAAA3AAAAA8AAAAAAAAAAAAAAAAAmAIAAGRycy9k&#10;b3ducmV2LnhtbFBLBQYAAAAABAAEAPUAAACJAwAAAAA=&#10;" fillcolor="window" strokeweight=".5pt">
                  <v:textbox>
                    <w:txbxContent>
                      <w:p w:rsidR="00BA14AF" w:rsidRDefault="00BA14AF" w:rsidP="00562B79">
                        <w:r>
                          <w:rPr>
                            <w:noProof/>
                            <w:lang w:eastAsia="de-DE"/>
                          </w:rPr>
                          <w:drawing>
                            <wp:inline distT="0" distB="0" distL="0" distR="0" wp14:anchorId="4032B743" wp14:editId="74AD513D">
                              <wp:extent cx="1103586" cy="1471449"/>
                              <wp:effectExtent l="0" t="0" r="1905" b="0"/>
                              <wp:docPr id="989" name="Grafik 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6.jpg"/>
                                      <pic:cNvPicPr/>
                                    </pic:nvPicPr>
                                    <pic:blipFill>
                                      <a:blip r:embed="rId100">
                                        <a:extLst>
                                          <a:ext uri="{28A0092B-C50C-407E-A947-70E740481C1C}">
                                            <a14:useLocalDpi xmlns:a14="http://schemas.microsoft.com/office/drawing/2010/main" val="0"/>
                                          </a:ext>
                                        </a:extLst>
                                      </a:blip>
                                      <a:stretch>
                                        <a:fillRect/>
                                      </a:stretch>
                                    </pic:blipFill>
                                    <pic:spPr>
                                      <a:xfrm>
                                        <a:off x="0" y="0"/>
                                        <a:ext cx="1112468" cy="1483291"/>
                                      </a:xfrm>
                                      <a:prstGeom prst="rect">
                                        <a:avLst/>
                                      </a:prstGeom>
                                    </pic:spPr>
                                  </pic:pic>
                                </a:graphicData>
                              </a:graphic>
                            </wp:inline>
                          </w:drawing>
                        </w:r>
                      </w:p>
                    </w:txbxContent>
                  </v:textbox>
                </v:shape>
                <v:shape id="Textfeld 974" o:spid="_x0000_s1223" type="#_x0000_t202" style="position:absolute;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RFVMQA&#10;AADcAAAADwAAAGRycy9kb3ducmV2LnhtbESPQWsCMRSE74X+h/AKvWnWUqquRhGh4KUU1x7q7ZE8&#10;d6Obl2UT162/3ghCj8PMfMPMl72rRUdtsJ4VjIYZCGLtjeVSwc/uczABESKywdozKfijAMvF89Mc&#10;c+MvvKWuiKVIEA45KqhibHIpg67IYRj6hjh5B986jEm2pTQtXhLc1fItyz6kQ8tpocKG1hXpU3F2&#10;Cgz/etZ7+3W1XGg7vX5PjrpT6vWlX81AROrjf/jR3hgF0/E73M+kI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URVTEAAAA3AAAAA8AAAAAAAAAAAAAAAAAmAIAAGRycy9k&#10;b3ducmV2LnhtbFBLBQYAAAAABAAEAPUAAACJAwAAAAA=&#10;" fillcolor="window" strokeweight=".5pt">
                  <v:textbox>
                    <w:txbxContent>
                      <w:p w:rsidR="00BA14AF" w:rsidRDefault="00BA14AF" w:rsidP="00562B79">
                        <w:r>
                          <w:rPr>
                            <w:noProof/>
                            <w:lang w:eastAsia="de-DE"/>
                          </w:rPr>
                          <w:drawing>
                            <wp:inline distT="0" distB="0" distL="0" distR="0" wp14:anchorId="4563C1C9" wp14:editId="1F0E0A9F">
                              <wp:extent cx="1257296" cy="1093076"/>
                              <wp:effectExtent l="0" t="0" r="635" b="0"/>
                              <wp:docPr id="990" name="Grafik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sbilder-OWS-red011.jpg"/>
                                      <pic:cNvPicPr/>
                                    </pic:nvPicPr>
                                    <pic:blipFill>
                                      <a:blip r:embed="rId101">
                                        <a:extLst>
                                          <a:ext uri="{28A0092B-C50C-407E-A947-70E740481C1C}">
                                            <a14:useLocalDpi xmlns:a14="http://schemas.microsoft.com/office/drawing/2010/main" val="0"/>
                                          </a:ext>
                                        </a:extLst>
                                      </a:blip>
                                      <a:stretch>
                                        <a:fillRect/>
                                      </a:stretch>
                                    </pic:blipFill>
                                    <pic:spPr>
                                      <a:xfrm>
                                        <a:off x="0" y="0"/>
                                        <a:ext cx="1263275" cy="1098274"/>
                                      </a:xfrm>
                                      <a:prstGeom prst="rect">
                                        <a:avLst/>
                                      </a:prstGeom>
                                    </pic:spPr>
                                  </pic:pic>
                                </a:graphicData>
                              </a:graphic>
                            </wp:inline>
                          </w:drawing>
                        </w:r>
                      </w:p>
                    </w:txbxContent>
                  </v:textbox>
                </v:shape>
                <v:shape id="Textfeld 975" o:spid="_x0000_s1224" type="#_x0000_t202" style="position:absolute;left:37371;top:12324;width:11607;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jgz8QA&#10;AADcAAAADwAAAGRycy9kb3ducmV2LnhtbESPQWsCMRSE74X+h/AKvWnWQquuRhGh4KUU1x7q7ZE8&#10;d6Obl2UT162/3ghCj8PMfMPMl72rRUdtsJ4VjIYZCGLtjeVSwc/uczABESKywdozKfijAMvF89Mc&#10;c+MvvKWuiKVIEA45KqhibHIpg67IYRj6hjh5B986jEm2pTQtXhLc1fItyz6kQ8tpocKG1hXpU3F2&#10;Cgz/etZ7+3W1XGg7vX5PjrpT6vWlX81AROrjf/jR3hgF0/E73M+kI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Y4M/EAAAA3AAAAA8AAAAAAAAAAAAAAAAAmAIAAGRycy9k&#10;b3ducmV2LnhtbFBLBQYAAAAABAAEAPUAAACJAwAAAAA=&#10;" fillcolor="window" strokeweight=".5pt">
                  <v:textbox>
                    <w:txbxContent>
                      <w:p w:rsidR="00BA14AF" w:rsidRDefault="00BA14AF" w:rsidP="00562B79">
                        <w:r>
                          <w:rPr>
                            <w:noProof/>
                            <w:lang w:eastAsia="de-DE"/>
                          </w:rPr>
                          <w:drawing>
                            <wp:inline distT="0" distB="0" distL="0" distR="0" wp14:anchorId="58248A8E" wp14:editId="0CE459D5">
                              <wp:extent cx="1341621" cy="1093076"/>
                              <wp:effectExtent l="0" t="0" r="0" b="0"/>
                              <wp:docPr id="991" name="Grafik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10_49_Pro.jpg"/>
                                      <pic:cNvPicPr/>
                                    </pic:nvPicPr>
                                    <pic:blipFill>
                                      <a:blip r:embed="rId102">
                                        <a:extLst>
                                          <a:ext uri="{28A0092B-C50C-407E-A947-70E740481C1C}">
                                            <a14:useLocalDpi xmlns:a14="http://schemas.microsoft.com/office/drawing/2010/main" val="0"/>
                                          </a:ext>
                                        </a:extLst>
                                      </a:blip>
                                      <a:stretch>
                                        <a:fillRect/>
                                      </a:stretch>
                                    </pic:blipFill>
                                    <pic:spPr>
                                      <a:xfrm flipV="1">
                                        <a:off x="0" y="0"/>
                                        <a:ext cx="1362813" cy="1110342"/>
                                      </a:xfrm>
                                      <a:prstGeom prst="rect">
                                        <a:avLst/>
                                      </a:prstGeom>
                                    </pic:spPr>
                                  </pic:pic>
                                </a:graphicData>
                              </a:graphic>
                            </wp:inline>
                          </w:drawing>
                        </w:r>
                      </w:p>
                    </w:txbxContent>
                  </v:textbox>
                </v:shape>
                <v:shape id="Textfeld 976" o:spid="_x0000_s1225" type="#_x0000_t202" style="position:absolute;left:24887;top:1232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p+uMQA&#10;AADcAAAADwAAAGRycy9kb3ducmV2LnhtbESPT2sCMRTE70K/Q3gFb5rVg3+2RhFB6KUUVw/t7ZG8&#10;7qbdvCybuK5++kYQPA4z8xtmteldLTpqg/WsYDLOQBBrbyyXCk7H/WgBIkRkg7VnUnClAJv1y2CF&#10;ufEXPlBXxFIkCIccFVQxNrmUQVfkMIx9Q5y8H986jEm2pTQtXhLc1XKaZTPp0HJaqLChXUX6rzg7&#10;BYa/POtv+3GzXGi7vH0ufnWn1PC1376BiNTHZ/jRfjcKlvMZ3M+kI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KfrjEAAAA3AAAAA8AAAAAAAAAAAAAAAAAmAIAAGRycy9k&#10;b3ducmV2LnhtbFBLBQYAAAAABAAEAPUAAACJAwAAAAA=&#10;" fillcolor="window" strokeweight=".5pt">
                  <v:textbox>
                    <w:txbxContent>
                      <w:p w:rsidR="00BA14AF" w:rsidRDefault="00BA14AF" w:rsidP="00562B79">
                        <w:r>
                          <w:rPr>
                            <w:noProof/>
                            <w:lang w:eastAsia="de-DE"/>
                          </w:rPr>
                          <w:drawing>
                            <wp:inline distT="0" distB="0" distL="0" distR="0" wp14:anchorId="7448615A" wp14:editId="17CBC105">
                              <wp:extent cx="1481052" cy="1158220"/>
                              <wp:effectExtent l="9207" t="0" r="0" b="0"/>
                              <wp:docPr id="992"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39_06_Pro.jpg"/>
                                      <pic:cNvPicPr/>
                                    </pic:nvPicPr>
                                    <pic:blipFill>
                                      <a:blip r:embed="rId103">
                                        <a:extLst>
                                          <a:ext uri="{28A0092B-C50C-407E-A947-70E740481C1C}">
                                            <a14:useLocalDpi xmlns:a14="http://schemas.microsoft.com/office/drawing/2010/main" val="0"/>
                                          </a:ext>
                                        </a:extLst>
                                      </a:blip>
                                      <a:stretch>
                                        <a:fillRect/>
                                      </a:stretch>
                                    </pic:blipFill>
                                    <pic:spPr>
                                      <a:xfrm rot="5400000">
                                        <a:off x="0" y="0"/>
                                        <a:ext cx="1488095" cy="1163728"/>
                                      </a:xfrm>
                                      <a:prstGeom prst="rect">
                                        <a:avLst/>
                                      </a:prstGeom>
                                    </pic:spPr>
                                  </pic:pic>
                                </a:graphicData>
                              </a:graphic>
                            </wp:inline>
                          </w:drawing>
                        </w:r>
                      </w:p>
                    </w:txbxContent>
                  </v:textbox>
                </v:shape>
                <v:shape id="Textfeld 977" o:spid="_x0000_s1226" type="#_x0000_t202" style="position:absolute;left:12324;top:12404;width:11608;height:1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bbI8QA&#10;AADcAAAADwAAAGRycy9kb3ducmV2LnhtbESPQWvCQBSE7wX/w/KE3uqmPVSNrqEUCl5EmnrQ22P3&#10;maxm34bsNon++m6h0OMwM98w62J0jeipC9azgudZBoJYe2O5UnD4+nhagAgR2WDjmRTcKECxmTys&#10;MTd+4E/qy1iJBOGQo4I6xjaXMuiaHIaZb4mTd/adw5hkV0nT4ZDgrpEvWfYqHVpOCzW29F6Tvpbf&#10;ToHho2d9sru75VLb5X2/uOheqcfp+LYCEWmM/+G/9tYoWM7n8HsmH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G2yPEAAAA3AAAAA8AAAAAAAAAAAAAAAAAmAIAAGRycy9k&#10;b3ducmV2LnhtbFBLBQYAAAAABAAEAPUAAACJAwAAAAA=&#10;" fillcolor="window" strokeweight=".5pt">
                  <v:textbox>
                    <w:txbxContent>
                      <w:p w:rsidR="00BA14AF" w:rsidRDefault="00BA14AF" w:rsidP="00562B79">
                        <w:r>
                          <w:rPr>
                            <w:noProof/>
                            <w:lang w:eastAsia="de-DE"/>
                          </w:rPr>
                          <w:drawing>
                            <wp:inline distT="0" distB="0" distL="0" distR="0" wp14:anchorId="0CD4244A" wp14:editId="4180E9AC">
                              <wp:extent cx="1254593" cy="1082565"/>
                              <wp:effectExtent l="0" t="0" r="3175" b="3810"/>
                              <wp:docPr id="993" name="Grafik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167.JPG"/>
                                      <pic:cNvPicPr/>
                                    </pic:nvPicPr>
                                    <pic:blipFill>
                                      <a:blip r:embed="rId104">
                                        <a:extLst>
                                          <a:ext uri="{28A0092B-C50C-407E-A947-70E740481C1C}">
                                            <a14:useLocalDpi xmlns:a14="http://schemas.microsoft.com/office/drawing/2010/main" val="0"/>
                                          </a:ext>
                                        </a:extLst>
                                      </a:blip>
                                      <a:stretch>
                                        <a:fillRect/>
                                      </a:stretch>
                                    </pic:blipFill>
                                    <pic:spPr>
                                      <a:xfrm>
                                        <a:off x="0" y="0"/>
                                        <a:ext cx="1260559" cy="1087713"/>
                                      </a:xfrm>
                                      <a:prstGeom prst="rect">
                                        <a:avLst/>
                                      </a:prstGeom>
                                    </pic:spPr>
                                  </pic:pic>
                                </a:graphicData>
                              </a:graphic>
                            </wp:inline>
                          </w:drawing>
                        </w:r>
                      </w:p>
                    </w:txbxContent>
                  </v:textbox>
                </v:shape>
                <v:rect id="Rechteck 978" o:spid="_x0000_s1227" style="position:absolute;left:9072;top:8891;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YfZcAA&#10;AADcAAAADwAAAGRycy9kb3ducmV2LnhtbERPy4rCMBTdC/MP4Q6403REfHSMMgiC0NlYxfWlubbF&#10;5qaTRI1/P1kILg/nvdpE04k7Od9aVvA1zkAQV1a3XCs4HXejBQgfkDV2lknBkzxs1h+DFebaPvhA&#10;9zLUIoWwz1FBE0KfS+mrhgz6se2JE3exzmBI0NVSO3ykcNPJSZbNpMGWU0ODPW0bqq7lzSgoSioW&#10;0Z3/rvY0jcV88rvdPSulhp/x5xtEoBje4pd7rxUs52ltOpOO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KYfZcAAAADcAAAADwAAAAAAAAAAAAAAAACYAgAAZHJzL2Rvd25y&#10;ZXYueG1sUEsFBgAAAAAEAAQA9QAAAIUDAAAAAA==&#10;" fillcolor="#bcbcbc">
                  <v:fill color2="#ededed" rotate="t" angle="180" colors="0 #bcbcbc;22938f #d0d0d0;1 #ededed" focus="100%" type="gradient"/>
                  <v:shadow on="t" color="black" opacity="24903f" origin=",.5" offset="0,.55556mm"/>
                </v:rect>
                <v:rect id="Rechteck 979" o:spid="_x0000_s1228" style="position:absolute;left:21392;top:8986;width:2540;height:2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6/sQA&#10;AADcAAAADwAAAGRycy9kb3ducmV2LnhtbESPT2sCMRTE7wW/Q3gFbzVbEf9sjVIEQVgvbqXnx+Z1&#10;d3Hzsiapxm9vBMHjMDO/YZbraDpxIedbywo+RxkI4srqlmsFx5/txxyED8gaO8uk4EYe1qvB2xJz&#10;ba98oEsZapEg7HNU0ITQ51L6qiGDfmR74uT9WWcwJOlqqR1eE9x0cpxlU2mw5bTQYE+bhqpT+W8U&#10;FCUV8+h+zyd7nMRiNt5vtrdKqeF7/P4CESiGV/jZ3mkFi9kCHmfSEZ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quv7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980" o:spid="_x0000_s1229" style="position:absolute;left:33952;top:8986;width:2540;height:2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VjRMEA&#10;AADcAAAADwAAAGRycy9kb3ducmV2LnhtbERPz2vCMBS+D/wfwhO8zVQZW1eNIoIw6C6rZedH82yL&#10;zUtNosb/3hwGO358v9fbaAZxI+d7ywoW8wwEcWN1z62C+nh4zUH4gKxxsEwKHuRhu5m8rLHQ9s4/&#10;dKtCK1II+wIVdCGMhZS+6cign9uROHEn6wyGBF0rtcN7CjeDXGbZuzTYc2rocKR9R825uhoFZUVl&#10;Ht3v5Wzrt1h+LL/3h0ej1GwadysQgWL4F/+5v7SCzzzNT2fSEZ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FY0TBAAAA3AAAAA8AAAAAAAAAAAAAAAAAmAIAAGRycy9kb3du&#10;cmV2LnhtbFBLBQYAAAAABAAEAPUAAACGAwAAAAA=&#10;" fillcolor="#bcbcbc">
                  <v:fill color2="#ededed" rotate="t" angle="180" colors="0 #bcbcbc;22938f #d0d0d0;1 #ededed" focus="100%" type="gradient"/>
                  <v:shadow on="t" color="black" opacity="24903f" origin=",.5" offset="0,.55556mm"/>
                </v:rect>
                <v:rect id="Rechteck 981" o:spid="_x0000_s1230" style="position:absolute;left:46435;top:8986;width:2540;height:2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nG38QA&#10;AADcAAAADwAAAGRycy9kb3ducmV2LnhtbESPwWrDMBBE74H+g9hCb4mcUBrXtRJKIFBwLnVCz4u1&#10;tY2tlSupifL3UaGQ4zAzb5hyG80ozuR8b1nBcpGBIG6s7rlVcDru5zkIH5A1jpZJwZU8bDcPsxIL&#10;bS/8Sec6tCJB2BeooAthKqT0TUcG/cJOxMn7ts5gSNK1Uju8JLgZ5SrLXqTBntNChxPtOmqG+tco&#10;qGqq8ui+fgZ7eo7VenXY7a+NUk+P8f0NRKAY7uH/9odW8Jov4e9MOgJ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Jxt/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982" o:spid="_x0000_s1231" style="position:absolute;left:9064;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tYqMQA&#10;AADcAAAADwAAAGRycy9kb3ducmV2LnhtbESPQWvCQBSE7wX/w/IEb3VjkDaNriKCUEgvjeL5kX1N&#10;gtm3cXer67/vFgo9DjPzDbPeRjOIGznfW1awmGcgiBure24VnI6H5wKED8gaB8uk4EEetpvJ0xpL&#10;be/8Sbc6tCJB2JeooAthLKX0TUcG/dyOxMn7ss5gSNK1Uju8J7gZZJ5lL9Jgz2mhw5H2HTWX+tso&#10;qGqqiujO14s9LWP1mn/sD49Gqdk07lYgAsXwH/5rv2sFb0UOv2fSEZ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bWKj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983" o:spid="_x0000_s1232" style="position:absolute;left:21309;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f9M8QA&#10;AADcAAAADwAAAGRycy9kb3ducmV2LnhtbESPQWsCMRSE74X+h/AK3mpWLXW7GkUEQdheuornx+Z1&#10;d3HzsiZR479vCoUeh5n5hlmuo+nFjZzvLCuYjDMQxLXVHTcKjofdaw7CB2SNvWVS8CAP69Xz0xIL&#10;be/8RbcqNCJB2BeooA1hKKT0dUsG/dgOxMn7ts5gSNI1Uju8J7jp5TTL3qXBjtNCiwNtW6rP1dUo&#10;KCsq8+hOl7M9vsVyPv3c7h61UqOXuFmACBTDf/ivvdcKPvIZ/J5JR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X/TPEAAAA3AAAAA8AAAAAAAAAAAAAAAAAmAIAAGRycy9k&#10;b3ducmV2LnhtbFBLBQYAAAAABAAEAPUAAACJAwAAAAA=&#10;" fillcolor="#bcbcbc">
                  <v:fill color2="#ededed" rotate="t" angle="180" colors="0 #bcbcbc;22938f #d0d0d0;1 #ededed" focus="100%" type="gradient"/>
                  <v:shadow on="t" color="black" opacity="24903f" origin=",.5" offset="0,.55556mm"/>
                </v:rect>
                <v:rect id="Rechteck 984" o:spid="_x0000_s1233" style="position:absolute;left:33952;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5lR8MA&#10;AADcAAAADwAAAGRycy9kb3ducmV2LnhtbESPQWsCMRSE70L/Q3iCN80qYrdboxRBELYXV+n5sXnd&#10;Xdy8bJNU479vBKHHYWa+YdbbaHpxJec7ywrmswwEcW11x42C82k/zUH4gKyxt0wK7uRhu3kZrbHQ&#10;9sZHulahEQnCvkAFbQhDIaWvWzLoZ3YgTt63dQZDkq6R2uEtwU0vF1m2kgY7TgstDrRrqb5Uv0ZB&#10;WVGZR/f1c7HnZSxfF5+7/b1WajKOH+8gAsXwH362D1rBW76Ex5l0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5lR8MAAADcAAAADwAAAAAAAAAAAAAAAACYAgAAZHJzL2Rv&#10;d25yZXYueG1sUEsFBgAAAAAEAAQA9QAAAIgDAAAAAA==&#10;" fillcolor="#bcbcbc">
                  <v:fill color2="#ededed" rotate="t" angle="180" colors="0 #bcbcbc;22938f #d0d0d0;1 #ededed" focus="100%" type="gradient"/>
                  <v:shadow on="t" color="black" opacity="24903f" origin=",.5" offset="0,.55556mm"/>
                </v:rect>
                <v:rect id="Rechteck 985" o:spid="_x0000_s1234" style="position:absolute;left:46435;top:21229;width:2540;height:2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LA3MQA&#10;AADcAAAADwAAAGRycy9kb3ducmV2LnhtbESPQWsCMRSE74X+h/AK3mpWsXW7GkUEQdheuornx+Z1&#10;d3HzsiZR479vCoUeh5n5hlmuo+nFjZzvLCuYjDMQxLXVHTcKjofdaw7CB2SNvWVS8CAP69Xz0xIL&#10;be/8RbcqNCJB2BeooA1hKKT0dUsG/dgOxMn7ts5gSNI1Uju8J7jp5TTL3qXBjtNCiwNtW6rP1dUo&#10;KCsq8+hOl7M9zmI5n35ud49aqdFL3CxABIrhP/zX3msFH/kb/J5JR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ywNzEAAAA3AAAAA8AAAAAAAAAAAAAAAAAmAIAAGRycy9k&#10;b3ducmV2LnhtbFBLBQYAAAAABAAEAPUAAACJAwAAAAA=&#10;" fillcolor="#bcbcbc">
                  <v:fill color2="#ededed" rotate="t" angle="180" colors="0 #bcbcbc;22938f #d0d0d0;1 #ededed" focus="100%" type="gradient"/>
                  <v:shadow on="t" color="black" opacity="24903f" origin=",.5" offset="0,.55556mm"/>
                </v:rect>
                <w10:anchorlock/>
              </v:group>
            </w:pict>
          </mc:Fallback>
        </mc:AlternateContent>
      </w:r>
    </w:p>
    <w:p w:rsidR="0073358A" w:rsidRDefault="0073358A" w:rsidP="00B9644D">
      <w:pPr>
        <w:spacing w:line="240" w:lineRule="exact"/>
        <w:rPr>
          <w:lang w:eastAsia="de-DE"/>
        </w:rPr>
      </w:pPr>
    </w:p>
    <w:p w:rsidR="00F96E01" w:rsidRDefault="00F96E01" w:rsidP="00F96E01">
      <w:pPr>
        <w:pStyle w:val="Marginaliegrau"/>
        <w:framePr w:wrap="around" w:x="9172"/>
      </w:pPr>
      <w:r>
        <w:t xml:space="preserve">Fotos: </w:t>
      </w:r>
    </w:p>
    <w:p w:rsidR="00F96E01" w:rsidRDefault="00F82E5D" w:rsidP="00F96E01">
      <w:pPr>
        <w:pStyle w:val="Marginaliegrau"/>
        <w:framePr w:wrap="around" w:x="9172"/>
      </w:pPr>
      <w:r>
        <w:t>Anette</w:t>
      </w:r>
      <w:r w:rsidR="00F96E01">
        <w:t xml:space="preserve"> Stenkamp</w:t>
      </w:r>
    </w:p>
    <w:p w:rsidR="0073358A" w:rsidRDefault="0073358A" w:rsidP="00B9644D">
      <w:pPr>
        <w:spacing w:line="240" w:lineRule="exact"/>
        <w:rPr>
          <w:lang w:eastAsia="de-DE"/>
        </w:rPr>
      </w:pPr>
    </w:p>
    <w:p w:rsidR="0073358A" w:rsidRDefault="0073358A" w:rsidP="00B9644D">
      <w:pPr>
        <w:spacing w:line="240" w:lineRule="exact"/>
        <w:rPr>
          <w:lang w:eastAsia="de-DE"/>
        </w:rPr>
      </w:pPr>
    </w:p>
    <w:p w:rsidR="0073358A" w:rsidRDefault="0073358A" w:rsidP="00B9644D">
      <w:pPr>
        <w:spacing w:line="240" w:lineRule="exact"/>
        <w:rPr>
          <w:lang w:eastAsia="de-DE"/>
        </w:rPr>
      </w:pPr>
    </w:p>
    <w:p w:rsidR="00B9644D" w:rsidRDefault="00B9644D" w:rsidP="00B9644D">
      <w:pPr>
        <w:spacing w:line="240" w:lineRule="exact"/>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ED193E" w:rsidP="002D0488">
            <w:pPr>
              <w:pStyle w:val="TabelleKopflinks"/>
            </w:pPr>
            <w:r>
              <w:t>Station 3: M</w:t>
            </w:r>
            <w:r w:rsidR="001C3AEB">
              <w:t>echanische Handentrostung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F1.01.03.03</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24C46">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„Stationen</w:t>
            </w:r>
            <w:r w:rsidR="00ED193E">
              <w:t xml:space="preserve"> </w:t>
            </w:r>
            <w:r>
              <w:t>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0A5949" w:rsidP="001C3AEB">
      <w:pPr>
        <w:pStyle w:val="berschrift2"/>
      </w:pPr>
      <w:r>
        <w:rPr>
          <w:noProof/>
          <w:sz w:val="24"/>
        </w:rPr>
        <w:drawing>
          <wp:anchor distT="0" distB="0" distL="114300" distR="114300" simplePos="0" relativeHeight="252459008" behindDoc="0" locked="0" layoutInCell="0" allowOverlap="1" wp14:anchorId="58D6B1A1" wp14:editId="3F6948D4">
            <wp:simplePos x="0" y="0"/>
            <wp:positionH relativeFrom="rightMargin">
              <wp:posOffset>107950</wp:posOffset>
            </wp:positionH>
            <wp:positionV relativeFrom="paragraph">
              <wp:posOffset>97790</wp:posOffset>
            </wp:positionV>
            <wp:extent cx="345440" cy="323850"/>
            <wp:effectExtent l="0" t="0" r="0" b="0"/>
            <wp:wrapNone/>
            <wp:docPr id="13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1C3AEB" w:rsidP="001C3AEB">
      <w:pPr>
        <w:spacing w:line="240" w:lineRule="exact"/>
      </w:pPr>
      <w:r>
        <w:t>Um einen Stahluntergrund fachgerecht zu beschichten, muss  er zunächst vom Rost befreit werden. Man spricht dabei von Entrostungsverfahren. In dieser Station haben Sie das mechanische Entrosten von Hand durchgeführt. Dazu werden bestimmte Werkze</w:t>
      </w:r>
      <w:r>
        <w:t>u</w:t>
      </w:r>
      <w:r w:rsidR="00ED193E">
        <w:t>ge und Hilfsmittel eingesetzt.</w:t>
      </w:r>
    </w:p>
    <w:p w:rsidR="001C3AEB" w:rsidRDefault="001C3AEB" w:rsidP="00562B79">
      <w:pPr>
        <w:pStyle w:val="berschrift3"/>
      </w:pPr>
      <w:r w:rsidRPr="00562B79">
        <w:t>Aufgabe</w:t>
      </w:r>
      <w:r w:rsidRPr="00245F0E">
        <w:t xml:space="preserve"> 1:   </w:t>
      </w:r>
    </w:p>
    <w:p w:rsidR="001C3AEB" w:rsidRPr="00AF4D11" w:rsidRDefault="001C3AEB" w:rsidP="001C3AEB">
      <w:pPr>
        <w:pStyle w:val="Textkrper"/>
      </w:pPr>
      <w:r w:rsidRPr="00AF4D11">
        <w:t>Informieren Sie sich in Ihrem Fachbuch darüber, welche Werkzeuge für die Handentro</w:t>
      </w:r>
      <w:r w:rsidRPr="00AF4D11">
        <w:t>s</w:t>
      </w:r>
      <w:r w:rsidRPr="00AF4D11">
        <w:t xml:space="preserve">tung eingesetzt werden. </w:t>
      </w:r>
    </w:p>
    <w:p w:rsidR="001C3AEB" w:rsidRPr="00AF4D11" w:rsidRDefault="001C3AEB" w:rsidP="001C3AEB">
      <w:pPr>
        <w:pStyle w:val="Textkrper"/>
      </w:pPr>
    </w:p>
    <w:p w:rsidR="001C3AEB" w:rsidRPr="00AF4D11" w:rsidRDefault="001C3AEB" w:rsidP="001C3AEB">
      <w:pPr>
        <w:pStyle w:val="Textkrper"/>
      </w:pPr>
      <w:r w:rsidRPr="00AF4D11">
        <w:t>Welchen Vorteil hat das Entrosten von Hand gegenüber z.</w:t>
      </w:r>
      <w:r w:rsidR="00ED193E">
        <w:t xml:space="preserve"> </w:t>
      </w:r>
      <w:r w:rsidRPr="00AF4D11">
        <w:t>B. einem Entrosten mit M</w:t>
      </w:r>
      <w:r w:rsidRPr="00AF4D11">
        <w:t>a</w:t>
      </w:r>
      <w:r w:rsidRPr="00AF4D11">
        <w:t>schinen?</w:t>
      </w:r>
    </w:p>
    <w:p w:rsidR="001C3AEB" w:rsidRDefault="001C3AEB" w:rsidP="00124C46">
      <w:pPr>
        <w:pStyle w:val="AufgabeLckentext"/>
      </w:pPr>
      <w:r>
        <w:t>.......................................................................................................................................................................................................................................................</w:t>
      </w:r>
      <w:r w:rsidR="00124C46">
        <w:t>................................</w:t>
      </w:r>
      <w:r>
        <w:t>.....</w:t>
      </w:r>
    </w:p>
    <w:p w:rsidR="001C3AEB" w:rsidRDefault="001C3AEB" w:rsidP="001C3AEB">
      <w:pPr>
        <w:pStyle w:val="Textkrper"/>
      </w:pPr>
    </w:p>
    <w:p w:rsidR="001C3AEB" w:rsidRDefault="001C3AEB" w:rsidP="001C3AEB">
      <w:pPr>
        <w:pStyle w:val="Textkrper"/>
      </w:pPr>
      <w:r>
        <w:t>Eines der bekanntesten Bauwerke aus Stahl ist der Eiffelturm in Paris. Gebaut wurde er im Jahr 1887 und im März 1889 war die Eröffnung. Diskutieren Sie im Team gemeinsam die folgenden Fragen zum Eiffelturm und kreuzen Sie jeweils eine Antwort an:</w:t>
      </w:r>
    </w:p>
    <w:p w:rsidR="001C3AEB" w:rsidRDefault="001C3AEB" w:rsidP="001C3AEB">
      <w:pPr>
        <w:pStyle w:val="Textkrper"/>
      </w:pPr>
    </w:p>
    <w:p w:rsidR="001C3AEB" w:rsidRDefault="001C3AEB" w:rsidP="001C3AEB">
      <w:pPr>
        <w:pStyle w:val="Textkrper"/>
      </w:pPr>
      <w:r>
        <w:t>Wenn man alle Stahlteile komplett zusammenrechnen würde, ergibt sich eine Fl</w:t>
      </w:r>
      <w:r w:rsidR="0074562B">
        <w:t>ä</w:t>
      </w:r>
      <w:r>
        <w:t>che von</w:t>
      </w:r>
    </w:p>
    <w:p w:rsidR="001C3AEB" w:rsidRDefault="00124C46" w:rsidP="00ED193E">
      <w:pPr>
        <w:pStyle w:val="AufgabeEbene2"/>
        <w:numPr>
          <w:ilvl w:val="1"/>
          <w:numId w:val="40"/>
        </w:numPr>
      </w:pPr>
      <w:r>
        <w:t>c</w:t>
      </w:r>
      <w:r w:rsidR="001C3AEB">
        <w:t>a. 2.000 Quadratmetern</w:t>
      </w:r>
    </w:p>
    <w:p w:rsidR="001C3AEB" w:rsidRDefault="00124C46" w:rsidP="00ED193E">
      <w:pPr>
        <w:pStyle w:val="AufgabeEbene2"/>
        <w:numPr>
          <w:ilvl w:val="1"/>
          <w:numId w:val="40"/>
        </w:numPr>
      </w:pPr>
      <w:r>
        <w:t>c</w:t>
      </w:r>
      <w:r w:rsidR="001C3AEB">
        <w:t>a. 20.000 Quadratmetern</w:t>
      </w:r>
    </w:p>
    <w:p w:rsidR="001C3AEB" w:rsidRDefault="00124C46" w:rsidP="00ED193E">
      <w:pPr>
        <w:pStyle w:val="AufgabeEbene2"/>
        <w:numPr>
          <w:ilvl w:val="1"/>
          <w:numId w:val="40"/>
        </w:numPr>
      </w:pPr>
      <w:r>
        <w:t>c</w:t>
      </w:r>
      <w:r w:rsidR="001C3AEB">
        <w:t>a. 200.000 Quadratmetern</w:t>
      </w:r>
    </w:p>
    <w:p w:rsidR="001C3AEB" w:rsidRDefault="001C3AEB" w:rsidP="001C3AEB">
      <w:pPr>
        <w:pStyle w:val="Textkrper"/>
      </w:pPr>
    </w:p>
    <w:p w:rsidR="001C3AEB" w:rsidRDefault="001C3AEB" w:rsidP="001C3AEB">
      <w:pPr>
        <w:pStyle w:val="Textkrper"/>
      </w:pPr>
      <w:r>
        <w:t>Seit dem Bau muss der Eiffelturm zum Schutz vor Korrosion (Rost) gestrichen werden. Wie oft wird das gemacht?</w:t>
      </w:r>
    </w:p>
    <w:p w:rsidR="001C3AEB" w:rsidRDefault="00ED193E" w:rsidP="00ED193E">
      <w:pPr>
        <w:pStyle w:val="AufgabeEbene2"/>
        <w:numPr>
          <w:ilvl w:val="1"/>
          <w:numId w:val="41"/>
        </w:numPr>
      </w:pPr>
      <w:r>
        <w:t>a</w:t>
      </w:r>
      <w:r w:rsidR="001C3AEB">
        <w:t>lle 7 Monate</w:t>
      </w:r>
    </w:p>
    <w:p w:rsidR="001C3AEB" w:rsidRDefault="00ED193E" w:rsidP="00ED193E">
      <w:pPr>
        <w:pStyle w:val="AufgabeEbene2"/>
        <w:numPr>
          <w:ilvl w:val="1"/>
          <w:numId w:val="41"/>
        </w:numPr>
      </w:pPr>
      <w:r>
        <w:t>a</w:t>
      </w:r>
      <w:r w:rsidR="001C3AEB">
        <w:t>lle 7 Jahre</w:t>
      </w:r>
    </w:p>
    <w:p w:rsidR="001C3AEB" w:rsidRDefault="00ED193E" w:rsidP="00ED193E">
      <w:pPr>
        <w:pStyle w:val="AufgabeEbene2"/>
        <w:numPr>
          <w:ilvl w:val="1"/>
          <w:numId w:val="41"/>
        </w:numPr>
      </w:pPr>
      <w:r>
        <w:t>a</w:t>
      </w:r>
      <w:r w:rsidR="001C3AEB">
        <w:t>lle 17 Jahre</w:t>
      </w:r>
    </w:p>
    <w:p w:rsidR="00ED193E" w:rsidRDefault="00ED193E">
      <w:pPr>
        <w:spacing w:line="240" w:lineRule="exact"/>
        <w:rPr>
          <w:lang w:eastAsia="de-DE"/>
        </w:rPr>
      </w:pPr>
      <w:r>
        <w:br w:type="page"/>
      </w:r>
    </w:p>
    <w:p w:rsidR="001C3AEB" w:rsidRDefault="001C3AEB" w:rsidP="001C3AEB">
      <w:pPr>
        <w:pStyle w:val="Textkrper"/>
      </w:pPr>
    </w:p>
    <w:p w:rsidR="001C3AEB" w:rsidRDefault="001C3AEB" w:rsidP="001C3AEB">
      <w:pPr>
        <w:pStyle w:val="Textkrper"/>
      </w:pPr>
      <w:r>
        <w:t>Zum Entrosten und Vorbereiten der neuen Beschichtung wurden bisher verbraucht</w:t>
      </w:r>
    </w:p>
    <w:p w:rsidR="001C3AEB" w:rsidRDefault="001C3AEB" w:rsidP="00ED193E">
      <w:pPr>
        <w:pStyle w:val="AufgabeEbene2"/>
        <w:numPr>
          <w:ilvl w:val="1"/>
          <w:numId w:val="42"/>
        </w:numPr>
      </w:pPr>
      <w:r>
        <w:t>1500 Drahtbürsten und 5000 Schleifteller</w:t>
      </w:r>
    </w:p>
    <w:p w:rsidR="001C3AEB" w:rsidRDefault="001C3AEB" w:rsidP="00ED193E">
      <w:pPr>
        <w:pStyle w:val="AufgabeEbene2"/>
        <w:numPr>
          <w:ilvl w:val="1"/>
          <w:numId w:val="42"/>
        </w:numPr>
      </w:pPr>
      <w:r>
        <w:t>150 Drahtbürsten und 500 Schleifteller</w:t>
      </w:r>
    </w:p>
    <w:p w:rsidR="001C3AEB" w:rsidRDefault="001C3AEB" w:rsidP="00ED193E">
      <w:pPr>
        <w:pStyle w:val="AufgabeEbene2"/>
        <w:numPr>
          <w:ilvl w:val="1"/>
          <w:numId w:val="42"/>
        </w:numPr>
      </w:pPr>
      <w:r>
        <w:t>15 Drahtbürsten und 50 Schleifteller</w:t>
      </w:r>
    </w:p>
    <w:p w:rsidR="00B9644D" w:rsidRDefault="00B9644D">
      <w:pPr>
        <w:spacing w:line="240" w:lineRule="exact"/>
        <w:rPr>
          <w:lang w:eastAsia="de-DE"/>
        </w:rPr>
      </w:pPr>
    </w:p>
    <w:p w:rsidR="001C3AEB" w:rsidRDefault="001C3AEB" w:rsidP="001C3AEB">
      <w:pPr>
        <w:pStyle w:val="Textkrper"/>
      </w:pPr>
      <w:r>
        <w:t>Was schätzen Sie, wie lange braucht ein Team aus 25</w:t>
      </w:r>
      <w:r w:rsidR="00350AB2">
        <w:t xml:space="preserve"> Malerinnen und</w:t>
      </w:r>
      <w:r>
        <w:t xml:space="preserve"> Malern für die Renovierung des Eiffelturms?</w:t>
      </w:r>
    </w:p>
    <w:p w:rsidR="001C3AEB" w:rsidRDefault="00ED193E" w:rsidP="00ED193E">
      <w:pPr>
        <w:pStyle w:val="AufgabeEbene2"/>
        <w:numPr>
          <w:ilvl w:val="1"/>
          <w:numId w:val="43"/>
        </w:numPr>
      </w:pPr>
      <w:r>
        <w:t>m</w:t>
      </w:r>
      <w:r w:rsidR="001C3AEB">
        <w:t>ehr als 6 Monate</w:t>
      </w:r>
    </w:p>
    <w:p w:rsidR="001C3AEB" w:rsidRDefault="00ED193E" w:rsidP="00ED193E">
      <w:pPr>
        <w:pStyle w:val="AufgabeEbene2"/>
      </w:pPr>
      <w:r>
        <w:t>m</w:t>
      </w:r>
      <w:r w:rsidR="001C3AEB">
        <w:t>ehr als 12 Monate</w:t>
      </w:r>
    </w:p>
    <w:p w:rsidR="001C3AEB" w:rsidRDefault="00ED193E" w:rsidP="00ED193E">
      <w:pPr>
        <w:pStyle w:val="AufgabeEbene2"/>
      </w:pPr>
      <w:r>
        <w:t>m</w:t>
      </w:r>
      <w:r w:rsidR="001C3AEB">
        <w:t>ehr als 18 Monate</w:t>
      </w:r>
    </w:p>
    <w:p w:rsidR="001C3AEB" w:rsidRDefault="001C3AEB" w:rsidP="00562B79">
      <w:pPr>
        <w:pStyle w:val="Abstandszeile"/>
      </w:pPr>
    </w:p>
    <w:p w:rsidR="001C3AEB" w:rsidRDefault="001C3AEB" w:rsidP="001C3AEB">
      <w:pPr>
        <w:pStyle w:val="Textkrper"/>
      </w:pPr>
      <w:r>
        <w:t>Was kostet jeder Durchgang an Renovierung des Eiffelturms?</w:t>
      </w:r>
    </w:p>
    <w:p w:rsidR="001C3AEB" w:rsidRDefault="00124C46" w:rsidP="00ED193E">
      <w:pPr>
        <w:pStyle w:val="AufgabeEbene2"/>
        <w:numPr>
          <w:ilvl w:val="1"/>
          <w:numId w:val="44"/>
        </w:numPr>
      </w:pPr>
      <w:r>
        <w:t>c</w:t>
      </w:r>
      <w:r w:rsidR="001C3AEB">
        <w:t>a. 300.000 EUR</w:t>
      </w:r>
    </w:p>
    <w:p w:rsidR="001C3AEB" w:rsidRDefault="00124C46" w:rsidP="00ED193E">
      <w:pPr>
        <w:pStyle w:val="AufgabeEbene2"/>
      </w:pPr>
      <w:r>
        <w:t>c</w:t>
      </w:r>
      <w:r w:rsidR="001C3AEB">
        <w:t>a. 3 Millionen EUR</w:t>
      </w:r>
    </w:p>
    <w:p w:rsidR="001C3AEB" w:rsidRDefault="00124C46" w:rsidP="00ED193E">
      <w:pPr>
        <w:pStyle w:val="AufgabeEbene2"/>
      </w:pPr>
      <w:r>
        <w:t>c</w:t>
      </w:r>
      <w:r w:rsidR="001C3AEB">
        <w:t>a. 3 Milliarden EUR</w:t>
      </w:r>
    </w:p>
    <w:p w:rsidR="001C3AEB" w:rsidRDefault="001C3AEB" w:rsidP="00562B79">
      <w:pPr>
        <w:pStyle w:val="Abstandszeile"/>
      </w:pPr>
    </w:p>
    <w:p w:rsidR="001C3AEB" w:rsidRDefault="001C3AEB" w:rsidP="00562B79">
      <w:pPr>
        <w:pStyle w:val="berschrift3"/>
      </w:pPr>
      <w:r w:rsidRPr="00562B79">
        <w:t>Aufgabe</w:t>
      </w:r>
      <w:r w:rsidRPr="00245F0E">
        <w:t xml:space="preserve"> </w:t>
      </w:r>
      <w:r>
        <w:t>2</w:t>
      </w:r>
      <w:r w:rsidRPr="00245F0E">
        <w:t>:</w:t>
      </w:r>
    </w:p>
    <w:p w:rsidR="001C3AEB" w:rsidRDefault="001C3AEB" w:rsidP="001C3AEB">
      <w:pPr>
        <w:pStyle w:val="Textkrper"/>
      </w:pPr>
      <w:r>
        <w:t>Welche Bauteile an einem Haus können von Hand entrostet werden? Notieren Sie drei!</w:t>
      </w:r>
    </w:p>
    <w:p w:rsidR="001C3AEB" w:rsidRDefault="001C3AEB" w:rsidP="00562B79">
      <w:pPr>
        <w:pStyle w:val="Abstandszeile"/>
      </w:pPr>
    </w:p>
    <w:p w:rsidR="001C3AEB" w:rsidRDefault="001C3AEB" w:rsidP="00124C46">
      <w:pPr>
        <w:pStyle w:val="AufgabeLckentext"/>
      </w:pPr>
      <w:r>
        <w:t>..............................................................................................................................................................................................................................................................................................................................................................................</w:t>
      </w:r>
      <w:r w:rsidR="00124C46">
        <w:t>..........................................</w:t>
      </w:r>
      <w:r>
        <w:t>..................</w:t>
      </w:r>
    </w:p>
    <w:p w:rsidR="001C3AEB" w:rsidRDefault="001C3AEB" w:rsidP="001C3AE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3: Mechanische Handentrostung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F1.01.03.03</w:t>
            </w:r>
          </w:p>
        </w:tc>
      </w:tr>
      <w:tr w:rsidR="001C3AEB" w:rsidRPr="00B51DE9" w:rsidTr="002D0488">
        <w:tc>
          <w:tcPr>
            <w:tcW w:w="7348" w:type="dxa"/>
            <w:gridSpan w:val="2"/>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D9D9D9" w:themeFill="background1" w:themeFillShade="D9"/>
                </w:tcPr>
                <w:p w:rsidR="001C3AEB" w:rsidRPr="00B51DE9" w:rsidRDefault="001C3AEB" w:rsidP="002D0488">
                  <w:pPr>
                    <w:pStyle w:val="TabelleKopfmitte"/>
                  </w:pPr>
                  <w:r w:rsidRPr="00B51DE9">
                    <w:t>L</w:t>
                  </w:r>
                  <w:r>
                    <w:t>ösung</w:t>
                  </w:r>
                </w:p>
              </w:tc>
            </w:tr>
          </w:tbl>
          <w:p w:rsidR="001C3AEB" w:rsidRPr="00B51DE9" w:rsidRDefault="001C3AEB" w:rsidP="002D0488"/>
        </w:tc>
      </w:tr>
    </w:tbl>
    <w:p w:rsidR="001C3AEB" w:rsidRDefault="00A42138" w:rsidP="001C3AEB">
      <w:pPr>
        <w:pStyle w:val="berschrift2"/>
      </w:pPr>
      <w:r>
        <w:rPr>
          <w:noProof/>
          <w:sz w:val="24"/>
        </w:rPr>
        <w:drawing>
          <wp:anchor distT="0" distB="0" distL="114300" distR="114300" simplePos="0" relativeHeight="252460032" behindDoc="0" locked="0" layoutInCell="0" allowOverlap="1" wp14:anchorId="1DE0D6CA" wp14:editId="559CD2BB">
            <wp:simplePos x="0" y="0"/>
            <wp:positionH relativeFrom="rightMargin">
              <wp:posOffset>107950</wp:posOffset>
            </wp:positionH>
            <wp:positionV relativeFrom="paragraph">
              <wp:posOffset>76200</wp:posOffset>
            </wp:positionV>
            <wp:extent cx="345440" cy="323850"/>
            <wp:effectExtent l="0" t="0" r="0" b="0"/>
            <wp:wrapNone/>
            <wp:docPr id="13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1C3AEB" w:rsidP="001C3AEB">
      <w:pPr>
        <w:spacing w:line="240" w:lineRule="exact"/>
      </w:pPr>
      <w:r>
        <w:t>Um einen Stahluntergrund fachgerecht zu beschichten, muss  er zunächst vom Rost befreit werden. Man spricht dabei von Entrostungsverfahren. In dieser Station haben Sie das mechanische Entrosten von Hand durchgeführt. Dazu werden bestimmte Werkze</w:t>
      </w:r>
      <w:r>
        <w:t>u</w:t>
      </w:r>
      <w:r>
        <w:t xml:space="preserve">ge und Hilfsmittel eingesetzt. </w:t>
      </w:r>
    </w:p>
    <w:p w:rsidR="001C3AEB" w:rsidRDefault="001C3AEB" w:rsidP="00562B79">
      <w:pPr>
        <w:pStyle w:val="Abstandszeile"/>
      </w:pPr>
    </w:p>
    <w:p w:rsidR="001C3AEB" w:rsidRDefault="001C3AEB" w:rsidP="00562B79">
      <w:pPr>
        <w:pStyle w:val="berschrift3"/>
      </w:pPr>
      <w:r w:rsidRPr="00562B79">
        <w:t>Aufgabe</w:t>
      </w:r>
      <w:r w:rsidRPr="00245F0E">
        <w:t xml:space="preserve"> 1:   </w:t>
      </w:r>
    </w:p>
    <w:p w:rsidR="001C3AEB" w:rsidRDefault="001C3AEB" w:rsidP="001C3AEB">
      <w:pPr>
        <w:pStyle w:val="Textkrper"/>
      </w:pPr>
      <w:r>
        <w:t>Informieren Sie sich in Ihrem Fachbuch darüber, welche Werkzeuge für die Handentro</w:t>
      </w:r>
      <w:r>
        <w:t>s</w:t>
      </w:r>
      <w:r>
        <w:t xml:space="preserve">tung eingesetzt werden. </w:t>
      </w:r>
    </w:p>
    <w:p w:rsidR="001C3AEB" w:rsidRDefault="001C3AEB" w:rsidP="00562B79">
      <w:pPr>
        <w:pStyle w:val="Abstandszeile"/>
      </w:pPr>
    </w:p>
    <w:p w:rsidR="001C3AEB" w:rsidRDefault="001C3AEB" w:rsidP="001C3AEB">
      <w:pPr>
        <w:pStyle w:val="Textkrper"/>
      </w:pPr>
      <w:r>
        <w:t>Welchen Vorteil hat das Entrosten von Hand gegenüber z.</w:t>
      </w:r>
      <w:r w:rsidR="00B41A8B">
        <w:t xml:space="preserve"> </w:t>
      </w:r>
      <w:r>
        <w:t>B. einem Entrosten mit M</w:t>
      </w:r>
      <w:r>
        <w:t>a</w:t>
      </w:r>
      <w:r>
        <w:t>schinen?</w:t>
      </w:r>
    </w:p>
    <w:p w:rsidR="001C3AEB" w:rsidRPr="006D4405" w:rsidRDefault="001C3AEB" w:rsidP="001C3AEB">
      <w:pPr>
        <w:pStyle w:val="Textkrper"/>
        <w:rPr>
          <w:b/>
          <w:i/>
          <w:color w:val="00B050"/>
        </w:rPr>
      </w:pPr>
      <w:r>
        <w:rPr>
          <w:b/>
          <w:i/>
          <w:color w:val="00B050"/>
        </w:rPr>
        <w:t>Man kommt besser in verwinkelte Bauteile als mit der Maschine.</w:t>
      </w:r>
    </w:p>
    <w:p w:rsidR="001C3AEB" w:rsidRDefault="001C3AEB" w:rsidP="00562B79">
      <w:pPr>
        <w:pStyle w:val="Abstandszeile"/>
      </w:pPr>
    </w:p>
    <w:p w:rsidR="001C3AEB" w:rsidRDefault="001C3AEB" w:rsidP="001C3AEB">
      <w:pPr>
        <w:pStyle w:val="Textkrper"/>
      </w:pPr>
      <w:r>
        <w:t>Eines der bekanntesten Bauwerke aus Stahl ist der Eiffelturm in Paris. Gebaut wurde er im Jahr 1887 und im März 1889 war die Eröffnung. Diskutieren Sie im Team gemeinsam die folgenden Fragen zum Eiffelturm und kreuzen Sie jeweils eine Antwort an:</w:t>
      </w:r>
    </w:p>
    <w:p w:rsidR="001C3AEB" w:rsidRDefault="001C3AEB" w:rsidP="00562B79">
      <w:pPr>
        <w:pStyle w:val="Abstandszeile"/>
      </w:pPr>
    </w:p>
    <w:p w:rsidR="001C3AEB" w:rsidRDefault="001C3AEB" w:rsidP="001C3AEB">
      <w:pPr>
        <w:pStyle w:val="Textkrper"/>
      </w:pPr>
      <w:r>
        <w:t>Wenn man alle Stahlteile komplett zusammenrechnen würde, ergibt sich eine Fläche von</w:t>
      </w:r>
    </w:p>
    <w:p w:rsidR="001C3AEB" w:rsidRPr="006D4405" w:rsidRDefault="00ED193E" w:rsidP="00ED193E">
      <w:pPr>
        <w:pStyle w:val="Textkrper"/>
        <w:ind w:firstLine="708"/>
        <w:rPr>
          <w:b/>
          <w:i/>
          <w:color w:val="00B050"/>
        </w:rPr>
      </w:pPr>
      <w:r>
        <w:rPr>
          <w:b/>
          <w:i/>
          <w:color w:val="00B050"/>
        </w:rPr>
        <w:t>c) c</w:t>
      </w:r>
      <w:r w:rsidR="001C3AEB" w:rsidRPr="006D4405">
        <w:rPr>
          <w:b/>
          <w:i/>
          <w:color w:val="00B050"/>
        </w:rPr>
        <w:t>a. 200.000 Quadratmetern</w:t>
      </w:r>
    </w:p>
    <w:p w:rsidR="001C3AEB" w:rsidRDefault="001C3AEB" w:rsidP="00562B79">
      <w:pPr>
        <w:pStyle w:val="Abstandszeile"/>
      </w:pPr>
    </w:p>
    <w:p w:rsidR="001C3AEB" w:rsidRDefault="001C3AEB" w:rsidP="001C3AEB">
      <w:pPr>
        <w:pStyle w:val="Textkrper"/>
      </w:pPr>
      <w:r>
        <w:t>Seit dem Bau muss der Eiffelturm zum Schutz vor Korrosion (Rost) gestrichen werden. Wie oft wird das gemacht?</w:t>
      </w:r>
    </w:p>
    <w:p w:rsidR="001C3AEB" w:rsidRPr="006D4405" w:rsidRDefault="00ED193E" w:rsidP="00ED193E">
      <w:pPr>
        <w:pStyle w:val="Textkrper"/>
        <w:ind w:left="720"/>
        <w:rPr>
          <w:b/>
          <w:i/>
          <w:color w:val="00B050"/>
        </w:rPr>
      </w:pPr>
      <w:r>
        <w:rPr>
          <w:b/>
          <w:i/>
          <w:color w:val="00B050"/>
        </w:rPr>
        <w:t>b) a</w:t>
      </w:r>
      <w:r w:rsidR="001C3AEB" w:rsidRPr="006D4405">
        <w:rPr>
          <w:b/>
          <w:i/>
          <w:color w:val="00B050"/>
        </w:rPr>
        <w:t>lle 7 Jahre</w:t>
      </w:r>
    </w:p>
    <w:p w:rsidR="001C3AEB" w:rsidRDefault="001C3AEB" w:rsidP="00562B79">
      <w:pPr>
        <w:pStyle w:val="Abstandszeile"/>
      </w:pPr>
    </w:p>
    <w:p w:rsidR="001C3AEB" w:rsidRDefault="001C3AEB" w:rsidP="001C3AEB">
      <w:pPr>
        <w:pStyle w:val="Textkrper"/>
      </w:pPr>
      <w:r>
        <w:t>Zum Entrosten und Vorbereiten der neuen Beschichtung wurden bisher verbraucht</w:t>
      </w:r>
    </w:p>
    <w:p w:rsidR="001C3AEB" w:rsidRPr="006D4405" w:rsidRDefault="00ED193E" w:rsidP="00ED193E">
      <w:pPr>
        <w:pStyle w:val="Textkrper"/>
        <w:ind w:left="720"/>
        <w:rPr>
          <w:b/>
          <w:i/>
          <w:color w:val="00B050"/>
        </w:rPr>
      </w:pPr>
      <w:r>
        <w:rPr>
          <w:b/>
          <w:i/>
          <w:color w:val="00B050"/>
        </w:rPr>
        <w:t xml:space="preserve">a) </w:t>
      </w:r>
      <w:r w:rsidR="001C3AEB" w:rsidRPr="006D4405">
        <w:rPr>
          <w:b/>
          <w:i/>
          <w:color w:val="00B050"/>
        </w:rPr>
        <w:t>1500 Drahtbürsten und 5000 Schleifteller</w:t>
      </w:r>
    </w:p>
    <w:p w:rsidR="001C3AEB" w:rsidRDefault="001C3AEB" w:rsidP="00562B79">
      <w:pPr>
        <w:pStyle w:val="Abstandszeile"/>
      </w:pPr>
    </w:p>
    <w:p w:rsidR="001C3AEB" w:rsidRDefault="001C3AEB" w:rsidP="001C3AEB">
      <w:pPr>
        <w:pStyle w:val="Textkrper"/>
      </w:pPr>
      <w:r>
        <w:t xml:space="preserve">Was schätzen Sie, wie lange braucht ein Team aus 25 </w:t>
      </w:r>
      <w:r w:rsidR="00350AB2">
        <w:t xml:space="preserve">Malerinnen und </w:t>
      </w:r>
      <w:r>
        <w:t>Malern für die Renovierung des Eiffelturms?</w:t>
      </w:r>
    </w:p>
    <w:p w:rsidR="001C3AEB" w:rsidRPr="00C40D36" w:rsidRDefault="00ED193E" w:rsidP="00ED193E">
      <w:pPr>
        <w:pStyle w:val="Textkrper"/>
        <w:ind w:left="720"/>
        <w:rPr>
          <w:b/>
          <w:i/>
          <w:color w:val="00B050"/>
        </w:rPr>
      </w:pPr>
      <w:r>
        <w:rPr>
          <w:b/>
          <w:i/>
          <w:color w:val="00B050"/>
        </w:rPr>
        <w:t>b) m</w:t>
      </w:r>
      <w:r w:rsidR="001C3AEB" w:rsidRPr="00C40D36">
        <w:rPr>
          <w:b/>
          <w:i/>
          <w:color w:val="00B050"/>
        </w:rPr>
        <w:t>ehr als 12 Monate</w:t>
      </w:r>
    </w:p>
    <w:p w:rsidR="001C3AEB" w:rsidRDefault="001C3AEB" w:rsidP="00562B79">
      <w:pPr>
        <w:pStyle w:val="Abstandszeile"/>
      </w:pPr>
    </w:p>
    <w:p w:rsidR="001C3AEB" w:rsidRDefault="001C3AEB" w:rsidP="001C3AEB">
      <w:pPr>
        <w:pStyle w:val="Textkrper"/>
      </w:pPr>
      <w:r>
        <w:t>Was kostet jeder Durchgang an Renovierung des Eiffelturms?</w:t>
      </w:r>
    </w:p>
    <w:p w:rsidR="001C3AEB" w:rsidRPr="00C40D36" w:rsidRDefault="00ED193E" w:rsidP="00ED193E">
      <w:pPr>
        <w:pStyle w:val="Textkrper"/>
        <w:ind w:left="720"/>
        <w:rPr>
          <w:b/>
          <w:i/>
          <w:color w:val="00B050"/>
        </w:rPr>
      </w:pPr>
      <w:r>
        <w:rPr>
          <w:b/>
          <w:i/>
          <w:color w:val="00B050"/>
        </w:rPr>
        <w:t>b) c</w:t>
      </w:r>
      <w:r w:rsidR="001C3AEB" w:rsidRPr="00C40D36">
        <w:rPr>
          <w:b/>
          <w:i/>
          <w:color w:val="00B050"/>
        </w:rPr>
        <w:t>a. 3 Millionen EUR</w:t>
      </w:r>
    </w:p>
    <w:p w:rsidR="001C3AEB" w:rsidRDefault="001C3AEB" w:rsidP="00562B79">
      <w:pPr>
        <w:pStyle w:val="Abstandszeile"/>
      </w:pPr>
    </w:p>
    <w:p w:rsidR="001C3AEB" w:rsidRDefault="001C3AEB" w:rsidP="00562B79">
      <w:pPr>
        <w:pStyle w:val="berschrift3"/>
      </w:pPr>
      <w:r w:rsidRPr="00562B79">
        <w:t>Aufgabe</w:t>
      </w:r>
      <w:r w:rsidRPr="00245F0E">
        <w:t xml:space="preserve"> </w:t>
      </w:r>
      <w:r>
        <w:t>2</w:t>
      </w:r>
      <w:r w:rsidRPr="00245F0E">
        <w:t xml:space="preserve">:   </w:t>
      </w:r>
    </w:p>
    <w:p w:rsidR="001C3AEB" w:rsidRDefault="001C3AEB" w:rsidP="001C3AEB">
      <w:pPr>
        <w:pStyle w:val="Textkrper"/>
      </w:pPr>
      <w:r>
        <w:t>Welche Bauteile an einem Haus können von Hand entrostet werden? Notieren Sie drei!</w:t>
      </w:r>
    </w:p>
    <w:p w:rsidR="001C3AEB" w:rsidRDefault="001C3AEB" w:rsidP="00562B79">
      <w:pPr>
        <w:pStyle w:val="Abstandszeile"/>
      </w:pPr>
    </w:p>
    <w:p w:rsidR="001C3AEB" w:rsidRDefault="001C3AEB" w:rsidP="001C3AEB">
      <w:pPr>
        <w:pStyle w:val="Textkrper"/>
      </w:pPr>
      <w:r>
        <w:rPr>
          <w:b/>
          <w:i/>
          <w:color w:val="00B050"/>
        </w:rPr>
        <w:t>Treppengeländer, Rohre, Zäune, Halterungen (z.</w:t>
      </w:r>
      <w:r w:rsidR="00ED193E">
        <w:rPr>
          <w:b/>
          <w:i/>
          <w:color w:val="00B050"/>
        </w:rPr>
        <w:t xml:space="preserve"> </w:t>
      </w:r>
      <w:r>
        <w:rPr>
          <w:b/>
          <w:i/>
          <w:color w:val="00B050"/>
        </w:rPr>
        <w:t>B. von Briefkästen), Briefkästen....</w:t>
      </w:r>
    </w:p>
    <w:p w:rsidR="001C3AEB" w:rsidRPr="00245F0E" w:rsidRDefault="001C3AEB" w:rsidP="001C3AEB">
      <w:pPr>
        <w:pStyle w:val="Textkrper"/>
      </w:pPr>
      <w:r w:rsidRPr="00245F0E">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Pr="00A45756" w:rsidRDefault="001C3AEB" w:rsidP="002D0488">
            <w:pPr>
              <w:tabs>
                <w:tab w:val="left" w:pos="977"/>
              </w:tabs>
              <w:rPr>
                <w:b/>
              </w:rPr>
            </w:pPr>
            <w:r w:rsidRPr="00A45756">
              <w:rPr>
                <w:b/>
              </w:rPr>
              <w:t>Station 3: Mechanische Handentrostung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F1.01.03.03</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B41A8B">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1638C1">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1C3AEB" w:rsidP="001C3AEB"/>
    <w:p w:rsidR="001C3AEB" w:rsidRDefault="001C3AEB" w:rsidP="001C3AEB">
      <w:r>
        <w:t>Vorschlag für eine Wandzeitung zur Auswertung der Beobachtungen:</w:t>
      </w:r>
    </w:p>
    <w:p w:rsidR="001C3AEB" w:rsidRDefault="001C3AEB" w:rsidP="001C3AEB"/>
    <w:tbl>
      <w:tblPr>
        <w:tblStyle w:val="Tabellenraster"/>
        <w:tblW w:w="0" w:type="auto"/>
        <w:tblInd w:w="108" w:type="dxa"/>
        <w:tblLook w:val="04A0" w:firstRow="1" w:lastRow="0" w:firstColumn="1" w:lastColumn="0" w:noHBand="0" w:noVBand="1"/>
      </w:tblPr>
      <w:tblGrid>
        <w:gridCol w:w="1584"/>
        <w:gridCol w:w="1473"/>
        <w:gridCol w:w="1474"/>
        <w:gridCol w:w="1473"/>
        <w:gridCol w:w="1474"/>
      </w:tblGrid>
      <w:tr w:rsidR="001C3AEB" w:rsidTr="001638C1">
        <w:tc>
          <w:tcPr>
            <w:tcW w:w="1584" w:type="dxa"/>
          </w:tcPr>
          <w:p w:rsidR="001C3AEB" w:rsidRDefault="001C3AEB" w:rsidP="002D0488"/>
        </w:tc>
        <w:tc>
          <w:tcPr>
            <w:tcW w:w="1473" w:type="dxa"/>
          </w:tcPr>
          <w:p w:rsidR="001C3AEB" w:rsidRDefault="001C3AEB" w:rsidP="002D0488">
            <w:r>
              <w:t>Team 1</w:t>
            </w:r>
          </w:p>
        </w:tc>
        <w:tc>
          <w:tcPr>
            <w:tcW w:w="1474" w:type="dxa"/>
          </w:tcPr>
          <w:p w:rsidR="001C3AEB" w:rsidRDefault="001C3AEB" w:rsidP="002D0488">
            <w:r>
              <w:t>Team 2</w:t>
            </w:r>
          </w:p>
        </w:tc>
        <w:tc>
          <w:tcPr>
            <w:tcW w:w="1473" w:type="dxa"/>
          </w:tcPr>
          <w:p w:rsidR="001C3AEB" w:rsidRDefault="001C3AEB" w:rsidP="002D0488">
            <w:r>
              <w:t>Team 3</w:t>
            </w:r>
          </w:p>
        </w:tc>
        <w:tc>
          <w:tcPr>
            <w:tcW w:w="1474" w:type="dxa"/>
          </w:tcPr>
          <w:p w:rsidR="001C3AEB" w:rsidRDefault="001C3AEB" w:rsidP="002D0488">
            <w:r>
              <w:t>Team 4</w:t>
            </w:r>
          </w:p>
        </w:tc>
      </w:tr>
      <w:tr w:rsidR="001C3AEB" w:rsidRPr="00775D66" w:rsidTr="001638C1">
        <w:tc>
          <w:tcPr>
            <w:tcW w:w="7478" w:type="dxa"/>
            <w:gridSpan w:val="5"/>
            <w:shd w:val="clear" w:color="auto" w:fill="92CDDC" w:themeFill="accent5" w:themeFillTint="99"/>
          </w:tcPr>
          <w:p w:rsidR="001C3AEB" w:rsidRPr="00775D66" w:rsidRDefault="001C3AEB" w:rsidP="002D0488">
            <w:pPr>
              <w:rPr>
                <w:b/>
              </w:rPr>
            </w:pPr>
            <w:r w:rsidRPr="00775D66">
              <w:rPr>
                <w:b/>
              </w:rPr>
              <w:t>Station 3</w:t>
            </w:r>
          </w:p>
          <w:p w:rsidR="001C3AEB" w:rsidRPr="00775D66" w:rsidRDefault="00ED193E" w:rsidP="002D0488">
            <w:pPr>
              <w:rPr>
                <w:b/>
              </w:rPr>
            </w:pPr>
            <w:r>
              <w:t>M</w:t>
            </w:r>
            <w:r w:rsidR="001C3AEB">
              <w:t>echanische Handentrostung</w:t>
            </w:r>
          </w:p>
        </w:tc>
      </w:tr>
      <w:tr w:rsidR="001C3AEB" w:rsidTr="001638C1">
        <w:tc>
          <w:tcPr>
            <w:tcW w:w="1584" w:type="dxa"/>
          </w:tcPr>
          <w:p w:rsidR="001C3AEB" w:rsidRDefault="001C3AEB" w:rsidP="002D0488">
            <w:r>
              <w:t xml:space="preserve">Aussehen der Stahlplatte vor der Entrostung </w:t>
            </w:r>
          </w:p>
        </w:tc>
        <w:tc>
          <w:tcPr>
            <w:tcW w:w="1473" w:type="dxa"/>
          </w:tcPr>
          <w:p w:rsidR="001C3AEB" w:rsidRDefault="001C3AEB" w:rsidP="002D0488"/>
        </w:tc>
        <w:tc>
          <w:tcPr>
            <w:tcW w:w="1474" w:type="dxa"/>
          </w:tcPr>
          <w:p w:rsidR="001C3AEB" w:rsidRDefault="001C3AEB" w:rsidP="002D0488"/>
        </w:tc>
        <w:tc>
          <w:tcPr>
            <w:tcW w:w="1473" w:type="dxa"/>
          </w:tcPr>
          <w:p w:rsidR="001C3AEB" w:rsidRDefault="001C3AEB" w:rsidP="002D0488"/>
        </w:tc>
        <w:tc>
          <w:tcPr>
            <w:tcW w:w="1474" w:type="dxa"/>
          </w:tcPr>
          <w:p w:rsidR="001C3AEB" w:rsidRDefault="001C3AEB" w:rsidP="002D0488"/>
        </w:tc>
      </w:tr>
      <w:tr w:rsidR="001C3AEB" w:rsidTr="001638C1">
        <w:tc>
          <w:tcPr>
            <w:tcW w:w="1584" w:type="dxa"/>
          </w:tcPr>
          <w:p w:rsidR="001C3AEB" w:rsidRDefault="001C3AEB" w:rsidP="002D0488">
            <w:r>
              <w:t>benötigte Zeit zur Entrostung</w:t>
            </w:r>
          </w:p>
        </w:tc>
        <w:tc>
          <w:tcPr>
            <w:tcW w:w="1473" w:type="dxa"/>
            <w:vAlign w:val="center"/>
          </w:tcPr>
          <w:p w:rsidR="001C3AEB" w:rsidRDefault="00ED193E" w:rsidP="002D0488">
            <w:pPr>
              <w:jc w:val="center"/>
            </w:pPr>
            <w:r>
              <w:t xml:space="preserve">................ </w:t>
            </w:r>
            <w:r w:rsidR="00B84684">
              <w:t>Min.</w:t>
            </w:r>
          </w:p>
        </w:tc>
        <w:tc>
          <w:tcPr>
            <w:tcW w:w="1474" w:type="dxa"/>
            <w:vAlign w:val="center"/>
          </w:tcPr>
          <w:p w:rsidR="001C3AEB" w:rsidRDefault="00ED193E" w:rsidP="002D0488">
            <w:pPr>
              <w:jc w:val="center"/>
            </w:pPr>
            <w:r>
              <w:t xml:space="preserve">................ </w:t>
            </w:r>
            <w:r w:rsidR="00B84684">
              <w:t>Min.</w:t>
            </w:r>
          </w:p>
        </w:tc>
        <w:tc>
          <w:tcPr>
            <w:tcW w:w="1473" w:type="dxa"/>
            <w:vAlign w:val="center"/>
          </w:tcPr>
          <w:p w:rsidR="001C3AEB" w:rsidRDefault="00ED193E" w:rsidP="002D0488">
            <w:pPr>
              <w:jc w:val="center"/>
            </w:pPr>
            <w:r>
              <w:t xml:space="preserve">................ </w:t>
            </w:r>
            <w:r w:rsidR="00B84684">
              <w:t>Min.</w:t>
            </w:r>
          </w:p>
        </w:tc>
        <w:tc>
          <w:tcPr>
            <w:tcW w:w="1474" w:type="dxa"/>
            <w:vAlign w:val="center"/>
          </w:tcPr>
          <w:p w:rsidR="001C3AEB" w:rsidRDefault="00ED193E" w:rsidP="002D0488">
            <w:pPr>
              <w:jc w:val="center"/>
            </w:pPr>
            <w:r>
              <w:t xml:space="preserve">................ </w:t>
            </w:r>
            <w:r w:rsidR="00B84684">
              <w:t>Min.</w:t>
            </w:r>
          </w:p>
        </w:tc>
      </w:tr>
      <w:tr w:rsidR="001C3AEB" w:rsidTr="001638C1">
        <w:tc>
          <w:tcPr>
            <w:tcW w:w="1584" w:type="dxa"/>
          </w:tcPr>
          <w:p w:rsidR="001C3AEB" w:rsidRDefault="001C3AEB" w:rsidP="002D0488">
            <w:r>
              <w:t>Aussehen der Platte nach der Entrostung</w:t>
            </w:r>
          </w:p>
        </w:tc>
        <w:tc>
          <w:tcPr>
            <w:tcW w:w="1473" w:type="dxa"/>
          </w:tcPr>
          <w:p w:rsidR="001C3AEB" w:rsidRDefault="001C3AEB" w:rsidP="002D0488"/>
        </w:tc>
        <w:tc>
          <w:tcPr>
            <w:tcW w:w="1474" w:type="dxa"/>
          </w:tcPr>
          <w:p w:rsidR="001C3AEB" w:rsidRDefault="001C3AEB" w:rsidP="002D0488"/>
        </w:tc>
        <w:tc>
          <w:tcPr>
            <w:tcW w:w="1473" w:type="dxa"/>
          </w:tcPr>
          <w:p w:rsidR="001C3AEB" w:rsidRDefault="001C3AEB" w:rsidP="002D0488"/>
        </w:tc>
        <w:tc>
          <w:tcPr>
            <w:tcW w:w="1474" w:type="dxa"/>
          </w:tcPr>
          <w:p w:rsidR="001C3AEB" w:rsidRDefault="001C3AEB" w:rsidP="002D0488"/>
        </w:tc>
      </w:tr>
      <w:tr w:rsidR="001C3AEB" w:rsidTr="001638C1">
        <w:tc>
          <w:tcPr>
            <w:tcW w:w="1584" w:type="dxa"/>
          </w:tcPr>
          <w:p w:rsidR="00ED193E" w:rsidRDefault="001C3AEB" w:rsidP="00ED193E">
            <w:r>
              <w:t>Aufwand/</w:t>
            </w:r>
          </w:p>
          <w:p w:rsidR="001C3AEB" w:rsidRDefault="001C3AEB" w:rsidP="00ED193E">
            <w:r>
              <w:t>Schwierigkeit</w:t>
            </w:r>
          </w:p>
        </w:tc>
        <w:tc>
          <w:tcPr>
            <w:tcW w:w="1473" w:type="dxa"/>
            <w:vAlign w:val="center"/>
          </w:tcPr>
          <w:p w:rsidR="001C3AEB" w:rsidRPr="00882EFC" w:rsidRDefault="001C3AEB" w:rsidP="002D0488">
            <w:pPr>
              <w:jc w:val="center"/>
              <w:rPr>
                <w:sz w:val="32"/>
              </w:rPr>
            </w:pPr>
            <w:r w:rsidRPr="00882EFC">
              <w:rPr>
                <w:sz w:val="32"/>
              </w:rPr>
              <w:sym w:font="Wingdings" w:char="F04A"/>
            </w:r>
            <w:r w:rsidRPr="00882EFC">
              <w:rPr>
                <w:sz w:val="32"/>
              </w:rPr>
              <w:t xml:space="preserve"> </w:t>
            </w:r>
            <w:r>
              <w:rPr>
                <w:sz w:val="32"/>
              </w:rPr>
              <w:t xml:space="preserve"> </w:t>
            </w:r>
            <w:r w:rsidRPr="00882EFC">
              <w:rPr>
                <w:sz w:val="32"/>
              </w:rPr>
              <w:t xml:space="preserve"> </w:t>
            </w:r>
            <w:r w:rsidRPr="00882EFC">
              <w:rPr>
                <w:sz w:val="32"/>
              </w:rPr>
              <w:sym w:font="Wingdings" w:char="F04B"/>
            </w:r>
            <w:r w:rsidRPr="00882EFC">
              <w:rPr>
                <w:sz w:val="32"/>
              </w:rPr>
              <w:t xml:space="preserve">  </w:t>
            </w:r>
            <w:r>
              <w:rPr>
                <w:sz w:val="32"/>
              </w:rPr>
              <w:t xml:space="preserve"> </w:t>
            </w:r>
            <w:r w:rsidRPr="00882EFC">
              <w:rPr>
                <w:sz w:val="32"/>
              </w:rPr>
              <w:sym w:font="Wingdings" w:char="F04C"/>
            </w:r>
          </w:p>
        </w:tc>
        <w:tc>
          <w:tcPr>
            <w:tcW w:w="1474" w:type="dxa"/>
            <w:vAlign w:val="center"/>
          </w:tcPr>
          <w:p w:rsidR="001C3AEB" w:rsidRDefault="001C3AEB" w:rsidP="002D0488">
            <w:pPr>
              <w:jc w:val="center"/>
            </w:pPr>
            <w:r w:rsidRPr="00561A5A">
              <w:rPr>
                <w:sz w:val="32"/>
              </w:rPr>
              <w:sym w:font="Wingdings" w:char="F04A"/>
            </w:r>
            <w:r w:rsidRPr="00561A5A">
              <w:rPr>
                <w:sz w:val="32"/>
              </w:rPr>
              <w:t xml:space="preserve">   </w:t>
            </w:r>
            <w:r w:rsidRPr="00561A5A">
              <w:rPr>
                <w:sz w:val="32"/>
              </w:rPr>
              <w:sym w:font="Wingdings" w:char="F04B"/>
            </w:r>
            <w:r w:rsidRPr="00561A5A">
              <w:rPr>
                <w:sz w:val="32"/>
              </w:rPr>
              <w:t xml:space="preserve">   </w:t>
            </w:r>
            <w:r w:rsidRPr="00561A5A">
              <w:rPr>
                <w:sz w:val="32"/>
              </w:rPr>
              <w:sym w:font="Wingdings" w:char="F04C"/>
            </w:r>
          </w:p>
        </w:tc>
        <w:tc>
          <w:tcPr>
            <w:tcW w:w="1473" w:type="dxa"/>
            <w:vAlign w:val="center"/>
          </w:tcPr>
          <w:p w:rsidR="001C3AEB" w:rsidRDefault="001C3AEB" w:rsidP="002D0488">
            <w:pPr>
              <w:jc w:val="center"/>
            </w:pPr>
            <w:r w:rsidRPr="00561A5A">
              <w:rPr>
                <w:sz w:val="32"/>
              </w:rPr>
              <w:sym w:font="Wingdings" w:char="F04A"/>
            </w:r>
            <w:r w:rsidRPr="00561A5A">
              <w:rPr>
                <w:sz w:val="32"/>
              </w:rPr>
              <w:t xml:space="preserve">   </w:t>
            </w:r>
            <w:r w:rsidRPr="00561A5A">
              <w:rPr>
                <w:sz w:val="32"/>
              </w:rPr>
              <w:sym w:font="Wingdings" w:char="F04B"/>
            </w:r>
            <w:r w:rsidRPr="00561A5A">
              <w:rPr>
                <w:sz w:val="32"/>
              </w:rPr>
              <w:t xml:space="preserve">   </w:t>
            </w:r>
            <w:r w:rsidRPr="00561A5A">
              <w:rPr>
                <w:sz w:val="32"/>
              </w:rPr>
              <w:sym w:font="Wingdings" w:char="F04C"/>
            </w:r>
          </w:p>
        </w:tc>
        <w:tc>
          <w:tcPr>
            <w:tcW w:w="1474" w:type="dxa"/>
            <w:vAlign w:val="center"/>
          </w:tcPr>
          <w:p w:rsidR="001C3AEB" w:rsidRDefault="001C3AEB" w:rsidP="002D0488">
            <w:pPr>
              <w:jc w:val="center"/>
            </w:pPr>
            <w:r w:rsidRPr="00561A5A">
              <w:rPr>
                <w:sz w:val="32"/>
              </w:rPr>
              <w:sym w:font="Wingdings" w:char="F04A"/>
            </w:r>
            <w:r w:rsidRPr="00561A5A">
              <w:rPr>
                <w:sz w:val="32"/>
              </w:rPr>
              <w:t xml:space="preserve">   </w:t>
            </w:r>
            <w:r w:rsidRPr="00561A5A">
              <w:rPr>
                <w:sz w:val="32"/>
              </w:rPr>
              <w:sym w:font="Wingdings" w:char="F04B"/>
            </w:r>
            <w:r w:rsidRPr="00561A5A">
              <w:rPr>
                <w:sz w:val="32"/>
              </w:rPr>
              <w:t xml:space="preserve">   </w:t>
            </w:r>
            <w:r w:rsidRPr="00561A5A">
              <w:rPr>
                <w:sz w:val="32"/>
              </w:rPr>
              <w:sym w:font="Wingdings" w:char="F04C"/>
            </w:r>
          </w:p>
        </w:tc>
      </w:tr>
    </w:tbl>
    <w:p w:rsidR="001C3AEB" w:rsidRDefault="001C3AEB" w:rsidP="001C3AEB"/>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F1.01.03.04</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638C1">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„Stationen</w:t>
            </w:r>
            <w:r w:rsidR="00ED193E">
              <w:t xml:space="preserve"> </w:t>
            </w:r>
            <w:r>
              <w:t>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990AAE" w:rsidP="001C3AEB">
      <w:pPr>
        <w:pStyle w:val="berschrift1"/>
      </w:pPr>
      <w:r>
        <w:rPr>
          <w:noProof/>
        </w:rPr>
        <w:drawing>
          <wp:anchor distT="0" distB="0" distL="114300" distR="114300" simplePos="0" relativeHeight="252434432" behindDoc="0" locked="0" layoutInCell="0" allowOverlap="1" wp14:anchorId="7220CD13" wp14:editId="6F683A33">
            <wp:simplePos x="0" y="0"/>
            <wp:positionH relativeFrom="rightMargin">
              <wp:posOffset>107950</wp:posOffset>
            </wp:positionH>
            <wp:positionV relativeFrom="paragraph">
              <wp:posOffset>435610</wp:posOffset>
            </wp:positionV>
            <wp:extent cx="532765" cy="323850"/>
            <wp:effectExtent l="0" t="0" r="635" b="0"/>
            <wp:wrapNone/>
            <wp:docPr id="124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30336" behindDoc="0" locked="0" layoutInCell="0" allowOverlap="1" wp14:anchorId="58184E39" wp14:editId="377DB7C6">
            <wp:simplePos x="0" y="0"/>
            <wp:positionH relativeFrom="rightMargin">
              <wp:posOffset>105410</wp:posOffset>
            </wp:positionH>
            <wp:positionV relativeFrom="paragraph">
              <wp:posOffset>11430</wp:posOffset>
            </wp:positionV>
            <wp:extent cx="349885" cy="320675"/>
            <wp:effectExtent l="0" t="0" r="0" b="3175"/>
            <wp:wrapNone/>
            <wp:docPr id="124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31360" behindDoc="0" locked="0" layoutInCell="0" allowOverlap="1" wp14:anchorId="6D000350" wp14:editId="348C12D8">
            <wp:simplePos x="0" y="0"/>
            <wp:positionH relativeFrom="rightMargin">
              <wp:posOffset>465455</wp:posOffset>
            </wp:positionH>
            <wp:positionV relativeFrom="paragraph">
              <wp:posOffset>11430</wp:posOffset>
            </wp:positionV>
            <wp:extent cx="349885" cy="320675"/>
            <wp:effectExtent l="0" t="0" r="0" b="3175"/>
            <wp:wrapNone/>
            <wp:docPr id="124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32384" behindDoc="0" locked="0" layoutInCell="0" allowOverlap="1" wp14:anchorId="7CBBA8D4" wp14:editId="4648CE57">
            <wp:simplePos x="0" y="0"/>
            <wp:positionH relativeFrom="rightMargin">
              <wp:posOffset>825500</wp:posOffset>
            </wp:positionH>
            <wp:positionV relativeFrom="paragraph">
              <wp:posOffset>11544</wp:posOffset>
            </wp:positionV>
            <wp:extent cx="348615" cy="320040"/>
            <wp:effectExtent l="0" t="0" r="0" b="3810"/>
            <wp:wrapNone/>
            <wp:docPr id="124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Station 4: Untergrundprüfungen</w:t>
      </w:r>
    </w:p>
    <w:p w:rsidR="001C3AEB" w:rsidRDefault="001C3AEB" w:rsidP="001C3AEB">
      <w:r>
        <w:t>Fette und Öle aus Produktionsverfahren müssen vor einer Beschichtung restlos entfernt werden, da sie sonst zu Störungen der nachfolgenden Beschichtung führen könnten.</w:t>
      </w:r>
    </w:p>
    <w:p w:rsidR="001C3AEB" w:rsidRDefault="001C3AEB" w:rsidP="00562B79">
      <w:pPr>
        <w:pStyle w:val="Abstandszeile"/>
      </w:pPr>
    </w:p>
    <w:p w:rsidR="001C3AEB" w:rsidRPr="003627CE" w:rsidRDefault="001C3AEB" w:rsidP="001C3AEB">
      <w:pPr>
        <w:pStyle w:val="Marginaliegrau"/>
        <w:framePr w:wrap="around" w:y="92"/>
        <w:rPr>
          <w:sz w:val="14"/>
        </w:rPr>
      </w:pPr>
      <w:r w:rsidRPr="003627CE">
        <w:rPr>
          <w:sz w:val="14"/>
        </w:rPr>
        <w:t>Zwei Metallplatten vorbereiten, eine Stahlplatte und eine aus NE-Metall. Davon eine mit Öl einfe</w:t>
      </w:r>
      <w:r w:rsidRPr="003627CE">
        <w:rPr>
          <w:sz w:val="14"/>
        </w:rPr>
        <w:t>t</w:t>
      </w:r>
      <w:r w:rsidRPr="003627CE">
        <w:rPr>
          <w:sz w:val="14"/>
        </w:rPr>
        <w:t>ten. Zur Unterscheidung der Platten muss ein Magnet bereit gelegt werden.</w:t>
      </w:r>
    </w:p>
    <w:p w:rsidR="00562B79" w:rsidRDefault="001C3AEB" w:rsidP="00562B79">
      <w:pPr>
        <w:pStyle w:val="berschrift3"/>
      </w:pPr>
      <w:r w:rsidRPr="008F3C6F">
        <w:t>Aufgabe 1:</w:t>
      </w:r>
      <w:r>
        <w:t xml:space="preserve"> </w:t>
      </w:r>
    </w:p>
    <w:p w:rsidR="001C3AEB" w:rsidRDefault="001C3AEB" w:rsidP="001C3AEB">
      <w:r>
        <w:t>Um welche Metalle handelt es sich bei den zwei Prüfungsuntergründen?</w:t>
      </w:r>
    </w:p>
    <w:p w:rsidR="001C3AEB" w:rsidRDefault="001C3AEB" w:rsidP="001C3AEB"/>
    <w:p w:rsidR="001C3AEB" w:rsidRDefault="001C3AEB" w:rsidP="001C3AEB">
      <w:r>
        <w:t>..................................................................  und .................................................................</w:t>
      </w:r>
    </w:p>
    <w:p w:rsidR="001C3AEB" w:rsidRDefault="001C3AEB" w:rsidP="001C3AEB">
      <w:pPr>
        <w:rPr>
          <w:b/>
          <w:u w:val="single"/>
        </w:rPr>
      </w:pPr>
    </w:p>
    <w:p w:rsidR="00C124AA" w:rsidRDefault="001C3AEB" w:rsidP="00C124AA">
      <w:pPr>
        <w:pStyle w:val="berschrift3"/>
      </w:pPr>
      <w:r>
        <w:t>Versuch</w:t>
      </w:r>
      <w:r w:rsidR="00C124AA">
        <w:t xml:space="preserve"> 1</w:t>
      </w:r>
      <w:r w:rsidRPr="008F3C6F">
        <w:t>:</w:t>
      </w:r>
      <w:r>
        <w:t xml:space="preserve"> </w:t>
      </w:r>
    </w:p>
    <w:p w:rsidR="001C3AEB" w:rsidRDefault="001C3AEB" w:rsidP="001C3AEB">
      <w:r>
        <w:t>Überprüfen Sie</w:t>
      </w:r>
      <w:r>
        <w:rPr>
          <w:noProof/>
          <w:sz w:val="24"/>
          <w:lang w:eastAsia="de-DE"/>
        </w:rPr>
        <w:drawing>
          <wp:anchor distT="0" distB="0" distL="114300" distR="114300" simplePos="0" relativeHeight="252433408" behindDoc="0" locked="0" layoutInCell="0" allowOverlap="1" wp14:anchorId="780E52AF" wp14:editId="5886F6F6">
            <wp:simplePos x="0" y="0"/>
            <wp:positionH relativeFrom="rightMargin">
              <wp:posOffset>107950</wp:posOffset>
            </wp:positionH>
            <wp:positionV relativeFrom="paragraph">
              <wp:posOffset>0</wp:posOffset>
            </wp:positionV>
            <wp:extent cx="323850" cy="323850"/>
            <wp:effectExtent l="0" t="0" r="0" b="0"/>
            <wp:wrapNone/>
            <wp:docPr id="124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die beiden Metalluntergründe auf Öl- und Fettrückstände durch die B</w:t>
      </w:r>
      <w:r>
        <w:t>e</w:t>
      </w:r>
      <w:r>
        <w:t>netzungsprobe (= Wasser auf die Oberfläche aufsprühen).</w:t>
      </w:r>
    </w:p>
    <w:p w:rsidR="001C3AEB" w:rsidRDefault="001C3AEB" w:rsidP="00C124AA">
      <w:pPr>
        <w:pStyle w:val="Abstandszeile"/>
      </w:pPr>
    </w:p>
    <w:p w:rsidR="00C124AA" w:rsidRDefault="001C3AEB" w:rsidP="00C124AA">
      <w:pPr>
        <w:pStyle w:val="berschrift3"/>
      </w:pPr>
      <w:r>
        <w:t>Aufgabe 2</w:t>
      </w:r>
      <w:r w:rsidRPr="008F3C6F">
        <w:t>:</w:t>
      </w:r>
      <w:r>
        <w:t xml:space="preserve"> </w:t>
      </w:r>
    </w:p>
    <w:p w:rsidR="001C3AEB" w:rsidRDefault="001C3AEB" w:rsidP="001C3AEB">
      <w:r>
        <w:t xml:space="preserve">Notieren Sie Ihre Beobachtungen beim Verhalten und Aussehen der Wassertropfen auf liegender und stehender Oberfläche. </w:t>
      </w:r>
    </w:p>
    <w:p w:rsidR="001C3AEB" w:rsidRDefault="001C3AEB" w:rsidP="001C3AEB"/>
    <w:p w:rsidR="001C3AEB" w:rsidRDefault="001C3AEB" w:rsidP="00B41A8B">
      <w:pPr>
        <w:pStyle w:val="AufgabeLckentext"/>
      </w:pPr>
      <w:r>
        <w:t>............................................................................................................................................................................................................................................................................................</w:t>
      </w:r>
    </w:p>
    <w:p w:rsidR="001C3AEB" w:rsidRDefault="001C3AEB" w:rsidP="001C3AEB">
      <w:pPr>
        <w:tabs>
          <w:tab w:val="left" w:pos="4820"/>
        </w:tabs>
      </w:pPr>
    </w:p>
    <w:p w:rsidR="001C3AEB" w:rsidRDefault="001C3AEB" w:rsidP="001C3AEB">
      <w:pPr>
        <w:tabs>
          <w:tab w:val="left" w:pos="4253"/>
        </w:tabs>
      </w:pPr>
      <w:r>
        <w:t xml:space="preserve">Es </w:t>
      </w:r>
      <w:proofErr w:type="gramStart"/>
      <w:r w:rsidR="00B9644D">
        <w:t>entstehen</w:t>
      </w:r>
      <w:proofErr w:type="gramEnd"/>
      <w:r w:rsidR="00B9644D">
        <w:t xml:space="preserve"> </w:t>
      </w:r>
      <w:r>
        <w:t>flache Wassertropfen,</w:t>
      </w:r>
      <w:r>
        <w:tab/>
        <w:t xml:space="preserve">Es entstehen hohe Wassertropfen, die </w:t>
      </w:r>
      <w:r w:rsidR="00B41A8B">
        <w:t xml:space="preserve">auf stehender Fläche ablaufen, </w:t>
      </w:r>
      <w:r>
        <w:tab/>
        <w:t>die auf stehender Fläche abperlen.</w:t>
      </w:r>
      <w:r w:rsidRPr="003627CE">
        <w:t xml:space="preserve"> </w:t>
      </w:r>
    </w:p>
    <w:p w:rsidR="001C3AEB" w:rsidRDefault="001C3AEB" w:rsidP="001C3AEB">
      <w:pPr>
        <w:tabs>
          <w:tab w:val="left" w:pos="4253"/>
        </w:tabs>
      </w:pPr>
      <w:r>
        <w:t>Spuren hinterlassen.</w:t>
      </w:r>
    </w:p>
    <w:p w:rsidR="001C3AEB" w:rsidRDefault="001C3AEB" w:rsidP="001C3AEB">
      <w:pPr>
        <w:tabs>
          <w:tab w:val="left" w:pos="4820"/>
        </w:tabs>
      </w:pPr>
    </w:p>
    <w:p w:rsidR="001C3AEB" w:rsidRDefault="001C3AEB" w:rsidP="001C3AEB">
      <w:pPr>
        <w:tabs>
          <w:tab w:val="left" w:pos="4820"/>
        </w:tabs>
      </w:pPr>
      <w:r>
        <w:rPr>
          <w:noProof/>
          <w:lang w:eastAsia="de-DE"/>
        </w:rPr>
        <mc:AlternateContent>
          <mc:Choice Requires="wpg">
            <w:drawing>
              <wp:anchor distT="0" distB="0" distL="114300" distR="114300" simplePos="0" relativeHeight="252427264" behindDoc="0" locked="0" layoutInCell="1" allowOverlap="1" wp14:anchorId="4CBD3114" wp14:editId="1110B3D2">
                <wp:simplePos x="0" y="0"/>
                <wp:positionH relativeFrom="column">
                  <wp:posOffset>33655</wp:posOffset>
                </wp:positionH>
                <wp:positionV relativeFrom="paragraph">
                  <wp:posOffset>17780</wp:posOffset>
                </wp:positionV>
                <wp:extent cx="4995545" cy="1206500"/>
                <wp:effectExtent l="0" t="0" r="14605" b="12700"/>
                <wp:wrapNone/>
                <wp:docPr id="62" name="Gruppieren 62"/>
                <wp:cNvGraphicFramePr/>
                <a:graphic xmlns:a="http://schemas.openxmlformats.org/drawingml/2006/main">
                  <a:graphicData uri="http://schemas.microsoft.com/office/word/2010/wordprocessingGroup">
                    <wpg:wgp>
                      <wpg:cNvGrpSpPr/>
                      <wpg:grpSpPr>
                        <a:xfrm>
                          <a:off x="0" y="0"/>
                          <a:ext cx="4995545" cy="1206500"/>
                          <a:chOff x="0" y="0"/>
                          <a:chExt cx="4995739" cy="1206527"/>
                        </a:xfrm>
                      </wpg:grpSpPr>
                      <wpg:grpSp>
                        <wpg:cNvPr id="63" name="Gruppieren 63"/>
                        <wpg:cNvGrpSpPr/>
                        <wpg:grpSpPr>
                          <a:xfrm>
                            <a:off x="0" y="0"/>
                            <a:ext cx="2333625" cy="1190625"/>
                            <a:chOff x="0" y="0"/>
                            <a:chExt cx="2333625" cy="1190625"/>
                          </a:xfrm>
                        </wpg:grpSpPr>
                        <wpg:grpSp>
                          <wpg:cNvPr id="288" name="Gruppieren 288"/>
                          <wpg:cNvGrpSpPr/>
                          <wpg:grpSpPr>
                            <a:xfrm>
                              <a:off x="0" y="0"/>
                              <a:ext cx="2333625" cy="1190625"/>
                              <a:chOff x="0" y="0"/>
                              <a:chExt cx="2333625" cy="1190625"/>
                            </a:xfrm>
                          </wpg:grpSpPr>
                          <wpg:grpSp>
                            <wpg:cNvPr id="300" name="Gruppieren 300"/>
                            <wpg:cNvGrpSpPr/>
                            <wpg:grpSpPr>
                              <a:xfrm>
                                <a:off x="0" y="0"/>
                                <a:ext cx="704850" cy="1190625"/>
                                <a:chOff x="0" y="0"/>
                                <a:chExt cx="704850" cy="1190625"/>
                              </a:xfrm>
                            </wpg:grpSpPr>
                            <wps:wsp>
                              <wps:cNvPr id="301" name="Würfel 301"/>
                              <wps:cNvSpPr/>
                              <wps:spPr>
                                <a:xfrm>
                                  <a:off x="0" y="0"/>
                                  <a:ext cx="704850" cy="1190625"/>
                                </a:xfrm>
                                <a:prstGeom prst="cube">
                                  <a:avLst>
                                    <a:gd name="adj" fmla="val 4730"/>
                                  </a:avLst>
                                </a:prstGeom>
                                <a:solidFill>
                                  <a:srgbClr val="C0C0C0"/>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Freihandform 302"/>
                              <wps:cNvSpPr/>
                              <wps:spPr>
                                <a:xfrm>
                                  <a:off x="285750" y="228600"/>
                                  <a:ext cx="142875" cy="752475"/>
                                </a:xfrm>
                                <a:custGeom>
                                  <a:avLst/>
                                  <a:gdLst>
                                    <a:gd name="connsiteX0" fmla="*/ 28882 w 143182"/>
                                    <a:gd name="connsiteY0" fmla="*/ 0 h 752475"/>
                                    <a:gd name="connsiteX1" fmla="*/ 28882 w 143182"/>
                                    <a:gd name="connsiteY1" fmla="*/ 0 h 752475"/>
                                    <a:gd name="connsiteX2" fmla="*/ 307 w 143182"/>
                                    <a:gd name="connsiteY2" fmla="*/ 76200 h 752475"/>
                                    <a:gd name="connsiteX3" fmla="*/ 9832 w 143182"/>
                                    <a:gd name="connsiteY3" fmla="*/ 104775 h 752475"/>
                                    <a:gd name="connsiteX4" fmla="*/ 47932 w 143182"/>
                                    <a:gd name="connsiteY4" fmla="*/ 161925 h 752475"/>
                                    <a:gd name="connsiteX5" fmla="*/ 66982 w 143182"/>
                                    <a:gd name="connsiteY5" fmla="*/ 219075 h 752475"/>
                                    <a:gd name="connsiteX6" fmla="*/ 47932 w 143182"/>
                                    <a:gd name="connsiteY6" fmla="*/ 285750 h 752475"/>
                                    <a:gd name="connsiteX7" fmla="*/ 28882 w 143182"/>
                                    <a:gd name="connsiteY7" fmla="*/ 314325 h 752475"/>
                                    <a:gd name="connsiteX8" fmla="*/ 38407 w 143182"/>
                                    <a:gd name="connsiteY8" fmla="*/ 676275 h 752475"/>
                                    <a:gd name="connsiteX9" fmla="*/ 57457 w 143182"/>
                                    <a:gd name="connsiteY9" fmla="*/ 742950 h 752475"/>
                                    <a:gd name="connsiteX10" fmla="*/ 86032 w 143182"/>
                                    <a:gd name="connsiteY10" fmla="*/ 752475 h 752475"/>
                                    <a:gd name="connsiteX11" fmla="*/ 105082 w 143182"/>
                                    <a:gd name="connsiteY11" fmla="*/ 304800 h 752475"/>
                                    <a:gd name="connsiteX12" fmla="*/ 133657 w 143182"/>
                                    <a:gd name="connsiteY12" fmla="*/ 247650 h 752475"/>
                                    <a:gd name="connsiteX13" fmla="*/ 143182 w 143182"/>
                                    <a:gd name="connsiteY13" fmla="*/ 219075 h 752475"/>
                                    <a:gd name="connsiteX14" fmla="*/ 105082 w 143182"/>
                                    <a:gd name="connsiteY14" fmla="*/ 66675 h 752475"/>
                                    <a:gd name="connsiteX15" fmla="*/ 76507 w 143182"/>
                                    <a:gd name="connsiteY15" fmla="*/ 47625 h 752475"/>
                                    <a:gd name="connsiteX16" fmla="*/ 66982 w 143182"/>
                                    <a:gd name="connsiteY16" fmla="*/ 19050 h 752475"/>
                                    <a:gd name="connsiteX17" fmla="*/ 28882 w 143182"/>
                                    <a:gd name="connsiteY17" fmla="*/ 0 h 7524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143182" h="752475">
                                      <a:moveTo>
                                        <a:pt x="28882" y="0"/>
                                      </a:moveTo>
                                      <a:lnTo>
                                        <a:pt x="28882" y="0"/>
                                      </a:lnTo>
                                      <a:cubicBezTo>
                                        <a:pt x="19357" y="25400"/>
                                        <a:pt x="5160" y="49510"/>
                                        <a:pt x="307" y="76200"/>
                                      </a:cubicBezTo>
                                      <a:cubicBezTo>
                                        <a:pt x="-1489" y="86078"/>
                                        <a:pt x="4956" y="95998"/>
                                        <a:pt x="9832" y="104775"/>
                                      </a:cubicBezTo>
                                      <a:cubicBezTo>
                                        <a:pt x="20951" y="124789"/>
                                        <a:pt x="40692" y="140205"/>
                                        <a:pt x="47932" y="161925"/>
                                      </a:cubicBezTo>
                                      <a:lnTo>
                                        <a:pt x="66982" y="219075"/>
                                      </a:lnTo>
                                      <a:cubicBezTo>
                                        <a:pt x="63930" y="231282"/>
                                        <a:pt x="54764" y="272085"/>
                                        <a:pt x="47932" y="285750"/>
                                      </a:cubicBezTo>
                                      <a:cubicBezTo>
                                        <a:pt x="42812" y="295989"/>
                                        <a:pt x="35232" y="304800"/>
                                        <a:pt x="28882" y="314325"/>
                                      </a:cubicBezTo>
                                      <a:cubicBezTo>
                                        <a:pt x="32057" y="434975"/>
                                        <a:pt x="32666" y="555720"/>
                                        <a:pt x="38407" y="676275"/>
                                      </a:cubicBezTo>
                                      <a:cubicBezTo>
                                        <a:pt x="38419" y="676535"/>
                                        <a:pt x="52956" y="738449"/>
                                        <a:pt x="57457" y="742950"/>
                                      </a:cubicBezTo>
                                      <a:cubicBezTo>
                                        <a:pt x="64557" y="750050"/>
                                        <a:pt x="76507" y="749300"/>
                                        <a:pt x="86032" y="752475"/>
                                      </a:cubicBezTo>
                                      <a:cubicBezTo>
                                        <a:pt x="140446" y="589232"/>
                                        <a:pt x="85576" y="763197"/>
                                        <a:pt x="105082" y="304800"/>
                                      </a:cubicBezTo>
                                      <a:cubicBezTo>
                                        <a:pt x="106196" y="278632"/>
                                        <a:pt x="122756" y="269453"/>
                                        <a:pt x="133657" y="247650"/>
                                      </a:cubicBezTo>
                                      <a:cubicBezTo>
                                        <a:pt x="138147" y="238670"/>
                                        <a:pt x="140007" y="228600"/>
                                        <a:pt x="143182" y="219075"/>
                                      </a:cubicBezTo>
                                      <a:cubicBezTo>
                                        <a:pt x="135059" y="113478"/>
                                        <a:pt x="162137" y="114221"/>
                                        <a:pt x="105082" y="66675"/>
                                      </a:cubicBezTo>
                                      <a:cubicBezTo>
                                        <a:pt x="96288" y="59346"/>
                                        <a:pt x="86032" y="53975"/>
                                        <a:pt x="76507" y="47625"/>
                                      </a:cubicBezTo>
                                      <a:cubicBezTo>
                                        <a:pt x="73332" y="38100"/>
                                        <a:pt x="73254" y="26890"/>
                                        <a:pt x="66982" y="19050"/>
                                      </a:cubicBezTo>
                                      <a:cubicBezTo>
                                        <a:pt x="48924" y="-3522"/>
                                        <a:pt x="35232" y="3175"/>
                                        <a:pt x="28882" y="0"/>
                                      </a:cubicBezTo>
                                      <a:close/>
                                    </a:path>
                                  </a:pathLst>
                                </a:cu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3" name="Freihandform 303"/>
                              <wps:cNvSpPr/>
                              <wps:spPr>
                                <a:xfrm>
                                  <a:off x="123825" y="95250"/>
                                  <a:ext cx="57150" cy="485775"/>
                                </a:xfrm>
                                <a:custGeom>
                                  <a:avLst/>
                                  <a:gdLst>
                                    <a:gd name="connsiteX0" fmla="*/ 0 w 57150"/>
                                    <a:gd name="connsiteY0" fmla="*/ 0 h 485775"/>
                                    <a:gd name="connsiteX1" fmla="*/ 0 w 57150"/>
                                    <a:gd name="connsiteY1" fmla="*/ 0 h 485775"/>
                                    <a:gd name="connsiteX2" fmla="*/ 9525 w 57150"/>
                                    <a:gd name="connsiteY2" fmla="*/ 447675 h 485775"/>
                                    <a:gd name="connsiteX3" fmla="*/ 38100 w 57150"/>
                                    <a:gd name="connsiteY3" fmla="*/ 457200 h 485775"/>
                                    <a:gd name="connsiteX4" fmla="*/ 47625 w 57150"/>
                                    <a:gd name="connsiteY4" fmla="*/ 485775 h 485775"/>
                                    <a:gd name="connsiteX5" fmla="*/ 57150 w 57150"/>
                                    <a:gd name="connsiteY5" fmla="*/ 371475 h 485775"/>
                                    <a:gd name="connsiteX6" fmla="*/ 38100 w 57150"/>
                                    <a:gd name="connsiteY6" fmla="*/ 219075 h 485775"/>
                                    <a:gd name="connsiteX7" fmla="*/ 0 w 57150"/>
                                    <a:gd name="connsiteY7" fmla="*/ 0 h 4857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7150" h="485775">
                                      <a:moveTo>
                                        <a:pt x="0" y="0"/>
                                      </a:moveTo>
                                      <a:lnTo>
                                        <a:pt x="0" y="0"/>
                                      </a:lnTo>
                                      <a:cubicBezTo>
                                        <a:pt x="3175" y="149225"/>
                                        <a:pt x="-2870" y="298932"/>
                                        <a:pt x="9525" y="447675"/>
                                      </a:cubicBezTo>
                                      <a:cubicBezTo>
                                        <a:pt x="10359" y="457681"/>
                                        <a:pt x="31000" y="450100"/>
                                        <a:pt x="38100" y="457200"/>
                                      </a:cubicBezTo>
                                      <a:cubicBezTo>
                                        <a:pt x="45200" y="464300"/>
                                        <a:pt x="44450" y="476250"/>
                                        <a:pt x="47625" y="485775"/>
                                      </a:cubicBezTo>
                                      <a:cubicBezTo>
                                        <a:pt x="50800" y="447675"/>
                                        <a:pt x="57150" y="409707"/>
                                        <a:pt x="57150" y="371475"/>
                                      </a:cubicBezTo>
                                      <a:cubicBezTo>
                                        <a:pt x="57150" y="286578"/>
                                        <a:pt x="53264" y="279731"/>
                                        <a:pt x="38100" y="219075"/>
                                      </a:cubicBezTo>
                                      <a:cubicBezTo>
                                        <a:pt x="28380" y="-4486"/>
                                        <a:pt x="6350" y="36512"/>
                                        <a:pt x="0" y="0"/>
                                      </a:cubicBezTo>
                                      <a:close/>
                                    </a:path>
                                  </a:pathLst>
                                </a:cu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4" name="Freihandform 304"/>
                              <wps:cNvSpPr/>
                              <wps:spPr>
                                <a:xfrm>
                                  <a:off x="523875" y="600075"/>
                                  <a:ext cx="77470" cy="476250"/>
                                </a:xfrm>
                                <a:custGeom>
                                  <a:avLst/>
                                  <a:gdLst>
                                    <a:gd name="connsiteX0" fmla="*/ 1550 w 77750"/>
                                    <a:gd name="connsiteY0" fmla="*/ 0 h 476250"/>
                                    <a:gd name="connsiteX1" fmla="*/ 1550 w 77750"/>
                                    <a:gd name="connsiteY1" fmla="*/ 0 h 476250"/>
                                    <a:gd name="connsiteX2" fmla="*/ 11075 w 77750"/>
                                    <a:gd name="connsiteY2" fmla="*/ 133350 h 476250"/>
                                    <a:gd name="connsiteX3" fmla="*/ 1550 w 77750"/>
                                    <a:gd name="connsiteY3" fmla="*/ 228600 h 476250"/>
                                    <a:gd name="connsiteX4" fmla="*/ 11075 w 77750"/>
                                    <a:gd name="connsiteY4" fmla="*/ 419100 h 476250"/>
                                    <a:gd name="connsiteX5" fmla="*/ 20600 w 77750"/>
                                    <a:gd name="connsiteY5" fmla="*/ 447675 h 476250"/>
                                    <a:gd name="connsiteX6" fmla="*/ 77750 w 77750"/>
                                    <a:gd name="connsiteY6" fmla="*/ 476250 h 476250"/>
                                    <a:gd name="connsiteX7" fmla="*/ 58700 w 77750"/>
                                    <a:gd name="connsiteY7" fmla="*/ 314325 h 476250"/>
                                    <a:gd name="connsiteX8" fmla="*/ 49175 w 77750"/>
                                    <a:gd name="connsiteY8" fmla="*/ 285750 h 476250"/>
                                    <a:gd name="connsiteX9" fmla="*/ 30125 w 77750"/>
                                    <a:gd name="connsiteY9" fmla="*/ 257175 h 476250"/>
                                    <a:gd name="connsiteX10" fmla="*/ 20600 w 77750"/>
                                    <a:gd name="connsiteY10" fmla="*/ 57150 h 476250"/>
                                    <a:gd name="connsiteX11" fmla="*/ 1550 w 77750"/>
                                    <a:gd name="connsiteY11" fmla="*/ 28575 h 476250"/>
                                    <a:gd name="connsiteX12" fmla="*/ 1550 w 77750"/>
                                    <a:gd name="connsiteY12" fmla="*/ 0 h 476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77750" h="476250">
                                      <a:moveTo>
                                        <a:pt x="1550" y="0"/>
                                      </a:moveTo>
                                      <a:lnTo>
                                        <a:pt x="1550" y="0"/>
                                      </a:lnTo>
                                      <a:cubicBezTo>
                                        <a:pt x="4725" y="44450"/>
                                        <a:pt x="11075" y="88787"/>
                                        <a:pt x="11075" y="133350"/>
                                      </a:cubicBezTo>
                                      <a:cubicBezTo>
                                        <a:pt x="11075" y="165258"/>
                                        <a:pt x="1550" y="196692"/>
                                        <a:pt x="1550" y="228600"/>
                                      </a:cubicBezTo>
                                      <a:cubicBezTo>
                                        <a:pt x="1550" y="292179"/>
                                        <a:pt x="5567" y="355760"/>
                                        <a:pt x="11075" y="419100"/>
                                      </a:cubicBezTo>
                                      <a:cubicBezTo>
                                        <a:pt x="11945" y="429102"/>
                                        <a:pt x="14328" y="439835"/>
                                        <a:pt x="20600" y="447675"/>
                                      </a:cubicBezTo>
                                      <a:cubicBezTo>
                                        <a:pt x="34029" y="464461"/>
                                        <a:pt x="58926" y="469975"/>
                                        <a:pt x="77750" y="476250"/>
                                      </a:cubicBezTo>
                                      <a:cubicBezTo>
                                        <a:pt x="70477" y="381705"/>
                                        <a:pt x="77235" y="379199"/>
                                        <a:pt x="58700" y="314325"/>
                                      </a:cubicBezTo>
                                      <a:cubicBezTo>
                                        <a:pt x="55942" y="304671"/>
                                        <a:pt x="53665" y="294730"/>
                                        <a:pt x="49175" y="285750"/>
                                      </a:cubicBezTo>
                                      <a:cubicBezTo>
                                        <a:pt x="44055" y="275511"/>
                                        <a:pt x="36475" y="266700"/>
                                        <a:pt x="30125" y="257175"/>
                                      </a:cubicBezTo>
                                      <a:cubicBezTo>
                                        <a:pt x="26950" y="190500"/>
                                        <a:pt x="28879" y="123385"/>
                                        <a:pt x="20600" y="57150"/>
                                      </a:cubicBezTo>
                                      <a:cubicBezTo>
                                        <a:pt x="19180" y="45791"/>
                                        <a:pt x="4695" y="39582"/>
                                        <a:pt x="1550" y="28575"/>
                                      </a:cubicBezTo>
                                      <a:cubicBezTo>
                                        <a:pt x="-1939" y="16364"/>
                                        <a:pt x="1550" y="4762"/>
                                        <a:pt x="1550" y="0"/>
                                      </a:cubicBezTo>
                                      <a:close/>
                                    </a:path>
                                  </a:pathLst>
                                </a:cu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05" name="Gruppieren 305"/>
                            <wpg:cNvGrpSpPr/>
                            <wpg:grpSpPr>
                              <a:xfrm>
                                <a:off x="895350" y="390525"/>
                                <a:ext cx="1438275" cy="344805"/>
                                <a:chOff x="0" y="0"/>
                                <a:chExt cx="1438275" cy="344805"/>
                              </a:xfrm>
                            </wpg:grpSpPr>
                            <wps:wsp>
                              <wps:cNvPr id="306" name="Würfel 306"/>
                              <wps:cNvSpPr/>
                              <wps:spPr>
                                <a:xfrm>
                                  <a:off x="0" y="0"/>
                                  <a:ext cx="1438275" cy="344805"/>
                                </a:xfrm>
                                <a:prstGeom prst="cube">
                                  <a:avLst>
                                    <a:gd name="adj" fmla="val 83011"/>
                                  </a:avLst>
                                </a:prstGeom>
                                <a:solidFill>
                                  <a:sysClr val="window" lastClr="FFFFFF">
                                    <a:lumMod val="6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3" name="Freihandform 313"/>
                              <wps:cNvSpPr/>
                              <wps:spPr>
                                <a:xfrm>
                                  <a:off x="495300" y="123825"/>
                                  <a:ext cx="488806" cy="76204"/>
                                </a:xfrm>
                                <a:custGeom>
                                  <a:avLst/>
                                  <a:gdLst>
                                    <a:gd name="connsiteX0" fmla="*/ 0 w 488806"/>
                                    <a:gd name="connsiteY0" fmla="*/ 57154 h 76204"/>
                                    <a:gd name="connsiteX1" fmla="*/ 0 w 488806"/>
                                    <a:gd name="connsiteY1" fmla="*/ 57154 h 76204"/>
                                    <a:gd name="connsiteX2" fmla="*/ 66675 w 488806"/>
                                    <a:gd name="connsiteY2" fmla="*/ 9529 h 76204"/>
                                    <a:gd name="connsiteX3" fmla="*/ 447675 w 488806"/>
                                    <a:gd name="connsiteY3" fmla="*/ 9529 h 76204"/>
                                    <a:gd name="connsiteX4" fmla="*/ 485775 w 488806"/>
                                    <a:gd name="connsiteY4" fmla="*/ 47629 h 76204"/>
                                    <a:gd name="connsiteX5" fmla="*/ 457200 w 488806"/>
                                    <a:gd name="connsiteY5" fmla="*/ 57154 h 76204"/>
                                    <a:gd name="connsiteX6" fmla="*/ 333375 w 488806"/>
                                    <a:gd name="connsiteY6" fmla="*/ 66679 h 76204"/>
                                    <a:gd name="connsiteX7" fmla="*/ 276225 w 488806"/>
                                    <a:gd name="connsiteY7" fmla="*/ 76204 h 76204"/>
                                    <a:gd name="connsiteX8" fmla="*/ 114300 w 488806"/>
                                    <a:gd name="connsiteY8" fmla="*/ 66679 h 76204"/>
                                    <a:gd name="connsiteX9" fmla="*/ 66675 w 488806"/>
                                    <a:gd name="connsiteY9" fmla="*/ 57154 h 76204"/>
                                    <a:gd name="connsiteX10" fmla="*/ 0 w 488806"/>
                                    <a:gd name="connsiteY10" fmla="*/ 57154 h 762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488806" h="76204">
                                      <a:moveTo>
                                        <a:pt x="0" y="57154"/>
                                      </a:moveTo>
                                      <a:lnTo>
                                        <a:pt x="0" y="57154"/>
                                      </a:lnTo>
                                      <a:cubicBezTo>
                                        <a:pt x="22225" y="41279"/>
                                        <a:pt x="40413" y="17032"/>
                                        <a:pt x="66675" y="9529"/>
                                      </a:cubicBezTo>
                                      <a:cubicBezTo>
                                        <a:pt x="139811" y="-11367"/>
                                        <a:pt x="419874" y="8460"/>
                                        <a:pt x="447675" y="9529"/>
                                      </a:cubicBezTo>
                                      <a:cubicBezTo>
                                        <a:pt x="458561" y="13158"/>
                                        <a:pt x="500289" y="18600"/>
                                        <a:pt x="485775" y="47629"/>
                                      </a:cubicBezTo>
                                      <a:cubicBezTo>
                                        <a:pt x="481285" y="56609"/>
                                        <a:pt x="467163" y="55909"/>
                                        <a:pt x="457200" y="57154"/>
                                      </a:cubicBezTo>
                                      <a:cubicBezTo>
                                        <a:pt x="416123" y="62289"/>
                                        <a:pt x="374650" y="63504"/>
                                        <a:pt x="333375" y="66679"/>
                                      </a:cubicBezTo>
                                      <a:cubicBezTo>
                                        <a:pt x="314325" y="69854"/>
                                        <a:pt x="295538" y="76204"/>
                                        <a:pt x="276225" y="76204"/>
                                      </a:cubicBezTo>
                                      <a:cubicBezTo>
                                        <a:pt x="222157" y="76204"/>
                                        <a:pt x="168146" y="71574"/>
                                        <a:pt x="114300" y="66679"/>
                                      </a:cubicBezTo>
                                      <a:cubicBezTo>
                                        <a:pt x="98177" y="65213"/>
                                        <a:pt x="82817" y="58396"/>
                                        <a:pt x="66675" y="57154"/>
                                      </a:cubicBezTo>
                                      <a:cubicBezTo>
                                        <a:pt x="41350" y="55206"/>
                                        <a:pt x="11112" y="57154"/>
                                        <a:pt x="0" y="57154"/>
                                      </a:cubicBezTo>
                                      <a:close/>
                                    </a:path>
                                  </a:pathLst>
                                </a:custGeom>
                                <a:solidFill>
                                  <a:sysClr val="windowText" lastClr="000000">
                                    <a:lumMod val="65000"/>
                                    <a:lumOff val="3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314" name="Textfeld 314"/>
                          <wps:cNvSpPr txBox="1"/>
                          <wps:spPr>
                            <a:xfrm>
                              <a:off x="898498" y="906448"/>
                              <a:ext cx="962025" cy="257175"/>
                            </a:xfrm>
                            <a:prstGeom prst="rect">
                              <a:avLst/>
                            </a:prstGeom>
                            <a:solidFill>
                              <a:sysClr val="window" lastClr="FFFFFF"/>
                            </a:solidFill>
                            <a:ln w="6350">
                              <a:solidFill>
                                <a:prstClr val="black"/>
                              </a:solidFill>
                            </a:ln>
                            <a:effectLst/>
                          </wps:spPr>
                          <wps:txbx>
                            <w:txbxContent>
                              <w:p w:rsidR="00BA14AF" w:rsidRDefault="00BA14AF" w:rsidP="001C3AEB">
                                <w:pPr>
                                  <w:jc w:val="center"/>
                                </w:pPr>
                                <w:r>
                                  <w:t>Abbildung 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15" name="Gruppieren 315"/>
                        <wpg:cNvGrpSpPr/>
                        <wpg:grpSpPr>
                          <a:xfrm>
                            <a:off x="2671639" y="15902"/>
                            <a:ext cx="2324100" cy="1190625"/>
                            <a:chOff x="0" y="0"/>
                            <a:chExt cx="2324100" cy="1190625"/>
                          </a:xfrm>
                        </wpg:grpSpPr>
                        <wpg:grpSp>
                          <wpg:cNvPr id="967" name="Gruppieren 967"/>
                          <wpg:cNvGrpSpPr/>
                          <wpg:grpSpPr>
                            <a:xfrm>
                              <a:off x="0" y="0"/>
                              <a:ext cx="2324100" cy="1190625"/>
                              <a:chOff x="0" y="0"/>
                              <a:chExt cx="2324100" cy="1190625"/>
                            </a:xfrm>
                          </wpg:grpSpPr>
                          <wpg:grpSp>
                            <wpg:cNvPr id="969" name="Gruppieren 969"/>
                            <wpg:cNvGrpSpPr/>
                            <wpg:grpSpPr>
                              <a:xfrm>
                                <a:off x="0" y="0"/>
                                <a:ext cx="704850" cy="1190625"/>
                                <a:chOff x="0" y="0"/>
                                <a:chExt cx="704850" cy="1190625"/>
                              </a:xfrm>
                            </wpg:grpSpPr>
                            <wps:wsp>
                              <wps:cNvPr id="1216" name="Würfel 1216"/>
                              <wps:cNvSpPr/>
                              <wps:spPr>
                                <a:xfrm>
                                  <a:off x="0" y="0"/>
                                  <a:ext cx="704850" cy="1190625"/>
                                </a:xfrm>
                                <a:prstGeom prst="cube">
                                  <a:avLst>
                                    <a:gd name="adj" fmla="val 4730"/>
                                  </a:avLst>
                                </a:prstGeom>
                                <a:solidFill>
                                  <a:srgbClr val="C0C0C0"/>
                                </a:solidFill>
                                <a:ln w="12700" cap="flat" cmpd="sng" algn="ctr">
                                  <a:solidFill>
                                    <a:sysClr val="windowText" lastClr="000000">
                                      <a:lumMod val="75000"/>
                                      <a:lumOff val="2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7" name="Ellipse 1217"/>
                              <wps:cNvSpPr/>
                              <wps:spPr>
                                <a:xfrm>
                                  <a:off x="276225" y="209550"/>
                                  <a:ext cx="133350" cy="133350"/>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8" name="Ellipse 1218"/>
                              <wps:cNvSpPr/>
                              <wps:spPr>
                                <a:xfrm>
                                  <a:off x="314325" y="419100"/>
                                  <a:ext cx="76200" cy="107950"/>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3" name="Ellipse 1233"/>
                              <wps:cNvSpPr/>
                              <wps:spPr>
                                <a:xfrm>
                                  <a:off x="314325" y="619125"/>
                                  <a:ext cx="71755" cy="71755"/>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4" name="Ellipse 1234"/>
                              <wps:cNvSpPr/>
                              <wps:spPr>
                                <a:xfrm>
                                  <a:off x="323850" y="800100"/>
                                  <a:ext cx="45719" cy="45719"/>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235" name="Gruppieren 1235"/>
                            <wpg:cNvGrpSpPr/>
                            <wpg:grpSpPr>
                              <a:xfrm>
                                <a:off x="885825" y="352425"/>
                                <a:ext cx="1438275" cy="363855"/>
                                <a:chOff x="0" y="0"/>
                                <a:chExt cx="1438275" cy="363855"/>
                              </a:xfrm>
                            </wpg:grpSpPr>
                            <wps:wsp>
                              <wps:cNvPr id="1236" name="Würfel 1236"/>
                              <wps:cNvSpPr/>
                              <wps:spPr>
                                <a:xfrm>
                                  <a:off x="0" y="19050"/>
                                  <a:ext cx="1438275" cy="344805"/>
                                </a:xfrm>
                                <a:prstGeom prst="cube">
                                  <a:avLst>
                                    <a:gd name="adj" fmla="val 83011"/>
                                  </a:avLst>
                                </a:prstGeom>
                                <a:solidFill>
                                  <a:sysClr val="window" lastClr="FFFFFF">
                                    <a:lumMod val="65000"/>
                                  </a:sysClr>
                                </a:solidFill>
                                <a:ln w="12700" cap="flat" cmpd="sng" algn="ctr">
                                  <a:solidFill>
                                    <a:sysClr val="windowText" lastClr="000000">
                                      <a:lumMod val="75000"/>
                                      <a:lumOff val="2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7" name="Ellipse 1237"/>
                              <wps:cNvSpPr/>
                              <wps:spPr>
                                <a:xfrm>
                                  <a:off x="552450" y="0"/>
                                  <a:ext cx="285750" cy="184150"/>
                                </a:xfrm>
                                <a:prstGeom prst="ellipse">
                                  <a:avLst/>
                                </a:prstGeom>
                                <a:solidFill>
                                  <a:sysClr val="windowText" lastClr="000000">
                                    <a:lumMod val="65000"/>
                                    <a:lumOff val="35000"/>
                                  </a:sysClr>
                                </a:solidFill>
                                <a:ln w="25400" cap="flat" cmpd="sng" algn="ctr">
                                  <a:solidFill>
                                    <a:sysClr val="windowText" lastClr="000000">
                                      <a:lumMod val="75000"/>
                                      <a:lumOff val="25000"/>
                                    </a:sysClr>
                                  </a:solidFill>
                                  <a:prstDash val="solid"/>
                                </a:ln>
                                <a:effectLst>
                                  <a:innerShdw blurRad="63500" dist="50800" dir="8100000">
                                    <a:prstClr val="black">
                                      <a:alpha val="50000"/>
                                    </a:prstClr>
                                  </a:inn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238" name="Textfeld 1238"/>
                          <wps:cNvSpPr txBox="1"/>
                          <wps:spPr>
                            <a:xfrm>
                              <a:off x="882594" y="874644"/>
                              <a:ext cx="962025" cy="257175"/>
                            </a:xfrm>
                            <a:prstGeom prst="rect">
                              <a:avLst/>
                            </a:prstGeom>
                            <a:solidFill>
                              <a:sysClr val="window" lastClr="FFFFFF"/>
                            </a:solidFill>
                            <a:ln w="6350">
                              <a:solidFill>
                                <a:prstClr val="black"/>
                              </a:solidFill>
                            </a:ln>
                            <a:effectLst/>
                          </wps:spPr>
                          <wps:txbx>
                            <w:txbxContent>
                              <w:p w:rsidR="00BA14AF" w:rsidRDefault="00BA14AF" w:rsidP="001C3AEB">
                                <w:pPr>
                                  <w:jc w:val="center"/>
                                </w:pPr>
                                <w:r>
                                  <w:t>Abbildung 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uppieren 62" o:spid="_x0000_s1235" style="position:absolute;margin-left:2.65pt;margin-top:1.4pt;width:393.35pt;height:95pt;z-index:252427264;mso-position-horizontal-relative:text;mso-position-vertical-relative:text" coordsize="49957,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">
                <v:group id="Gruppieren 63" o:spid="_x0000_s1236" style="position:absolute;width:23336;height:11906" coordsize="23336,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group id="Gruppieren 288" o:spid="_x0000_s1237" style="position:absolute;width:23336;height:11906" coordsize="23336,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0T0fMIAAADcAAAADwAAAGRycy9kb3ducmV2LnhtbERPy4rCMBTdC/5DuII7&#10;Taso0jEVkZlhFiL4AJndpbm2pc1NaTJt/fvJQnB5OO/tbjC16Kh1pWUF8TwCQZxZXXKu4Hb9mm1A&#10;OI+ssbZMCp7kYJeOR1tMtO35TN3F5yKEsEtQQeF9k0jpsoIMurltiAP3sK1BH2CbS91iH8JNLRdR&#10;tJYGSw4NBTZ0KCirLn9GwXeP/X4Zf3bH6nF4/l5Xp/sxJqWmk2H/AcLT4N/il/tHK1hswtp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NE9HzCAAAA3AAAAA8A&#10;AAAAAAAAAAAAAAAAqgIAAGRycy9kb3ducmV2LnhtbFBLBQYAAAAABAAEAPoAAACZAwAAAAA=&#10;">
                    <v:group id="Gruppieren 300" o:spid="_x0000_s1238" style="position:absolute;width:7048;height:11906" coordsize="7048,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gD0vcIAAADcAAAADwAAAGRycy9kb3ducmV2LnhtbERPy4rCMBTdC/5DuMLs&#10;NO2IIh1TERkHFyKoA8PsLs3tA5ub0sS2/r1ZCC4P573eDKYWHbWusqwgnkUgiDOrKy4U/F730xUI&#10;55E11pZJwYMcbNLxaI2Jtj2fqbv4QoQQdgkqKL1vEildVpJBN7MNceBy2xr0AbaF1C32IdzU8jOK&#10;ltJgxaGhxIZ2JWW3y90o+Omx387j7+54y3eP/+vi9HeMSamPybD9AuFp8G/xy33QCuZR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YA9L3CAAAA3AAAAA8A&#10;AAAAAAAAAAAAAAAAqgIAAGRycy9kb3ducmV2LnhtbFBLBQYAAAAABAAEAPoAAACZAw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Würfel 301" o:spid="_x0000_s1239" type="#_x0000_t16" style="position:absolute;width:7048;height:11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8V78QA&#10;AADcAAAADwAAAGRycy9kb3ducmV2LnhtbESPQWsCMRSE7wX/Q3iCt5pVoehqFBEKHkSoWr0+Ns/d&#10;dTcv2yTq6q83hUKPw8x8w8wWranFjZwvLSsY9BMQxJnVJecKDvvP9zEIH5A11pZJwYM8LOadtxmm&#10;2t75i267kIsIYZ+igiKEJpXSZwUZ9H3bEEfvbJ3BEKXLpXZ4j3BTy2GSfEiDJceFAhtaFZRVu6tR&#10;sDmebPVzaSvaL5/n8feEDui2SvW67XIKIlAb/sN/7bVWMEoG8HsmHgE5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vFe/EAAAA3AAAAA8AAAAAAAAAAAAAAAAAmAIAAGRycy9k&#10;b3ducmV2LnhtbFBLBQYAAAAABAAEAPUAAACJAwAAAAA=&#10;" adj="1022" fillcolor="silver" strokecolor="#404040" strokeweight="2pt"/>
                      <v:shape id="Freihandform 302" o:spid="_x0000_s1240" style="position:absolute;left:2857;top:2286;width:1429;height:7524;visibility:visible;mso-wrap-style:square;v-text-anchor:middle" coordsize="143182,752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QXMUA&#10;AADcAAAADwAAAGRycy9kb3ducmV2LnhtbESPQWvCQBSE7wX/w/KE3upGC0WiawiCqIdWmvbg8Zl9&#10;JsHs27C7muTfdwuFHoeZ+YZZZ4NpxYOcbywrmM8SEMSl1Q1XCr6/di9LED4ga2wtk4KRPGSbydMa&#10;U217/qRHESoRIexTVFCH0KVS+rImg35mO+LoXa0zGKJ0ldQO+wg3rVwkyZs02HBcqLGjbU3lrbgb&#10;BRfduMPyfJyfzKnY4/jOu498r9TzdMhXIAIN4T/81z5oBa/JAn7PxCM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8NBcxQAAANwAAAAPAAAAAAAAAAAAAAAAAJgCAABkcnMv&#10;ZG93bnJldi54bWxQSwUGAAAAAAQABAD1AAAAigMAAAAA&#10;" path="m28882,r,c19357,25400,5160,49510,307,76200v-1796,9878,4649,19798,9525,28575c20951,124789,40692,140205,47932,161925r19050,57150c63930,231282,54764,272085,47932,285750v-5120,10239,-12700,19050,-19050,28575c32057,434975,32666,555720,38407,676275v12,260,14549,62174,19050,66675c64557,750050,76507,749300,86032,752475v54414,-163243,-456,10722,19050,-447675c106196,278632,122756,269453,133657,247650v4490,-8980,6350,-19050,9525,-28575c135059,113478,162137,114221,105082,66675,96288,59346,86032,53975,76507,47625,73332,38100,73254,26890,66982,19050,48924,-3522,35232,3175,28882,xe" fillcolor="#404040" strokecolor="#404040" strokeweight="2pt">
                        <v:path arrowok="t" o:connecttype="custom" o:connectlocs="28820,0;28820,0;306,76200;9811,104775;47829,161925;66838,219075;47829,285750;28820,314325;38325,676275;57334,742950;85848,752475;104857,304800;133370,247650;142875,219075;104857,66675;76343,47625;66838,19050;28820,0" o:connectangles="0,0,0,0,0,0,0,0,0,0,0,0,0,0,0,0,0,0"/>
                      </v:shape>
                      <v:shape id="Freihandform 303" o:spid="_x0000_s1241" style="position:absolute;left:1238;top:952;width:571;height:4858;visibility:visible;mso-wrap-style:square;v-text-anchor:middle" coordsize="57150,485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05KMcA&#10;AADcAAAADwAAAGRycy9kb3ducmV2LnhtbESPT2vCQBTE74V+h+UVeilm04r/UlexBYsgHqKC10f2&#10;JRuafRuyW41++q5Q6HGYmd8w82VvG3GmzteOFbwmKQjiwumaKwXHw3owBeEDssbGMSm4kofl4vFh&#10;jpl2F87pvA+ViBD2GSowIbSZlL4wZNEnriWOXuk6iyHKrpK6w0uE20a+pelYWqw5Lhhs6dNQ8b3/&#10;sQpuo3Zbjqq8fzn5r4/ZutiZySoo9fzUr95BBOrDf/ivvdEKhukQ7mfiE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tOSjHAAAA3AAAAA8AAAAAAAAAAAAAAAAAmAIAAGRy&#10;cy9kb3ducmV2LnhtbFBLBQYAAAAABAAEAPUAAACMAwAAAAA=&#10;" path="m,l,c3175,149225,-2870,298932,9525,447675v834,10006,21475,2425,28575,9525c45200,464300,44450,476250,47625,485775v3175,-38100,9525,-76068,9525,-114300c57150,286578,53264,279731,38100,219075,28380,-4486,6350,36512,,xe" fillcolor="#404040" strokecolor="#404040" strokeweight="2pt">
                        <v:path arrowok="t" o:connecttype="custom" o:connectlocs="0,0;0,0;9525,447675;38100,457200;47625,485775;57150,371475;38100,219075;0,0" o:connectangles="0,0,0,0,0,0,0,0"/>
                      </v:shape>
                      <v:shape id="Freihandform 304" o:spid="_x0000_s1242" style="position:absolute;left:5238;top:6000;width:775;height:4763;visibility:visible;mso-wrap-style:square;v-text-anchor:middle" coordsize="7775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XYWcYA&#10;AADcAAAADwAAAGRycy9kb3ducmV2LnhtbESPQWsCMRSE74X+h/CE3mrW1lpZjSJVwR5d2+rxsXlu&#10;lm5e1k3UbX+9EQSPw8x8w4ynra3EiRpfOlbQ6yYgiHOnSy4UfG2Wz0MQPiBrrByTgj/yMJ08Powx&#10;1e7MazploRARwj5FBSaEOpXS54Ys+q6riaO3d43FEGVTSN3gOcJtJV+SZCAtlhwXDNb0YSj/zY5W&#10;wfp9t93/9w9m8PM9zzYLP+O3z0Kpp047G4EI1IZ7+NZeaQWvSR+uZ+IRkJ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XYWcYAAADcAAAADwAAAAAAAAAAAAAAAACYAgAAZHJz&#10;L2Rvd25yZXYueG1sUEsFBgAAAAAEAAQA9QAAAIsDAAAAAA==&#10;" path="m1550,r,c4725,44450,11075,88787,11075,133350v,31908,-9525,63342,-9525,95250c1550,292179,5567,355760,11075,419100v870,10002,3253,20735,9525,28575c34029,464461,58926,469975,77750,476250,70477,381705,77235,379199,58700,314325v-2758,-9654,-5035,-19595,-9525,-28575c44055,275511,36475,266700,30125,257175,26950,190500,28879,123385,20600,57150,19180,45791,4695,39582,1550,28575,-1939,16364,1550,4762,1550,xe" fillcolor="#404040" strokecolor="#404040" strokeweight="2pt">
                        <v:path arrowok="t" o:connecttype="custom" o:connectlocs="1544,0;1544,0;11035,133350;1544,228600;11035,419100;20526,447675;77470,476250;58489,314325;48998,285750;30017,257175;20526,57150;1544,28575;1544,0" o:connectangles="0,0,0,0,0,0,0,0,0,0,0,0,0"/>
                      </v:shape>
                    </v:group>
                    <v:group id="Gruppieren 305" o:spid="_x0000_s1243" style="position:absolute;left:8953;top:3905;width:14383;height:3448" coordsize="14382,3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d1clxgAAANwA&#10;AAAPAAAAAAAAAAAAAAAAAKoCAABkcnMvZG93bnJldi54bWxQSwUGAAAAAAQABAD6AAAAnQMAAAAA&#10;">
                      <v:shape id="Würfel 306" o:spid="_x0000_s1244" type="#_x0000_t16" style="position:absolute;width:14382;height:34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8gvcYA&#10;AADcAAAADwAAAGRycy9kb3ducmV2LnhtbESPT2sCMRTE70K/Q3iFXsRN2lqRrVFKi8WL0FpBvD02&#10;b//g5iVsoq7fvhEEj8PM/IaZLXrbihN1oXGs4TlTIIgLZxquNGz/lqMpiBCRDbaOScOFAizmD4MZ&#10;5sad+ZdOm1iJBOGQo4Y6Rp9LGYqaLIbMeeLkla6zGJPsKmk6PCe4beWLUhNpseG0UKOnz5qKw+Zo&#10;NSx34+Flfeh/CrPzb/77S5X7o9L66bH/eAcRqY/38K29Mhpe1QSuZ9IR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88gvcYAAADcAAAADwAAAAAAAAAAAAAAAACYAgAAZHJz&#10;L2Rvd25yZXYueG1sUEsFBgAAAAAEAAQA9QAAAIsDAAAAAA==&#10;" adj="17930" fillcolor="#a6a6a6" strokecolor="#404040" strokeweight="2pt"/>
                      <v:shape id="Freihandform 313" o:spid="_x0000_s1245" style="position:absolute;left:4953;top:1238;width:4888;height:762;visibility:visible;mso-wrap-style:square;v-text-anchor:middle" coordsize="488806,76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rNgsUA&#10;AADcAAAADwAAAGRycy9kb3ducmV2LnhtbESP3WrCQBSE74W+w3IK3ukmCsFGVyml/oBQMPUBjtlj&#10;Eps9G7Orxrd3C4KXw8x8w8wWnanFlVpXWVYQDyMQxLnVFRcK9r/LwQSE88gaa8uk4E4OFvO33gxT&#10;bW+8o2vmCxEg7FJUUHrfpFK6vCSDbmgb4uAdbWvQB9kWUrd4C3BTy1EUJdJgxWGhxIa+Ssr/sotR&#10;UJySy3mdrc7H78kqstXPIf5Itkr137vPKQhPnX+Fn+2NVjCOx/B/JhwBO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Ks2CxQAAANwAAAAPAAAAAAAAAAAAAAAAAJgCAABkcnMv&#10;ZG93bnJldi54bWxQSwUGAAAAAAQABAD1AAAAigMAAAAA&#10;" path="m,57154r,c22225,41279,40413,17032,66675,9529v73136,-20896,353199,-1069,381000,c458561,13158,500289,18600,485775,47629v-4490,8980,-18612,8280,-28575,9525c416123,62289,374650,63504,333375,66679v-19050,3175,-37837,9525,-57150,9525c222157,76204,168146,71574,114300,66679,98177,65213,82817,58396,66675,57154v-25325,-1948,-55563,,-66675,xe" fillcolor="#595959" strokecolor="#404040" strokeweight="2pt">
                        <v:path arrowok="t" o:connecttype="custom" o:connectlocs="0,57154;0,57154;66675,9529;447675,9529;485775,47629;457200,57154;333375,66679;276225,76204;114300,66679;66675,57154;0,57154" o:connectangles="0,0,0,0,0,0,0,0,0,0,0"/>
                      </v:shape>
                    </v:group>
                  </v:group>
                  <v:shape id="Textfeld 314" o:spid="_x0000_s1246" type="#_x0000_t202" style="position:absolute;left:8984;top:9064;width:9621;height:25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R2i8UA&#10;AADcAAAADwAAAGRycy9kb3ducmV2LnhtbESPQWvCQBSE7wX/w/KE3upGU1qNriKCUKWXGvH8yD6z&#10;wezbmF1j2l/fFQo9DjPzDbNY9bYWHbW+cqxgPEpAEBdOV1wqOObblykIH5A11o5JwTd5WC0HTwvM&#10;tLvzF3WHUIoIYZ+hAhNCk0npC0MW/cg1xNE7u9ZiiLItpW7xHuG2lpMkeZMWK44LBhvaGCouh5tV&#10;8B7MfvbTr3d+8tnl+e40vaapV+p52K/nIAL14T/81/7QCtLxKzz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RHaLxQAAANwAAAAPAAAAAAAAAAAAAAAAAJgCAABkcnMv&#10;ZG93bnJldi54bWxQSwUGAAAAAAQABAD1AAAAigMAAAAA&#10;" fillcolor="window" strokeweight=".5pt">
                    <v:textbox>
                      <w:txbxContent>
                        <w:p w:rsidR="00BA14AF" w:rsidRDefault="00BA14AF" w:rsidP="001C3AEB">
                          <w:pPr>
                            <w:jc w:val="center"/>
                          </w:pPr>
                          <w:r>
                            <w:t>Abbildung A</w:t>
                          </w:r>
                        </w:p>
                      </w:txbxContent>
                    </v:textbox>
                  </v:shape>
                </v:group>
                <v:group id="Gruppieren 315" o:spid="_x0000_s1247" style="position:absolute;left:26716;top:159;width:23241;height:11906" coordsize="23241,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67B+MYAAADcAAAADwAAAGRycy9kb3ducmV2LnhtbESPT2vCQBTE74V+h+UV&#10;vNVNFIuk2YiIFQ9SqArS2yP78odk34bsNonf3i0Uehxm5jdMuplMKwbqXW1ZQTyPQBDnVtdcKrhe&#10;Pl7XIJxH1thaJgV3crDJnp9STLQd+YuGsy9FgLBLUEHlfZdI6fKKDLq57YiDV9jeoA+yL6XucQxw&#10;08pFFL1JgzWHhQo72lWUN+cfo+Aw4rhdxvvh1BS7+/dl9Xk7xaTU7GXavoPwNPn/8F/7qBUs4xX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rsH4xgAAANwA&#10;AAAPAAAAAAAAAAAAAAAAAKoCAABkcnMvZG93bnJldi54bWxQSwUGAAAAAAQABAD6AAAAnQMAAAAA&#10;">
                  <v:group id="Gruppieren 967" o:spid="_x0000_s1248" style="position:absolute;width:23241;height:11906" coordsize="23241,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y+u8YAAADcAAAADwAAAGRycy9kb3ducmV2LnhtbESPQWvCQBSE7wX/w/IE&#10;b3UTxWijq4jY0kMoVAult0f2mQSzb0N2TeK/dwuFHoeZ+YbZ7AZTi45aV1lWEE8jEMS51RUXCr7O&#10;r88rEM4ja6wtk4I7OdhtR08bTLXt+ZO6ky9EgLBLUUHpfZNK6fKSDLqpbYiDd7GtQR9kW0jdYh/g&#10;ppazKEqkwYrDQokNHUrKr6ebUfDWY7+fx8cuu14O95/z4uM7i0mpyXjYr0F4Gvx/+K/9rhW8JE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7L67xgAAANwA&#10;AAAPAAAAAAAAAAAAAAAAAKoCAABkcnMvZG93bnJldi54bWxQSwUGAAAAAAQABAD6AAAAnQMAAAAA&#10;">
                    <v:group id="Gruppieren 969" o:spid="_x0000_s1249" style="position:absolute;width:7048;height:11906" coordsize="7048,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PUsYAAADcAAAADwAAAGRycy9kb3ducmV2LnhtbESPQWvCQBSE7wX/w/KE&#10;3uomlkpN3YQgWnqQQlWQ3h7ZZxKSfRuyaxL/fbdQ6HGYmW+YTTaZVgzUu9qygngRgSAurK65VHA+&#10;7Z9eQTiPrLG1TAru5CBLZw8bTLQd+YuGoy9FgLBLUEHlfZdI6YqKDLqF7YiDd7W9QR9kX0rd4xjg&#10;ppXLKFpJgzWHhQo72lZUNMebUfA+4pg/x7vh0Fy39+/Ty+flEJNSj/MpfwPhafL/4b/2h1awXq3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xP49SxgAAANwA&#10;AAAPAAAAAAAAAAAAAAAAAKoCAABkcnMvZG93bnJldi54bWxQSwUGAAAAAAQABAD6AAAAnQMAAAAA&#10;">
                      <v:shape id="Würfel 1216" o:spid="_x0000_s1250" type="#_x0000_t16" style="position:absolute;width:7048;height:11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P+cAA&#10;AADdAAAADwAAAGRycy9kb3ducmV2LnhtbERPTWvCQBC9C/0PyxS86cYcQo2uIoVCb0XrweOQHbPB&#10;7GzYHU3677uFgrd5vM/Z7iffqwfF1AU2sFoWoIibYDtuDZy/PxZvoJIgW+wDk4EfSrDfvcy2WNsw&#10;8pEeJ2lVDuFUowEnMtRap8aRx7QMA3HmriF6lAxjq23EMYf7XpdFUWmPHecGhwO9O2pup7s30MRS&#10;1qHU/dfFjTJUlyLx/WzM/HU6bEAJTfIU/7s/bZ5frir4+yafoH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uP+cAAAADdAAAADwAAAAAAAAAAAAAAAACYAgAAZHJzL2Rvd25y&#10;ZXYueG1sUEsFBgAAAAAEAAQA9QAAAIUDAAAAAA==&#10;" adj="1022" fillcolor="silver" strokecolor="#404040" strokeweight="1pt"/>
                      <v:oval id="Ellipse 1217" o:spid="_x0000_s1251" style="position:absolute;left:2762;top:2095;width:1333;height:1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cLvsQA&#10;AADdAAAADwAAAGRycy9kb3ducmV2LnhtbERPTWvCQBC9F/wPywi9FN0o0mp0FSmEerAHtep1yI5J&#10;SHY27G5N+u+7QqG3ebzPWW1604g7OV9ZVjAZJyCIc6srLhR8nbLRHIQPyBoby6Tghzxs1oOnFaba&#10;dnyg+zEUIoawT1FBGUKbSunzkgz6sW2JI3ezzmCI0BVSO+xiuGnkNElepcGKY0OJLb2XlNfHb6Pg&#10;8nJyTbheZ5nb19Z+1tlHtzgr9Tzst0sQgfrwL/5z73ScP528weObeIJ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HC77EAAAA3QAAAA8AAAAAAAAAAAAAAAAAmAIAAGRycy9k&#10;b3ducmV2LnhtbFBLBQYAAAAABAAEAPUAAACJAwAAAAA=&#10;" fillcolor="#404040" strokecolor="#404040" strokeweight="2pt"/>
                      <v:oval id="Ellipse 1218" o:spid="_x0000_s1252" style="position:absolute;left:3143;top:4191;width:762;height:107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ifzMcA&#10;AADdAAAADwAAAGRycy9kb3ducmV2LnhtbESPQWvCQBCF74X+h2WEXopuFCmaukophPZgD9W2Xofs&#10;mIRkZ8Pu1qT/vnMQvM3w3rz3zWY3uk5dKMTGs4H5LANFXHrbcGXg61hMV6BiQrbYeSYDfxRht72/&#10;22Bu/cCfdDmkSkkIxxwN1Cn1udaxrMlhnPmeWLSzDw6TrKHSNuAg4a7Tiyx70g4bloYae3qtqWwP&#10;v87Az+MxdOl0WhZh33r/0RZvw/rbmIfJ+PIMKtGYbubr9bsV/MVccOUbGUF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Yn8zHAAAA3QAAAA8AAAAAAAAAAAAAAAAAmAIAAGRy&#10;cy9kb3ducmV2LnhtbFBLBQYAAAAABAAEAPUAAACMAwAAAAA=&#10;" fillcolor="#404040" strokecolor="#404040" strokeweight="2pt"/>
                      <v:oval id="Ellipse 1233" o:spid="_x0000_s1253" style="position:absolute;left:3143;top:6191;width:717;height:7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lR3cQA&#10;AADdAAAADwAAAGRycy9kb3ducmV2LnhtbERPTWvCQBC9F/wPywi9iG6qpWh0FSmE9tAe1KrXITsm&#10;IdnZsLs18d+7BaG3ebzPWW1604grOV9ZVvAySUAQ51ZXXCj4OWTjOQgfkDU2lknBjTxs1oOnFaba&#10;dryj6z4UIoawT1FBGUKbSunzkgz6iW2JI3exzmCI0BVSO+xiuGnkNEnepMGKY0OJLb2XlNf7X6Pg&#10;NDq4JpzPr5n7qq39rrOPbnFU6nnYb5cgAvXhX/xwf+o4fzqbwd838QS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JUd3EAAAA3QAAAA8AAAAAAAAAAAAAAAAAmAIAAGRycy9k&#10;b3ducmV2LnhtbFBLBQYAAAAABAAEAPUAAACJAwAAAAA=&#10;" fillcolor="#404040" strokecolor="#404040" strokeweight="2pt"/>
                      <v:oval id="Ellipse 1234" o:spid="_x0000_s1254" style="position:absolute;left:3238;top:8001;width:457;height:4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DJqcQA&#10;AADdAAAADwAAAGRycy9kb3ducmV2LnhtbERPS2vCQBC+F/wPywi9FN34oGh0FRFCe2gPatXrkB2T&#10;kOxs2N2a+O+7hUJv8/E9Z73tTSPu5HxlWcFknIAgzq2uuFDwdcpGCxA+IGtsLJOCB3nYbgZPa0y1&#10;7fhA92MoRAxhn6KCMoQ2ldLnJRn0Y9sSR+5mncEQoSukdtjFcNPIaZK8SoMVx4YSW9qXlNfHb6Pg&#10;8nJyTbhe55n7qK39rLO3bnlW6nnY71YgAvXhX/znftdx/nQ2h99v4gl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gyanEAAAA3QAAAA8AAAAAAAAAAAAAAAAAmAIAAGRycy9k&#10;b3ducmV2LnhtbFBLBQYAAAAABAAEAPUAAACJAwAAAAA=&#10;" fillcolor="#404040" strokecolor="#404040" strokeweight="2pt"/>
                    </v:group>
                    <v:group id="Gruppieren 1235" o:spid="_x0000_s1255" style="position:absolute;left:8858;top:3524;width:14383;height:3638" coordsize="14382,36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Vup8MAAADdAAAADwAAAGRycy9kb3ducmV2LnhtbERPTYvCMBC9C/6HMMLe&#10;NK2iSDWKiC57kAWrsOxtaMa22ExKE9v67zcLgrd5vM9Zb3tTiZYaV1pWEE8iEMSZ1SXnCq6X43gJ&#10;wnlkjZVlUvAkB9vNcLDGRNuOz9SmPhchhF2CCgrv60RKlxVk0E1sTRy4m20M+gCbXOoGuxBuKjmN&#10;ooU0WHJoKLCmfUHZPX0YBZ8ddrtZfGhP99v++XuZf/+cYlLqY9TvViA89f4tfrm/dJg/nc3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cRW6nwwAAAN0AAAAP&#10;AAAAAAAAAAAAAAAAAKoCAABkcnMvZG93bnJldi54bWxQSwUGAAAAAAQABAD6AAAAmgMAAAAA&#10;">
                      <v:shape id="Würfel 1236" o:spid="_x0000_s1256" type="#_x0000_t16" style="position:absolute;top:190;width:14382;height:34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7cIMYA&#10;AADdAAAADwAAAGRycy9kb3ducmV2LnhtbESPW2sCMRCF34X+hzBC3zTrFlRWo4jQ20OlXvB52Iyb&#10;1c1kSVLd9tc3BaFvM5zznTkzX3a2EVfyoXasYDTMQBCXTtdcKTjsnwdTECEia2wck4JvCrBcPPTm&#10;WGh34y1dd7ESKYRDgQpMjG0hZSgNWQxD1xIn7eS8xZhWX0nt8ZbCbSPzLBtLizWnCwZbWhsqL7sv&#10;m2pMNx+frdzEydmsX4x/zX9O70elHvvdagYiUhf/zXf6TScufxrD3zdpBL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57cIMYAAADdAAAADwAAAAAAAAAAAAAAAACYAgAAZHJz&#10;L2Rvd25yZXYueG1sUEsFBgAAAAAEAAQA9QAAAIsDAAAAAA==&#10;" adj="17930" fillcolor="#a6a6a6" strokecolor="#404040" strokeweight="1pt"/>
                      <v:oval id="Ellipse 1237" o:spid="_x0000_s1257" style="position:absolute;left:5524;width:2858;height:18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f4N8MA&#10;AADdAAAADwAAAGRycy9kb3ducmV2LnhtbERP32vCMBB+F/Y/hBvsTdN1oKMaRRwyUQbqRH08mrMt&#10;ay4liVr/eyMMfLuP7+eNJq2pxYWcrywreO8lIIhzqysuFOx+591PED4ga6wtk4IbeZiMXzojzLS9&#10;8oYu21CIGMI+QwVlCE0mpc9LMuh7tiGO3Mk6gyFCV0jt8BrDTS3TJOlLgxXHhhIbmpWU/23PRsFh&#10;VqyP86Ruv+SPGxw2yz2vvlOl3l7b6RBEoDY8xf/uhY7z048BPL6JJ8jx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f4N8MAAADdAAAADwAAAAAAAAAAAAAAAACYAgAAZHJzL2Rv&#10;d25yZXYueG1sUEsFBgAAAAAEAAQA9QAAAIgDAAAAAA==&#10;" fillcolor="#595959" strokecolor="#404040" strokeweight="2pt"/>
                    </v:group>
                  </v:group>
                  <v:shape id="Textfeld 1238" o:spid="_x0000_s1258" type="#_x0000_t202" style="position:absolute;left:8825;top:8746;width:9621;height:25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P6usYA&#10;AADdAAAADwAAAGRycy9kb3ducmV2LnhtbESPQUvDQBCF74L/YRnBm900AW1jt6UUBCtebErPQ3bM&#10;hmZn0+yaRn+9cxC8zfDevPfNajP5To00xDawgfksA0VcB9tyY+BYvTwsQMWEbLELTAa+KcJmfXuz&#10;wtKGK3/QeEiNkhCOJRpwKfWl1rF25DHOQk8s2mcYPCZZh0bbAa8S7judZ9mj9tiyNDjsaeeoPh++&#10;vIGn5N6WP9N2H/P3sar2p8WlKKIx93fT9hlUoin9m/+uX63g54Xgyj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P6usYAAADdAAAADwAAAAAAAAAAAAAAAACYAgAAZHJz&#10;L2Rvd25yZXYueG1sUEsFBgAAAAAEAAQA9QAAAIsDAAAAAA==&#10;" fillcolor="window" strokeweight=".5pt">
                    <v:textbox>
                      <w:txbxContent>
                        <w:p w:rsidR="00BA14AF" w:rsidRDefault="00BA14AF" w:rsidP="001C3AEB">
                          <w:pPr>
                            <w:jc w:val="center"/>
                          </w:pPr>
                          <w:r>
                            <w:t>Abbildung B</w:t>
                          </w:r>
                        </w:p>
                      </w:txbxContent>
                    </v:textbox>
                  </v:shape>
                </v:group>
              </v:group>
            </w:pict>
          </mc:Fallback>
        </mc:AlternateContent>
      </w:r>
    </w:p>
    <w:p w:rsidR="001C3AEB" w:rsidRDefault="001C3AEB" w:rsidP="001C3AEB">
      <w:pPr>
        <w:tabs>
          <w:tab w:val="left" w:pos="4820"/>
        </w:tabs>
      </w:pPr>
    </w:p>
    <w:p w:rsidR="001C3AEB" w:rsidRDefault="001C3AEB" w:rsidP="001C3AEB">
      <w:pPr>
        <w:tabs>
          <w:tab w:val="left" w:pos="4820"/>
        </w:tabs>
      </w:pPr>
    </w:p>
    <w:p w:rsidR="001C3AEB" w:rsidRDefault="001C3AEB" w:rsidP="001C3AEB">
      <w:pPr>
        <w:tabs>
          <w:tab w:val="left" w:pos="4820"/>
        </w:tabs>
      </w:pPr>
    </w:p>
    <w:p w:rsidR="001C3AEB" w:rsidRDefault="001C3AEB" w:rsidP="001C3AEB">
      <w:pPr>
        <w:tabs>
          <w:tab w:val="left" w:pos="4820"/>
        </w:tabs>
      </w:pPr>
    </w:p>
    <w:p w:rsidR="001C3AEB" w:rsidRDefault="001C3AEB" w:rsidP="001C3AEB">
      <w:pPr>
        <w:tabs>
          <w:tab w:val="left" w:pos="4820"/>
        </w:tabs>
      </w:pPr>
    </w:p>
    <w:p w:rsidR="001C3AEB" w:rsidRDefault="001C3AEB" w:rsidP="001C3AEB">
      <w:pPr>
        <w:tabs>
          <w:tab w:val="left" w:pos="4820"/>
        </w:tabs>
      </w:pPr>
    </w:p>
    <w:p w:rsidR="001C3AEB" w:rsidRDefault="001C3AEB" w:rsidP="001C3AEB">
      <w:pPr>
        <w:tabs>
          <w:tab w:val="left" w:pos="4820"/>
        </w:tabs>
      </w:pPr>
    </w:p>
    <w:p w:rsidR="001C3AEB" w:rsidRDefault="001C3AEB" w:rsidP="001C3AEB">
      <w:pPr>
        <w:tabs>
          <w:tab w:val="left" w:pos="4820"/>
        </w:tabs>
      </w:pPr>
    </w:p>
    <w:p w:rsidR="001C3AEB" w:rsidRDefault="00ED193E" w:rsidP="00F07EA2">
      <w:pPr>
        <w:tabs>
          <w:tab w:val="left" w:pos="4820"/>
        </w:tabs>
        <w:spacing w:line="480" w:lineRule="auto"/>
      </w:pPr>
      <w:r>
        <w:t>Welche Abbildung</w:t>
      </w:r>
      <w:r w:rsidR="001C3AEB">
        <w:t xml:space="preserve"> skizziert eine fettfreie Oberfläche? ......................................................</w:t>
      </w:r>
    </w:p>
    <w:p w:rsidR="00A95771" w:rsidRDefault="001C3AEB" w:rsidP="00A95771">
      <w:pPr>
        <w:tabs>
          <w:tab w:val="left" w:pos="4820"/>
        </w:tabs>
        <w:spacing w:line="480" w:lineRule="auto"/>
      </w:pPr>
      <w:r>
        <w:lastRenderedPageBreak/>
        <w:t xml:space="preserve">Welche Abbildung skizziert eine fettige, ölige Oberfläche? </w:t>
      </w:r>
      <w:r w:rsidR="006119B5">
        <w:t>.................................................</w:t>
      </w:r>
    </w:p>
    <w:p w:rsidR="001C3AEB" w:rsidRDefault="001C3AEB" w:rsidP="00C124AA">
      <w:pPr>
        <w:pStyle w:val="Abstandszeile"/>
      </w:pPr>
    </w:p>
    <w:p w:rsidR="001C3AEB" w:rsidRDefault="001C3AEB" w:rsidP="00F07EA2">
      <w:pPr>
        <w:tabs>
          <w:tab w:val="left" w:pos="4820"/>
        </w:tabs>
        <w:spacing w:line="480" w:lineRule="auto"/>
      </w:pPr>
      <w:r>
        <w:t>Welche getestete Metalloberfläche ist fettig, ölig gewesen? ..................</w:t>
      </w:r>
      <w:r w:rsidR="006119B5">
        <w:t>...............................</w:t>
      </w:r>
    </w:p>
    <w:p w:rsidR="00C124AA" w:rsidRDefault="00C124AA" w:rsidP="00C124AA">
      <w:pPr>
        <w:pStyle w:val="Abstandszeile"/>
      </w:pPr>
    </w:p>
    <w:p w:rsidR="001C3AEB" w:rsidRDefault="001C3AEB" w:rsidP="00F07EA2">
      <w:pPr>
        <w:tabs>
          <w:tab w:val="left" w:pos="4820"/>
        </w:tabs>
        <w:spacing w:line="480" w:lineRule="auto"/>
      </w:pPr>
      <w:r>
        <w:t>Welche getestete Metalloberfläche ist fettfrei gewesen? ......................................................</w:t>
      </w:r>
    </w:p>
    <w:p w:rsidR="00C124AA" w:rsidRDefault="001C3AEB" w:rsidP="00C124AA">
      <w:pPr>
        <w:pStyle w:val="berschrift3"/>
      </w:pPr>
      <w:r>
        <w:t>Versuch 2</w:t>
      </w:r>
      <w:r w:rsidRPr="003E5EFA">
        <w:rPr>
          <w:noProof/>
          <w:sz w:val="24"/>
        </w:rPr>
        <w:drawing>
          <wp:anchor distT="0" distB="0" distL="114300" distR="114300" simplePos="0" relativeHeight="252435456" behindDoc="0" locked="0" layoutInCell="0" allowOverlap="1" wp14:anchorId="7533734B" wp14:editId="51DAE9FF">
            <wp:simplePos x="0" y="0"/>
            <wp:positionH relativeFrom="rightMargin">
              <wp:posOffset>107950</wp:posOffset>
            </wp:positionH>
            <wp:positionV relativeFrom="paragraph">
              <wp:posOffset>0</wp:posOffset>
            </wp:positionV>
            <wp:extent cx="323850" cy="323850"/>
            <wp:effectExtent l="0" t="0" r="0" b="0"/>
            <wp:wrapNone/>
            <wp:docPr id="1245"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66499">
        <w:t>:</w:t>
      </w:r>
      <w:r>
        <w:t xml:space="preserve"> </w:t>
      </w:r>
    </w:p>
    <w:p w:rsidR="001C3AEB" w:rsidRDefault="001C3AEB" w:rsidP="001C3AEB">
      <w:pPr>
        <w:tabs>
          <w:tab w:val="left" w:pos="4820"/>
        </w:tabs>
      </w:pPr>
      <w:r>
        <w:t xml:space="preserve">Testen Sie verschiedene Entfettungsmethoden. </w:t>
      </w:r>
    </w:p>
    <w:p w:rsidR="001C3AEB" w:rsidRDefault="001C3AEB" w:rsidP="001C3AEB">
      <w:pPr>
        <w:tabs>
          <w:tab w:val="left" w:pos="4820"/>
        </w:tabs>
      </w:pPr>
    </w:p>
    <w:p w:rsidR="001C3AEB" w:rsidRDefault="001C3AEB" w:rsidP="001C3AEB">
      <w:pPr>
        <w:pStyle w:val="Listenabsatz"/>
        <w:numPr>
          <w:ilvl w:val="0"/>
          <w:numId w:val="17"/>
        </w:numPr>
        <w:tabs>
          <w:tab w:val="left" w:pos="4820"/>
        </w:tabs>
        <w:spacing w:after="160" w:line="259" w:lineRule="auto"/>
      </w:pPr>
      <w:r>
        <w:t>Ihre Gruppe erhält 3 fettige, ölige Metalluntergründe.</w:t>
      </w:r>
    </w:p>
    <w:p w:rsidR="001C3AEB" w:rsidRPr="005237EE" w:rsidRDefault="001C3AEB" w:rsidP="001C3AEB">
      <w:pPr>
        <w:pStyle w:val="Marginaliegrau"/>
        <w:framePr w:wrap="around"/>
        <w:rPr>
          <w:sz w:val="16"/>
        </w:rPr>
      </w:pPr>
      <w:r w:rsidRPr="005237EE">
        <w:rPr>
          <w:sz w:val="16"/>
        </w:rPr>
        <w:t>Drei Metalluntergründe mit Öl bestreichen und vorbereiten.</w:t>
      </w:r>
    </w:p>
    <w:p w:rsidR="001C3AEB" w:rsidRDefault="001C3AEB" w:rsidP="001C3AEB">
      <w:pPr>
        <w:pStyle w:val="Listenabsatz"/>
        <w:numPr>
          <w:ilvl w:val="0"/>
          <w:numId w:val="17"/>
        </w:numPr>
        <w:tabs>
          <w:tab w:val="left" w:pos="4820"/>
        </w:tabs>
        <w:spacing w:after="160" w:line="259" w:lineRule="auto"/>
      </w:pPr>
      <w:r>
        <w:t>Beschriften Sie die Platten auf der Rückseite mit den Zahlen 1, 2 und 3. (Kleb</w:t>
      </w:r>
      <w:r>
        <w:t>e</w:t>
      </w:r>
      <w:r>
        <w:t xml:space="preserve">band) Jede Zahl steht für eines der unten aufgeführten Entfettungsverfahren. </w:t>
      </w:r>
    </w:p>
    <w:p w:rsidR="001C3AEB" w:rsidRDefault="001C3AEB" w:rsidP="001C3AEB">
      <w:pPr>
        <w:pStyle w:val="Listenabsatz"/>
        <w:tabs>
          <w:tab w:val="left" w:pos="4820"/>
        </w:tabs>
      </w:pPr>
    </w:p>
    <w:p w:rsidR="001C3AEB" w:rsidRDefault="001C3AEB" w:rsidP="001C3AEB">
      <w:pPr>
        <w:pStyle w:val="Listenabsatz"/>
        <w:numPr>
          <w:ilvl w:val="0"/>
          <w:numId w:val="17"/>
        </w:numPr>
        <w:tabs>
          <w:tab w:val="left" w:pos="4820"/>
        </w:tabs>
        <w:spacing w:after="160" w:line="259" w:lineRule="auto"/>
      </w:pPr>
      <w:r>
        <w:t>Führen Sie nacheinander die Entfettungsverfahren durch. Überprüfen Sie j</w:t>
      </w:r>
      <w:r>
        <w:t>e</w:t>
      </w:r>
      <w:r>
        <w:t>weils nach der Entfettung den Grad der Entfettung mit Hilfe der Benetzung</w:t>
      </w:r>
      <w:r>
        <w:t>s</w:t>
      </w:r>
      <w:r>
        <w:t>probe. Vergeben Sie pro Verfahren eine Schulnote (1 = sehr gut entfettet, 6 = nicht entfettet oder sehr schlecht entfettet).</w:t>
      </w:r>
    </w:p>
    <w:p w:rsidR="001C3AEB" w:rsidRDefault="001C3AEB" w:rsidP="001C3AEB">
      <w:pPr>
        <w:tabs>
          <w:tab w:val="left" w:pos="4820"/>
        </w:tabs>
        <w:rPr>
          <w:b/>
          <w:highlight w:val="lightGray"/>
          <w:u w:val="single"/>
        </w:rPr>
      </w:pPr>
    </w:p>
    <w:p w:rsidR="001C3AEB" w:rsidRPr="00225B5E" w:rsidRDefault="00225B5E" w:rsidP="00225B5E">
      <w:pPr>
        <w:rPr>
          <w:b/>
          <w:u w:val="single"/>
        </w:rPr>
      </w:pPr>
      <w:r w:rsidRPr="00A32E37">
        <w:rPr>
          <w:b/>
          <w:u w:val="single"/>
        </w:rPr>
        <w:t>Hinweise</w:t>
      </w:r>
      <w:r w:rsidRPr="00225B5E">
        <w:rPr>
          <w:b/>
        </w:rPr>
        <w:t>:</w:t>
      </w:r>
      <w:r w:rsidRPr="00225B5E">
        <w:rPr>
          <w:noProof/>
        </w:rPr>
        <w:t xml:space="preserve"> </w:t>
      </w:r>
      <w:r w:rsidR="001C3AEB" w:rsidRPr="005237EE">
        <w:rPr>
          <w:noProof/>
          <w:sz w:val="24"/>
          <w:highlight w:val="lightGray"/>
          <w:lang w:eastAsia="de-DE"/>
        </w:rPr>
        <w:drawing>
          <wp:anchor distT="0" distB="0" distL="114300" distR="114300" simplePos="0" relativeHeight="252436480" behindDoc="0" locked="0" layoutInCell="0" allowOverlap="1" wp14:anchorId="4ED67D00" wp14:editId="1586440A">
            <wp:simplePos x="0" y="0"/>
            <wp:positionH relativeFrom="rightMargin">
              <wp:posOffset>107950</wp:posOffset>
            </wp:positionH>
            <wp:positionV relativeFrom="paragraph">
              <wp:posOffset>0</wp:posOffset>
            </wp:positionV>
            <wp:extent cx="323850" cy="323850"/>
            <wp:effectExtent l="0" t="0" r="0" b="0"/>
            <wp:wrapNone/>
            <wp:docPr id="1246"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pPr>
        <w:tabs>
          <w:tab w:val="left" w:pos="4820"/>
        </w:tabs>
      </w:pPr>
      <w:r>
        <w:t>Lösemittelgetränkte Lappen/Papier nicht in den Mülleimer werfen, sondern bei der Lehrkraft abgeben! (Selbstentzündungsgefahr!)</w:t>
      </w:r>
    </w:p>
    <w:p w:rsidR="001C3AEB" w:rsidRDefault="001C3AEB" w:rsidP="001C3AEB">
      <w:pPr>
        <w:tabs>
          <w:tab w:val="left" w:pos="4820"/>
        </w:tabs>
      </w:pPr>
      <w:r>
        <w:t>Schutzhandschuhe und Schutzbrille tragen! Salmiak nicht einatmen! Für Belüftung sorgen!</w:t>
      </w:r>
    </w:p>
    <w:p w:rsidR="001C3AEB" w:rsidRDefault="001C3AEB" w:rsidP="00C124AA">
      <w:pPr>
        <w:pStyle w:val="Abstandszeile"/>
      </w:pPr>
    </w:p>
    <w:p w:rsidR="001C3AEB" w:rsidRDefault="001C3AEB" w:rsidP="001C3AEB">
      <w:pPr>
        <w:tabs>
          <w:tab w:val="left" w:pos="4820"/>
        </w:tabs>
      </w:pPr>
      <w:r>
        <w:t>Tragen Sie die Ergebnisse in die Tabelle ein:</w:t>
      </w:r>
    </w:p>
    <w:p w:rsidR="002D18DC" w:rsidRDefault="002D18DC" w:rsidP="002D18DC">
      <w:pPr>
        <w:pStyle w:val="Abstandszeile"/>
      </w:pPr>
    </w:p>
    <w:tbl>
      <w:tblPr>
        <w:tblStyle w:val="Tabellenraster"/>
        <w:tblW w:w="9104" w:type="dxa"/>
        <w:tblInd w:w="108" w:type="dxa"/>
        <w:tblLayout w:type="fixed"/>
        <w:tblLook w:val="04A0" w:firstRow="1" w:lastRow="0" w:firstColumn="1" w:lastColumn="0" w:noHBand="0" w:noVBand="1"/>
      </w:tblPr>
      <w:tblGrid>
        <w:gridCol w:w="426"/>
        <w:gridCol w:w="4961"/>
        <w:gridCol w:w="1843"/>
        <w:gridCol w:w="1874"/>
      </w:tblGrid>
      <w:tr w:rsidR="001C3AEB" w:rsidTr="001638C1">
        <w:tc>
          <w:tcPr>
            <w:tcW w:w="426" w:type="dxa"/>
            <w:vMerge w:val="restart"/>
            <w:vAlign w:val="center"/>
          </w:tcPr>
          <w:p w:rsidR="001C3AEB" w:rsidRDefault="001C3AEB" w:rsidP="002D0488">
            <w:pPr>
              <w:tabs>
                <w:tab w:val="left" w:pos="4820"/>
              </w:tabs>
            </w:pPr>
            <w:r w:rsidRPr="00990AAE">
              <w:rPr>
                <w:sz w:val="16"/>
              </w:rPr>
              <w:t>Nr.</w:t>
            </w:r>
          </w:p>
        </w:tc>
        <w:tc>
          <w:tcPr>
            <w:tcW w:w="4961" w:type="dxa"/>
            <w:vMerge w:val="restart"/>
            <w:vAlign w:val="center"/>
          </w:tcPr>
          <w:p w:rsidR="001C3AEB" w:rsidRPr="00666B80" w:rsidRDefault="001C3AEB" w:rsidP="002D0488">
            <w:pPr>
              <w:tabs>
                <w:tab w:val="left" w:pos="4820"/>
              </w:tabs>
              <w:jc w:val="center"/>
              <w:rPr>
                <w:b/>
                <w:sz w:val="24"/>
              </w:rPr>
            </w:pPr>
            <w:r w:rsidRPr="00666B80">
              <w:rPr>
                <w:b/>
                <w:sz w:val="24"/>
              </w:rPr>
              <w:t>Entfettungsverfahren</w:t>
            </w:r>
          </w:p>
        </w:tc>
        <w:tc>
          <w:tcPr>
            <w:tcW w:w="3717" w:type="dxa"/>
            <w:gridSpan w:val="2"/>
          </w:tcPr>
          <w:p w:rsidR="001C3AEB" w:rsidRPr="00666B80" w:rsidRDefault="001C3AEB" w:rsidP="002D0488">
            <w:pPr>
              <w:tabs>
                <w:tab w:val="left" w:pos="4820"/>
              </w:tabs>
              <w:jc w:val="center"/>
              <w:rPr>
                <w:b/>
              </w:rPr>
            </w:pPr>
            <w:r w:rsidRPr="00666B80">
              <w:rPr>
                <w:b/>
              </w:rPr>
              <w:t>Entfettungsergebnis</w:t>
            </w:r>
          </w:p>
        </w:tc>
      </w:tr>
      <w:tr w:rsidR="001C3AEB" w:rsidTr="001638C1">
        <w:tc>
          <w:tcPr>
            <w:tcW w:w="426" w:type="dxa"/>
            <w:vMerge/>
            <w:vAlign w:val="center"/>
          </w:tcPr>
          <w:p w:rsidR="001C3AEB" w:rsidRDefault="001C3AEB" w:rsidP="002D0488">
            <w:pPr>
              <w:tabs>
                <w:tab w:val="left" w:pos="4820"/>
              </w:tabs>
            </w:pPr>
          </w:p>
        </w:tc>
        <w:tc>
          <w:tcPr>
            <w:tcW w:w="4961" w:type="dxa"/>
            <w:vMerge/>
          </w:tcPr>
          <w:p w:rsidR="001C3AEB" w:rsidRDefault="001C3AEB" w:rsidP="002D0488">
            <w:pPr>
              <w:tabs>
                <w:tab w:val="left" w:pos="4820"/>
              </w:tabs>
            </w:pPr>
          </w:p>
        </w:tc>
        <w:tc>
          <w:tcPr>
            <w:tcW w:w="1843" w:type="dxa"/>
            <w:vAlign w:val="center"/>
          </w:tcPr>
          <w:p w:rsidR="001C3AEB" w:rsidRDefault="001C3AEB" w:rsidP="002D0488">
            <w:pPr>
              <w:tabs>
                <w:tab w:val="left" w:pos="4820"/>
              </w:tabs>
              <w:jc w:val="center"/>
            </w:pPr>
            <w:r>
              <w:rPr>
                <w:noProof/>
              </w:rPr>
              <mc:AlternateContent>
                <mc:Choice Requires="wps">
                  <w:drawing>
                    <wp:inline distT="0" distB="0" distL="0" distR="0" wp14:anchorId="6892BE6B" wp14:editId="60A00422">
                      <wp:extent cx="514350" cy="85725"/>
                      <wp:effectExtent l="0" t="0" r="19050" b="28575"/>
                      <wp:docPr id="25" name="Ellipse 25"/>
                      <wp:cNvGraphicFramePr/>
                      <a:graphic xmlns:a="http://schemas.openxmlformats.org/drawingml/2006/main">
                        <a:graphicData uri="http://schemas.microsoft.com/office/word/2010/wordprocessingShape">
                          <wps:wsp>
                            <wps:cNvSpPr/>
                            <wps:spPr>
                              <a:xfrm>
                                <a:off x="0" y="0"/>
                                <a:ext cx="514350" cy="85725"/>
                              </a:xfrm>
                              <a:prstGeom prst="ellipse">
                                <a:avLst/>
                              </a:prstGeom>
                              <a:solidFill>
                                <a:sysClr val="windowText" lastClr="000000">
                                  <a:lumMod val="50000"/>
                                  <a:lumOff val="50000"/>
                                </a:sysClr>
                              </a:solidFill>
                              <a:ln w="12700" cap="flat" cmpd="sng" algn="ctr">
                                <a:solidFill>
                                  <a:sysClr val="windowText" lastClr="000000"/>
                                </a:solidFill>
                                <a:prstDash val="solid"/>
                                <a:miter lim="800000"/>
                              </a:ln>
                              <a:effectLst>
                                <a:innerShdw blurRad="63500" dist="50800" dir="8100000">
                                  <a:prstClr val="black">
                                    <a:alpha val="50000"/>
                                  </a:prstClr>
                                </a:inn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25" o:spid="_x0000_s1026" style="width:40.5pt;height:6.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" fillcolor="#7f7f7f" strokecolor="windowText" strokeweight="1pt">
                      <v:stroke joinstyle="miter"/>
                      <w10:anchorlock/>
                    </v:oval>
                  </w:pict>
                </mc:Fallback>
              </mc:AlternateContent>
            </w:r>
          </w:p>
          <w:p w:rsidR="001C3AEB" w:rsidRDefault="001C3AEB" w:rsidP="002D0488">
            <w:pPr>
              <w:tabs>
                <w:tab w:val="left" w:pos="4820"/>
              </w:tabs>
              <w:jc w:val="center"/>
            </w:pPr>
          </w:p>
        </w:tc>
        <w:tc>
          <w:tcPr>
            <w:tcW w:w="1874" w:type="dxa"/>
          </w:tcPr>
          <w:p w:rsidR="001C3AEB" w:rsidRDefault="001C3AEB" w:rsidP="002D0488">
            <w:pPr>
              <w:tabs>
                <w:tab w:val="left" w:pos="4820"/>
              </w:tabs>
            </w:pPr>
            <w:r>
              <w:rPr>
                <w:noProof/>
              </w:rPr>
              <mc:AlternateContent>
                <mc:Choice Requires="wps">
                  <w:drawing>
                    <wp:inline distT="0" distB="0" distL="0" distR="0" wp14:anchorId="75CB7074" wp14:editId="18A605C2">
                      <wp:extent cx="323850" cy="266700"/>
                      <wp:effectExtent l="0" t="0" r="19050" b="19050"/>
                      <wp:docPr id="1239" name="Ellipse 1239"/>
                      <wp:cNvGraphicFramePr/>
                      <a:graphic xmlns:a="http://schemas.openxmlformats.org/drawingml/2006/main">
                        <a:graphicData uri="http://schemas.microsoft.com/office/word/2010/wordprocessingShape">
                          <wps:wsp>
                            <wps:cNvSpPr/>
                            <wps:spPr>
                              <a:xfrm>
                                <a:off x="0" y="0"/>
                                <a:ext cx="323850" cy="266700"/>
                              </a:xfrm>
                              <a:prstGeom prst="ellipse">
                                <a:avLst/>
                              </a:prstGeom>
                              <a:solidFill>
                                <a:sysClr val="windowText" lastClr="000000">
                                  <a:lumMod val="50000"/>
                                  <a:lumOff val="50000"/>
                                </a:sysClr>
                              </a:solidFill>
                              <a:ln w="25400" cap="flat" cmpd="sng" algn="ctr">
                                <a:solidFill>
                                  <a:sysClr val="windowText" lastClr="000000"/>
                                </a:solidFill>
                                <a:prstDash val="solid"/>
                              </a:ln>
                              <a:effectLst>
                                <a:innerShdw blurRad="63500" dist="50800" dir="8100000">
                                  <a:prstClr val="black">
                                    <a:alpha val="50000"/>
                                  </a:prstClr>
                                </a:inn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Ellipse 1239" o:spid="_x0000_s1026" style="width:25.5pt;height:2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" fillcolor="#7f7f7f" strokecolor="windowText" strokeweight="2pt">
                      <w10:anchorlock/>
                    </v:oval>
                  </w:pict>
                </mc:Fallback>
              </mc:AlternateContent>
            </w:r>
          </w:p>
        </w:tc>
      </w:tr>
      <w:tr w:rsidR="001C3AEB" w:rsidTr="001638C1">
        <w:tc>
          <w:tcPr>
            <w:tcW w:w="426" w:type="dxa"/>
            <w:vAlign w:val="center"/>
          </w:tcPr>
          <w:p w:rsidR="001C3AEB" w:rsidRDefault="001C3AEB" w:rsidP="002D0488">
            <w:pPr>
              <w:tabs>
                <w:tab w:val="left" w:pos="4820"/>
              </w:tabs>
            </w:pPr>
            <w:r>
              <w:t>1</w:t>
            </w:r>
          </w:p>
        </w:tc>
        <w:tc>
          <w:tcPr>
            <w:tcW w:w="4961" w:type="dxa"/>
          </w:tcPr>
          <w:p w:rsidR="001C3AEB" w:rsidRDefault="001C3AEB" w:rsidP="002D0488">
            <w:pPr>
              <w:tabs>
                <w:tab w:val="left" w:pos="4820"/>
              </w:tabs>
            </w:pPr>
            <w:r w:rsidRPr="00C75603">
              <w:rPr>
                <w:b/>
              </w:rPr>
              <w:t>Universalverdünnung</w:t>
            </w:r>
            <w:r>
              <w:t xml:space="preserve"> mit Schleifvlies auftragen, a</w:t>
            </w:r>
            <w:r>
              <w:t>n</w:t>
            </w:r>
            <w:r>
              <w:t>schleifen bis ein grauer Schleier entsteht. Mit frischem Lappen und Lösemittel reinigen.</w:t>
            </w:r>
          </w:p>
        </w:tc>
        <w:tc>
          <w:tcPr>
            <w:tcW w:w="1843" w:type="dxa"/>
          </w:tcPr>
          <w:p w:rsidR="001C3AEB" w:rsidRDefault="001C3AEB" w:rsidP="002D0488">
            <w:pPr>
              <w:tabs>
                <w:tab w:val="left" w:pos="4820"/>
              </w:tabs>
            </w:pPr>
          </w:p>
        </w:tc>
        <w:tc>
          <w:tcPr>
            <w:tcW w:w="1874" w:type="dxa"/>
          </w:tcPr>
          <w:p w:rsidR="001C3AEB" w:rsidRDefault="001C3AEB" w:rsidP="002D0488">
            <w:pPr>
              <w:tabs>
                <w:tab w:val="left" w:pos="4820"/>
              </w:tabs>
            </w:pPr>
          </w:p>
        </w:tc>
      </w:tr>
      <w:tr w:rsidR="001C3AEB" w:rsidTr="001638C1">
        <w:tc>
          <w:tcPr>
            <w:tcW w:w="426" w:type="dxa"/>
            <w:vAlign w:val="center"/>
          </w:tcPr>
          <w:p w:rsidR="001C3AEB" w:rsidRDefault="001C3AEB" w:rsidP="002D0488">
            <w:pPr>
              <w:tabs>
                <w:tab w:val="left" w:pos="4820"/>
              </w:tabs>
            </w:pPr>
            <w:r>
              <w:t>2</w:t>
            </w:r>
          </w:p>
        </w:tc>
        <w:tc>
          <w:tcPr>
            <w:tcW w:w="4961" w:type="dxa"/>
          </w:tcPr>
          <w:p w:rsidR="001C3AEB" w:rsidRDefault="001C3AEB" w:rsidP="002D0488">
            <w:pPr>
              <w:tabs>
                <w:tab w:val="left" w:pos="4820"/>
              </w:tabs>
            </w:pPr>
            <w:r>
              <w:t>Wasser und Zusatz von „</w:t>
            </w:r>
            <w:r w:rsidRPr="00C75603">
              <w:rPr>
                <w:b/>
              </w:rPr>
              <w:t>Aktiv-Reiniger HP 500</w:t>
            </w:r>
            <w:r>
              <w:t>“ mit Schleifvlies auftragen, anschleifen bis ein grauer Schleier entsteht. Mit Wasser abwaschen und abtrocknen.</w:t>
            </w:r>
          </w:p>
        </w:tc>
        <w:tc>
          <w:tcPr>
            <w:tcW w:w="1843" w:type="dxa"/>
          </w:tcPr>
          <w:p w:rsidR="001C3AEB" w:rsidRDefault="001C3AEB" w:rsidP="002D0488">
            <w:pPr>
              <w:tabs>
                <w:tab w:val="left" w:pos="4820"/>
              </w:tabs>
            </w:pPr>
          </w:p>
        </w:tc>
        <w:tc>
          <w:tcPr>
            <w:tcW w:w="1874" w:type="dxa"/>
          </w:tcPr>
          <w:p w:rsidR="001C3AEB" w:rsidRDefault="001C3AEB" w:rsidP="002D0488">
            <w:pPr>
              <w:tabs>
                <w:tab w:val="left" w:pos="4820"/>
              </w:tabs>
            </w:pPr>
          </w:p>
        </w:tc>
      </w:tr>
      <w:tr w:rsidR="001C3AEB" w:rsidTr="001638C1">
        <w:tc>
          <w:tcPr>
            <w:tcW w:w="426" w:type="dxa"/>
            <w:vAlign w:val="center"/>
          </w:tcPr>
          <w:p w:rsidR="001C3AEB" w:rsidRDefault="001C3AEB" w:rsidP="002D0488">
            <w:pPr>
              <w:tabs>
                <w:tab w:val="left" w:pos="4820"/>
              </w:tabs>
            </w:pPr>
            <w:r>
              <w:t>3</w:t>
            </w:r>
          </w:p>
        </w:tc>
        <w:tc>
          <w:tcPr>
            <w:tcW w:w="4961" w:type="dxa"/>
          </w:tcPr>
          <w:p w:rsidR="001C3AEB" w:rsidRPr="00666B80" w:rsidRDefault="001C3AEB" w:rsidP="002D0488">
            <w:pPr>
              <w:tabs>
                <w:tab w:val="left" w:pos="4820"/>
              </w:tabs>
              <w:rPr>
                <w:b/>
              </w:rPr>
            </w:pPr>
            <w:r w:rsidRPr="00666B80">
              <w:rPr>
                <w:b/>
              </w:rPr>
              <w:t>Netzmittelwäsche</w:t>
            </w:r>
          </w:p>
          <w:p w:rsidR="001C3AEB" w:rsidRDefault="001C3AEB" w:rsidP="002D0488">
            <w:pPr>
              <w:tabs>
                <w:tab w:val="left" w:pos="1876"/>
                <w:tab w:val="left" w:pos="4820"/>
              </w:tabs>
              <w:rPr>
                <w:sz w:val="16"/>
              </w:rPr>
            </w:pPr>
            <w:r w:rsidRPr="00C75603">
              <w:rPr>
                <w:sz w:val="16"/>
              </w:rPr>
              <w:t xml:space="preserve">Zusammensetzung: </w:t>
            </w:r>
            <w:r w:rsidRPr="00C75603">
              <w:rPr>
                <w:sz w:val="16"/>
              </w:rPr>
              <w:tab/>
              <w:t xml:space="preserve">10 l Wasser </w:t>
            </w:r>
            <w:r>
              <w:rPr>
                <w:sz w:val="16"/>
              </w:rPr>
              <w:t>+ 0,5 l Salmiak (25</w:t>
            </w:r>
            <w:r w:rsidR="006119B5">
              <w:rPr>
                <w:sz w:val="16"/>
              </w:rPr>
              <w:t xml:space="preserve"> </w:t>
            </w:r>
            <w:r>
              <w:rPr>
                <w:sz w:val="16"/>
              </w:rPr>
              <w:t xml:space="preserve">%) + Spritzer  </w:t>
            </w:r>
          </w:p>
          <w:p w:rsidR="001C3AEB" w:rsidRDefault="001C3AEB" w:rsidP="002D0488">
            <w:pPr>
              <w:tabs>
                <w:tab w:val="left" w:pos="1876"/>
                <w:tab w:val="left" w:pos="4820"/>
              </w:tabs>
              <w:rPr>
                <w:sz w:val="16"/>
              </w:rPr>
            </w:pPr>
            <w:r>
              <w:rPr>
                <w:sz w:val="16"/>
              </w:rPr>
              <w:tab/>
              <w:t>Netzmittel (</w:t>
            </w:r>
            <w:proofErr w:type="spellStart"/>
            <w:r>
              <w:rPr>
                <w:sz w:val="16"/>
              </w:rPr>
              <w:t>Spüli</w:t>
            </w:r>
            <w:proofErr w:type="spellEnd"/>
            <w:r>
              <w:rPr>
                <w:sz w:val="16"/>
              </w:rPr>
              <w:t>)</w:t>
            </w:r>
          </w:p>
          <w:p w:rsidR="001C3AEB" w:rsidRPr="00C75603" w:rsidRDefault="001C3AEB" w:rsidP="006119B5">
            <w:pPr>
              <w:tabs>
                <w:tab w:val="left" w:pos="1876"/>
                <w:tab w:val="left" w:pos="4820"/>
              </w:tabs>
            </w:pPr>
            <w:r>
              <w:t>Gemisch mit Schleifvlies</w:t>
            </w:r>
            <w:r w:rsidR="006119B5">
              <w:t xml:space="preserve"> </w:t>
            </w:r>
            <w:r>
              <w:t xml:space="preserve">auftragen bis ein leichter Schaum entsteht, </w:t>
            </w:r>
            <w:proofErr w:type="gramStart"/>
            <w:r>
              <w:t>schleifen</w:t>
            </w:r>
            <w:proofErr w:type="gramEnd"/>
            <w:r>
              <w:t xml:space="preserve"> bis der Schaum grau wird, mit Wasser gründlich abwaschen und abtrocknen.</w:t>
            </w:r>
          </w:p>
        </w:tc>
        <w:tc>
          <w:tcPr>
            <w:tcW w:w="1843" w:type="dxa"/>
          </w:tcPr>
          <w:p w:rsidR="001C3AEB" w:rsidRDefault="001C3AEB" w:rsidP="002D0488">
            <w:pPr>
              <w:tabs>
                <w:tab w:val="left" w:pos="4820"/>
              </w:tabs>
            </w:pPr>
          </w:p>
        </w:tc>
        <w:tc>
          <w:tcPr>
            <w:tcW w:w="1874" w:type="dxa"/>
          </w:tcPr>
          <w:p w:rsidR="001C3AEB" w:rsidRDefault="001C3AEB" w:rsidP="002D0488">
            <w:pPr>
              <w:tabs>
                <w:tab w:val="left" w:pos="4820"/>
              </w:tabs>
            </w:pPr>
          </w:p>
        </w:tc>
      </w:tr>
    </w:tbl>
    <w:p w:rsidR="001C3AEB" w:rsidRDefault="001C3AEB" w:rsidP="001C3AEB">
      <w:pPr>
        <w:tabs>
          <w:tab w:val="left" w:pos="4820"/>
        </w:tabs>
      </w:pPr>
    </w:p>
    <w:p w:rsidR="00292A56"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92A56"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lastRenderedPageBreak/>
              <w:br w:type="page"/>
              <w:t>Lernfeld</w:t>
            </w:r>
          </w:p>
          <w:p w:rsidR="00292A56" w:rsidRDefault="00292A56"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t>Titel</w:t>
            </w:r>
          </w:p>
          <w:p w:rsidR="00292A56" w:rsidRDefault="00292A56" w:rsidP="007E5967">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292A56" w:rsidRPr="004B658C" w:rsidRDefault="00292A56"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92A56" w:rsidRDefault="00292A56" w:rsidP="007E5967">
            <w:pPr>
              <w:pStyle w:val="Tabelle6pt"/>
            </w:pPr>
          </w:p>
          <w:p w:rsidR="00292A56" w:rsidRPr="00B51DE9" w:rsidRDefault="00292A56" w:rsidP="007E5967">
            <w:pPr>
              <w:pStyle w:val="TabelleKopfmitte"/>
              <w:rPr>
                <w:rFonts w:eastAsia="Calibri"/>
              </w:rPr>
            </w:pPr>
            <w:r>
              <w:t>F1.01.03.04</w:t>
            </w:r>
          </w:p>
        </w:tc>
      </w:tr>
      <w:tr w:rsidR="00292A56" w:rsidRPr="00B51DE9" w:rsidTr="007E5967">
        <w:tc>
          <w:tcPr>
            <w:tcW w:w="7348" w:type="dxa"/>
            <w:gridSpan w:val="2"/>
            <w:tcBorders>
              <w:left w:val="single" w:sz="4" w:space="0" w:color="auto"/>
              <w:bottom w:val="single" w:sz="4" w:space="0" w:color="auto"/>
              <w:right w:val="single" w:sz="4" w:space="0" w:color="auto"/>
            </w:tcBorders>
            <w:hideMark/>
          </w:tcPr>
          <w:p w:rsidR="00292A56" w:rsidRPr="004B658C" w:rsidRDefault="00292A56" w:rsidP="007E5967">
            <w:pPr>
              <w:pStyle w:val="Tabelle6pt"/>
            </w:pPr>
            <w:r>
              <w:t>Kompetenzbereiche:</w:t>
            </w:r>
          </w:p>
          <w:p w:rsidR="00292A56" w:rsidRDefault="00292A56" w:rsidP="007E5967">
            <w:pPr>
              <w:pStyle w:val="Kopf8ptafz"/>
            </w:pPr>
            <w:r>
              <w:t>Ich kann Werkstoffe objektbezogen auswählen und verarbeiten.</w:t>
            </w:r>
          </w:p>
          <w:p w:rsidR="00292A56" w:rsidRDefault="00292A56"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292A56" w:rsidRDefault="00292A56"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2A56" w:rsidRPr="00B51DE9" w:rsidTr="007E5967">
              <w:trPr>
                <w:trHeight w:val="284"/>
              </w:trPr>
              <w:tc>
                <w:tcPr>
                  <w:tcW w:w="2090" w:type="dxa"/>
                  <w:shd w:val="clear" w:color="auto" w:fill="D9D9D9" w:themeFill="background1" w:themeFillShade="D9"/>
                </w:tcPr>
                <w:p w:rsidR="00292A56" w:rsidRPr="00B51DE9" w:rsidRDefault="00292A56" w:rsidP="007E5967">
                  <w:pPr>
                    <w:pStyle w:val="TabelleKopfmitte"/>
                  </w:pPr>
                  <w:r w:rsidRPr="00B51DE9">
                    <w:t>L</w:t>
                  </w:r>
                  <w:r>
                    <w:t>ösung</w:t>
                  </w:r>
                </w:p>
              </w:tc>
            </w:tr>
          </w:tbl>
          <w:p w:rsidR="00292A56" w:rsidRPr="00B51DE9" w:rsidRDefault="00292A56" w:rsidP="007E5967"/>
        </w:tc>
      </w:tr>
    </w:tbl>
    <w:p w:rsidR="00292A56" w:rsidRDefault="00990AAE" w:rsidP="001638C1">
      <w:pPr>
        <w:pStyle w:val="berschrift1"/>
      </w:pPr>
      <w:r>
        <w:rPr>
          <w:noProof/>
          <w:sz w:val="24"/>
        </w:rPr>
        <w:drawing>
          <wp:anchor distT="0" distB="0" distL="114300" distR="114300" simplePos="0" relativeHeight="252587008" behindDoc="0" locked="0" layoutInCell="0" allowOverlap="1" wp14:anchorId="15F660A8" wp14:editId="27E6B784">
            <wp:simplePos x="0" y="0"/>
            <wp:positionH relativeFrom="rightMargin">
              <wp:posOffset>105410</wp:posOffset>
            </wp:positionH>
            <wp:positionV relativeFrom="paragraph">
              <wp:posOffset>44450</wp:posOffset>
            </wp:positionV>
            <wp:extent cx="349885" cy="320675"/>
            <wp:effectExtent l="0" t="0" r="0" b="3175"/>
            <wp:wrapNone/>
            <wp:docPr id="15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8032" behindDoc="0" locked="0" layoutInCell="0" allowOverlap="1" wp14:anchorId="40FF327B" wp14:editId="19406796">
            <wp:simplePos x="0" y="0"/>
            <wp:positionH relativeFrom="rightMargin">
              <wp:posOffset>465455</wp:posOffset>
            </wp:positionH>
            <wp:positionV relativeFrom="paragraph">
              <wp:posOffset>44450</wp:posOffset>
            </wp:positionV>
            <wp:extent cx="349885" cy="320675"/>
            <wp:effectExtent l="0" t="0" r="0" b="3175"/>
            <wp:wrapNone/>
            <wp:docPr id="156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89056" behindDoc="0" locked="0" layoutInCell="0" allowOverlap="1" wp14:anchorId="2211236B" wp14:editId="0688966B">
            <wp:simplePos x="0" y="0"/>
            <wp:positionH relativeFrom="rightMargin">
              <wp:posOffset>825500</wp:posOffset>
            </wp:positionH>
            <wp:positionV relativeFrom="paragraph">
              <wp:posOffset>44971</wp:posOffset>
            </wp:positionV>
            <wp:extent cx="348615" cy="320040"/>
            <wp:effectExtent l="0" t="0" r="0" b="3810"/>
            <wp:wrapNone/>
            <wp:docPr id="15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638C1">
        <w:t>Station 4: Untergrundprüfungen</w:t>
      </w:r>
    </w:p>
    <w:p w:rsidR="00292A56" w:rsidRDefault="001638C1" w:rsidP="00292A56">
      <w:r>
        <w:rPr>
          <w:noProof/>
          <w:lang w:eastAsia="de-DE"/>
        </w:rPr>
        <w:drawing>
          <wp:anchor distT="0" distB="0" distL="114300" distR="114300" simplePos="0" relativeHeight="252591104" behindDoc="0" locked="0" layoutInCell="0" allowOverlap="1" wp14:anchorId="0BA2778D" wp14:editId="72D10E92">
            <wp:simplePos x="0" y="0"/>
            <wp:positionH relativeFrom="rightMargin">
              <wp:posOffset>107950</wp:posOffset>
            </wp:positionH>
            <wp:positionV relativeFrom="paragraph">
              <wp:posOffset>26035</wp:posOffset>
            </wp:positionV>
            <wp:extent cx="532765" cy="323850"/>
            <wp:effectExtent l="0" t="0" r="635" b="0"/>
            <wp:wrapNone/>
            <wp:docPr id="156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92A56">
        <w:t>Fette und Öle aus Produktionsverfahren müssen vor einer Beschichtung restlos entfernt werden, da sie sonst zu Störungen der nachfolgenden Beschichtung führen könnten.</w:t>
      </w:r>
    </w:p>
    <w:p w:rsidR="00292A56" w:rsidRDefault="00292A56" w:rsidP="00C124AA">
      <w:pPr>
        <w:pStyle w:val="Abstandszeile"/>
      </w:pPr>
    </w:p>
    <w:p w:rsidR="00292A56" w:rsidRPr="003627CE" w:rsidRDefault="00292A56" w:rsidP="00292A56">
      <w:pPr>
        <w:pStyle w:val="Marginaliegrau"/>
        <w:framePr w:wrap="around" w:y="92"/>
        <w:rPr>
          <w:sz w:val="14"/>
        </w:rPr>
      </w:pPr>
      <w:r w:rsidRPr="003627CE">
        <w:rPr>
          <w:sz w:val="14"/>
        </w:rPr>
        <w:t>Zwei Metallplatten vorbereiten, eine Stahlplatte und eine aus NE-Metall. Davon eine mit Öl einfe</w:t>
      </w:r>
      <w:r w:rsidRPr="003627CE">
        <w:rPr>
          <w:sz w:val="14"/>
        </w:rPr>
        <w:t>t</w:t>
      </w:r>
      <w:r w:rsidRPr="003627CE">
        <w:rPr>
          <w:sz w:val="14"/>
        </w:rPr>
        <w:t>ten. Zur Unterscheidung der Platten muss ein Magnet bereit gelegt werden.</w:t>
      </w:r>
    </w:p>
    <w:p w:rsidR="00C124AA" w:rsidRDefault="00292A56" w:rsidP="00C124AA">
      <w:pPr>
        <w:pStyle w:val="berschrift3"/>
      </w:pPr>
      <w:r w:rsidRPr="008F3C6F">
        <w:t>Aufgabe 1:</w:t>
      </w:r>
      <w:r>
        <w:t xml:space="preserve"> </w:t>
      </w:r>
    </w:p>
    <w:p w:rsidR="00292A56" w:rsidRDefault="00292A56" w:rsidP="00292A56">
      <w:r>
        <w:t>Um welche Metalle handelt es sich bei den zwei Prüfungsuntergründen?</w:t>
      </w:r>
    </w:p>
    <w:p w:rsidR="00292A56" w:rsidRDefault="00292A56" w:rsidP="00C124AA">
      <w:pPr>
        <w:pStyle w:val="Abstandszeile"/>
      </w:pPr>
    </w:p>
    <w:p w:rsidR="00292A56" w:rsidRDefault="00292A56" w:rsidP="00292A56">
      <w:r>
        <w:rPr>
          <w:b/>
          <w:color w:val="00B050"/>
        </w:rPr>
        <w:t>Stahlplatte</w:t>
      </w:r>
      <w:r>
        <w:t xml:space="preserve">  und </w:t>
      </w:r>
      <w:r>
        <w:rPr>
          <w:b/>
          <w:color w:val="00B050"/>
        </w:rPr>
        <w:t>z.</w:t>
      </w:r>
      <w:r w:rsidR="006119B5">
        <w:rPr>
          <w:b/>
          <w:color w:val="00B050"/>
        </w:rPr>
        <w:t xml:space="preserve"> </w:t>
      </w:r>
      <w:r>
        <w:rPr>
          <w:b/>
          <w:color w:val="00B050"/>
        </w:rPr>
        <w:t>B. Aluminiumplatte</w:t>
      </w:r>
      <w:r w:rsidR="006119B5">
        <w:rPr>
          <w:b/>
          <w:color w:val="00B050"/>
        </w:rPr>
        <w:t xml:space="preserve"> </w:t>
      </w:r>
    </w:p>
    <w:p w:rsidR="00292A56" w:rsidRDefault="00292A56" w:rsidP="00C124AA">
      <w:pPr>
        <w:pStyle w:val="Abstandszeile"/>
      </w:pPr>
    </w:p>
    <w:p w:rsidR="00C124AA" w:rsidRDefault="00292A56" w:rsidP="00C124AA">
      <w:pPr>
        <w:pStyle w:val="berschrift3"/>
      </w:pPr>
      <w:r>
        <w:t>Versuch</w:t>
      </w:r>
      <w:r w:rsidR="00C124AA">
        <w:t xml:space="preserve"> 1</w:t>
      </w:r>
      <w:r w:rsidRPr="008F3C6F">
        <w:t>:</w:t>
      </w:r>
      <w:r>
        <w:t xml:space="preserve"> </w:t>
      </w:r>
    </w:p>
    <w:p w:rsidR="00292A56" w:rsidRDefault="00292A56" w:rsidP="00292A56">
      <w:r>
        <w:t>Überprüfen Sie</w:t>
      </w:r>
      <w:r>
        <w:rPr>
          <w:noProof/>
          <w:sz w:val="24"/>
          <w:lang w:eastAsia="de-DE"/>
        </w:rPr>
        <w:drawing>
          <wp:anchor distT="0" distB="0" distL="114300" distR="114300" simplePos="0" relativeHeight="252590080" behindDoc="0" locked="0" layoutInCell="0" allowOverlap="1" wp14:anchorId="5A213D5F" wp14:editId="483C4BF0">
            <wp:simplePos x="0" y="0"/>
            <wp:positionH relativeFrom="rightMargin">
              <wp:posOffset>107950</wp:posOffset>
            </wp:positionH>
            <wp:positionV relativeFrom="paragraph">
              <wp:posOffset>0</wp:posOffset>
            </wp:positionV>
            <wp:extent cx="323850" cy="323850"/>
            <wp:effectExtent l="0" t="0" r="0" b="0"/>
            <wp:wrapNone/>
            <wp:docPr id="1566"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die beiden Metalluntergründe auf Öl- und Fettrückstände durch die B</w:t>
      </w:r>
      <w:r>
        <w:t>e</w:t>
      </w:r>
      <w:r>
        <w:t>netzungsprobe (= Wasser auf die Oberfläche aufsprühen).</w:t>
      </w:r>
    </w:p>
    <w:p w:rsidR="00292A56" w:rsidRDefault="00292A56" w:rsidP="00C124AA">
      <w:pPr>
        <w:pStyle w:val="Abstandszeile"/>
      </w:pPr>
    </w:p>
    <w:p w:rsidR="00C124AA" w:rsidRDefault="00292A56" w:rsidP="00C124AA">
      <w:pPr>
        <w:pStyle w:val="berschrift3"/>
      </w:pPr>
      <w:r>
        <w:t>Aufgabe 2</w:t>
      </w:r>
      <w:r w:rsidRPr="008F3C6F">
        <w:t>:</w:t>
      </w:r>
      <w:r>
        <w:t xml:space="preserve"> </w:t>
      </w:r>
    </w:p>
    <w:p w:rsidR="00292A56" w:rsidRDefault="00292A56" w:rsidP="00292A56">
      <w:r>
        <w:t xml:space="preserve">Notieren Sie Ihre Beobachtungen beim Verhalten und Aussehen der Wassertropfen auf liegender und stehender Oberfläche. </w:t>
      </w:r>
    </w:p>
    <w:p w:rsidR="00292A56" w:rsidRDefault="00292A56" w:rsidP="00292A56"/>
    <w:p w:rsidR="00292A56" w:rsidRDefault="00292A56" w:rsidP="00292A56">
      <w:pPr>
        <w:tabs>
          <w:tab w:val="left" w:pos="4253"/>
        </w:tabs>
      </w:pPr>
      <w:r>
        <w:t>Es entstehen flache Wassertropfen, die auf</w:t>
      </w:r>
      <w:r>
        <w:tab/>
        <w:t xml:space="preserve">Es entstehen hohe Wassertropfen, stehender Fläche ablaufen </w:t>
      </w:r>
      <w:r>
        <w:tab/>
        <w:t>die auf stehender Fläche abperlen.</w:t>
      </w:r>
    </w:p>
    <w:p w:rsidR="00292A56" w:rsidRDefault="006119B5" w:rsidP="00292A56">
      <w:pPr>
        <w:tabs>
          <w:tab w:val="left" w:pos="4253"/>
        </w:tabs>
      </w:pPr>
      <w:r>
        <w:t xml:space="preserve">und </w:t>
      </w:r>
      <w:r w:rsidR="00292A56">
        <w:t>Spuren hinterlassen.</w:t>
      </w:r>
    </w:p>
    <w:p w:rsidR="00292A56" w:rsidRDefault="00292A56" w:rsidP="00292A56">
      <w:pPr>
        <w:tabs>
          <w:tab w:val="left" w:pos="4820"/>
        </w:tabs>
      </w:pPr>
    </w:p>
    <w:p w:rsidR="00292A56" w:rsidRDefault="00292A56" w:rsidP="00292A56">
      <w:pPr>
        <w:tabs>
          <w:tab w:val="left" w:pos="4820"/>
        </w:tabs>
      </w:pPr>
      <w:r>
        <w:rPr>
          <w:noProof/>
          <w:lang w:eastAsia="de-DE"/>
        </w:rPr>
        <mc:AlternateContent>
          <mc:Choice Requires="wpg">
            <w:drawing>
              <wp:anchor distT="0" distB="0" distL="114300" distR="114300" simplePos="0" relativeHeight="252583936" behindDoc="0" locked="0" layoutInCell="1" allowOverlap="1" wp14:anchorId="4C3A1BA4" wp14:editId="6C433A2B">
                <wp:simplePos x="0" y="0"/>
                <wp:positionH relativeFrom="column">
                  <wp:posOffset>33655</wp:posOffset>
                </wp:positionH>
                <wp:positionV relativeFrom="paragraph">
                  <wp:posOffset>17780</wp:posOffset>
                </wp:positionV>
                <wp:extent cx="4995545" cy="1206500"/>
                <wp:effectExtent l="0" t="0" r="14605" b="12700"/>
                <wp:wrapNone/>
                <wp:docPr id="1536" name="Gruppieren 1536"/>
                <wp:cNvGraphicFramePr/>
                <a:graphic xmlns:a="http://schemas.openxmlformats.org/drawingml/2006/main">
                  <a:graphicData uri="http://schemas.microsoft.com/office/word/2010/wordprocessingGroup">
                    <wpg:wgp>
                      <wpg:cNvGrpSpPr/>
                      <wpg:grpSpPr>
                        <a:xfrm>
                          <a:off x="0" y="0"/>
                          <a:ext cx="4995545" cy="1206500"/>
                          <a:chOff x="0" y="0"/>
                          <a:chExt cx="4995739" cy="1206527"/>
                        </a:xfrm>
                      </wpg:grpSpPr>
                      <wpg:grpSp>
                        <wpg:cNvPr id="1537" name="Gruppieren 1537"/>
                        <wpg:cNvGrpSpPr/>
                        <wpg:grpSpPr>
                          <a:xfrm>
                            <a:off x="0" y="0"/>
                            <a:ext cx="2333625" cy="1190625"/>
                            <a:chOff x="0" y="0"/>
                            <a:chExt cx="2333625" cy="1190625"/>
                          </a:xfrm>
                        </wpg:grpSpPr>
                        <wpg:grpSp>
                          <wpg:cNvPr id="1538" name="Gruppieren 1538"/>
                          <wpg:cNvGrpSpPr/>
                          <wpg:grpSpPr>
                            <a:xfrm>
                              <a:off x="0" y="0"/>
                              <a:ext cx="2333625" cy="1190625"/>
                              <a:chOff x="0" y="0"/>
                              <a:chExt cx="2333625" cy="1190625"/>
                            </a:xfrm>
                          </wpg:grpSpPr>
                          <wpg:grpSp>
                            <wpg:cNvPr id="1539" name="Gruppieren 1539"/>
                            <wpg:cNvGrpSpPr/>
                            <wpg:grpSpPr>
                              <a:xfrm>
                                <a:off x="0" y="0"/>
                                <a:ext cx="704850" cy="1190625"/>
                                <a:chOff x="0" y="0"/>
                                <a:chExt cx="704850" cy="1190625"/>
                              </a:xfrm>
                            </wpg:grpSpPr>
                            <wps:wsp>
                              <wps:cNvPr id="1540" name="Würfel 1540"/>
                              <wps:cNvSpPr/>
                              <wps:spPr>
                                <a:xfrm>
                                  <a:off x="0" y="0"/>
                                  <a:ext cx="704850" cy="1190625"/>
                                </a:xfrm>
                                <a:prstGeom prst="cube">
                                  <a:avLst>
                                    <a:gd name="adj" fmla="val 4730"/>
                                  </a:avLst>
                                </a:prstGeom>
                                <a:solidFill>
                                  <a:srgbClr val="C0C0C0"/>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1" name="Freihandform 1541"/>
                              <wps:cNvSpPr/>
                              <wps:spPr>
                                <a:xfrm>
                                  <a:off x="285750" y="228600"/>
                                  <a:ext cx="142875" cy="752475"/>
                                </a:xfrm>
                                <a:custGeom>
                                  <a:avLst/>
                                  <a:gdLst>
                                    <a:gd name="connsiteX0" fmla="*/ 28882 w 143182"/>
                                    <a:gd name="connsiteY0" fmla="*/ 0 h 752475"/>
                                    <a:gd name="connsiteX1" fmla="*/ 28882 w 143182"/>
                                    <a:gd name="connsiteY1" fmla="*/ 0 h 752475"/>
                                    <a:gd name="connsiteX2" fmla="*/ 307 w 143182"/>
                                    <a:gd name="connsiteY2" fmla="*/ 76200 h 752475"/>
                                    <a:gd name="connsiteX3" fmla="*/ 9832 w 143182"/>
                                    <a:gd name="connsiteY3" fmla="*/ 104775 h 752475"/>
                                    <a:gd name="connsiteX4" fmla="*/ 47932 w 143182"/>
                                    <a:gd name="connsiteY4" fmla="*/ 161925 h 752475"/>
                                    <a:gd name="connsiteX5" fmla="*/ 66982 w 143182"/>
                                    <a:gd name="connsiteY5" fmla="*/ 219075 h 752475"/>
                                    <a:gd name="connsiteX6" fmla="*/ 47932 w 143182"/>
                                    <a:gd name="connsiteY6" fmla="*/ 285750 h 752475"/>
                                    <a:gd name="connsiteX7" fmla="*/ 28882 w 143182"/>
                                    <a:gd name="connsiteY7" fmla="*/ 314325 h 752475"/>
                                    <a:gd name="connsiteX8" fmla="*/ 38407 w 143182"/>
                                    <a:gd name="connsiteY8" fmla="*/ 676275 h 752475"/>
                                    <a:gd name="connsiteX9" fmla="*/ 57457 w 143182"/>
                                    <a:gd name="connsiteY9" fmla="*/ 742950 h 752475"/>
                                    <a:gd name="connsiteX10" fmla="*/ 86032 w 143182"/>
                                    <a:gd name="connsiteY10" fmla="*/ 752475 h 752475"/>
                                    <a:gd name="connsiteX11" fmla="*/ 105082 w 143182"/>
                                    <a:gd name="connsiteY11" fmla="*/ 304800 h 752475"/>
                                    <a:gd name="connsiteX12" fmla="*/ 133657 w 143182"/>
                                    <a:gd name="connsiteY12" fmla="*/ 247650 h 752475"/>
                                    <a:gd name="connsiteX13" fmla="*/ 143182 w 143182"/>
                                    <a:gd name="connsiteY13" fmla="*/ 219075 h 752475"/>
                                    <a:gd name="connsiteX14" fmla="*/ 105082 w 143182"/>
                                    <a:gd name="connsiteY14" fmla="*/ 66675 h 752475"/>
                                    <a:gd name="connsiteX15" fmla="*/ 76507 w 143182"/>
                                    <a:gd name="connsiteY15" fmla="*/ 47625 h 752475"/>
                                    <a:gd name="connsiteX16" fmla="*/ 66982 w 143182"/>
                                    <a:gd name="connsiteY16" fmla="*/ 19050 h 752475"/>
                                    <a:gd name="connsiteX17" fmla="*/ 28882 w 143182"/>
                                    <a:gd name="connsiteY17" fmla="*/ 0 h 7524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Lst>
                                  <a:rect l="l" t="t" r="r" b="b"/>
                                  <a:pathLst>
                                    <a:path w="143182" h="752475">
                                      <a:moveTo>
                                        <a:pt x="28882" y="0"/>
                                      </a:moveTo>
                                      <a:lnTo>
                                        <a:pt x="28882" y="0"/>
                                      </a:lnTo>
                                      <a:cubicBezTo>
                                        <a:pt x="19357" y="25400"/>
                                        <a:pt x="5160" y="49510"/>
                                        <a:pt x="307" y="76200"/>
                                      </a:cubicBezTo>
                                      <a:cubicBezTo>
                                        <a:pt x="-1489" y="86078"/>
                                        <a:pt x="4956" y="95998"/>
                                        <a:pt x="9832" y="104775"/>
                                      </a:cubicBezTo>
                                      <a:cubicBezTo>
                                        <a:pt x="20951" y="124789"/>
                                        <a:pt x="40692" y="140205"/>
                                        <a:pt x="47932" y="161925"/>
                                      </a:cubicBezTo>
                                      <a:lnTo>
                                        <a:pt x="66982" y="219075"/>
                                      </a:lnTo>
                                      <a:cubicBezTo>
                                        <a:pt x="63930" y="231282"/>
                                        <a:pt x="54764" y="272085"/>
                                        <a:pt x="47932" y="285750"/>
                                      </a:cubicBezTo>
                                      <a:cubicBezTo>
                                        <a:pt x="42812" y="295989"/>
                                        <a:pt x="35232" y="304800"/>
                                        <a:pt x="28882" y="314325"/>
                                      </a:cubicBezTo>
                                      <a:cubicBezTo>
                                        <a:pt x="32057" y="434975"/>
                                        <a:pt x="32666" y="555720"/>
                                        <a:pt x="38407" y="676275"/>
                                      </a:cubicBezTo>
                                      <a:cubicBezTo>
                                        <a:pt x="38419" y="676535"/>
                                        <a:pt x="52956" y="738449"/>
                                        <a:pt x="57457" y="742950"/>
                                      </a:cubicBezTo>
                                      <a:cubicBezTo>
                                        <a:pt x="64557" y="750050"/>
                                        <a:pt x="76507" y="749300"/>
                                        <a:pt x="86032" y="752475"/>
                                      </a:cubicBezTo>
                                      <a:cubicBezTo>
                                        <a:pt x="140446" y="589232"/>
                                        <a:pt x="85576" y="763197"/>
                                        <a:pt x="105082" y="304800"/>
                                      </a:cubicBezTo>
                                      <a:cubicBezTo>
                                        <a:pt x="106196" y="278632"/>
                                        <a:pt x="122756" y="269453"/>
                                        <a:pt x="133657" y="247650"/>
                                      </a:cubicBezTo>
                                      <a:cubicBezTo>
                                        <a:pt x="138147" y="238670"/>
                                        <a:pt x="140007" y="228600"/>
                                        <a:pt x="143182" y="219075"/>
                                      </a:cubicBezTo>
                                      <a:cubicBezTo>
                                        <a:pt x="135059" y="113478"/>
                                        <a:pt x="162137" y="114221"/>
                                        <a:pt x="105082" y="66675"/>
                                      </a:cubicBezTo>
                                      <a:cubicBezTo>
                                        <a:pt x="96288" y="59346"/>
                                        <a:pt x="86032" y="53975"/>
                                        <a:pt x="76507" y="47625"/>
                                      </a:cubicBezTo>
                                      <a:cubicBezTo>
                                        <a:pt x="73332" y="38100"/>
                                        <a:pt x="73254" y="26890"/>
                                        <a:pt x="66982" y="19050"/>
                                      </a:cubicBezTo>
                                      <a:cubicBezTo>
                                        <a:pt x="48924" y="-3522"/>
                                        <a:pt x="35232" y="3175"/>
                                        <a:pt x="28882" y="0"/>
                                      </a:cubicBezTo>
                                      <a:close/>
                                    </a:path>
                                  </a:pathLst>
                                </a:cu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2" name="Freihandform 1542"/>
                              <wps:cNvSpPr/>
                              <wps:spPr>
                                <a:xfrm>
                                  <a:off x="123825" y="95250"/>
                                  <a:ext cx="57150" cy="485775"/>
                                </a:xfrm>
                                <a:custGeom>
                                  <a:avLst/>
                                  <a:gdLst>
                                    <a:gd name="connsiteX0" fmla="*/ 0 w 57150"/>
                                    <a:gd name="connsiteY0" fmla="*/ 0 h 485775"/>
                                    <a:gd name="connsiteX1" fmla="*/ 0 w 57150"/>
                                    <a:gd name="connsiteY1" fmla="*/ 0 h 485775"/>
                                    <a:gd name="connsiteX2" fmla="*/ 9525 w 57150"/>
                                    <a:gd name="connsiteY2" fmla="*/ 447675 h 485775"/>
                                    <a:gd name="connsiteX3" fmla="*/ 38100 w 57150"/>
                                    <a:gd name="connsiteY3" fmla="*/ 457200 h 485775"/>
                                    <a:gd name="connsiteX4" fmla="*/ 47625 w 57150"/>
                                    <a:gd name="connsiteY4" fmla="*/ 485775 h 485775"/>
                                    <a:gd name="connsiteX5" fmla="*/ 57150 w 57150"/>
                                    <a:gd name="connsiteY5" fmla="*/ 371475 h 485775"/>
                                    <a:gd name="connsiteX6" fmla="*/ 38100 w 57150"/>
                                    <a:gd name="connsiteY6" fmla="*/ 219075 h 485775"/>
                                    <a:gd name="connsiteX7" fmla="*/ 0 w 57150"/>
                                    <a:gd name="connsiteY7" fmla="*/ 0 h 4857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7150" h="485775">
                                      <a:moveTo>
                                        <a:pt x="0" y="0"/>
                                      </a:moveTo>
                                      <a:lnTo>
                                        <a:pt x="0" y="0"/>
                                      </a:lnTo>
                                      <a:cubicBezTo>
                                        <a:pt x="3175" y="149225"/>
                                        <a:pt x="-2870" y="298932"/>
                                        <a:pt x="9525" y="447675"/>
                                      </a:cubicBezTo>
                                      <a:cubicBezTo>
                                        <a:pt x="10359" y="457681"/>
                                        <a:pt x="31000" y="450100"/>
                                        <a:pt x="38100" y="457200"/>
                                      </a:cubicBezTo>
                                      <a:cubicBezTo>
                                        <a:pt x="45200" y="464300"/>
                                        <a:pt x="44450" y="476250"/>
                                        <a:pt x="47625" y="485775"/>
                                      </a:cubicBezTo>
                                      <a:cubicBezTo>
                                        <a:pt x="50800" y="447675"/>
                                        <a:pt x="57150" y="409707"/>
                                        <a:pt x="57150" y="371475"/>
                                      </a:cubicBezTo>
                                      <a:cubicBezTo>
                                        <a:pt x="57150" y="286578"/>
                                        <a:pt x="53264" y="279731"/>
                                        <a:pt x="38100" y="219075"/>
                                      </a:cubicBezTo>
                                      <a:cubicBezTo>
                                        <a:pt x="28380" y="-4486"/>
                                        <a:pt x="6350" y="36512"/>
                                        <a:pt x="0" y="0"/>
                                      </a:cubicBezTo>
                                      <a:close/>
                                    </a:path>
                                  </a:pathLst>
                                </a:cu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3" name="Freihandform 1543"/>
                              <wps:cNvSpPr/>
                              <wps:spPr>
                                <a:xfrm>
                                  <a:off x="523875" y="600075"/>
                                  <a:ext cx="77470" cy="476250"/>
                                </a:xfrm>
                                <a:custGeom>
                                  <a:avLst/>
                                  <a:gdLst>
                                    <a:gd name="connsiteX0" fmla="*/ 1550 w 77750"/>
                                    <a:gd name="connsiteY0" fmla="*/ 0 h 476250"/>
                                    <a:gd name="connsiteX1" fmla="*/ 1550 w 77750"/>
                                    <a:gd name="connsiteY1" fmla="*/ 0 h 476250"/>
                                    <a:gd name="connsiteX2" fmla="*/ 11075 w 77750"/>
                                    <a:gd name="connsiteY2" fmla="*/ 133350 h 476250"/>
                                    <a:gd name="connsiteX3" fmla="*/ 1550 w 77750"/>
                                    <a:gd name="connsiteY3" fmla="*/ 228600 h 476250"/>
                                    <a:gd name="connsiteX4" fmla="*/ 11075 w 77750"/>
                                    <a:gd name="connsiteY4" fmla="*/ 419100 h 476250"/>
                                    <a:gd name="connsiteX5" fmla="*/ 20600 w 77750"/>
                                    <a:gd name="connsiteY5" fmla="*/ 447675 h 476250"/>
                                    <a:gd name="connsiteX6" fmla="*/ 77750 w 77750"/>
                                    <a:gd name="connsiteY6" fmla="*/ 476250 h 476250"/>
                                    <a:gd name="connsiteX7" fmla="*/ 58700 w 77750"/>
                                    <a:gd name="connsiteY7" fmla="*/ 314325 h 476250"/>
                                    <a:gd name="connsiteX8" fmla="*/ 49175 w 77750"/>
                                    <a:gd name="connsiteY8" fmla="*/ 285750 h 476250"/>
                                    <a:gd name="connsiteX9" fmla="*/ 30125 w 77750"/>
                                    <a:gd name="connsiteY9" fmla="*/ 257175 h 476250"/>
                                    <a:gd name="connsiteX10" fmla="*/ 20600 w 77750"/>
                                    <a:gd name="connsiteY10" fmla="*/ 57150 h 476250"/>
                                    <a:gd name="connsiteX11" fmla="*/ 1550 w 77750"/>
                                    <a:gd name="connsiteY11" fmla="*/ 28575 h 476250"/>
                                    <a:gd name="connsiteX12" fmla="*/ 1550 w 77750"/>
                                    <a:gd name="connsiteY12" fmla="*/ 0 h 476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77750" h="476250">
                                      <a:moveTo>
                                        <a:pt x="1550" y="0"/>
                                      </a:moveTo>
                                      <a:lnTo>
                                        <a:pt x="1550" y="0"/>
                                      </a:lnTo>
                                      <a:cubicBezTo>
                                        <a:pt x="4725" y="44450"/>
                                        <a:pt x="11075" y="88787"/>
                                        <a:pt x="11075" y="133350"/>
                                      </a:cubicBezTo>
                                      <a:cubicBezTo>
                                        <a:pt x="11075" y="165258"/>
                                        <a:pt x="1550" y="196692"/>
                                        <a:pt x="1550" y="228600"/>
                                      </a:cubicBezTo>
                                      <a:cubicBezTo>
                                        <a:pt x="1550" y="292179"/>
                                        <a:pt x="5567" y="355760"/>
                                        <a:pt x="11075" y="419100"/>
                                      </a:cubicBezTo>
                                      <a:cubicBezTo>
                                        <a:pt x="11945" y="429102"/>
                                        <a:pt x="14328" y="439835"/>
                                        <a:pt x="20600" y="447675"/>
                                      </a:cubicBezTo>
                                      <a:cubicBezTo>
                                        <a:pt x="34029" y="464461"/>
                                        <a:pt x="58926" y="469975"/>
                                        <a:pt x="77750" y="476250"/>
                                      </a:cubicBezTo>
                                      <a:cubicBezTo>
                                        <a:pt x="70477" y="381705"/>
                                        <a:pt x="77235" y="379199"/>
                                        <a:pt x="58700" y="314325"/>
                                      </a:cubicBezTo>
                                      <a:cubicBezTo>
                                        <a:pt x="55942" y="304671"/>
                                        <a:pt x="53665" y="294730"/>
                                        <a:pt x="49175" y="285750"/>
                                      </a:cubicBezTo>
                                      <a:cubicBezTo>
                                        <a:pt x="44055" y="275511"/>
                                        <a:pt x="36475" y="266700"/>
                                        <a:pt x="30125" y="257175"/>
                                      </a:cubicBezTo>
                                      <a:cubicBezTo>
                                        <a:pt x="26950" y="190500"/>
                                        <a:pt x="28879" y="123385"/>
                                        <a:pt x="20600" y="57150"/>
                                      </a:cubicBezTo>
                                      <a:cubicBezTo>
                                        <a:pt x="19180" y="45791"/>
                                        <a:pt x="4695" y="39582"/>
                                        <a:pt x="1550" y="28575"/>
                                      </a:cubicBezTo>
                                      <a:cubicBezTo>
                                        <a:pt x="-1939" y="16364"/>
                                        <a:pt x="1550" y="4762"/>
                                        <a:pt x="1550" y="0"/>
                                      </a:cubicBezTo>
                                      <a:close/>
                                    </a:path>
                                  </a:pathLst>
                                </a:cu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44" name="Gruppieren 1544"/>
                            <wpg:cNvGrpSpPr/>
                            <wpg:grpSpPr>
                              <a:xfrm>
                                <a:off x="895350" y="390525"/>
                                <a:ext cx="1438275" cy="344805"/>
                                <a:chOff x="0" y="0"/>
                                <a:chExt cx="1438275" cy="344805"/>
                              </a:xfrm>
                            </wpg:grpSpPr>
                            <wps:wsp>
                              <wps:cNvPr id="1545" name="Würfel 1545"/>
                              <wps:cNvSpPr/>
                              <wps:spPr>
                                <a:xfrm>
                                  <a:off x="0" y="0"/>
                                  <a:ext cx="1438275" cy="344805"/>
                                </a:xfrm>
                                <a:prstGeom prst="cube">
                                  <a:avLst>
                                    <a:gd name="adj" fmla="val 83011"/>
                                  </a:avLst>
                                </a:prstGeom>
                                <a:solidFill>
                                  <a:sysClr val="window" lastClr="FFFFFF">
                                    <a:lumMod val="6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6" name="Freihandform 1546"/>
                              <wps:cNvSpPr/>
                              <wps:spPr>
                                <a:xfrm>
                                  <a:off x="495300" y="123825"/>
                                  <a:ext cx="488806" cy="76204"/>
                                </a:xfrm>
                                <a:custGeom>
                                  <a:avLst/>
                                  <a:gdLst>
                                    <a:gd name="connsiteX0" fmla="*/ 0 w 488806"/>
                                    <a:gd name="connsiteY0" fmla="*/ 57154 h 76204"/>
                                    <a:gd name="connsiteX1" fmla="*/ 0 w 488806"/>
                                    <a:gd name="connsiteY1" fmla="*/ 57154 h 76204"/>
                                    <a:gd name="connsiteX2" fmla="*/ 66675 w 488806"/>
                                    <a:gd name="connsiteY2" fmla="*/ 9529 h 76204"/>
                                    <a:gd name="connsiteX3" fmla="*/ 447675 w 488806"/>
                                    <a:gd name="connsiteY3" fmla="*/ 9529 h 76204"/>
                                    <a:gd name="connsiteX4" fmla="*/ 485775 w 488806"/>
                                    <a:gd name="connsiteY4" fmla="*/ 47629 h 76204"/>
                                    <a:gd name="connsiteX5" fmla="*/ 457200 w 488806"/>
                                    <a:gd name="connsiteY5" fmla="*/ 57154 h 76204"/>
                                    <a:gd name="connsiteX6" fmla="*/ 333375 w 488806"/>
                                    <a:gd name="connsiteY6" fmla="*/ 66679 h 76204"/>
                                    <a:gd name="connsiteX7" fmla="*/ 276225 w 488806"/>
                                    <a:gd name="connsiteY7" fmla="*/ 76204 h 76204"/>
                                    <a:gd name="connsiteX8" fmla="*/ 114300 w 488806"/>
                                    <a:gd name="connsiteY8" fmla="*/ 66679 h 76204"/>
                                    <a:gd name="connsiteX9" fmla="*/ 66675 w 488806"/>
                                    <a:gd name="connsiteY9" fmla="*/ 57154 h 76204"/>
                                    <a:gd name="connsiteX10" fmla="*/ 0 w 488806"/>
                                    <a:gd name="connsiteY10" fmla="*/ 57154 h 762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488806" h="76204">
                                      <a:moveTo>
                                        <a:pt x="0" y="57154"/>
                                      </a:moveTo>
                                      <a:lnTo>
                                        <a:pt x="0" y="57154"/>
                                      </a:lnTo>
                                      <a:cubicBezTo>
                                        <a:pt x="22225" y="41279"/>
                                        <a:pt x="40413" y="17032"/>
                                        <a:pt x="66675" y="9529"/>
                                      </a:cubicBezTo>
                                      <a:cubicBezTo>
                                        <a:pt x="139811" y="-11367"/>
                                        <a:pt x="419874" y="8460"/>
                                        <a:pt x="447675" y="9529"/>
                                      </a:cubicBezTo>
                                      <a:cubicBezTo>
                                        <a:pt x="458561" y="13158"/>
                                        <a:pt x="500289" y="18600"/>
                                        <a:pt x="485775" y="47629"/>
                                      </a:cubicBezTo>
                                      <a:cubicBezTo>
                                        <a:pt x="481285" y="56609"/>
                                        <a:pt x="467163" y="55909"/>
                                        <a:pt x="457200" y="57154"/>
                                      </a:cubicBezTo>
                                      <a:cubicBezTo>
                                        <a:pt x="416123" y="62289"/>
                                        <a:pt x="374650" y="63504"/>
                                        <a:pt x="333375" y="66679"/>
                                      </a:cubicBezTo>
                                      <a:cubicBezTo>
                                        <a:pt x="314325" y="69854"/>
                                        <a:pt x="295538" y="76204"/>
                                        <a:pt x="276225" y="76204"/>
                                      </a:cubicBezTo>
                                      <a:cubicBezTo>
                                        <a:pt x="222157" y="76204"/>
                                        <a:pt x="168146" y="71574"/>
                                        <a:pt x="114300" y="66679"/>
                                      </a:cubicBezTo>
                                      <a:cubicBezTo>
                                        <a:pt x="98177" y="65213"/>
                                        <a:pt x="82817" y="58396"/>
                                        <a:pt x="66675" y="57154"/>
                                      </a:cubicBezTo>
                                      <a:cubicBezTo>
                                        <a:pt x="41350" y="55206"/>
                                        <a:pt x="11112" y="57154"/>
                                        <a:pt x="0" y="57154"/>
                                      </a:cubicBezTo>
                                      <a:close/>
                                    </a:path>
                                  </a:pathLst>
                                </a:custGeom>
                                <a:solidFill>
                                  <a:sysClr val="windowText" lastClr="000000">
                                    <a:lumMod val="65000"/>
                                    <a:lumOff val="3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547" name="Textfeld 1547"/>
                          <wps:cNvSpPr txBox="1"/>
                          <wps:spPr>
                            <a:xfrm>
                              <a:off x="898498" y="906448"/>
                              <a:ext cx="962025" cy="257175"/>
                            </a:xfrm>
                            <a:prstGeom prst="rect">
                              <a:avLst/>
                            </a:prstGeom>
                            <a:solidFill>
                              <a:sysClr val="window" lastClr="FFFFFF"/>
                            </a:solidFill>
                            <a:ln w="6350">
                              <a:solidFill>
                                <a:prstClr val="black"/>
                              </a:solidFill>
                            </a:ln>
                            <a:effectLst/>
                          </wps:spPr>
                          <wps:txbx>
                            <w:txbxContent>
                              <w:p w:rsidR="00BA14AF" w:rsidRDefault="00BA14AF" w:rsidP="00292A56">
                                <w:pPr>
                                  <w:jc w:val="center"/>
                                </w:pPr>
                                <w:r>
                                  <w:t>Abbildung 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48" name="Gruppieren 1548"/>
                        <wpg:cNvGrpSpPr/>
                        <wpg:grpSpPr>
                          <a:xfrm>
                            <a:off x="2671639" y="15902"/>
                            <a:ext cx="2324100" cy="1190625"/>
                            <a:chOff x="0" y="0"/>
                            <a:chExt cx="2324100" cy="1190625"/>
                          </a:xfrm>
                        </wpg:grpSpPr>
                        <wpg:grpSp>
                          <wpg:cNvPr id="1549" name="Gruppieren 1549"/>
                          <wpg:cNvGrpSpPr/>
                          <wpg:grpSpPr>
                            <a:xfrm>
                              <a:off x="0" y="0"/>
                              <a:ext cx="2324100" cy="1190625"/>
                              <a:chOff x="0" y="0"/>
                              <a:chExt cx="2324100" cy="1190625"/>
                            </a:xfrm>
                          </wpg:grpSpPr>
                          <wpg:grpSp>
                            <wpg:cNvPr id="1550" name="Gruppieren 1550"/>
                            <wpg:cNvGrpSpPr/>
                            <wpg:grpSpPr>
                              <a:xfrm>
                                <a:off x="0" y="0"/>
                                <a:ext cx="704850" cy="1190625"/>
                                <a:chOff x="0" y="0"/>
                                <a:chExt cx="704850" cy="1190625"/>
                              </a:xfrm>
                            </wpg:grpSpPr>
                            <wps:wsp>
                              <wps:cNvPr id="1551" name="Würfel 1551"/>
                              <wps:cNvSpPr/>
                              <wps:spPr>
                                <a:xfrm>
                                  <a:off x="0" y="0"/>
                                  <a:ext cx="704850" cy="1190625"/>
                                </a:xfrm>
                                <a:prstGeom prst="cube">
                                  <a:avLst>
                                    <a:gd name="adj" fmla="val 4730"/>
                                  </a:avLst>
                                </a:prstGeom>
                                <a:solidFill>
                                  <a:srgbClr val="C0C0C0"/>
                                </a:solidFill>
                                <a:ln w="12700" cap="flat" cmpd="sng" algn="ctr">
                                  <a:solidFill>
                                    <a:sysClr val="windowText" lastClr="000000">
                                      <a:lumMod val="75000"/>
                                      <a:lumOff val="2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2" name="Ellipse 1552"/>
                              <wps:cNvSpPr/>
                              <wps:spPr>
                                <a:xfrm>
                                  <a:off x="276225" y="209550"/>
                                  <a:ext cx="133350" cy="133350"/>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3" name="Ellipse 1553"/>
                              <wps:cNvSpPr/>
                              <wps:spPr>
                                <a:xfrm>
                                  <a:off x="314325" y="419100"/>
                                  <a:ext cx="76200" cy="107950"/>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4" name="Ellipse 1554"/>
                              <wps:cNvSpPr/>
                              <wps:spPr>
                                <a:xfrm>
                                  <a:off x="314325" y="619125"/>
                                  <a:ext cx="71755" cy="71755"/>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5" name="Ellipse 1555"/>
                              <wps:cNvSpPr/>
                              <wps:spPr>
                                <a:xfrm>
                                  <a:off x="323850" y="800100"/>
                                  <a:ext cx="45719" cy="45719"/>
                                </a:xfrm>
                                <a:prstGeom prst="ellipse">
                                  <a:avLst/>
                                </a:prstGeom>
                                <a:solidFill>
                                  <a:sysClr val="windowText" lastClr="000000">
                                    <a:lumMod val="75000"/>
                                    <a:lumOff val="25000"/>
                                  </a:sysClr>
                                </a:solidFill>
                                <a:ln w="25400" cap="flat" cmpd="sng" algn="ctr">
                                  <a:solidFill>
                                    <a:sysClr val="windowText" lastClr="000000">
                                      <a:lumMod val="75000"/>
                                      <a:lumOff val="2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56" name="Gruppieren 1556"/>
                            <wpg:cNvGrpSpPr/>
                            <wpg:grpSpPr>
                              <a:xfrm>
                                <a:off x="885825" y="352425"/>
                                <a:ext cx="1438275" cy="363855"/>
                                <a:chOff x="0" y="0"/>
                                <a:chExt cx="1438275" cy="363855"/>
                              </a:xfrm>
                            </wpg:grpSpPr>
                            <wps:wsp>
                              <wps:cNvPr id="1557" name="Würfel 1557"/>
                              <wps:cNvSpPr/>
                              <wps:spPr>
                                <a:xfrm>
                                  <a:off x="0" y="19050"/>
                                  <a:ext cx="1438275" cy="344805"/>
                                </a:xfrm>
                                <a:prstGeom prst="cube">
                                  <a:avLst>
                                    <a:gd name="adj" fmla="val 83011"/>
                                  </a:avLst>
                                </a:prstGeom>
                                <a:solidFill>
                                  <a:sysClr val="window" lastClr="FFFFFF">
                                    <a:lumMod val="65000"/>
                                  </a:sysClr>
                                </a:solidFill>
                                <a:ln w="12700" cap="flat" cmpd="sng" algn="ctr">
                                  <a:solidFill>
                                    <a:sysClr val="windowText" lastClr="000000">
                                      <a:lumMod val="75000"/>
                                      <a:lumOff val="25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8" name="Ellipse 1558"/>
                              <wps:cNvSpPr/>
                              <wps:spPr>
                                <a:xfrm>
                                  <a:off x="552450" y="0"/>
                                  <a:ext cx="285750" cy="184150"/>
                                </a:xfrm>
                                <a:prstGeom prst="ellipse">
                                  <a:avLst/>
                                </a:prstGeom>
                                <a:solidFill>
                                  <a:sysClr val="windowText" lastClr="000000">
                                    <a:lumMod val="65000"/>
                                    <a:lumOff val="35000"/>
                                  </a:sysClr>
                                </a:solidFill>
                                <a:ln w="25400" cap="flat" cmpd="sng" algn="ctr">
                                  <a:solidFill>
                                    <a:sysClr val="windowText" lastClr="000000">
                                      <a:lumMod val="75000"/>
                                      <a:lumOff val="25000"/>
                                    </a:sysClr>
                                  </a:solidFill>
                                  <a:prstDash val="solid"/>
                                </a:ln>
                                <a:effectLst>
                                  <a:innerShdw blurRad="63500" dist="50800" dir="8100000">
                                    <a:prstClr val="black">
                                      <a:alpha val="50000"/>
                                    </a:prstClr>
                                  </a:inn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559" name="Textfeld 1559"/>
                          <wps:cNvSpPr txBox="1"/>
                          <wps:spPr>
                            <a:xfrm>
                              <a:off x="882594" y="874644"/>
                              <a:ext cx="962025" cy="257175"/>
                            </a:xfrm>
                            <a:prstGeom prst="rect">
                              <a:avLst/>
                            </a:prstGeom>
                            <a:solidFill>
                              <a:sysClr val="window" lastClr="FFFFFF"/>
                            </a:solidFill>
                            <a:ln w="6350">
                              <a:solidFill>
                                <a:prstClr val="black"/>
                              </a:solidFill>
                            </a:ln>
                            <a:effectLst/>
                          </wps:spPr>
                          <wps:txbx>
                            <w:txbxContent>
                              <w:p w:rsidR="00BA14AF" w:rsidRDefault="00BA14AF" w:rsidP="00292A56">
                                <w:pPr>
                                  <w:jc w:val="center"/>
                                </w:pPr>
                                <w:r>
                                  <w:t>Abbildung 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uppieren 1536" o:spid="_x0000_s1259" style="position:absolute;margin-left:2.65pt;margin-top:1.4pt;width:393.35pt;height:95pt;z-index:252583936;mso-position-horizontal-relative:text;mso-position-vertical-relative:text" coordsize="49957,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">
                <v:group id="Gruppieren 1537" o:spid="_x0000_s1260" style="position:absolute;width:23336;height:11906" coordsize="23336,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3GYLsUAAADdAAAADwAAAGRycy9kb3ducmV2LnhtbERPTWvCQBC9F/wPyxS8&#10;NZsoaSXNKiJVPIRCVSi9DdkxCWZnQ3abxH/fLRR6m8f7nHwzmVYM1LvGsoIkikEQl1Y3XCm4nPdP&#10;KxDOI2tsLZOCOznYrGcPOWbajvxBw8lXIoSwy1BB7X2XSenKmgy6yHbEgbva3qAPsK+k7nEM4aaV&#10;izh+lgYbDg01drSrqbydvo2Cw4jjdpm8DcXturt/ndP3zyIhpeaP0/YVhKfJ/4v/3Ecd5qfLF/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NxmC7FAAAA3QAA&#10;AA8AAAAAAAAAAAAAAAAAqgIAAGRycy9kb3ducmV2LnhtbFBLBQYAAAAABAAEAPoAAACcAwAAAAA=&#10;">
                  <v:group id="Gruppieren 1538" o:spid="_x0000_s1261" style="position:absolute;width:23336;height:11906" coordsize="23336,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u4MXMcAAADd&#10;AAAADwAAAAAAAAAAAAAAAACqAgAAZHJzL2Rvd25yZXYueG1sUEsFBgAAAAAEAAQA+gAAAJ4DAAAA&#10;AA==&#10;">
                    <v:group id="Gruppieren 1539" o:spid="_x0000_s1262" style="position:absolute;width:7048;height:11906" coordsize="7048,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aKpx8UAAADdAAAADwAAAGRycy9kb3ducmV2LnhtbERPTWvCQBC9F/wPyxS8&#10;NZsoKTXNKiJVPIRCVSi9DdkxCWZnQ3abxH/fLRR6m8f7nHwzmVYM1LvGsoIkikEQl1Y3XCm4nPdP&#10;LyCcR9bYWiYFd3KwWc8ecsy0HfmDhpOvRAhhl6GC2vsuk9KVNRl0ke2IA3e1vUEfYF9J3eMYwk0r&#10;F3H8LA02HBpq7GhXU3k7fRsFhxHH7TJ5G4rbdXf/Oqfvn0VCSs0fp+0rCE+T/xf/uY86zE+X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2iqcfFAAAA3QAA&#10;AA8AAAAAAAAAAAAAAAAAqgIAAGRycy9kb3ducmV2LnhtbFBLBQYAAAAABAAEAPoAAACcAwAAAAA=&#10;">
                      <v:shape id="Würfel 1540" o:spid="_x0000_s1263" type="#_x0000_t16" style="position:absolute;width:7048;height:11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zRSccA&#10;AADdAAAADwAAAGRycy9kb3ducmV2LnhtbESPQUvDQBCF74L/YRmhN7tRVGqaTSlCwYMIttVeh+w0&#10;icnOprvbNvrrnUPB2wzvzXvfFIvR9epEIbaeDdxNM1DElbct1wa2m9XtDFRMyBZ7z2TghyIsyuur&#10;AnPrz/xBp3WqlYRwzNFAk9KQax2rhhzGqR+IRdv74DDJGmptA54l3PX6PsuetMOWpaHBgV4aqrr1&#10;0Rl4+9r57vA9drRZ/u5nn8+0xfBuzORmXM5BJRrTv/ly/WoF//FB+OUbGUG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c0UnHAAAA3QAAAA8AAAAAAAAAAAAAAAAAmAIAAGRy&#10;cy9kb3ducmV2LnhtbFBLBQYAAAAABAAEAPUAAACMAwAAAAA=&#10;" adj="1022" fillcolor="silver" strokecolor="#404040" strokeweight="2pt"/>
                      <v:shape id="Freihandform 1541" o:spid="_x0000_s1264" style="position:absolute;left:2857;top:2286;width:1429;height:7524;visibility:visible;mso-wrap-style:square;v-text-anchor:middle" coordsize="143182,752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BjW8MA&#10;AADdAAAADwAAAGRycy9kb3ducmV2LnhtbERPTWvCQBC9C/0Pywi9mU2kiqSuIgVRD1ZMe+hxmp0m&#10;wexs2F01/nu3IHibx/uc+bI3rbiQ841lBVmSgiAurW64UvD9tR7NQPiArLG1TApu5GG5eBnMMdf2&#10;yke6FKESMYR9jgrqELpcSl/WZNAntiOO3J91BkOErpLa4TWGm1aO03QqDTYcG2rs6KOm8lScjYJf&#10;3bjt7GeXHcyh2OBtz+vP1Uap12G/egcRqA9P8cO91XH+5C2D/2/iC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BjW8MAAADdAAAADwAAAAAAAAAAAAAAAACYAgAAZHJzL2Rv&#10;d25yZXYueG1sUEsFBgAAAAAEAAQA9QAAAIgDAAAAAA==&#10;" path="m28882,r,c19357,25400,5160,49510,307,76200v-1796,9878,4649,19798,9525,28575c20951,124789,40692,140205,47932,161925r19050,57150c63930,231282,54764,272085,47932,285750v-5120,10239,-12700,19050,-19050,28575c32057,434975,32666,555720,38407,676275v12,260,14549,62174,19050,66675c64557,750050,76507,749300,86032,752475v54414,-163243,-456,10722,19050,-447675c106196,278632,122756,269453,133657,247650v4490,-8980,6350,-19050,9525,-28575c135059,113478,162137,114221,105082,66675,96288,59346,86032,53975,76507,47625,73332,38100,73254,26890,66982,19050,48924,-3522,35232,3175,28882,xe" fillcolor="#404040" strokecolor="#404040" strokeweight="2pt">
                        <v:path arrowok="t" o:connecttype="custom" o:connectlocs="28820,0;28820,0;306,76200;9811,104775;47829,161925;66838,219075;47829,285750;28820,314325;38325,676275;57334,742950;85848,752475;104857,304800;133370,247650;142875,219075;104857,66675;76343,47625;66838,19050;28820,0" o:connectangles="0,0,0,0,0,0,0,0,0,0,0,0,0,0,0,0,0,0"/>
                      </v:shape>
                      <v:shape id="Freihandform 1542" o:spid="_x0000_s1265" style="position:absolute;left:1238;top:952;width:571;height:4858;visibility:visible;mso-wrap-style:square;v-text-anchor:middle" coordsize="57150,485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sUQMUA&#10;AADdAAAADwAAAGRycy9kb3ducmV2LnhtbERPS2sCMRC+F/ofwhS8iGYrbmtXo1hBKYgHH9DrsBk3&#10;i5vJsom6+utNQehtPr7nTGatrcSFGl86VvDeT0AQ506XXCg47Je9EQgfkDVWjknBjTzMpq8vE8y0&#10;u/KWLrtQiBjCPkMFJoQ6k9Lnhiz6vquJI3d0jcUQYVNI3eA1httKDpLkQ1osOTYYrGlhKD/tzlbB&#10;Pa3Xx7TYtt1fv/r+WuYb8zkPSnXe2vkYRKA2/Iuf7h8d56fDAfx9E0+Q0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6xRAxQAAAN0AAAAPAAAAAAAAAAAAAAAAAJgCAABkcnMv&#10;ZG93bnJldi54bWxQSwUGAAAAAAQABAD1AAAAigMAAAAA&#10;" path="m,l,c3175,149225,-2870,298932,9525,447675v834,10006,21475,2425,28575,9525c45200,464300,44450,476250,47625,485775v3175,-38100,9525,-76068,9525,-114300c57150,286578,53264,279731,38100,219075,28380,-4486,6350,36512,,xe" fillcolor="#404040" strokecolor="#404040" strokeweight="2pt">
                        <v:path arrowok="t" o:connecttype="custom" o:connectlocs="0,0;0,0;9525,447675;38100,457200;47625,485775;57150,371475;38100,219075;0,0" o:connectangles="0,0,0,0,0,0,0,0"/>
                      </v:shape>
                      <v:shape id="Freihandform 1543" o:spid="_x0000_s1266" style="position:absolute;left:5238;top:6000;width:775;height:4763;visibility:visible;mso-wrap-style:square;v-text-anchor:middle" coordsize="7775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AEu8QA&#10;AADdAAAADwAAAGRycy9kb3ducmV2LnhtbERPyW7CMBC9V+o/WFOpt+JQVgUMQqWVypGwtMdRPMRR&#10;43Eau5Dy9RgJids8vXWm89ZW4kiNLx0r6HYSEMS50yUXCrabj5cxCB+QNVaOScE/eZjPHh+mmGp3&#10;4jUds1CIGMI+RQUmhDqV0ueGLPqOq4kjd3CNxRBhU0jd4CmG20q+JslQWiw5Nhis6c1Q/pP9WQXr&#10;0ffX4dz/NcP9bplt3v2CB6tCqeendjEBEagNd/HN/anj/EG/B9dv4glyd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QBLvEAAAA3QAAAA8AAAAAAAAAAAAAAAAAmAIAAGRycy9k&#10;b3ducmV2LnhtbFBLBQYAAAAABAAEAPUAAACJAwAAAAA=&#10;" path="m1550,r,c4725,44450,11075,88787,11075,133350v,31908,-9525,63342,-9525,95250c1550,292179,5567,355760,11075,419100v870,10002,3253,20735,9525,28575c34029,464461,58926,469975,77750,476250,70477,381705,77235,379199,58700,314325v-2758,-9654,-5035,-19595,-9525,-28575c44055,275511,36475,266700,30125,257175,26950,190500,28879,123385,20600,57150,19180,45791,4695,39582,1550,28575,-1939,16364,1550,4762,1550,xe" fillcolor="#404040" strokecolor="#404040" strokeweight="2pt">
                        <v:path arrowok="t" o:connecttype="custom" o:connectlocs="1544,0;1544,0;11035,133350;1544,228600;11035,419100;20526,447675;77470,476250;58489,314325;48998,285750;30017,257175;20526,57150;1544,28575;1544,0" o:connectangles="0,0,0,0,0,0,0,0,0,0,0,0,0"/>
                      </v:shape>
                    </v:group>
                    <v:group id="Gruppieren 1544" o:spid="_x0000_s1267" style="position:absolute;left:8953;top:3905;width:14383;height:3448" coordsize="14382,3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6V1JMUAAADdAAAADwAAAGRycy9kb3ducmV2LnhtbERPS2vCQBC+F/wPyxS8&#10;1U00KZK6ikiVHkKhKpTehuyYBLOzIbvN4993C4Xe5uN7zmY3mkb01LnasoJ4EYEgLqyuuVRwvRyf&#10;1iCcR9bYWCYFEznYbWcPG8y0HfiD+rMvRQhhl6GCyvs2k9IVFRl0C9sSB+5mO4M+wK6UusMhhJtG&#10;LqPoWRqsOTRU2NKhouJ+/jYKTgMO+1X82uf322H6uqTvn3lMSs0fx/0LCE+j/xf/ud90mJ8mC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uldSTFAAAA3QAA&#10;AA8AAAAAAAAAAAAAAAAAqgIAAGRycy9kb3ducmV2LnhtbFBLBQYAAAAABAAEAPoAAACcAwAAAAA=&#10;">
                      <v:shape id="Würfel 1545" o:spid="_x0000_s1268" type="#_x0000_t16" style="position:absolute;width:14382;height:34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HkvsQA&#10;AADdAAAADwAAAGRycy9kb3ducmV2LnhtbERPTWsCMRC9F/ofwhS8FE0UV2RrFFEsvQjVFqS3YTPu&#10;Lm4mYRN1/fdGEHqbx/uc2aKzjbhQG2rHGoYDBYK4cKbmUsPvz6Y/BREissHGMWm4UYDF/PVlhrlx&#10;V97RZR9LkUI45KihitHnUoaiIoth4Dxx4o6utRgTbEtpWrymcNvIkVITabHm1FChp1VFxWl/tho2&#10;h/H7bXvqvgtz8Jn/XKvj31lp3Xvrlh8gInXxX/x0f5k0Pxtn8PgmnS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x5L7EAAAA3QAAAA8AAAAAAAAAAAAAAAAAmAIAAGRycy9k&#10;b3ducmV2LnhtbFBLBQYAAAAABAAEAPUAAACJAwAAAAA=&#10;" adj="17930" fillcolor="#a6a6a6" strokecolor="#404040" strokeweight="2pt"/>
                      <v:shape id="Freihandform 1546" o:spid="_x0000_s1269" style="position:absolute;left:4953;top:1238;width:4888;height:762;visibility:visible;mso-wrap-style:square;v-text-anchor:middle" coordsize="488806,76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Z78MA&#10;AADdAAAADwAAAGRycy9kb3ducmV2LnhtbERP22rCQBB9F/oPyxR8041ig0ZXKaK2IAiNfsCYHZPY&#10;7GzMrpr+vSsIfZvDuc5s0ZpK3KhxpWUFg34EgjizuuRcwWG/7o1BOI+ssbJMCv7IwWL+1plhou2d&#10;f+iW+lyEEHYJKii8rxMpXVaQQde3NXHgTrYx6ANscqkbvIdwU8lhFMXSYMmhocCalgVlv+nVKMjP&#10;8fXylW4up9V4E9lydxxM4q1S3ff2cwrCU+v/xS/3tw7zP0YxPL8JJ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vZ78MAAADdAAAADwAAAAAAAAAAAAAAAACYAgAAZHJzL2Rv&#10;d25yZXYueG1sUEsFBgAAAAAEAAQA9QAAAIgDAAAAAA==&#10;" path="m,57154r,c22225,41279,40413,17032,66675,9529v73136,-20896,353199,-1069,381000,c458561,13158,500289,18600,485775,47629v-4490,8980,-18612,8280,-28575,9525c416123,62289,374650,63504,333375,66679v-19050,3175,-37837,9525,-57150,9525c222157,76204,168146,71574,114300,66679,98177,65213,82817,58396,66675,57154v-25325,-1948,-55563,,-66675,xe" fillcolor="#595959" strokecolor="#404040" strokeweight="2pt">
                        <v:path arrowok="t" o:connecttype="custom" o:connectlocs="0,57154;0,57154;66675,9529;447675,9529;485775,47629;457200,57154;333375,66679;276225,76204;114300,66679;66675,57154;0,57154" o:connectangles="0,0,0,0,0,0,0,0,0,0,0"/>
                      </v:shape>
                    </v:group>
                  </v:group>
                  <v:shape id="Textfeld 1547" o:spid="_x0000_s1270" type="#_x0000_t202" style="position:absolute;left:8984;top:9064;width:9621;height:25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DQ0MQA&#10;AADdAAAADwAAAGRycy9kb3ducmV2LnhtbERPS2vCQBC+C/6HZQRvuqm2PqKriFCoxUuNeB6yYzY0&#10;Oxuza0z767uFQm/z8T1nve1sJVpqfOlYwdM4AUGcO11yoeCcvY4WIHxA1lg5JgVf5GG76ffWmGr3&#10;4A9qT6EQMYR9igpMCHUqpc8NWfRjVxNH7uoaiyHCppC6wUcMt5WcJMlMWiw5NhisaW8o/zzdrYJ5&#10;MO/L72538JNjm2WHy+I2nXqlhoNutwIRqAv/4j/3m47zX57n8PtNPEF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g0NDEAAAA3QAAAA8AAAAAAAAAAAAAAAAAmAIAAGRycy9k&#10;b3ducmV2LnhtbFBLBQYAAAAABAAEAPUAAACJAwAAAAA=&#10;" fillcolor="window" strokeweight=".5pt">
                    <v:textbox>
                      <w:txbxContent>
                        <w:p w:rsidR="00BA14AF" w:rsidRDefault="00BA14AF" w:rsidP="00292A56">
                          <w:pPr>
                            <w:jc w:val="center"/>
                          </w:pPr>
                          <w:r>
                            <w:t>Abbildung A</w:t>
                          </w:r>
                        </w:p>
                      </w:txbxContent>
                    </v:textbox>
                  </v:shape>
                </v:group>
                <v:group id="Gruppieren 1548" o:spid="_x0000_s1271" style="position:absolute;left:26716;top:159;width:23241;height:11906" coordsize="23241,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auh/IccAAADd&#10;AAAADwAAAAAAAAAAAAAAAACqAgAAZHJzL2Rvd25yZXYueG1sUEsFBgAAAAAEAAQA+gAAAJ4DAAAA&#10;AA==&#10;">
                  <v:group id="Gruppieren 1549" o:spid="_x0000_s1272" style="position:absolute;width:23241;height:11906" coordsize="23241,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aTausQAAADdAAAA&#10;DwAAAAAAAAAAAAAAAACqAgAAZHJzL2Rvd25yZXYueG1sUEsFBgAAAAAEAAQA+gAAAJsDAAAAAA==&#10;">
                    <v:group id="Gruppieren 1550" o:spid="_x0000_s1273" style="position:absolute;width:7048;height:11906" coordsize="7048,11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R+X6xgAAAN0A&#10;AAAPAAAAAAAAAAAAAAAAAKoCAABkcnMvZG93bnJldi54bWxQSwUGAAAAAAQABAD6AAAAnQMAAAAA&#10;">
                      <v:shape id="Würfel 1551" o:spid="_x0000_s1274" type="#_x0000_t16" style="position:absolute;width:7048;height:11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JjKMAA&#10;AADdAAAADwAAAGRycy9kb3ducmV2LnhtbERPTWsCMRC9C/0PYQreNOuColujlEKhN6l68Dhsxs3S&#10;zWRJRnf996ZQ6G0e73O2+9F36k4xtYENLOYFKOI62JYbA+fT52wNKgmyxS4wGXhQgv3uZbLFyoaB&#10;v+l+lEblEE4VGnAifaV1qh15TPPQE2fuGqJHyTA22kYccrjvdFkUK+2x5dzgsKcPR/XP8eYN1LGU&#10;TSh1d7i4QfrVpUh8OxszfR3f30AJjfIv/nN/2Tx/uVzA7zf5BL1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5JjKMAAAADdAAAADwAAAAAAAAAAAAAAAACYAgAAZHJzL2Rvd25y&#10;ZXYueG1sUEsFBgAAAAAEAAQA9QAAAIUDAAAAAA==&#10;" adj="1022" fillcolor="silver" strokecolor="#404040" strokeweight="1pt"/>
                      <v:oval id="Ellipse 1552" o:spid="_x0000_s1275" style="position:absolute;left:2762;top:2095;width:1333;height:1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Dcg8QA&#10;AADdAAAADwAAAGRycy9kb3ducmV2LnhtbERPTWvCQBC9F/wPywi9FN0oWjS6igihPbQHtep1yI5J&#10;SHY27G5N/PfdQqG3ebzPWW9704g7OV9ZVjAZJyCIc6srLhR8nbLRAoQPyBoby6TgQR62m8HTGlNt&#10;Oz7Q/RgKEUPYp6igDKFNpfR5SQb92LbEkbtZZzBE6AqpHXYx3DRymiSv0mDFsaHElvYl5fXx2yi4&#10;vJxcE67XWeY+ams/6+ytW56Veh72uxWIQH34F/+533WcP59P4febeIL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w3IPEAAAA3QAAAA8AAAAAAAAAAAAAAAAAmAIAAGRycy9k&#10;b3ducmV2LnhtbFBLBQYAAAAABAAEAPUAAACJAwAAAAA=&#10;" fillcolor="#404040" strokecolor="#404040" strokeweight="2pt"/>
                      <v:oval id="Ellipse 1553" o:spid="_x0000_s1276" style="position:absolute;left:3143;top:4191;width:762;height:107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x5GMUA&#10;AADdAAAADwAAAGRycy9kb3ducmV2LnhtbERPS2vCQBC+F/oflhG8lLqp1VKjq4gQ7KEe6qNeh+yY&#10;hGRnw+5q0n/fLQi9zcf3nMWqN424kfOVZQUvowQEcW51xYWC4yF7fgfhA7LGxjIp+CEPq+XjwwJT&#10;bTv+ots+FCKGsE9RQRlCm0rp85IM+pFtiSN3sc5giNAVUjvsYrhp5DhJ3qTBimNDiS1tSsrr/dUo&#10;+H46uCacz5PMfdbW7ups281OSg0H/XoOIlAf/sV394eO86fTV/j7Jp4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fHkYxQAAAN0AAAAPAAAAAAAAAAAAAAAAAJgCAABkcnMv&#10;ZG93bnJldi54bWxQSwUGAAAAAAQABAD1AAAAigMAAAAA&#10;" fillcolor="#404040" strokecolor="#404040" strokeweight="2pt"/>
                      <v:oval id="Ellipse 1554" o:spid="_x0000_s1277" style="position:absolute;left:3143;top:6191;width:717;height:7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XhbMQA&#10;AADdAAAADwAAAGRycy9kb3ducmV2LnhtbERPTWvCQBC9C/0PywhepG4qWtrUVUohtAc9qFWvQ3ZM&#10;QrKzYXdr0n/vCoK3ebzPWax604gLOV9ZVvAySUAQ51ZXXCj43WfPbyB8QNbYWCYF/+RhtXwaLDDV&#10;tuMtXXahEDGEfYoKyhDaVEqfl2TQT2xLHLmzdQZDhK6Q2mEXw00jp0nyKg1WHBtKbOmrpLze/RkF&#10;x/HeNeF0mmVuXVu7qbPv7v2g1GjYf36ACNSHh/ju/tFx/nw+g9s38QS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V4WzEAAAA3QAAAA8AAAAAAAAAAAAAAAAAmAIAAGRycy9k&#10;b3ducmV2LnhtbFBLBQYAAAAABAAEAPUAAACJAwAAAAA=&#10;" fillcolor="#404040" strokecolor="#404040" strokeweight="2pt"/>
                      <v:oval id="Ellipse 1555" o:spid="_x0000_s1278" style="position:absolute;left:3238;top:8001;width:457;height:4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lE98QA&#10;AADdAAAADwAAAGRycy9kb3ducmV2LnhtbERPS2vCQBC+F/oflin0IrqxmKLRVaQQ2kN7qM/rkB2T&#10;kOxs2N2a+O+7BaG3+fies9oMphVXcr62rGA6SUAQF1bXXCo47PPxHIQPyBpby6TgRh4268eHFWba&#10;9vxN110oRQxhn6GCKoQuk9IXFRn0E9sRR+5incEQoSuldtjHcNPKlyR5lQZrjg0VdvRWUdHsfoyC&#10;02jv2nA+z3L32Vj71eTv/eKo1PPTsF2CCDSEf/Hd/aHj/DRN4e+beIJ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ZRPfEAAAA3QAAAA8AAAAAAAAAAAAAAAAAmAIAAGRycy9k&#10;b3ducmV2LnhtbFBLBQYAAAAABAAEAPUAAACJAwAAAAA=&#10;" fillcolor="#404040" strokecolor="#404040" strokeweight="2pt"/>
                    </v:group>
                    <v:group id="Gruppieren 1556" o:spid="_x0000_s1279" style="position:absolute;left:8858;top:3524;width:14383;height:3638" coordsize="14382,36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eLYFcMAAADdAAAADwAAAGRycy9kb3ducmV2LnhtbERPTYvCMBC9L/gfwgh7&#10;W9MqFalGEXFlDyKsCuJtaMa22ExKk23rvzeCsLd5vM9ZrHpTiZYaV1pWEI8iEMSZ1SXnCs6n768Z&#10;COeRNVaWScGDHKyWg48Fptp2/Evt0ecihLBLUUHhfZ1K6bKCDLqRrYkDd7ONQR9gk0vdYBfCTSXH&#10;UTSVBksODQXWtCkoux//jIJdh916Em/b/f22eVxPyeGyj0mpz2G/noPw1Pt/8dv9o8P8JJnC65tw&#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4tgVwwAAAN0AAAAP&#10;AAAAAAAAAAAAAAAAAKoCAABkcnMvZG93bnJldi54bWxQSwUGAAAAAAQABAD6AAAAmgMAAAAA&#10;">
                      <v:shape id="Würfel 1557" o:spid="_x0000_s1280" type="#_x0000_t16" style="position:absolute;top:190;width:14382;height:34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dRfsYA&#10;AADdAAAADwAAAGRycy9kb3ducmV2LnhtbESPT2sCMRDF70K/Q5hCb5qtYJXVKEVoaw+K//A8bMbN&#10;6mayJFG3/fSNUPA2w3u/N28ms9bW4ko+VI4VvPYyEMSF0xWXCva7j+4IRIjIGmvHpOCHAsymT50J&#10;5trdeEPXbSxFCuGQowITY5NLGQpDFkPPNcRJOzpvMabVl1J7vKVwW8t+lr1JixWnCwYbmhsqztuL&#10;TTVGq+W6kas4PJn5p/Ff/d/j90Gpl+f2fQwiUhsf5n96oRM3GAzh/k0aQU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dRfsYAAADdAAAADwAAAAAAAAAAAAAAAACYAgAAZHJz&#10;L2Rvd25yZXYueG1sUEsFBgAAAAAEAAQA9QAAAIsDAAAAAA==&#10;" adj="17930" fillcolor="#a6a6a6" strokecolor="#404040" strokeweight="1pt"/>
                      <v:oval id="Ellipse 1558" o:spid="_x0000_s1281" style="position:absolute;left:5524;width:2858;height:18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1EgMcA&#10;AADdAAAADwAAAGRycy9kb3ducmV2LnhtbESPQWsCQQyF7wX/wxChtzqroC2roxSLtFQKakU9hp10&#10;d3Ens8xMdf335lDoLeG9vPdltuhcoy4UYu3ZwHCQgSIuvK25NLD/Xj29gIoJ2WLjmQzcKMJi3nuY&#10;YW79lbd02aVSSQjHHA1UKbW51rGoyGEc+JZYtB8fHCZZQ6ltwKuEu0aPsmyiHdYsDRW2tKyoOO9+&#10;nYHjstycVlnTvemv8Hzcfh54/T4y5rHfvU5BJerSv/nv+sMK/ngsuPKNjK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NRIDHAAAA3QAAAA8AAAAAAAAAAAAAAAAAmAIAAGRy&#10;cy9kb3ducmV2LnhtbFBLBQYAAAAABAAEAPUAAACMAwAAAAA=&#10;" fillcolor="#595959" strokecolor="#404040" strokeweight="2pt"/>
                    </v:group>
                  </v:group>
                  <v:shape id="Textfeld 1559" o:spid="_x0000_s1282" type="#_x0000_t202" style="position:absolute;left:8825;top:8746;width:9621;height:25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p35MMA&#10;AADdAAAADwAAAGRycy9kb3ducmV2LnhtbERPTWvCQBC9F/oflin0ppsqVo2uIkJBpReN9Dxkp9lg&#10;djbNrjH6611B6G0e73Pmy85WoqXGl44VfPQTEMS50yUXCo7ZV28CwgdkjZVjUnAlD8vF68scU+0u&#10;vKf2EAoRQ9inqMCEUKdS+tyQRd93NXHkfl1jMUTYFFI3eInhtpKDJPmUFkuODQZrWhvKT4ezVTAO&#10;Zje9dautH3y3Wbb9mfwNh16p97duNQMRqAv/4qd7o+P80WgKj2/iC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p35MMAAADdAAAADwAAAAAAAAAAAAAAAACYAgAAZHJzL2Rv&#10;d25yZXYueG1sUEsFBgAAAAAEAAQA9QAAAIgDAAAAAA==&#10;" fillcolor="window" strokeweight=".5pt">
                    <v:textbox>
                      <w:txbxContent>
                        <w:p w:rsidR="00BA14AF" w:rsidRDefault="00BA14AF" w:rsidP="00292A56">
                          <w:pPr>
                            <w:jc w:val="center"/>
                          </w:pPr>
                          <w:r>
                            <w:t>Abbildung B</w:t>
                          </w:r>
                        </w:p>
                      </w:txbxContent>
                    </v:textbox>
                  </v:shape>
                </v:group>
              </v:group>
            </w:pict>
          </mc:Fallback>
        </mc:AlternateContent>
      </w:r>
    </w:p>
    <w:p w:rsidR="00292A56" w:rsidRDefault="00292A56" w:rsidP="00292A56">
      <w:pPr>
        <w:tabs>
          <w:tab w:val="left" w:pos="4820"/>
        </w:tabs>
      </w:pPr>
    </w:p>
    <w:p w:rsidR="00292A56" w:rsidRDefault="00292A56" w:rsidP="00292A56">
      <w:pPr>
        <w:tabs>
          <w:tab w:val="left" w:pos="4820"/>
        </w:tabs>
      </w:pPr>
    </w:p>
    <w:p w:rsidR="00292A56" w:rsidRDefault="00292A56" w:rsidP="00292A56">
      <w:pPr>
        <w:tabs>
          <w:tab w:val="left" w:pos="4820"/>
        </w:tabs>
      </w:pPr>
    </w:p>
    <w:p w:rsidR="00292A56" w:rsidRDefault="00292A56" w:rsidP="00292A56">
      <w:pPr>
        <w:tabs>
          <w:tab w:val="left" w:pos="4820"/>
        </w:tabs>
      </w:pPr>
    </w:p>
    <w:p w:rsidR="00292A56" w:rsidRDefault="00292A56" w:rsidP="00292A56">
      <w:pPr>
        <w:tabs>
          <w:tab w:val="left" w:pos="4820"/>
        </w:tabs>
      </w:pPr>
    </w:p>
    <w:p w:rsidR="00292A56" w:rsidRDefault="00292A56" w:rsidP="00292A56">
      <w:pPr>
        <w:tabs>
          <w:tab w:val="left" w:pos="4820"/>
        </w:tabs>
      </w:pPr>
    </w:p>
    <w:p w:rsidR="00292A56" w:rsidRDefault="00292A56" w:rsidP="00292A56">
      <w:pPr>
        <w:tabs>
          <w:tab w:val="left" w:pos="4820"/>
        </w:tabs>
      </w:pPr>
    </w:p>
    <w:p w:rsidR="00292A56" w:rsidRDefault="00292A56" w:rsidP="00292A56">
      <w:pPr>
        <w:tabs>
          <w:tab w:val="left" w:pos="4820"/>
        </w:tabs>
      </w:pPr>
    </w:p>
    <w:p w:rsidR="00292A56" w:rsidRDefault="006119B5" w:rsidP="00292A56">
      <w:pPr>
        <w:tabs>
          <w:tab w:val="left" w:pos="4820"/>
        </w:tabs>
      </w:pPr>
      <w:r>
        <w:t xml:space="preserve">Welche Abbildung </w:t>
      </w:r>
      <w:r w:rsidR="00292A56">
        <w:t>skizziert eine fettfreie Oberfläche?</w:t>
      </w:r>
      <w:r w:rsidR="00292A56">
        <w:rPr>
          <w:b/>
          <w:color w:val="00B050"/>
        </w:rPr>
        <w:t xml:space="preserve"> Abbildung A</w:t>
      </w:r>
    </w:p>
    <w:p w:rsidR="00292A56" w:rsidRDefault="00292A56" w:rsidP="00292A56">
      <w:pPr>
        <w:tabs>
          <w:tab w:val="left" w:pos="4820"/>
        </w:tabs>
      </w:pPr>
      <w:r>
        <w:t xml:space="preserve">Welche Abbildung skizziert eine fettige, ölige Oberfläche? </w:t>
      </w:r>
      <w:r>
        <w:rPr>
          <w:b/>
          <w:color w:val="00B050"/>
        </w:rPr>
        <w:t>Abbildung B</w:t>
      </w:r>
    </w:p>
    <w:p w:rsidR="00292A56" w:rsidRDefault="00292A56" w:rsidP="00292A56">
      <w:pPr>
        <w:tabs>
          <w:tab w:val="left" w:pos="4820"/>
        </w:tabs>
      </w:pPr>
      <w:r>
        <w:t xml:space="preserve">Welche getestete Metalloberfläche ist fettig, ölig gewesen? </w:t>
      </w:r>
      <w:r w:rsidRPr="00F855E0">
        <w:rPr>
          <w:b/>
          <w:i/>
          <w:color w:val="00B050"/>
        </w:rPr>
        <w:t>Eigene Beobachtung!</w:t>
      </w:r>
      <w:r w:rsidRPr="00F855E0">
        <w:rPr>
          <w:color w:val="00B050"/>
        </w:rPr>
        <w:t xml:space="preserve"> </w:t>
      </w:r>
    </w:p>
    <w:p w:rsidR="00292A56" w:rsidRDefault="00292A56" w:rsidP="00292A56">
      <w:pPr>
        <w:tabs>
          <w:tab w:val="left" w:pos="4820"/>
        </w:tabs>
      </w:pPr>
      <w:r>
        <w:t xml:space="preserve">Welche getestete Metalloberfläche ist fettfrei gewesen? </w:t>
      </w:r>
      <w:r w:rsidRPr="00F855E0">
        <w:rPr>
          <w:b/>
          <w:i/>
          <w:color w:val="00B050"/>
        </w:rPr>
        <w:t>Eigene Beobachtung!</w:t>
      </w:r>
    </w:p>
    <w:p w:rsidR="00C124AA" w:rsidRDefault="00C124AA">
      <w:pPr>
        <w:spacing w:line="240" w:lineRule="exact"/>
        <w:rPr>
          <w:b/>
          <w:u w:val="single"/>
        </w:rPr>
      </w:pPr>
      <w:r>
        <w:rPr>
          <w:b/>
          <w:u w:val="single"/>
        </w:rPr>
        <w:br w:type="page"/>
      </w:r>
    </w:p>
    <w:p w:rsidR="00C124AA" w:rsidRDefault="00292A56" w:rsidP="00C124AA">
      <w:pPr>
        <w:pStyle w:val="berschrift3"/>
      </w:pPr>
      <w:r>
        <w:lastRenderedPageBreak/>
        <w:t>Versuch 2</w:t>
      </w:r>
      <w:r w:rsidRPr="003E5EFA">
        <w:rPr>
          <w:noProof/>
          <w:sz w:val="24"/>
        </w:rPr>
        <w:drawing>
          <wp:anchor distT="0" distB="0" distL="114300" distR="114300" simplePos="0" relativeHeight="252592128" behindDoc="0" locked="0" layoutInCell="0" allowOverlap="1" wp14:anchorId="06F17723" wp14:editId="7874277E">
            <wp:simplePos x="0" y="0"/>
            <wp:positionH relativeFrom="rightMargin">
              <wp:posOffset>107950</wp:posOffset>
            </wp:positionH>
            <wp:positionV relativeFrom="paragraph">
              <wp:posOffset>0</wp:posOffset>
            </wp:positionV>
            <wp:extent cx="323850" cy="323850"/>
            <wp:effectExtent l="0" t="0" r="0" b="0"/>
            <wp:wrapNone/>
            <wp:docPr id="1567"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66499">
        <w:t>:</w:t>
      </w:r>
      <w:r>
        <w:t xml:space="preserve"> </w:t>
      </w:r>
    </w:p>
    <w:p w:rsidR="00292A56" w:rsidRDefault="00292A56" w:rsidP="00292A56">
      <w:pPr>
        <w:tabs>
          <w:tab w:val="left" w:pos="4820"/>
        </w:tabs>
      </w:pPr>
      <w:r>
        <w:t xml:space="preserve">Testen Sie verschiedene Entfettungsmethoden. </w:t>
      </w:r>
    </w:p>
    <w:p w:rsidR="00292A56" w:rsidRDefault="00292A56" w:rsidP="00292A56">
      <w:pPr>
        <w:tabs>
          <w:tab w:val="left" w:pos="4820"/>
        </w:tabs>
      </w:pPr>
    </w:p>
    <w:p w:rsidR="00292A56" w:rsidRDefault="00292A56" w:rsidP="00292A56">
      <w:pPr>
        <w:pStyle w:val="Listenabsatz"/>
        <w:numPr>
          <w:ilvl w:val="0"/>
          <w:numId w:val="17"/>
        </w:numPr>
        <w:tabs>
          <w:tab w:val="left" w:pos="4820"/>
        </w:tabs>
        <w:spacing w:after="160" w:line="259" w:lineRule="auto"/>
      </w:pPr>
      <w:r>
        <w:t>Ihre Gruppe erhält 3 fettige, ölige Metalluntergründe.</w:t>
      </w:r>
    </w:p>
    <w:p w:rsidR="00292A56" w:rsidRPr="005237EE" w:rsidRDefault="00292A56" w:rsidP="00292A56">
      <w:pPr>
        <w:pStyle w:val="Marginaliegrau"/>
        <w:framePr w:wrap="around"/>
        <w:rPr>
          <w:sz w:val="16"/>
        </w:rPr>
      </w:pPr>
      <w:r w:rsidRPr="005237EE">
        <w:rPr>
          <w:sz w:val="16"/>
        </w:rPr>
        <w:t>Drei Metalluntergründe mit Öl bestreichen und vorbereiten.</w:t>
      </w:r>
    </w:p>
    <w:p w:rsidR="00292A56" w:rsidRDefault="00292A56" w:rsidP="00292A56">
      <w:pPr>
        <w:pStyle w:val="Listenabsatz"/>
        <w:numPr>
          <w:ilvl w:val="0"/>
          <w:numId w:val="17"/>
        </w:numPr>
        <w:tabs>
          <w:tab w:val="left" w:pos="4820"/>
        </w:tabs>
        <w:spacing w:after="160" w:line="259" w:lineRule="auto"/>
      </w:pPr>
      <w:r>
        <w:t>Beschriften Sie die Platten auf der Rückseite mit den Zahlen 1, 2 und 3. (Kleb</w:t>
      </w:r>
      <w:r>
        <w:t>e</w:t>
      </w:r>
      <w:r>
        <w:t xml:space="preserve">band) Jede Zahl steht für eines der unten aufgeführten Entfettungsverfahren. </w:t>
      </w:r>
    </w:p>
    <w:p w:rsidR="00292A56" w:rsidRDefault="00292A56" w:rsidP="00292A56">
      <w:pPr>
        <w:pStyle w:val="Listenabsatz"/>
        <w:tabs>
          <w:tab w:val="left" w:pos="4820"/>
        </w:tabs>
      </w:pPr>
    </w:p>
    <w:p w:rsidR="00292A56" w:rsidRDefault="00292A56" w:rsidP="00292A56">
      <w:pPr>
        <w:pStyle w:val="Listenabsatz"/>
        <w:numPr>
          <w:ilvl w:val="0"/>
          <w:numId w:val="17"/>
        </w:numPr>
        <w:tabs>
          <w:tab w:val="left" w:pos="4820"/>
        </w:tabs>
        <w:spacing w:after="160" w:line="259" w:lineRule="auto"/>
      </w:pPr>
      <w:r>
        <w:t>Führen Sie nacheinander die Entfettungsverfahren durch. Überprüfen Sie j</w:t>
      </w:r>
      <w:r>
        <w:t>e</w:t>
      </w:r>
      <w:r>
        <w:t>weils nach der Entfettung den Grad der Entfettung mit Hilfe der Benetzung</w:t>
      </w:r>
      <w:r>
        <w:t>s</w:t>
      </w:r>
      <w:r>
        <w:t>probe. Vergeben Sie pro Verfahren eine Schulnote (1 = sehr gut entfettet, 6 = nicht entfettet oder sehr schlecht entfettet).</w:t>
      </w:r>
    </w:p>
    <w:p w:rsidR="00292A56" w:rsidRDefault="00225B5E" w:rsidP="00C124AA">
      <w:pPr>
        <w:pStyle w:val="Abstandszeile"/>
        <w:rPr>
          <w:highlight w:val="lightGray"/>
        </w:rPr>
      </w:pPr>
      <w:r w:rsidRPr="00AA18D1">
        <w:rPr>
          <w:noProof/>
        </w:rPr>
        <w:drawing>
          <wp:anchor distT="0" distB="0" distL="114300" distR="114300" simplePos="0" relativeHeight="252677120" behindDoc="0" locked="0" layoutInCell="1" allowOverlap="1" wp14:anchorId="51B0ADF3" wp14:editId="020E2151">
            <wp:simplePos x="0" y="0"/>
            <wp:positionH relativeFrom="column">
              <wp:posOffset>4850130</wp:posOffset>
            </wp:positionH>
            <wp:positionV relativeFrom="paragraph">
              <wp:posOffset>75565</wp:posOffset>
            </wp:positionV>
            <wp:extent cx="314325" cy="314325"/>
            <wp:effectExtent l="0" t="0" r="9525" b="9525"/>
            <wp:wrapNone/>
            <wp:docPr id="1258" name="Grafik 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5B5E" w:rsidRPr="00A32E37" w:rsidRDefault="00225B5E" w:rsidP="00225B5E">
      <w:pPr>
        <w:rPr>
          <w:b/>
          <w:u w:val="single"/>
        </w:rPr>
      </w:pPr>
      <w:r w:rsidRPr="00A32E37">
        <w:rPr>
          <w:b/>
          <w:u w:val="single"/>
        </w:rPr>
        <w:t>Hinweise</w:t>
      </w:r>
      <w:r w:rsidRPr="00225B5E">
        <w:rPr>
          <w:b/>
        </w:rPr>
        <w:t>:</w:t>
      </w:r>
      <w:r w:rsidRPr="00225B5E">
        <w:rPr>
          <w:noProof/>
        </w:rPr>
        <w:t xml:space="preserve"> </w:t>
      </w:r>
    </w:p>
    <w:p w:rsidR="00292A56" w:rsidRDefault="00292A56" w:rsidP="00292A56">
      <w:pPr>
        <w:tabs>
          <w:tab w:val="left" w:pos="4820"/>
        </w:tabs>
      </w:pPr>
      <w:r>
        <w:t>Lösemittelgetränkte Lappen/Papier nicht in den Mülleimer werfen, sondern bei der Lehrkraft abgeben! (Selbstentzündungsgefahr!)</w:t>
      </w:r>
    </w:p>
    <w:p w:rsidR="00292A56" w:rsidRDefault="00292A56" w:rsidP="00292A56">
      <w:pPr>
        <w:tabs>
          <w:tab w:val="left" w:pos="4820"/>
        </w:tabs>
      </w:pPr>
      <w:r>
        <w:t>Schutzhandschuhe und Schutzbrille tragen! Salmiak nicht einatmen! Für Belüftung sorgen!</w:t>
      </w:r>
    </w:p>
    <w:p w:rsidR="00292A56" w:rsidRDefault="00292A56" w:rsidP="00C124AA">
      <w:pPr>
        <w:pStyle w:val="Abstandszeile"/>
      </w:pPr>
    </w:p>
    <w:p w:rsidR="00292A56" w:rsidRDefault="00292A56" w:rsidP="00292A56">
      <w:pPr>
        <w:tabs>
          <w:tab w:val="left" w:pos="4820"/>
        </w:tabs>
        <w:rPr>
          <w:b/>
          <w:i/>
          <w:color w:val="00B050"/>
        </w:rPr>
      </w:pPr>
      <w:r>
        <w:t xml:space="preserve">Tragen Sie die Ergebnisse in die Tabelle ein: </w:t>
      </w:r>
      <w:r w:rsidRPr="00F855E0">
        <w:rPr>
          <w:b/>
          <w:i/>
          <w:color w:val="00B050"/>
        </w:rPr>
        <w:t xml:space="preserve">Eigene </w:t>
      </w:r>
      <w:r>
        <w:rPr>
          <w:b/>
          <w:i/>
          <w:color w:val="00B050"/>
        </w:rPr>
        <w:t>Beobachtungen eintragen!</w:t>
      </w:r>
    </w:p>
    <w:p w:rsidR="000A5949" w:rsidRDefault="000A5949" w:rsidP="000A5949">
      <w:pPr>
        <w:pStyle w:val="Abstandszeile"/>
      </w:pPr>
    </w:p>
    <w:tbl>
      <w:tblPr>
        <w:tblStyle w:val="Tabellenraster"/>
        <w:tblW w:w="9104" w:type="dxa"/>
        <w:tblInd w:w="108" w:type="dxa"/>
        <w:tblLayout w:type="fixed"/>
        <w:tblLook w:val="04A0" w:firstRow="1" w:lastRow="0" w:firstColumn="1" w:lastColumn="0" w:noHBand="0" w:noVBand="1"/>
      </w:tblPr>
      <w:tblGrid>
        <w:gridCol w:w="426"/>
        <w:gridCol w:w="4961"/>
        <w:gridCol w:w="1843"/>
        <w:gridCol w:w="1874"/>
      </w:tblGrid>
      <w:tr w:rsidR="00292A56" w:rsidTr="001638C1">
        <w:tc>
          <w:tcPr>
            <w:tcW w:w="426" w:type="dxa"/>
            <w:vMerge w:val="restart"/>
            <w:vAlign w:val="center"/>
          </w:tcPr>
          <w:p w:rsidR="00292A56" w:rsidRDefault="00292A56" w:rsidP="007E5967">
            <w:pPr>
              <w:tabs>
                <w:tab w:val="left" w:pos="4820"/>
              </w:tabs>
            </w:pPr>
            <w:r>
              <w:t>Nr.</w:t>
            </w:r>
          </w:p>
        </w:tc>
        <w:tc>
          <w:tcPr>
            <w:tcW w:w="4961" w:type="dxa"/>
            <w:vMerge w:val="restart"/>
            <w:vAlign w:val="center"/>
          </w:tcPr>
          <w:p w:rsidR="00292A56" w:rsidRPr="00666B80" w:rsidRDefault="00292A56" w:rsidP="007E5967">
            <w:pPr>
              <w:tabs>
                <w:tab w:val="left" w:pos="4820"/>
              </w:tabs>
              <w:jc w:val="center"/>
              <w:rPr>
                <w:b/>
                <w:sz w:val="24"/>
              </w:rPr>
            </w:pPr>
            <w:r w:rsidRPr="00666B80">
              <w:rPr>
                <w:b/>
                <w:sz w:val="24"/>
              </w:rPr>
              <w:t>Entfettungsverfahren</w:t>
            </w:r>
          </w:p>
        </w:tc>
        <w:tc>
          <w:tcPr>
            <w:tcW w:w="3717" w:type="dxa"/>
            <w:gridSpan w:val="2"/>
          </w:tcPr>
          <w:p w:rsidR="00292A56" w:rsidRPr="00666B80" w:rsidRDefault="00292A56" w:rsidP="007E5967">
            <w:pPr>
              <w:tabs>
                <w:tab w:val="left" w:pos="4820"/>
              </w:tabs>
              <w:jc w:val="center"/>
              <w:rPr>
                <w:b/>
              </w:rPr>
            </w:pPr>
            <w:r w:rsidRPr="00666B80">
              <w:rPr>
                <w:b/>
              </w:rPr>
              <w:t>Entfettungsergebnis</w:t>
            </w:r>
          </w:p>
        </w:tc>
      </w:tr>
      <w:tr w:rsidR="00292A56" w:rsidTr="001638C1">
        <w:tc>
          <w:tcPr>
            <w:tcW w:w="426" w:type="dxa"/>
            <w:vMerge/>
            <w:vAlign w:val="center"/>
          </w:tcPr>
          <w:p w:rsidR="00292A56" w:rsidRDefault="00292A56" w:rsidP="007E5967">
            <w:pPr>
              <w:tabs>
                <w:tab w:val="left" w:pos="4820"/>
              </w:tabs>
            </w:pPr>
          </w:p>
        </w:tc>
        <w:tc>
          <w:tcPr>
            <w:tcW w:w="4961" w:type="dxa"/>
            <w:vMerge/>
          </w:tcPr>
          <w:p w:rsidR="00292A56" w:rsidRDefault="00292A56" w:rsidP="007E5967">
            <w:pPr>
              <w:tabs>
                <w:tab w:val="left" w:pos="4820"/>
              </w:tabs>
            </w:pPr>
          </w:p>
        </w:tc>
        <w:tc>
          <w:tcPr>
            <w:tcW w:w="1843" w:type="dxa"/>
            <w:vAlign w:val="center"/>
          </w:tcPr>
          <w:p w:rsidR="00292A56" w:rsidRDefault="00292A56" w:rsidP="007E5967">
            <w:pPr>
              <w:tabs>
                <w:tab w:val="left" w:pos="4820"/>
              </w:tabs>
              <w:jc w:val="center"/>
            </w:pPr>
            <w:r>
              <w:rPr>
                <w:noProof/>
              </w:rPr>
              <mc:AlternateContent>
                <mc:Choice Requires="wps">
                  <w:drawing>
                    <wp:anchor distT="0" distB="0" distL="114300" distR="114300" simplePos="0" relativeHeight="252585984" behindDoc="0" locked="0" layoutInCell="1" allowOverlap="1" wp14:anchorId="7486BECE" wp14:editId="7052DF1E">
                      <wp:simplePos x="4460682" y="4420925"/>
                      <wp:positionH relativeFrom="margin">
                        <wp:posOffset>250825</wp:posOffset>
                      </wp:positionH>
                      <wp:positionV relativeFrom="margin">
                        <wp:posOffset>149225</wp:posOffset>
                      </wp:positionV>
                      <wp:extent cx="514350" cy="85725"/>
                      <wp:effectExtent l="0" t="0" r="19050" b="28575"/>
                      <wp:wrapSquare wrapText="bothSides"/>
                      <wp:docPr id="1560" name="Ellipse 1560"/>
                      <wp:cNvGraphicFramePr/>
                      <a:graphic xmlns:a="http://schemas.openxmlformats.org/drawingml/2006/main">
                        <a:graphicData uri="http://schemas.microsoft.com/office/word/2010/wordprocessingShape">
                          <wps:wsp>
                            <wps:cNvSpPr/>
                            <wps:spPr>
                              <a:xfrm>
                                <a:off x="0" y="0"/>
                                <a:ext cx="514350" cy="85725"/>
                              </a:xfrm>
                              <a:prstGeom prst="ellipse">
                                <a:avLst/>
                              </a:prstGeom>
                              <a:solidFill>
                                <a:sysClr val="windowText" lastClr="000000">
                                  <a:lumMod val="50000"/>
                                  <a:lumOff val="50000"/>
                                </a:sysClr>
                              </a:solidFill>
                              <a:ln w="12700" cap="flat" cmpd="sng" algn="ctr">
                                <a:solidFill>
                                  <a:sysClr val="windowText" lastClr="000000"/>
                                </a:solidFill>
                                <a:prstDash val="solid"/>
                                <a:miter lim="800000"/>
                              </a:ln>
                              <a:effectLst>
                                <a:innerShdw blurRad="63500" dist="50800" dir="8100000">
                                  <a:prstClr val="black">
                                    <a:alpha val="50000"/>
                                  </a:prstClr>
                                </a:inn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560" o:spid="_x0000_s1026" style="position:absolute;margin-left:19.75pt;margin-top:11.75pt;width:40.5pt;height:6.75pt;z-index:2525859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" fillcolor="#7f7f7f" strokecolor="windowText" strokeweight="1pt">
                      <v:stroke joinstyle="miter"/>
                      <w10:wrap type="square" anchorx="margin" anchory="margin"/>
                    </v:oval>
                  </w:pict>
                </mc:Fallback>
              </mc:AlternateContent>
            </w:r>
          </w:p>
        </w:tc>
        <w:tc>
          <w:tcPr>
            <w:tcW w:w="1874" w:type="dxa"/>
          </w:tcPr>
          <w:p w:rsidR="00292A56" w:rsidRDefault="00292A56" w:rsidP="007E5967">
            <w:pPr>
              <w:tabs>
                <w:tab w:val="left" w:pos="4820"/>
              </w:tabs>
            </w:pPr>
            <w:r>
              <w:rPr>
                <w:noProof/>
              </w:rPr>
              <mc:AlternateContent>
                <mc:Choice Requires="wps">
                  <w:drawing>
                    <wp:anchor distT="0" distB="0" distL="114300" distR="114300" simplePos="0" relativeHeight="252584960" behindDoc="0" locked="0" layoutInCell="1" allowOverlap="1" wp14:anchorId="36466C86" wp14:editId="46BE1670">
                      <wp:simplePos x="0" y="0"/>
                      <wp:positionH relativeFrom="column">
                        <wp:posOffset>346075</wp:posOffset>
                      </wp:positionH>
                      <wp:positionV relativeFrom="margin">
                        <wp:posOffset>41413</wp:posOffset>
                      </wp:positionV>
                      <wp:extent cx="323850" cy="266700"/>
                      <wp:effectExtent l="0" t="0" r="19050" b="19050"/>
                      <wp:wrapNone/>
                      <wp:docPr id="1561" name="Ellipse 1561"/>
                      <wp:cNvGraphicFramePr/>
                      <a:graphic xmlns:a="http://schemas.openxmlformats.org/drawingml/2006/main">
                        <a:graphicData uri="http://schemas.microsoft.com/office/word/2010/wordprocessingShape">
                          <wps:wsp>
                            <wps:cNvSpPr/>
                            <wps:spPr>
                              <a:xfrm>
                                <a:off x="0" y="0"/>
                                <a:ext cx="323850" cy="266700"/>
                              </a:xfrm>
                              <a:prstGeom prst="ellipse">
                                <a:avLst/>
                              </a:prstGeom>
                              <a:solidFill>
                                <a:sysClr val="windowText" lastClr="000000">
                                  <a:lumMod val="50000"/>
                                  <a:lumOff val="50000"/>
                                </a:sysClr>
                              </a:solidFill>
                              <a:ln w="25400" cap="flat" cmpd="sng" algn="ctr">
                                <a:solidFill>
                                  <a:sysClr val="windowText" lastClr="000000"/>
                                </a:solidFill>
                                <a:prstDash val="solid"/>
                              </a:ln>
                              <a:effectLst>
                                <a:innerShdw blurRad="63500" dist="50800" dir="8100000">
                                  <a:prstClr val="black">
                                    <a:alpha val="50000"/>
                                  </a:prstClr>
                                </a:inn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561" o:spid="_x0000_s1026" style="position:absolute;margin-left:27.25pt;margin-top:3.25pt;width:25.5pt;height:21pt;z-index:252584960;visibility:visible;mso-wrap-style:square;mso-wrap-distance-left:9pt;mso-wrap-distance-top:0;mso-wrap-distance-right:9pt;mso-wrap-distance-bottom:0;mso-position-horizontal:absolute;mso-position-horizontal-relative:text;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" fillcolor="#7f7f7f" strokecolor="windowText" strokeweight="2pt">
                      <w10:wrap anchory="margin"/>
                    </v:oval>
                  </w:pict>
                </mc:Fallback>
              </mc:AlternateContent>
            </w:r>
          </w:p>
        </w:tc>
      </w:tr>
      <w:tr w:rsidR="00292A56" w:rsidTr="001638C1">
        <w:tc>
          <w:tcPr>
            <w:tcW w:w="426" w:type="dxa"/>
            <w:vAlign w:val="center"/>
          </w:tcPr>
          <w:p w:rsidR="00292A56" w:rsidRDefault="00292A56" w:rsidP="007E5967">
            <w:pPr>
              <w:tabs>
                <w:tab w:val="left" w:pos="4820"/>
              </w:tabs>
            </w:pPr>
            <w:r>
              <w:t>1</w:t>
            </w:r>
          </w:p>
        </w:tc>
        <w:tc>
          <w:tcPr>
            <w:tcW w:w="4961" w:type="dxa"/>
          </w:tcPr>
          <w:p w:rsidR="00292A56" w:rsidRDefault="00292A56" w:rsidP="007E5967">
            <w:pPr>
              <w:tabs>
                <w:tab w:val="left" w:pos="4820"/>
              </w:tabs>
            </w:pPr>
            <w:r w:rsidRPr="00C75603">
              <w:rPr>
                <w:b/>
              </w:rPr>
              <w:t>Universalverdünnung</w:t>
            </w:r>
            <w:r>
              <w:t xml:space="preserve"> mit Schleifvlies auftragen, a</w:t>
            </w:r>
            <w:r>
              <w:t>n</w:t>
            </w:r>
            <w:r>
              <w:t>schleifen bis ein grauer Schleier entsteht. Mit frischem Lappen und Lösemittel reinigen.</w:t>
            </w:r>
          </w:p>
        </w:tc>
        <w:tc>
          <w:tcPr>
            <w:tcW w:w="1843" w:type="dxa"/>
          </w:tcPr>
          <w:p w:rsidR="00292A56" w:rsidRDefault="00292A56" w:rsidP="007E5967">
            <w:pPr>
              <w:tabs>
                <w:tab w:val="left" w:pos="4820"/>
              </w:tabs>
            </w:pPr>
          </w:p>
        </w:tc>
        <w:tc>
          <w:tcPr>
            <w:tcW w:w="1874" w:type="dxa"/>
          </w:tcPr>
          <w:p w:rsidR="00292A56" w:rsidRDefault="00292A56" w:rsidP="007E5967">
            <w:pPr>
              <w:tabs>
                <w:tab w:val="left" w:pos="4820"/>
              </w:tabs>
            </w:pPr>
          </w:p>
        </w:tc>
      </w:tr>
      <w:tr w:rsidR="00292A56" w:rsidTr="001638C1">
        <w:tc>
          <w:tcPr>
            <w:tcW w:w="426" w:type="dxa"/>
            <w:vAlign w:val="center"/>
          </w:tcPr>
          <w:p w:rsidR="00292A56" w:rsidRDefault="00292A56" w:rsidP="007E5967">
            <w:pPr>
              <w:tabs>
                <w:tab w:val="left" w:pos="4820"/>
              </w:tabs>
            </w:pPr>
            <w:r>
              <w:t>2</w:t>
            </w:r>
          </w:p>
        </w:tc>
        <w:tc>
          <w:tcPr>
            <w:tcW w:w="4961" w:type="dxa"/>
          </w:tcPr>
          <w:p w:rsidR="00292A56" w:rsidRDefault="00292A56" w:rsidP="007E5967">
            <w:pPr>
              <w:tabs>
                <w:tab w:val="left" w:pos="4820"/>
              </w:tabs>
            </w:pPr>
            <w:r>
              <w:t>Wasser und Zusatz von „</w:t>
            </w:r>
            <w:r w:rsidRPr="00C75603">
              <w:rPr>
                <w:b/>
              </w:rPr>
              <w:t>Aktiv-Reiniger HP 500</w:t>
            </w:r>
            <w:r>
              <w:t>“ mit Schleifvlies auftragen, anschleifen bis ein grauer Schleier entsteht. Mit Wasser abwaschen und abtrocknen.</w:t>
            </w:r>
          </w:p>
        </w:tc>
        <w:tc>
          <w:tcPr>
            <w:tcW w:w="1843" w:type="dxa"/>
          </w:tcPr>
          <w:p w:rsidR="00292A56" w:rsidRDefault="00292A56" w:rsidP="007E5967">
            <w:pPr>
              <w:tabs>
                <w:tab w:val="left" w:pos="4820"/>
              </w:tabs>
            </w:pPr>
          </w:p>
        </w:tc>
        <w:tc>
          <w:tcPr>
            <w:tcW w:w="1874" w:type="dxa"/>
          </w:tcPr>
          <w:p w:rsidR="00292A56" w:rsidRDefault="00292A56" w:rsidP="007E5967">
            <w:pPr>
              <w:tabs>
                <w:tab w:val="left" w:pos="4820"/>
              </w:tabs>
            </w:pPr>
          </w:p>
        </w:tc>
      </w:tr>
      <w:tr w:rsidR="00292A56" w:rsidTr="001638C1">
        <w:tc>
          <w:tcPr>
            <w:tcW w:w="426" w:type="dxa"/>
            <w:vAlign w:val="center"/>
          </w:tcPr>
          <w:p w:rsidR="00292A56" w:rsidRDefault="00292A56" w:rsidP="007E5967">
            <w:pPr>
              <w:tabs>
                <w:tab w:val="left" w:pos="4820"/>
              </w:tabs>
            </w:pPr>
            <w:r>
              <w:t>3</w:t>
            </w:r>
          </w:p>
        </w:tc>
        <w:tc>
          <w:tcPr>
            <w:tcW w:w="4961" w:type="dxa"/>
          </w:tcPr>
          <w:p w:rsidR="00292A56" w:rsidRPr="00666B80" w:rsidRDefault="00292A56" w:rsidP="007E5967">
            <w:pPr>
              <w:tabs>
                <w:tab w:val="left" w:pos="4820"/>
              </w:tabs>
              <w:rPr>
                <w:b/>
              </w:rPr>
            </w:pPr>
            <w:r w:rsidRPr="00666B80">
              <w:rPr>
                <w:b/>
              </w:rPr>
              <w:t>Netzmittelwäsche</w:t>
            </w:r>
          </w:p>
          <w:p w:rsidR="00292A56" w:rsidRDefault="00292A56" w:rsidP="007E5967">
            <w:pPr>
              <w:tabs>
                <w:tab w:val="left" w:pos="1876"/>
                <w:tab w:val="left" w:pos="4820"/>
              </w:tabs>
              <w:rPr>
                <w:sz w:val="16"/>
              </w:rPr>
            </w:pPr>
            <w:r w:rsidRPr="00C75603">
              <w:rPr>
                <w:sz w:val="16"/>
              </w:rPr>
              <w:t xml:space="preserve">Zusammensetzung: </w:t>
            </w:r>
            <w:r w:rsidRPr="00C75603">
              <w:rPr>
                <w:sz w:val="16"/>
              </w:rPr>
              <w:tab/>
              <w:t xml:space="preserve">10 l Wasser </w:t>
            </w:r>
            <w:r>
              <w:rPr>
                <w:sz w:val="16"/>
              </w:rPr>
              <w:t>+ 0,5 l Salmiak (25</w:t>
            </w:r>
            <w:r w:rsidR="006119B5">
              <w:rPr>
                <w:sz w:val="16"/>
              </w:rPr>
              <w:t xml:space="preserve"> </w:t>
            </w:r>
            <w:r>
              <w:rPr>
                <w:sz w:val="16"/>
              </w:rPr>
              <w:t xml:space="preserve">%) + Spritzer  </w:t>
            </w:r>
          </w:p>
          <w:p w:rsidR="00292A56" w:rsidRDefault="00292A56" w:rsidP="007E5967">
            <w:pPr>
              <w:tabs>
                <w:tab w:val="left" w:pos="1876"/>
                <w:tab w:val="left" w:pos="4820"/>
              </w:tabs>
              <w:rPr>
                <w:sz w:val="16"/>
              </w:rPr>
            </w:pPr>
            <w:r>
              <w:rPr>
                <w:sz w:val="16"/>
              </w:rPr>
              <w:tab/>
              <w:t>Netzmittel (</w:t>
            </w:r>
            <w:proofErr w:type="spellStart"/>
            <w:r>
              <w:rPr>
                <w:sz w:val="16"/>
              </w:rPr>
              <w:t>Spüli</w:t>
            </w:r>
            <w:proofErr w:type="spellEnd"/>
            <w:r>
              <w:rPr>
                <w:sz w:val="16"/>
              </w:rPr>
              <w:t>)</w:t>
            </w:r>
          </w:p>
          <w:p w:rsidR="00292A56" w:rsidRPr="00C75603" w:rsidRDefault="00292A56" w:rsidP="007E5967">
            <w:pPr>
              <w:tabs>
                <w:tab w:val="left" w:pos="1876"/>
                <w:tab w:val="left" w:pos="4820"/>
              </w:tabs>
            </w:pPr>
            <w:r>
              <w:t>Gemisch mit Schleifvlies</w:t>
            </w:r>
            <w:r w:rsidR="006119B5">
              <w:t xml:space="preserve"> </w:t>
            </w:r>
            <w:r>
              <w:t xml:space="preserve">auftragen, bis ein leichter Schaum entsteht, </w:t>
            </w:r>
            <w:proofErr w:type="gramStart"/>
            <w:r>
              <w:t>schleifen</w:t>
            </w:r>
            <w:proofErr w:type="gramEnd"/>
            <w:r>
              <w:t xml:space="preserve"> bis der Schaum grau wird, mit Wasser gründlich abwaschen und abtrocknen.</w:t>
            </w:r>
          </w:p>
        </w:tc>
        <w:tc>
          <w:tcPr>
            <w:tcW w:w="1843" w:type="dxa"/>
          </w:tcPr>
          <w:p w:rsidR="00292A56" w:rsidRDefault="00292A56" w:rsidP="007E5967">
            <w:pPr>
              <w:tabs>
                <w:tab w:val="left" w:pos="4820"/>
              </w:tabs>
            </w:pPr>
          </w:p>
        </w:tc>
        <w:tc>
          <w:tcPr>
            <w:tcW w:w="1874" w:type="dxa"/>
          </w:tcPr>
          <w:p w:rsidR="00292A56" w:rsidRDefault="00292A56" w:rsidP="007E5967">
            <w:pPr>
              <w:tabs>
                <w:tab w:val="left" w:pos="4820"/>
              </w:tabs>
            </w:pPr>
          </w:p>
        </w:tc>
      </w:tr>
    </w:tbl>
    <w:p w:rsidR="00292A56" w:rsidRDefault="00292A56" w:rsidP="00292A56">
      <w:pPr>
        <w:tabs>
          <w:tab w:val="left" w:pos="4820"/>
        </w:tabs>
      </w:pPr>
    </w:p>
    <w:p w:rsidR="00292A56" w:rsidRDefault="00292A56" w:rsidP="00292A5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F1.01.03.04</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638C1">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„Stationen</w:t>
            </w:r>
            <w:r w:rsidR="006119B5">
              <w:t xml:space="preserve"> </w:t>
            </w:r>
            <w:r>
              <w:t>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A42138" w:rsidP="001C3AEB">
      <w:pPr>
        <w:pStyle w:val="berschrift2"/>
      </w:pPr>
      <w:r w:rsidRPr="00547D17">
        <w:rPr>
          <w:noProof/>
          <w:sz w:val="24"/>
        </w:rPr>
        <w:drawing>
          <wp:anchor distT="0" distB="0" distL="114300" distR="114300" simplePos="0" relativeHeight="252437504" behindDoc="0" locked="0" layoutInCell="0" allowOverlap="1" wp14:anchorId="0C91E4F9" wp14:editId="5409DC81">
            <wp:simplePos x="0" y="0"/>
            <wp:positionH relativeFrom="rightMargin">
              <wp:posOffset>107950</wp:posOffset>
            </wp:positionH>
            <wp:positionV relativeFrom="paragraph">
              <wp:posOffset>86995</wp:posOffset>
            </wp:positionV>
            <wp:extent cx="345440" cy="323850"/>
            <wp:effectExtent l="0" t="0" r="0" b="0"/>
            <wp:wrapNone/>
            <wp:docPr id="124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6B2126" w:rsidP="001C3AEB">
      <w:pPr>
        <w:tabs>
          <w:tab w:val="left" w:pos="4820"/>
        </w:tabs>
      </w:pPr>
      <w:r>
        <w:t>Die Malerin oder d</w:t>
      </w:r>
      <w:r w:rsidR="001C3AEB">
        <w:t>er Maler muss als eine Art Doktor jeden Untergrund vor der Beschic</w:t>
      </w:r>
      <w:r w:rsidR="001C3AEB">
        <w:t>h</w:t>
      </w:r>
      <w:r w:rsidR="001C3AEB">
        <w:t xml:space="preserve">tung genau untersuchen, damit </w:t>
      </w:r>
      <w:r>
        <w:t xml:space="preserve">sie oder </w:t>
      </w:r>
      <w:r w:rsidR="001C3AEB">
        <w:t>er das richtige „Medikament“ (=</w:t>
      </w:r>
      <w:r w:rsidR="006119B5">
        <w:t xml:space="preserve"> </w:t>
      </w:r>
      <w:r w:rsidR="001C3AEB">
        <w:t xml:space="preserve">Beschichtung) auswählen kann. </w:t>
      </w:r>
      <w:r>
        <w:t>Si</w:t>
      </w:r>
      <w:r w:rsidR="001638C1">
        <w:t>e</w:t>
      </w:r>
      <w:r>
        <w:t xml:space="preserve"> oder er</w:t>
      </w:r>
      <w:r w:rsidR="001C3AEB">
        <w:t xml:space="preserve"> muss überprüfen, ob der zu bearbeitende Untergrund sa</w:t>
      </w:r>
      <w:r w:rsidR="001C3AEB">
        <w:t>u</w:t>
      </w:r>
      <w:r w:rsidR="001C3AEB">
        <w:t>ber, trocken, staub- und fettfrei ist. Erst dann kann eine Beschichtung gut und dauerhaft halten.</w:t>
      </w:r>
    </w:p>
    <w:p w:rsidR="001C3AEB" w:rsidRDefault="001C3AEB" w:rsidP="001C3AEB">
      <w:pPr>
        <w:tabs>
          <w:tab w:val="left" w:pos="4820"/>
        </w:tabs>
      </w:pPr>
      <w:r>
        <w:t xml:space="preserve">Zunächst schaut sich </w:t>
      </w:r>
      <w:r w:rsidR="006B2126">
        <w:t xml:space="preserve">die Malerin oder </w:t>
      </w:r>
      <w:r>
        <w:t xml:space="preserve">der Maler den Metalluntergrund genau an, damit sieht </w:t>
      </w:r>
      <w:r w:rsidR="006B2126">
        <w:t xml:space="preserve">sie oder </w:t>
      </w:r>
      <w:r>
        <w:t>er gleich, ob der Untergrund sauber und trocken ist.</w:t>
      </w:r>
    </w:p>
    <w:p w:rsidR="001C3AEB" w:rsidRDefault="001C3AEB" w:rsidP="001C3AEB">
      <w:pPr>
        <w:tabs>
          <w:tab w:val="left" w:pos="4820"/>
        </w:tabs>
      </w:pPr>
    </w:p>
    <w:p w:rsidR="001C3AEB" w:rsidRDefault="001C3AEB" w:rsidP="001C3AEB">
      <w:pPr>
        <w:tabs>
          <w:tab w:val="left" w:pos="4820"/>
        </w:tabs>
      </w:pPr>
      <w:r>
        <w:t>Etwas schwieriger wird es bei fettigen Untergründen. Meistens sind Metalloberflächen fettig bzw. ölig, wenn sie ganz neu sind. Der Grund dafür ist, dass Eisenmetall (also z.</w:t>
      </w:r>
      <w:r w:rsidR="001638C1">
        <w:t xml:space="preserve"> </w:t>
      </w:r>
      <w:r>
        <w:t>B. Stahlplatten) eingefettet wird, um es vor Rost (Korrosion) zu schützen. Denn wenn Ba</w:t>
      </w:r>
      <w:r>
        <w:t>u</w:t>
      </w:r>
      <w:r>
        <w:t xml:space="preserve">teile oder Platten in einer Metallfabrik hergestellt oder zugeschnitten wurden, dann müssen sie ja noch auf die Baustellen gebracht werden. Zum Schutz vor der Rostbildung werden die Teile eingefettet. </w:t>
      </w:r>
    </w:p>
    <w:p w:rsidR="001C3AEB" w:rsidRDefault="001C3AEB" w:rsidP="001C3AEB">
      <w:pPr>
        <w:tabs>
          <w:tab w:val="left" w:pos="4820"/>
        </w:tabs>
      </w:pPr>
    </w:p>
    <w:p w:rsidR="001C3AEB" w:rsidRDefault="001C3AEB" w:rsidP="001C3AEB">
      <w:pPr>
        <w:tabs>
          <w:tab w:val="left" w:pos="4820"/>
        </w:tabs>
      </w:pPr>
      <w:r>
        <w:t>Bereits beschichtete Metallteile müssen auch vor einer Beschichtung untersucht we</w:t>
      </w:r>
      <w:r>
        <w:t>r</w:t>
      </w:r>
      <w:r>
        <w:t xml:space="preserve">den.  Auch hier schaut sich </w:t>
      </w:r>
      <w:r w:rsidR="006B2126">
        <w:t xml:space="preserve">die Malerin oder </w:t>
      </w:r>
      <w:r>
        <w:t xml:space="preserve">der Maler den Untergrund zunächst genau an: Ist er sauber und trocken? Ganz wichtig ist auch, ob die alte Beschichtung noch gut hält. Es kann sein, dass eine Beschichtung noch ganz gut aussieht, aber trotzdem nicht mehr gut auf dem Untergrund hält. Zwei einfache Methoden, um das zu überprüfen sind der Klebebandtest und die Kratzprobe. Beim Klebebandtest wird ein Stück Klebeband (hat </w:t>
      </w:r>
      <w:r w:rsidR="006B2126">
        <w:t xml:space="preserve">jede Malerin und </w:t>
      </w:r>
      <w:r>
        <w:t>jeder Maler immer dabei!) auf die Oberfläche geklebt und ganz fest angedrückt. Nun zieht man es mit einer schnellen Bewegung wieder ab und schaut, ob Lackteile auf dem Klebeband sind. Wenn nichts zu sehen ist, dann ist die alte B</w:t>
      </w:r>
      <w:r>
        <w:t>e</w:t>
      </w:r>
      <w:r>
        <w:t xml:space="preserve">schichtung in Ordnung. Am besten testet man das an mehreren Stellen. </w:t>
      </w:r>
    </w:p>
    <w:p w:rsidR="001C3AEB" w:rsidRDefault="001C3AEB" w:rsidP="001C3AEB">
      <w:pPr>
        <w:tabs>
          <w:tab w:val="left" w:pos="4820"/>
        </w:tabs>
      </w:pPr>
    </w:p>
    <w:p w:rsidR="001C3AEB" w:rsidRDefault="001C3AEB" w:rsidP="001C3AEB">
      <w:pPr>
        <w:tabs>
          <w:tab w:val="left" w:pos="4820"/>
        </w:tabs>
      </w:pPr>
      <w:r>
        <w:t>Bei der Kratzprobe nimmt man einen scharfkantigen Gegenstand, z.</w:t>
      </w:r>
      <w:r w:rsidR="006119B5">
        <w:t xml:space="preserve"> </w:t>
      </w:r>
      <w:r>
        <w:t>B. einen Male</w:t>
      </w:r>
      <w:r>
        <w:t>r</w:t>
      </w:r>
      <w:r>
        <w:t>spachtel und kratzt in die Beschichtung. Nun muss wieder genau hingesehen werden: gibt es entlang der Kratzstelle Ausrisse? Dann muss die alte Beschichtung entfernt we</w:t>
      </w:r>
      <w:r>
        <w:t>r</w:t>
      </w:r>
      <w:r>
        <w:t>den.</w:t>
      </w:r>
    </w:p>
    <w:p w:rsidR="000265B1" w:rsidRDefault="000265B1">
      <w:pPr>
        <w:spacing w:line="240" w:lineRule="exact"/>
        <w:rPr>
          <w:rFonts w:ascii="Source Sans Pro Semibold" w:eastAsia="Times New Roman" w:hAnsi="Source Sans Pro Semibold" w:cs="Times New Roman"/>
          <w:bCs/>
          <w:sz w:val="22"/>
          <w:lang w:eastAsia="de-DE"/>
        </w:rPr>
      </w:pPr>
      <w:r>
        <w:br w:type="page"/>
      </w:r>
    </w:p>
    <w:p w:rsidR="00C124AA" w:rsidRDefault="001C3AEB" w:rsidP="00C124AA">
      <w:pPr>
        <w:pStyle w:val="berschrift3"/>
      </w:pPr>
      <w:r>
        <w:lastRenderedPageBreak/>
        <w:t>Aufgabe 3</w:t>
      </w:r>
      <w:r w:rsidRPr="008F3C6F">
        <w:t>:</w:t>
      </w:r>
      <w:r>
        <w:t xml:space="preserve"> </w:t>
      </w:r>
    </w:p>
    <w:p w:rsidR="001C3AEB" w:rsidRPr="00435A71" w:rsidRDefault="001C3AEB" w:rsidP="001C3AEB">
      <w:pPr>
        <w:rPr>
          <w:b/>
          <w:u w:val="single"/>
        </w:rPr>
      </w:pPr>
      <w:r>
        <w:t>Beantworten Sie folgende Fragen:</w:t>
      </w:r>
    </w:p>
    <w:p w:rsidR="001C3AEB" w:rsidRDefault="001C3AEB" w:rsidP="001C3AEB">
      <w:pPr>
        <w:tabs>
          <w:tab w:val="left" w:pos="4820"/>
        </w:tabs>
      </w:pPr>
    </w:p>
    <w:p w:rsidR="001C3AEB" w:rsidRDefault="001C3AEB" w:rsidP="001C3AEB">
      <w:pPr>
        <w:tabs>
          <w:tab w:val="left" w:pos="4820"/>
        </w:tabs>
      </w:pPr>
      <w:r>
        <w:t xml:space="preserve">Nennen Sie drei Entfettungsverfahren: </w:t>
      </w:r>
    </w:p>
    <w:p w:rsidR="001C3AEB" w:rsidRDefault="001C3AEB" w:rsidP="001638C1">
      <w:pPr>
        <w:pStyle w:val="AufgabeLckentext"/>
      </w:pPr>
      <w:r>
        <w:t>..............................................................................................................................................</w:t>
      </w:r>
    </w:p>
    <w:p w:rsidR="00292A56" w:rsidRDefault="001C3AEB" w:rsidP="001638C1">
      <w:pPr>
        <w:pStyle w:val="AufgabeLckentext"/>
      </w:pPr>
      <w:r>
        <w:t>............................................................................................................................................................................................................................................................................................</w:t>
      </w:r>
    </w:p>
    <w:p w:rsidR="001C3AEB" w:rsidRDefault="001C3AEB" w:rsidP="001C3AEB">
      <w:pPr>
        <w:tabs>
          <w:tab w:val="left" w:pos="4820"/>
        </w:tabs>
      </w:pPr>
      <w:r>
        <w:t xml:space="preserve">Welche Bestandteile hat die Netzmittelwäsche? </w:t>
      </w:r>
    </w:p>
    <w:p w:rsidR="001C3AEB" w:rsidRDefault="001C3AEB" w:rsidP="001638C1">
      <w:pPr>
        <w:pStyle w:val="AufgabeLckentext"/>
      </w:pPr>
      <w:r>
        <w:t>..............................................................................................................................................</w:t>
      </w:r>
    </w:p>
    <w:p w:rsidR="001638C1" w:rsidRDefault="001C3AEB" w:rsidP="006119B5">
      <w:pPr>
        <w:pStyle w:val="Textkrper"/>
      </w:pPr>
      <w:r>
        <w:t>Welches der getesteten Verfahren ist hinsichtlich des Gesundheits- und Umweltschu</w:t>
      </w:r>
      <w:r w:rsidR="006119B5">
        <w:t>tzes zu bevorzugen? Begründung!</w:t>
      </w:r>
    </w:p>
    <w:p w:rsidR="001638C1" w:rsidRDefault="001638C1" w:rsidP="001638C1">
      <w:pPr>
        <w:pStyle w:val="AufgabeLckentext"/>
      </w:pPr>
      <w:r>
        <w:t>..............................................................................................................................................</w:t>
      </w:r>
    </w:p>
    <w:p w:rsidR="001638C1" w:rsidRDefault="001638C1" w:rsidP="001638C1">
      <w:pPr>
        <w:pStyle w:val="AufgabeLckentext"/>
      </w:pPr>
      <w:r>
        <w:t>..............................................................................................................................................</w:t>
      </w:r>
    </w:p>
    <w:p w:rsidR="001638C1" w:rsidRDefault="001638C1" w:rsidP="001638C1">
      <w:pPr>
        <w:pStyle w:val="AufgabeLckentext"/>
      </w:pPr>
      <w:r>
        <w:t>..............................................................................................................................................</w:t>
      </w:r>
    </w:p>
    <w:p w:rsidR="001638C1" w:rsidRDefault="001638C1" w:rsidP="001638C1">
      <w:pPr>
        <w:pStyle w:val="AufgabeLckentext"/>
      </w:pPr>
      <w:r>
        <w:t>..............................................................................................................................................</w:t>
      </w:r>
    </w:p>
    <w:p w:rsidR="001C3AEB" w:rsidRDefault="001C3AEB" w:rsidP="001C3AEB">
      <w:pPr>
        <w:tabs>
          <w:tab w:val="left" w:pos="4820"/>
        </w:tabs>
      </w:pPr>
    </w:p>
    <w:p w:rsidR="001C3AEB" w:rsidRDefault="001C3AEB" w:rsidP="001638C1">
      <w:pPr>
        <w:tabs>
          <w:tab w:val="left" w:pos="4820"/>
        </w:tabs>
      </w:pPr>
      <w:r>
        <w:t xml:space="preserve">Welche zwei Prüfmethoden zeigen </w:t>
      </w:r>
      <w:r w:rsidR="00350AB2">
        <w:t>der Malerin/</w:t>
      </w:r>
      <w:r>
        <w:t>dem Maler, ob eine Altbeschichtu</w:t>
      </w:r>
      <w:r w:rsidR="006119B5">
        <w:t>ng noch gut hält?</w:t>
      </w:r>
    </w:p>
    <w:p w:rsidR="001638C1" w:rsidRDefault="001638C1" w:rsidP="001638C1">
      <w:pPr>
        <w:pStyle w:val="AufgabeLckentext"/>
      </w:pPr>
      <w:r>
        <w:t>..............................................................................................................................................</w:t>
      </w:r>
    </w:p>
    <w:p w:rsidR="001638C1" w:rsidRDefault="001638C1" w:rsidP="001638C1">
      <w:pPr>
        <w:pStyle w:val="AufgabeLckentext"/>
      </w:pPr>
      <w:r>
        <w:t>..............................................................................................................................................</w:t>
      </w:r>
    </w:p>
    <w:p w:rsidR="001C3AEB" w:rsidRDefault="001C3AEB" w:rsidP="001C3AEB">
      <w:pPr>
        <w:tabs>
          <w:tab w:val="left" w:pos="4820"/>
        </w:tabs>
      </w:pPr>
    </w:p>
    <w:p w:rsidR="00292A56"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92A56"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lastRenderedPageBreak/>
              <w:br w:type="page"/>
              <w:t>Lernfeld</w:t>
            </w:r>
          </w:p>
          <w:p w:rsidR="00292A56" w:rsidRDefault="00292A56"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t>Titel</w:t>
            </w:r>
          </w:p>
          <w:p w:rsidR="00292A56" w:rsidRDefault="00292A56" w:rsidP="007E5967">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292A56" w:rsidRPr="004B658C" w:rsidRDefault="00292A56"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92A56" w:rsidRDefault="00292A56" w:rsidP="007E5967">
            <w:pPr>
              <w:pStyle w:val="Tabelle6pt"/>
            </w:pPr>
          </w:p>
          <w:p w:rsidR="00292A56" w:rsidRPr="00B51DE9" w:rsidRDefault="00292A56" w:rsidP="007E5967">
            <w:pPr>
              <w:pStyle w:val="TabelleKopfmitte"/>
              <w:rPr>
                <w:rFonts w:eastAsia="Calibri"/>
              </w:rPr>
            </w:pPr>
            <w:r>
              <w:t>F1.01.03.04</w:t>
            </w:r>
          </w:p>
        </w:tc>
      </w:tr>
      <w:tr w:rsidR="00292A56" w:rsidRPr="00B51DE9" w:rsidTr="007E5967">
        <w:tc>
          <w:tcPr>
            <w:tcW w:w="7348" w:type="dxa"/>
            <w:gridSpan w:val="2"/>
            <w:tcBorders>
              <w:left w:val="single" w:sz="4" w:space="0" w:color="auto"/>
              <w:bottom w:val="single" w:sz="4" w:space="0" w:color="auto"/>
              <w:right w:val="single" w:sz="4" w:space="0" w:color="auto"/>
            </w:tcBorders>
            <w:hideMark/>
          </w:tcPr>
          <w:p w:rsidR="00292A56" w:rsidRPr="004B658C" w:rsidRDefault="00292A56" w:rsidP="007E5967">
            <w:pPr>
              <w:pStyle w:val="Tabelle6pt"/>
            </w:pPr>
            <w:r>
              <w:t>Kompetenzbereiche:</w:t>
            </w:r>
          </w:p>
          <w:p w:rsidR="00292A56" w:rsidRDefault="00292A56" w:rsidP="007E5967">
            <w:pPr>
              <w:pStyle w:val="Kopf8ptafz"/>
            </w:pPr>
            <w:r>
              <w:t>Ich kann Werkstoffe objektbezogen auswählen und verarbeiten.</w:t>
            </w:r>
          </w:p>
          <w:p w:rsidR="00292A56" w:rsidRDefault="00292A56"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292A56" w:rsidRDefault="00292A56"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2A56" w:rsidRPr="00B51DE9" w:rsidTr="007E5967">
              <w:trPr>
                <w:trHeight w:val="284"/>
              </w:trPr>
              <w:tc>
                <w:tcPr>
                  <w:tcW w:w="2090" w:type="dxa"/>
                  <w:shd w:val="clear" w:color="auto" w:fill="D9D9D9" w:themeFill="background1" w:themeFillShade="D9"/>
                </w:tcPr>
                <w:p w:rsidR="00292A56" w:rsidRPr="00B51DE9" w:rsidRDefault="00292A56" w:rsidP="007E5967">
                  <w:pPr>
                    <w:pStyle w:val="TabelleKopfmitte"/>
                  </w:pPr>
                  <w:r w:rsidRPr="00B51DE9">
                    <w:t>L</w:t>
                  </w:r>
                  <w:r>
                    <w:t>ösung</w:t>
                  </w:r>
                </w:p>
              </w:tc>
            </w:tr>
          </w:tbl>
          <w:p w:rsidR="00292A56" w:rsidRPr="00B51DE9" w:rsidRDefault="00292A56" w:rsidP="007E5967"/>
        </w:tc>
      </w:tr>
    </w:tbl>
    <w:p w:rsidR="00C124AA" w:rsidRDefault="00292A56" w:rsidP="00C124AA">
      <w:pPr>
        <w:pStyle w:val="berschrift3"/>
      </w:pPr>
      <w:r w:rsidRPr="00547D17">
        <w:rPr>
          <w:noProof/>
          <w:sz w:val="24"/>
        </w:rPr>
        <w:drawing>
          <wp:anchor distT="0" distB="0" distL="114300" distR="114300" simplePos="0" relativeHeight="252595200" behindDoc="0" locked="0" layoutInCell="0" allowOverlap="1" wp14:anchorId="3E42AB45" wp14:editId="1EB14F9C">
            <wp:simplePos x="0" y="0"/>
            <wp:positionH relativeFrom="rightMargin">
              <wp:posOffset>172720</wp:posOffset>
            </wp:positionH>
            <wp:positionV relativeFrom="paragraph">
              <wp:posOffset>17780</wp:posOffset>
            </wp:positionV>
            <wp:extent cx="345440" cy="323850"/>
            <wp:effectExtent l="0" t="0" r="0" b="0"/>
            <wp:wrapNone/>
            <wp:docPr id="157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 3</w:t>
      </w:r>
      <w:r w:rsidRPr="008F3C6F">
        <w:t>:</w:t>
      </w:r>
      <w:r>
        <w:t xml:space="preserve"> </w:t>
      </w:r>
    </w:p>
    <w:p w:rsidR="00292A56" w:rsidRPr="00435A71" w:rsidRDefault="00292A56" w:rsidP="00292A56">
      <w:pPr>
        <w:rPr>
          <w:b/>
          <w:u w:val="single"/>
        </w:rPr>
      </w:pPr>
      <w:r>
        <w:t>Beantworten Sie folgende Fragen:</w:t>
      </w:r>
      <w:r w:rsidRPr="005F285E">
        <w:rPr>
          <w:noProof/>
          <w:sz w:val="24"/>
        </w:rPr>
        <w:t xml:space="preserve"> </w:t>
      </w:r>
    </w:p>
    <w:p w:rsidR="00292A56" w:rsidRDefault="00292A56" w:rsidP="00C124AA">
      <w:pPr>
        <w:pStyle w:val="Abstandszeile"/>
      </w:pPr>
    </w:p>
    <w:p w:rsidR="00292A56" w:rsidRDefault="00292A56" w:rsidP="00292A56">
      <w:pPr>
        <w:tabs>
          <w:tab w:val="left" w:pos="4820"/>
        </w:tabs>
      </w:pPr>
      <w:r>
        <w:t xml:space="preserve">Nennen Sie drei Entfettungsverfahren: </w:t>
      </w:r>
    </w:p>
    <w:p w:rsidR="00292A56" w:rsidRDefault="00292A56" w:rsidP="00292A56">
      <w:pPr>
        <w:tabs>
          <w:tab w:val="left" w:pos="4820"/>
        </w:tabs>
        <w:rPr>
          <w:b/>
          <w:color w:val="00B050"/>
        </w:rPr>
      </w:pPr>
      <w:r>
        <w:rPr>
          <w:b/>
          <w:color w:val="00B050"/>
        </w:rPr>
        <w:t>Entfettung mit Universalverdünnung</w:t>
      </w:r>
    </w:p>
    <w:p w:rsidR="00292A56" w:rsidRDefault="00292A56" w:rsidP="00292A56">
      <w:pPr>
        <w:tabs>
          <w:tab w:val="left" w:pos="4820"/>
        </w:tabs>
        <w:rPr>
          <w:b/>
          <w:color w:val="00B050"/>
        </w:rPr>
      </w:pPr>
      <w:r>
        <w:rPr>
          <w:b/>
          <w:color w:val="00B050"/>
        </w:rPr>
        <w:t>Entfettung mit Aktiv-Reiniger</w:t>
      </w:r>
    </w:p>
    <w:p w:rsidR="00292A56" w:rsidRPr="00F855E0" w:rsidRDefault="00292A56" w:rsidP="00292A56">
      <w:pPr>
        <w:tabs>
          <w:tab w:val="left" w:pos="4820"/>
        </w:tabs>
        <w:rPr>
          <w:b/>
          <w:color w:val="00B050"/>
        </w:rPr>
      </w:pPr>
      <w:r>
        <w:rPr>
          <w:b/>
          <w:color w:val="00B050"/>
        </w:rPr>
        <w:t>Entfettung mit der Netzmittelwäsche</w:t>
      </w:r>
    </w:p>
    <w:p w:rsidR="00292A56" w:rsidRDefault="00292A56" w:rsidP="00C124AA">
      <w:pPr>
        <w:pStyle w:val="Abstandszeile"/>
      </w:pPr>
    </w:p>
    <w:p w:rsidR="00292A56" w:rsidRDefault="00292A56" w:rsidP="00292A56">
      <w:pPr>
        <w:tabs>
          <w:tab w:val="left" w:pos="4820"/>
        </w:tabs>
      </w:pPr>
      <w:r>
        <w:t xml:space="preserve">Welche Bestandteile hat die Netzmittelwäsche? </w:t>
      </w:r>
    </w:p>
    <w:p w:rsidR="00292A56" w:rsidRPr="00F855E0" w:rsidRDefault="00292A56" w:rsidP="00292A56">
      <w:pPr>
        <w:tabs>
          <w:tab w:val="left" w:pos="4820"/>
        </w:tabs>
        <w:rPr>
          <w:b/>
          <w:color w:val="00B050"/>
        </w:rPr>
      </w:pPr>
      <w:r>
        <w:rPr>
          <w:b/>
          <w:color w:val="00B050"/>
        </w:rPr>
        <w:t>Wasser, Salmiak, Spülmittel</w:t>
      </w:r>
    </w:p>
    <w:p w:rsidR="00292A56" w:rsidRDefault="00292A56" w:rsidP="00C124AA">
      <w:pPr>
        <w:pStyle w:val="Abstandszeile"/>
      </w:pPr>
    </w:p>
    <w:p w:rsidR="00292A56" w:rsidRDefault="00292A56" w:rsidP="00292A56">
      <w:pPr>
        <w:tabs>
          <w:tab w:val="left" w:pos="4820"/>
        </w:tabs>
      </w:pPr>
      <w:r>
        <w:t xml:space="preserve">Welches der getesteten Verfahren ist hinsichtlich des Gesundheits- und Umweltschutzes zu bevorzugen? Begründung! </w:t>
      </w:r>
    </w:p>
    <w:p w:rsidR="00292A56" w:rsidRPr="00F855E0" w:rsidRDefault="00292A56" w:rsidP="00292A56">
      <w:pPr>
        <w:tabs>
          <w:tab w:val="left" w:pos="4820"/>
        </w:tabs>
        <w:rPr>
          <w:b/>
          <w:color w:val="00B050"/>
        </w:rPr>
      </w:pPr>
      <w:r>
        <w:rPr>
          <w:b/>
          <w:color w:val="00B050"/>
        </w:rPr>
        <w:t xml:space="preserve">Die Entfettung mit dem Aktiv-Reiniger ist zu bevorzugen, weil sie umweltfreundlich ist (wasserbasiert) und auch für </w:t>
      </w:r>
      <w:r w:rsidR="007E5967">
        <w:rPr>
          <w:b/>
          <w:color w:val="00B050"/>
        </w:rPr>
        <w:t xml:space="preserve">die Anwenderin oder </w:t>
      </w:r>
      <w:r>
        <w:rPr>
          <w:b/>
          <w:color w:val="00B050"/>
        </w:rPr>
        <w:t>den Anwender angenehm ist (keine Geruchsbelästigung, hautfreundlich). Außerdem wurden damit sehr gute Entfettungsergebnisse erzielt.</w:t>
      </w:r>
    </w:p>
    <w:p w:rsidR="00292A56" w:rsidRDefault="00292A56" w:rsidP="00C124AA">
      <w:pPr>
        <w:pStyle w:val="Abstandszeile"/>
      </w:pPr>
    </w:p>
    <w:p w:rsidR="00292A56" w:rsidRPr="00F855E0" w:rsidRDefault="00292A56" w:rsidP="00292A56">
      <w:pPr>
        <w:tabs>
          <w:tab w:val="left" w:pos="4820"/>
        </w:tabs>
        <w:rPr>
          <w:b/>
          <w:color w:val="00B050"/>
        </w:rPr>
      </w:pPr>
      <w:r>
        <w:t xml:space="preserve">Welche zwei Prüfmethoden zeigen </w:t>
      </w:r>
      <w:r w:rsidR="00350AB2">
        <w:t>der Malerin/</w:t>
      </w:r>
      <w:r>
        <w:t xml:space="preserve">dem Maler, ob eine Altbeschichtung noch gut hält? </w:t>
      </w:r>
      <w:r>
        <w:rPr>
          <w:b/>
          <w:color w:val="00B050"/>
        </w:rPr>
        <w:t>Klebebandtest und Kratzprobe</w:t>
      </w:r>
    </w:p>
    <w:p w:rsidR="00292A56" w:rsidRPr="00520530" w:rsidRDefault="00292A56" w:rsidP="00292A56">
      <w:pPr>
        <w:tabs>
          <w:tab w:val="left" w:pos="4820"/>
        </w:tabs>
      </w:pPr>
    </w:p>
    <w:p w:rsidR="00292A56" w:rsidRDefault="00292A56" w:rsidP="00292A5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F1.01.03.04</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6028E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„Stationen</w:t>
            </w:r>
            <w:r w:rsidR="006119B5">
              <w:t xml:space="preserve"> </w:t>
            </w:r>
            <w:r>
              <w:t>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A42138" w:rsidP="001C3AEB">
      <w:pPr>
        <w:pStyle w:val="berschrift2"/>
      </w:pPr>
      <w:r w:rsidRPr="00427056">
        <w:rPr>
          <w:noProof/>
          <w:sz w:val="24"/>
        </w:rPr>
        <w:drawing>
          <wp:anchor distT="0" distB="0" distL="114300" distR="114300" simplePos="0" relativeHeight="252438528" behindDoc="0" locked="0" layoutInCell="0" allowOverlap="1" wp14:anchorId="4168763F" wp14:editId="5F8D31CA">
            <wp:simplePos x="0" y="0"/>
            <wp:positionH relativeFrom="rightMargin">
              <wp:posOffset>107950</wp:posOffset>
            </wp:positionH>
            <wp:positionV relativeFrom="paragraph">
              <wp:posOffset>108404</wp:posOffset>
            </wp:positionV>
            <wp:extent cx="345440" cy="323850"/>
            <wp:effectExtent l="0" t="0" r="0" b="0"/>
            <wp:wrapNone/>
            <wp:docPr id="12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DC047D" w:rsidP="001C3AEB">
      <w:pPr>
        <w:tabs>
          <w:tab w:val="left" w:pos="4820"/>
        </w:tabs>
      </w:pPr>
      <w:r>
        <w:t>Die Malerin oder d</w:t>
      </w:r>
      <w:r w:rsidR="001C3AEB">
        <w:t>er Maler muss als eine Art Doktor jeden Untergrund vor der Beschic</w:t>
      </w:r>
      <w:r w:rsidR="001C3AEB">
        <w:t>h</w:t>
      </w:r>
      <w:r w:rsidR="001C3AEB">
        <w:t>tung genau untersuchen, damit</w:t>
      </w:r>
      <w:r>
        <w:t xml:space="preserve"> sie oder</w:t>
      </w:r>
      <w:r w:rsidR="001C3AEB">
        <w:t xml:space="preserve"> er das richtige „Medikament“ (=Beschichtung) auswäh</w:t>
      </w:r>
      <w:r>
        <w:t>len kann. Sie oder er</w:t>
      </w:r>
      <w:r w:rsidR="001C3AEB">
        <w:t xml:space="preserve"> muss überprüfen, ob der zu bearbeitende Untergrund sa</w:t>
      </w:r>
      <w:r w:rsidR="001C3AEB">
        <w:t>u</w:t>
      </w:r>
      <w:r w:rsidR="001C3AEB">
        <w:t>ber, trocken, staub- und fettfrei ist. Erst dann kann eine Beschichtung gut und dauerhaft halten.</w:t>
      </w:r>
    </w:p>
    <w:p w:rsidR="001C3AEB" w:rsidRDefault="001C3AEB" w:rsidP="00C124AA">
      <w:pPr>
        <w:pStyle w:val="Abstandszeile"/>
      </w:pPr>
    </w:p>
    <w:p w:rsidR="001C3AEB" w:rsidRDefault="001C3AEB" w:rsidP="001C3AEB">
      <w:pPr>
        <w:tabs>
          <w:tab w:val="left" w:pos="4820"/>
        </w:tabs>
      </w:pPr>
      <w:r>
        <w:t xml:space="preserve">Die einfachste Prüfmethode ist, sich den Gegenstand genau anzuschauen. Viele Mängel erkennt man dann schon. In der Fachsprache sagt man zu dieser Prüfmethode </w:t>
      </w:r>
      <w:r w:rsidRPr="00427056">
        <w:rPr>
          <w:b/>
          <w:i/>
        </w:rPr>
        <w:t>Auge</w:t>
      </w:r>
      <w:r w:rsidRPr="00427056">
        <w:rPr>
          <w:b/>
          <w:i/>
        </w:rPr>
        <w:t>n</w:t>
      </w:r>
      <w:r w:rsidRPr="00427056">
        <w:rPr>
          <w:b/>
          <w:i/>
        </w:rPr>
        <w:t>schein</w:t>
      </w:r>
      <w:r>
        <w:t>.</w:t>
      </w:r>
    </w:p>
    <w:p w:rsidR="001C3AEB" w:rsidRDefault="001C3AEB" w:rsidP="00C124AA">
      <w:pPr>
        <w:pStyle w:val="Abstandszeile"/>
      </w:pPr>
    </w:p>
    <w:p w:rsidR="001C3AEB" w:rsidRDefault="001C3AEB" w:rsidP="001C3AEB">
      <w:pPr>
        <w:tabs>
          <w:tab w:val="left" w:pos="4820"/>
        </w:tabs>
      </w:pPr>
      <w:r>
        <w:t xml:space="preserve">Mit der </w:t>
      </w:r>
      <w:r w:rsidRPr="00427056">
        <w:rPr>
          <w:b/>
          <w:i/>
        </w:rPr>
        <w:t>Benetzungsprobe</w:t>
      </w:r>
      <w:r>
        <w:t xml:space="preserve"> prüft</w:t>
      </w:r>
      <w:r w:rsidR="00DC047D">
        <w:t xml:space="preserve"> die Malerin oder</w:t>
      </w:r>
      <w:r>
        <w:t xml:space="preserve"> der Maler, ob der Untergrund fettfrei </w:t>
      </w:r>
      <w:r w:rsidR="006028E0">
        <w:t xml:space="preserve">ist </w:t>
      </w:r>
      <w:r>
        <w:t xml:space="preserve">oder nicht. </w:t>
      </w:r>
    </w:p>
    <w:p w:rsidR="001C3AEB" w:rsidRDefault="001C3AEB" w:rsidP="00C124AA">
      <w:pPr>
        <w:pStyle w:val="Abstandszeile"/>
      </w:pPr>
    </w:p>
    <w:p w:rsidR="001C3AEB" w:rsidRDefault="001C3AEB" w:rsidP="001C3AEB">
      <w:pPr>
        <w:tabs>
          <w:tab w:val="left" w:pos="4820"/>
        </w:tabs>
      </w:pPr>
      <w:r>
        <w:t>Alte Beschichtungen sind manchmal nicht mehr geeignet, um neu darauf zu beschic</w:t>
      </w:r>
      <w:r>
        <w:t>h</w:t>
      </w:r>
      <w:r>
        <w:t xml:space="preserve">ten. Das testet </w:t>
      </w:r>
      <w:r w:rsidR="00350AB2">
        <w:t>die Malerin/</w:t>
      </w:r>
      <w:r>
        <w:t xml:space="preserve">der Maler mit der </w:t>
      </w:r>
      <w:r w:rsidRPr="00427056">
        <w:rPr>
          <w:b/>
          <w:i/>
        </w:rPr>
        <w:t>Kratzprobe</w:t>
      </w:r>
      <w:r>
        <w:t xml:space="preserve"> oder er macht einen </w:t>
      </w:r>
      <w:r w:rsidRPr="00427056">
        <w:rPr>
          <w:b/>
          <w:i/>
        </w:rPr>
        <w:t>Kleb</w:t>
      </w:r>
      <w:r w:rsidRPr="00427056">
        <w:rPr>
          <w:b/>
          <w:i/>
        </w:rPr>
        <w:t>e</w:t>
      </w:r>
      <w:r w:rsidRPr="00427056">
        <w:rPr>
          <w:b/>
          <w:i/>
        </w:rPr>
        <w:t>bandtest</w:t>
      </w:r>
      <w:r>
        <w:t>.</w:t>
      </w:r>
    </w:p>
    <w:p w:rsidR="001C3AEB" w:rsidRDefault="001C3AEB" w:rsidP="00C124AA">
      <w:pPr>
        <w:pStyle w:val="Abstandszeile"/>
      </w:pPr>
    </w:p>
    <w:p w:rsidR="00C124AA" w:rsidRDefault="001C3AEB" w:rsidP="00C124AA">
      <w:pPr>
        <w:pStyle w:val="berschrift3"/>
      </w:pPr>
      <w:r>
        <w:t>Aufgabe 3</w:t>
      </w:r>
      <w:r w:rsidRPr="008F3C6F">
        <w:t>:</w:t>
      </w:r>
      <w:r>
        <w:t xml:space="preserve"> </w:t>
      </w:r>
    </w:p>
    <w:p w:rsidR="001C3AEB" w:rsidRPr="00435A71" w:rsidRDefault="001C3AEB" w:rsidP="001C3AEB">
      <w:pPr>
        <w:rPr>
          <w:b/>
          <w:u w:val="single"/>
        </w:rPr>
      </w:pPr>
      <w:r>
        <w:t>Beantworten Sie folgende Fragen:</w:t>
      </w:r>
    </w:p>
    <w:p w:rsidR="001C3AEB" w:rsidRDefault="001C3AEB" w:rsidP="00C124AA">
      <w:pPr>
        <w:pStyle w:val="Abstandszeile"/>
      </w:pPr>
    </w:p>
    <w:p w:rsidR="001C3AEB" w:rsidRDefault="001C3AEB" w:rsidP="001C3AEB">
      <w:pPr>
        <w:tabs>
          <w:tab w:val="left" w:pos="4820"/>
        </w:tabs>
      </w:pPr>
      <w:r>
        <w:t>Welche Eigenschaften muss ein Untergrund vor der Beschichtung haben? Kreuzen Sie die richtigen Antworten an:</w:t>
      </w:r>
    </w:p>
    <w:p w:rsidR="001C3AEB" w:rsidRDefault="001C3AEB" w:rsidP="00C124AA">
      <w:pPr>
        <w:pStyle w:val="Abstandszeile"/>
      </w:pPr>
    </w:p>
    <w:tbl>
      <w:tblPr>
        <w:tblStyle w:val="Tabellenraster"/>
        <w:tblW w:w="0" w:type="auto"/>
        <w:tblInd w:w="108" w:type="dxa"/>
        <w:tblLayout w:type="fixed"/>
        <w:tblLook w:val="04A0" w:firstRow="1" w:lastRow="0" w:firstColumn="1" w:lastColumn="0" w:noHBand="0" w:noVBand="1"/>
      </w:tblPr>
      <w:tblGrid>
        <w:gridCol w:w="2108"/>
        <w:gridCol w:w="444"/>
        <w:gridCol w:w="425"/>
        <w:gridCol w:w="2126"/>
        <w:gridCol w:w="426"/>
      </w:tblGrid>
      <w:tr w:rsidR="001C3AEB" w:rsidTr="002D0488">
        <w:tc>
          <w:tcPr>
            <w:tcW w:w="2108" w:type="dxa"/>
          </w:tcPr>
          <w:p w:rsidR="001C3AEB" w:rsidRDefault="001C3AEB" w:rsidP="002D0488">
            <w:pPr>
              <w:tabs>
                <w:tab w:val="left" w:pos="4820"/>
              </w:tabs>
            </w:pPr>
            <w:r>
              <w:t>schön</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DC047D" w:rsidP="002D0488">
            <w:r>
              <w:t>grau</w:t>
            </w:r>
          </w:p>
        </w:tc>
        <w:tc>
          <w:tcPr>
            <w:tcW w:w="426" w:type="dxa"/>
            <w:vAlign w:val="center"/>
          </w:tcPr>
          <w:p w:rsidR="001C3AEB" w:rsidRDefault="001C3AEB" w:rsidP="002D0488">
            <w:r w:rsidRPr="00500529">
              <w:rPr>
                <w:sz w:val="28"/>
              </w:rPr>
              <w:sym w:font="Wingdings" w:char="F071"/>
            </w:r>
          </w:p>
        </w:tc>
      </w:tr>
      <w:tr w:rsidR="001C3AEB" w:rsidTr="002D0488">
        <w:tc>
          <w:tcPr>
            <w:tcW w:w="2108" w:type="dxa"/>
          </w:tcPr>
          <w:p w:rsidR="001C3AEB" w:rsidRDefault="001C3AEB" w:rsidP="002D0488">
            <w:pPr>
              <w:tabs>
                <w:tab w:val="left" w:pos="4820"/>
              </w:tabs>
            </w:pPr>
            <w:r>
              <w:t>sauber</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DC047D" w:rsidP="002D0488">
            <w:r>
              <w:t>fettfrei</w:t>
            </w:r>
          </w:p>
        </w:tc>
        <w:tc>
          <w:tcPr>
            <w:tcW w:w="426" w:type="dxa"/>
            <w:vAlign w:val="center"/>
          </w:tcPr>
          <w:p w:rsidR="001C3AEB" w:rsidRDefault="001C3AEB" w:rsidP="002D0488">
            <w:r w:rsidRPr="00500529">
              <w:rPr>
                <w:sz w:val="28"/>
              </w:rPr>
              <w:sym w:font="Wingdings" w:char="F071"/>
            </w:r>
          </w:p>
        </w:tc>
      </w:tr>
      <w:tr w:rsidR="001C3AEB" w:rsidTr="002D0488">
        <w:tc>
          <w:tcPr>
            <w:tcW w:w="2108" w:type="dxa"/>
          </w:tcPr>
          <w:p w:rsidR="001C3AEB" w:rsidRDefault="001C3AEB" w:rsidP="002D0488">
            <w:pPr>
              <w:tabs>
                <w:tab w:val="left" w:pos="4820"/>
              </w:tabs>
            </w:pPr>
            <w:r>
              <w:t>trocken</w:t>
            </w:r>
          </w:p>
        </w:tc>
        <w:tc>
          <w:tcPr>
            <w:tcW w:w="444" w:type="dxa"/>
            <w:vAlign w:val="center"/>
          </w:tcPr>
          <w:p w:rsidR="001C3AEB" w:rsidRDefault="001C3AEB" w:rsidP="002D0488">
            <w:pPr>
              <w:tabs>
                <w:tab w:val="left" w:pos="4820"/>
              </w:tabs>
            </w:pPr>
            <w:r w:rsidRPr="00FA1FFF">
              <w:rPr>
                <w:sz w:val="28"/>
              </w:rPr>
              <w:sym w:font="Wingdings" w:char="F071"/>
            </w:r>
          </w:p>
        </w:tc>
        <w:tc>
          <w:tcPr>
            <w:tcW w:w="425" w:type="dxa"/>
            <w:tcBorders>
              <w:top w:val="nil"/>
              <w:bottom w:val="nil"/>
            </w:tcBorders>
            <w:vAlign w:val="center"/>
          </w:tcPr>
          <w:p w:rsidR="001C3AEB" w:rsidRDefault="001C3AEB" w:rsidP="002D0488">
            <w:pPr>
              <w:tabs>
                <w:tab w:val="left" w:pos="4820"/>
              </w:tabs>
            </w:pPr>
          </w:p>
        </w:tc>
        <w:tc>
          <w:tcPr>
            <w:tcW w:w="2126" w:type="dxa"/>
          </w:tcPr>
          <w:p w:rsidR="001C3AEB" w:rsidRPr="00FA1FFF" w:rsidRDefault="00DC047D" w:rsidP="002D0488">
            <w:pPr>
              <w:tabs>
                <w:tab w:val="left" w:pos="4820"/>
              </w:tabs>
            </w:pPr>
            <w:r>
              <w:t>staubfrei</w:t>
            </w:r>
          </w:p>
        </w:tc>
        <w:tc>
          <w:tcPr>
            <w:tcW w:w="426" w:type="dxa"/>
            <w:vAlign w:val="center"/>
          </w:tcPr>
          <w:p w:rsidR="001C3AEB" w:rsidRDefault="001C3AEB" w:rsidP="002D0488">
            <w:pPr>
              <w:tabs>
                <w:tab w:val="left" w:pos="4820"/>
              </w:tabs>
            </w:pPr>
            <w:r w:rsidRPr="00FA1FFF">
              <w:rPr>
                <w:sz w:val="28"/>
              </w:rPr>
              <w:sym w:font="Wingdings" w:char="F071"/>
            </w:r>
          </w:p>
        </w:tc>
      </w:tr>
    </w:tbl>
    <w:p w:rsidR="001C3AEB" w:rsidRDefault="001C3AEB" w:rsidP="00C124AA">
      <w:pPr>
        <w:pStyle w:val="Abstandszeile"/>
      </w:pPr>
    </w:p>
    <w:p w:rsidR="001C3AEB" w:rsidRDefault="001C3AEB" w:rsidP="001C3AEB">
      <w:pPr>
        <w:tabs>
          <w:tab w:val="left" w:pos="4820"/>
        </w:tabs>
      </w:pPr>
      <w:r>
        <w:t xml:space="preserve">Nennen Sie ein Entfettungsverfahren: </w:t>
      </w:r>
    </w:p>
    <w:p w:rsidR="006028E0" w:rsidRDefault="006028E0" w:rsidP="006028E0">
      <w:pPr>
        <w:pStyle w:val="AufgabeLckentext"/>
      </w:pPr>
      <w:r>
        <w:t>..............................................................................................................................................</w:t>
      </w:r>
    </w:p>
    <w:p w:rsidR="001C3AEB" w:rsidRDefault="001C3AEB" w:rsidP="001C3AEB">
      <w:pPr>
        <w:tabs>
          <w:tab w:val="left" w:pos="4820"/>
        </w:tabs>
      </w:pPr>
    </w:p>
    <w:p w:rsidR="001C3AEB" w:rsidRDefault="001C3AEB" w:rsidP="001C3AEB">
      <w:pPr>
        <w:tabs>
          <w:tab w:val="left" w:pos="4820"/>
        </w:tabs>
      </w:pPr>
    </w:p>
    <w:p w:rsidR="00292A56" w:rsidRDefault="00292A56">
      <w:pPr>
        <w:spacing w:line="240" w:lineRule="exact"/>
      </w:pPr>
      <w:r>
        <w:br w:type="page"/>
      </w:r>
    </w:p>
    <w:p w:rsidR="001C3AEB" w:rsidRDefault="001C3AEB" w:rsidP="005F7951">
      <w:pPr>
        <w:tabs>
          <w:tab w:val="left" w:pos="4820"/>
        </w:tabs>
      </w:pPr>
      <w:r>
        <w:lastRenderedPageBreak/>
        <w:t xml:space="preserve">Welches der getesteten Verfahren ist hinsichtlich des Gesundheits- und Umweltschutzes zu bevorzugen? Begründung! </w:t>
      </w:r>
    </w:p>
    <w:p w:rsidR="005F7951" w:rsidRDefault="005F7951" w:rsidP="005F7951">
      <w:pPr>
        <w:pStyle w:val="AufgabeLckentext"/>
      </w:pPr>
      <w:r>
        <w:t>..............................................................................................................................................</w:t>
      </w:r>
    </w:p>
    <w:p w:rsidR="005F7951" w:rsidRDefault="005F7951" w:rsidP="005F7951">
      <w:pPr>
        <w:pStyle w:val="AufgabeLckentext"/>
      </w:pPr>
      <w:r>
        <w:t>..............................................................................................................................................</w:t>
      </w:r>
    </w:p>
    <w:p w:rsidR="005F7951" w:rsidRDefault="005F7951" w:rsidP="005F7951">
      <w:pPr>
        <w:pStyle w:val="AufgabeLckentext"/>
      </w:pPr>
      <w:r>
        <w:t>..............................................................................................................................................</w:t>
      </w:r>
    </w:p>
    <w:p w:rsidR="005F7951" w:rsidRDefault="005F7951" w:rsidP="005F7951">
      <w:pPr>
        <w:pStyle w:val="AufgabeLckentext"/>
      </w:pPr>
      <w:r>
        <w:t>..............................................................................................................................................</w:t>
      </w:r>
    </w:p>
    <w:p w:rsidR="001C3AEB" w:rsidRDefault="001C3AEB" w:rsidP="005F7951">
      <w:pPr>
        <w:tabs>
          <w:tab w:val="left" w:pos="4820"/>
        </w:tabs>
      </w:pPr>
      <w:r>
        <w:t xml:space="preserve">Welche zwei Prüfmethoden zeigen </w:t>
      </w:r>
      <w:r w:rsidR="00350AB2">
        <w:t>der Malerin/</w:t>
      </w:r>
      <w:r>
        <w:t xml:space="preserve">dem Maler, ob eine Altbeschichtung noch gut hält? </w:t>
      </w:r>
    </w:p>
    <w:p w:rsidR="005F7951" w:rsidRDefault="005F7951" w:rsidP="005F7951">
      <w:pPr>
        <w:pStyle w:val="AufgabeLckentext"/>
      </w:pPr>
      <w:r>
        <w:t>..............................................................................................................................................</w:t>
      </w:r>
    </w:p>
    <w:p w:rsidR="005F7951" w:rsidRDefault="005F7951" w:rsidP="005F7951">
      <w:pPr>
        <w:pStyle w:val="AufgabeLckentext"/>
      </w:pPr>
      <w:r>
        <w:t>..............................................................................................................................................</w:t>
      </w:r>
    </w:p>
    <w:p w:rsidR="001C3AEB" w:rsidRDefault="001C3AEB" w:rsidP="001C3AEB">
      <w:pPr>
        <w:tabs>
          <w:tab w:val="left" w:pos="4820"/>
        </w:tabs>
      </w:pPr>
    </w:p>
    <w:p w:rsidR="001C3AEB" w:rsidRPr="00520530" w:rsidRDefault="001C3AEB" w:rsidP="001C3AEB">
      <w:pPr>
        <w:tabs>
          <w:tab w:val="left" w:pos="4820"/>
        </w:tabs>
      </w:pPr>
    </w:p>
    <w:p w:rsidR="001C3AEB" w:rsidRPr="0045502B" w:rsidRDefault="001C3AEB" w:rsidP="001C3AEB"/>
    <w:p w:rsidR="00292A56"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92A56"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lastRenderedPageBreak/>
              <w:br w:type="page"/>
              <w:t>Lernfeld</w:t>
            </w:r>
          </w:p>
          <w:p w:rsidR="00292A56" w:rsidRDefault="00292A56"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t>Titel</w:t>
            </w:r>
          </w:p>
          <w:p w:rsidR="00292A56" w:rsidRDefault="00292A56" w:rsidP="007E5967">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292A56" w:rsidRPr="004B658C" w:rsidRDefault="00292A56"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92A56" w:rsidRDefault="00292A56" w:rsidP="007E5967">
            <w:pPr>
              <w:pStyle w:val="Tabelle6pt"/>
            </w:pPr>
          </w:p>
          <w:p w:rsidR="00292A56" w:rsidRPr="00B51DE9" w:rsidRDefault="00292A56" w:rsidP="007E5967">
            <w:pPr>
              <w:pStyle w:val="TabelleKopfmitte"/>
              <w:rPr>
                <w:rFonts w:eastAsia="Calibri"/>
              </w:rPr>
            </w:pPr>
            <w:r>
              <w:t>F1.01.03.04</w:t>
            </w:r>
          </w:p>
        </w:tc>
      </w:tr>
      <w:tr w:rsidR="00292A56" w:rsidRPr="00B51DE9" w:rsidTr="007E5967">
        <w:tc>
          <w:tcPr>
            <w:tcW w:w="7348" w:type="dxa"/>
            <w:gridSpan w:val="2"/>
            <w:tcBorders>
              <w:left w:val="single" w:sz="4" w:space="0" w:color="auto"/>
              <w:bottom w:val="single" w:sz="4" w:space="0" w:color="auto"/>
              <w:right w:val="single" w:sz="4" w:space="0" w:color="auto"/>
            </w:tcBorders>
            <w:hideMark/>
          </w:tcPr>
          <w:p w:rsidR="00292A56" w:rsidRPr="004B658C" w:rsidRDefault="00292A56" w:rsidP="007E5967">
            <w:pPr>
              <w:pStyle w:val="Tabelle6pt"/>
            </w:pPr>
            <w:r>
              <w:t>Kompetenzbereiche:</w:t>
            </w:r>
          </w:p>
          <w:p w:rsidR="00292A56" w:rsidRDefault="00292A56" w:rsidP="007E5967">
            <w:pPr>
              <w:pStyle w:val="Kopf8ptafz"/>
            </w:pPr>
            <w:r>
              <w:t>Ich kann Werkstoffe objektbezogen auswählen und verarbeiten.</w:t>
            </w:r>
          </w:p>
          <w:p w:rsidR="00292A56" w:rsidRDefault="00292A56"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292A56" w:rsidRDefault="00292A56"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2A56" w:rsidRPr="00B51DE9" w:rsidTr="007E5967">
              <w:trPr>
                <w:trHeight w:val="284"/>
              </w:trPr>
              <w:tc>
                <w:tcPr>
                  <w:tcW w:w="2090" w:type="dxa"/>
                  <w:shd w:val="clear" w:color="auto" w:fill="D9D9D9" w:themeFill="background1" w:themeFillShade="D9"/>
                </w:tcPr>
                <w:p w:rsidR="00292A56" w:rsidRPr="00B51DE9" w:rsidRDefault="00292A56" w:rsidP="007E5967">
                  <w:pPr>
                    <w:pStyle w:val="TabelleKopfmitte"/>
                  </w:pPr>
                  <w:r w:rsidRPr="00B51DE9">
                    <w:t>L</w:t>
                  </w:r>
                  <w:r>
                    <w:t>ösung</w:t>
                  </w:r>
                </w:p>
              </w:tc>
            </w:tr>
          </w:tbl>
          <w:p w:rsidR="00292A56" w:rsidRPr="00B51DE9" w:rsidRDefault="00292A56" w:rsidP="007E5967"/>
        </w:tc>
      </w:tr>
    </w:tbl>
    <w:p w:rsidR="00C124AA" w:rsidRDefault="00292A56" w:rsidP="00C124AA">
      <w:pPr>
        <w:pStyle w:val="berschrift3"/>
      </w:pPr>
      <w:r w:rsidRPr="00427056">
        <w:rPr>
          <w:noProof/>
          <w:sz w:val="24"/>
        </w:rPr>
        <w:drawing>
          <wp:anchor distT="0" distB="0" distL="114300" distR="114300" simplePos="0" relativeHeight="252597248" behindDoc="0" locked="0" layoutInCell="0" allowOverlap="1" wp14:anchorId="6122096D" wp14:editId="71D0885D">
            <wp:simplePos x="0" y="0"/>
            <wp:positionH relativeFrom="rightMargin">
              <wp:posOffset>156845</wp:posOffset>
            </wp:positionH>
            <wp:positionV relativeFrom="paragraph">
              <wp:posOffset>1905</wp:posOffset>
            </wp:positionV>
            <wp:extent cx="345440" cy="323850"/>
            <wp:effectExtent l="0" t="0" r="0" b="0"/>
            <wp:wrapNone/>
            <wp:docPr id="15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 3</w:t>
      </w:r>
      <w:r w:rsidRPr="008F3C6F">
        <w:t>:</w:t>
      </w:r>
    </w:p>
    <w:p w:rsidR="00292A56" w:rsidRPr="00435A71" w:rsidRDefault="00292A56" w:rsidP="00292A56">
      <w:pPr>
        <w:rPr>
          <w:b/>
          <w:u w:val="single"/>
        </w:rPr>
      </w:pPr>
      <w:r>
        <w:t>Beantworten Sie folgende Fragen:</w:t>
      </w:r>
    </w:p>
    <w:p w:rsidR="00292A56" w:rsidRDefault="00292A56" w:rsidP="00C124AA">
      <w:pPr>
        <w:pStyle w:val="Abstandszeile"/>
      </w:pPr>
    </w:p>
    <w:p w:rsidR="00292A56" w:rsidRDefault="00292A56" w:rsidP="00292A56">
      <w:pPr>
        <w:tabs>
          <w:tab w:val="left" w:pos="4820"/>
        </w:tabs>
      </w:pPr>
      <w:r>
        <w:t>Welche Eigenschaften muss ein Untergrund vor der Beschichtung haben? Kreuzen Sie die richtigen Antworten an:</w:t>
      </w:r>
    </w:p>
    <w:p w:rsidR="00292A56" w:rsidRDefault="00292A56" w:rsidP="00C124AA">
      <w:pPr>
        <w:pStyle w:val="Abstandszeile"/>
      </w:pPr>
    </w:p>
    <w:tbl>
      <w:tblPr>
        <w:tblStyle w:val="Tabellenraster"/>
        <w:tblW w:w="0" w:type="auto"/>
        <w:tblInd w:w="108" w:type="dxa"/>
        <w:tblLayout w:type="fixed"/>
        <w:tblLook w:val="04A0" w:firstRow="1" w:lastRow="0" w:firstColumn="1" w:lastColumn="0" w:noHBand="0" w:noVBand="1"/>
      </w:tblPr>
      <w:tblGrid>
        <w:gridCol w:w="2108"/>
        <w:gridCol w:w="444"/>
        <w:gridCol w:w="425"/>
        <w:gridCol w:w="2126"/>
        <w:gridCol w:w="426"/>
      </w:tblGrid>
      <w:tr w:rsidR="00292A56" w:rsidTr="007E5967">
        <w:tc>
          <w:tcPr>
            <w:tcW w:w="2108" w:type="dxa"/>
          </w:tcPr>
          <w:p w:rsidR="00292A56" w:rsidRDefault="00292A56" w:rsidP="007E5967">
            <w:pPr>
              <w:tabs>
                <w:tab w:val="left" w:pos="4820"/>
              </w:tabs>
            </w:pPr>
            <w:r>
              <w:t>schön</w:t>
            </w:r>
          </w:p>
        </w:tc>
        <w:tc>
          <w:tcPr>
            <w:tcW w:w="444" w:type="dxa"/>
            <w:vAlign w:val="center"/>
          </w:tcPr>
          <w:p w:rsidR="00292A56" w:rsidRDefault="00292A56" w:rsidP="007E5967">
            <w:pPr>
              <w:tabs>
                <w:tab w:val="left" w:pos="4820"/>
              </w:tabs>
            </w:pPr>
            <w:r w:rsidRPr="00FA1FFF">
              <w:rPr>
                <w:sz w:val="28"/>
              </w:rPr>
              <w:sym w:font="Wingdings" w:char="F071"/>
            </w:r>
          </w:p>
        </w:tc>
        <w:tc>
          <w:tcPr>
            <w:tcW w:w="425" w:type="dxa"/>
            <w:tcBorders>
              <w:top w:val="nil"/>
              <w:bottom w:val="nil"/>
            </w:tcBorders>
            <w:vAlign w:val="center"/>
          </w:tcPr>
          <w:p w:rsidR="00292A56" w:rsidRDefault="00292A56" w:rsidP="007E5967">
            <w:pPr>
              <w:tabs>
                <w:tab w:val="left" w:pos="4820"/>
              </w:tabs>
            </w:pPr>
          </w:p>
        </w:tc>
        <w:tc>
          <w:tcPr>
            <w:tcW w:w="2126" w:type="dxa"/>
          </w:tcPr>
          <w:p w:rsidR="00292A56" w:rsidRPr="00FA1FFF" w:rsidRDefault="00292A56" w:rsidP="007E5967">
            <w:r w:rsidRPr="00FA1FFF">
              <w:t>grau</w:t>
            </w:r>
          </w:p>
        </w:tc>
        <w:tc>
          <w:tcPr>
            <w:tcW w:w="426" w:type="dxa"/>
            <w:vAlign w:val="center"/>
          </w:tcPr>
          <w:p w:rsidR="00292A56" w:rsidRDefault="00292A56" w:rsidP="007E5967">
            <w:r w:rsidRPr="00500529">
              <w:rPr>
                <w:sz w:val="28"/>
              </w:rPr>
              <w:sym w:font="Wingdings" w:char="F071"/>
            </w:r>
          </w:p>
        </w:tc>
      </w:tr>
      <w:tr w:rsidR="00292A56" w:rsidTr="007E5967">
        <w:tc>
          <w:tcPr>
            <w:tcW w:w="2108" w:type="dxa"/>
          </w:tcPr>
          <w:p w:rsidR="00292A56" w:rsidRDefault="00292A56" w:rsidP="007E5967">
            <w:pPr>
              <w:tabs>
                <w:tab w:val="left" w:pos="4820"/>
              </w:tabs>
            </w:pPr>
            <w:r>
              <w:t>sauber</w:t>
            </w:r>
          </w:p>
        </w:tc>
        <w:tc>
          <w:tcPr>
            <w:tcW w:w="444" w:type="dxa"/>
            <w:vAlign w:val="center"/>
          </w:tcPr>
          <w:p w:rsidR="00292A56" w:rsidRDefault="00292A56" w:rsidP="007E5967">
            <w:pPr>
              <w:tabs>
                <w:tab w:val="left" w:pos="4820"/>
              </w:tabs>
            </w:pPr>
            <w:r w:rsidRPr="00F855E0">
              <w:rPr>
                <w:color w:val="00B050"/>
                <w:sz w:val="28"/>
              </w:rPr>
              <w:sym w:font="Wingdings" w:char="F0FE"/>
            </w:r>
          </w:p>
        </w:tc>
        <w:tc>
          <w:tcPr>
            <w:tcW w:w="425" w:type="dxa"/>
            <w:tcBorders>
              <w:top w:val="nil"/>
              <w:bottom w:val="nil"/>
            </w:tcBorders>
            <w:vAlign w:val="center"/>
          </w:tcPr>
          <w:p w:rsidR="00292A56" w:rsidRDefault="00292A56" w:rsidP="007E5967">
            <w:pPr>
              <w:tabs>
                <w:tab w:val="left" w:pos="4820"/>
              </w:tabs>
            </w:pPr>
          </w:p>
        </w:tc>
        <w:tc>
          <w:tcPr>
            <w:tcW w:w="2126" w:type="dxa"/>
          </w:tcPr>
          <w:p w:rsidR="00292A56" w:rsidRPr="00FA1FFF" w:rsidRDefault="00292A56" w:rsidP="007E5967">
            <w:r>
              <w:t>fettfrei</w:t>
            </w:r>
          </w:p>
        </w:tc>
        <w:tc>
          <w:tcPr>
            <w:tcW w:w="426" w:type="dxa"/>
          </w:tcPr>
          <w:p w:rsidR="00292A56" w:rsidRDefault="00292A56" w:rsidP="007E5967">
            <w:r w:rsidRPr="00CC2E9D">
              <w:rPr>
                <w:color w:val="00B050"/>
                <w:sz w:val="28"/>
              </w:rPr>
              <w:sym w:font="Wingdings" w:char="F0FE"/>
            </w:r>
          </w:p>
        </w:tc>
      </w:tr>
      <w:tr w:rsidR="00292A56" w:rsidTr="007E5967">
        <w:tc>
          <w:tcPr>
            <w:tcW w:w="2108" w:type="dxa"/>
          </w:tcPr>
          <w:p w:rsidR="00292A56" w:rsidRDefault="00292A56" w:rsidP="007E5967">
            <w:pPr>
              <w:tabs>
                <w:tab w:val="left" w:pos="4820"/>
              </w:tabs>
            </w:pPr>
            <w:r>
              <w:t>trocken</w:t>
            </w:r>
          </w:p>
        </w:tc>
        <w:tc>
          <w:tcPr>
            <w:tcW w:w="444" w:type="dxa"/>
            <w:vAlign w:val="center"/>
          </w:tcPr>
          <w:p w:rsidR="00292A56" w:rsidRDefault="00292A56" w:rsidP="007E5967">
            <w:pPr>
              <w:tabs>
                <w:tab w:val="left" w:pos="4820"/>
              </w:tabs>
            </w:pPr>
            <w:r w:rsidRPr="00F855E0">
              <w:rPr>
                <w:color w:val="00B050"/>
                <w:sz w:val="28"/>
              </w:rPr>
              <w:sym w:font="Wingdings" w:char="F0FE"/>
            </w:r>
          </w:p>
        </w:tc>
        <w:tc>
          <w:tcPr>
            <w:tcW w:w="425" w:type="dxa"/>
            <w:tcBorders>
              <w:top w:val="nil"/>
              <w:bottom w:val="nil"/>
            </w:tcBorders>
            <w:vAlign w:val="center"/>
          </w:tcPr>
          <w:p w:rsidR="00292A56" w:rsidRDefault="00292A56" w:rsidP="007E5967">
            <w:pPr>
              <w:tabs>
                <w:tab w:val="left" w:pos="4820"/>
              </w:tabs>
            </w:pPr>
          </w:p>
        </w:tc>
        <w:tc>
          <w:tcPr>
            <w:tcW w:w="2126" w:type="dxa"/>
          </w:tcPr>
          <w:p w:rsidR="00292A56" w:rsidRPr="00FA1FFF" w:rsidRDefault="00292A56" w:rsidP="007E5967">
            <w:pPr>
              <w:tabs>
                <w:tab w:val="left" w:pos="4820"/>
              </w:tabs>
            </w:pPr>
            <w:r>
              <w:t>staubfrei</w:t>
            </w:r>
          </w:p>
        </w:tc>
        <w:tc>
          <w:tcPr>
            <w:tcW w:w="426" w:type="dxa"/>
          </w:tcPr>
          <w:p w:rsidR="00292A56" w:rsidRDefault="00292A56" w:rsidP="007E5967">
            <w:r w:rsidRPr="00CC2E9D">
              <w:rPr>
                <w:color w:val="00B050"/>
                <w:sz w:val="28"/>
              </w:rPr>
              <w:sym w:font="Wingdings" w:char="F0FE"/>
            </w:r>
          </w:p>
        </w:tc>
      </w:tr>
    </w:tbl>
    <w:p w:rsidR="00292A56" w:rsidRDefault="00292A56" w:rsidP="00C124AA">
      <w:pPr>
        <w:pStyle w:val="Abstandszeile"/>
      </w:pPr>
    </w:p>
    <w:p w:rsidR="00292A56" w:rsidRDefault="00292A56" w:rsidP="00292A56">
      <w:pPr>
        <w:tabs>
          <w:tab w:val="left" w:pos="4820"/>
        </w:tabs>
      </w:pPr>
      <w:r>
        <w:t xml:space="preserve">Nennen Sie ein Entfettungsverfahren: </w:t>
      </w:r>
    </w:p>
    <w:p w:rsidR="00292A56" w:rsidRPr="00F855E0" w:rsidRDefault="00292A56" w:rsidP="00292A56">
      <w:pPr>
        <w:tabs>
          <w:tab w:val="left" w:pos="4820"/>
        </w:tabs>
        <w:rPr>
          <w:b/>
          <w:color w:val="00B050"/>
        </w:rPr>
      </w:pPr>
      <w:r>
        <w:rPr>
          <w:b/>
          <w:color w:val="00B050"/>
        </w:rPr>
        <w:t>Universalverdünnung</w:t>
      </w:r>
      <w:r w:rsidR="007A1294">
        <w:rPr>
          <w:b/>
          <w:color w:val="00B050"/>
        </w:rPr>
        <w:t>/</w:t>
      </w:r>
      <w:r>
        <w:rPr>
          <w:b/>
          <w:color w:val="00B050"/>
        </w:rPr>
        <w:t>Aktiv-Reiniger</w:t>
      </w:r>
      <w:r w:rsidR="007A1294">
        <w:rPr>
          <w:b/>
          <w:color w:val="00B050"/>
        </w:rPr>
        <w:t>/</w:t>
      </w:r>
      <w:r>
        <w:rPr>
          <w:b/>
          <w:color w:val="00B050"/>
        </w:rPr>
        <w:t>Netzmittelwäsche</w:t>
      </w:r>
    </w:p>
    <w:p w:rsidR="00292A56" w:rsidRDefault="00292A56" w:rsidP="00C124AA">
      <w:pPr>
        <w:pStyle w:val="Abstandszeile"/>
      </w:pPr>
    </w:p>
    <w:p w:rsidR="00292A56" w:rsidRDefault="00292A56" w:rsidP="00292A56">
      <w:pPr>
        <w:tabs>
          <w:tab w:val="left" w:pos="4820"/>
        </w:tabs>
      </w:pPr>
      <w:r>
        <w:t xml:space="preserve">Welches der getesteten Verfahren ist hinsichtlich des Gesundheits- und Umweltschutzes zu bevorzugen? Begründung! </w:t>
      </w:r>
    </w:p>
    <w:p w:rsidR="00292A56" w:rsidRPr="00F855E0" w:rsidRDefault="00292A56" w:rsidP="00292A56">
      <w:pPr>
        <w:tabs>
          <w:tab w:val="left" w:pos="4820"/>
        </w:tabs>
        <w:rPr>
          <w:b/>
          <w:color w:val="00B050"/>
        </w:rPr>
      </w:pPr>
      <w:r>
        <w:rPr>
          <w:b/>
          <w:color w:val="00B050"/>
        </w:rPr>
        <w:t>Die Entfettung mit dem Aktiv-Reiniger ist zu bevorzugen, weil sie umweltfreundlich ist (wasserbasiert) und auch für die Anwenderin</w:t>
      </w:r>
      <w:r w:rsidR="007E5967">
        <w:rPr>
          <w:b/>
          <w:color w:val="00B050"/>
        </w:rPr>
        <w:t xml:space="preserve"> oder </w:t>
      </w:r>
      <w:r>
        <w:rPr>
          <w:b/>
          <w:color w:val="00B050"/>
        </w:rPr>
        <w:t>den Anwender angenehm ist (keine Geruchsbelästigung, hautfreundlich). Außerdem wurden damit sehr gute Entfettungsergebnisse erzielt.</w:t>
      </w:r>
    </w:p>
    <w:p w:rsidR="00292A56" w:rsidRDefault="00292A56" w:rsidP="00C124AA">
      <w:pPr>
        <w:pStyle w:val="Abstandszeile"/>
      </w:pPr>
    </w:p>
    <w:p w:rsidR="00292A56" w:rsidRPr="005F285E" w:rsidRDefault="00292A56" w:rsidP="00292A56">
      <w:pPr>
        <w:tabs>
          <w:tab w:val="left" w:pos="4820"/>
        </w:tabs>
        <w:rPr>
          <w:b/>
          <w:color w:val="00B050"/>
        </w:rPr>
      </w:pPr>
      <w:r>
        <w:t xml:space="preserve">Welche zwei Prüfmethoden zeigen </w:t>
      </w:r>
      <w:r w:rsidR="00350AB2">
        <w:t>der Malerin/</w:t>
      </w:r>
      <w:r>
        <w:t xml:space="preserve">dem Maler, ob eine Altbeschichtung noch gut hält? </w:t>
      </w:r>
      <w:r>
        <w:rPr>
          <w:b/>
          <w:color w:val="00B050"/>
        </w:rPr>
        <w:t>Klebebandtest und Kratzprobe</w:t>
      </w:r>
    </w:p>
    <w:p w:rsidR="00292A56" w:rsidRPr="0045502B" w:rsidRDefault="00292A56" w:rsidP="00292A56"/>
    <w:p w:rsidR="00292A56" w:rsidRDefault="00292A56" w:rsidP="00292A56">
      <w:pPr>
        <w:spacing w:line="240" w:lineRule="exact"/>
      </w:pPr>
      <w:r>
        <w:br w:type="page"/>
      </w:r>
    </w:p>
    <w:p w:rsidR="001C3AEB" w:rsidRDefault="001C3AEB" w:rsidP="001C3AEB">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F1.01.03.04</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DF74E7">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„Stationen</w:t>
            </w:r>
            <w:r w:rsidR="006119B5">
              <w:t xml:space="preserve"> </w:t>
            </w:r>
            <w:r>
              <w:t>lernen“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A42138" w:rsidP="001C3AEB">
      <w:pPr>
        <w:pStyle w:val="berschrift2"/>
      </w:pPr>
      <w:r>
        <w:rPr>
          <w:noProof/>
          <w:sz w:val="24"/>
        </w:rPr>
        <w:drawing>
          <wp:anchor distT="0" distB="0" distL="114300" distR="114300" simplePos="0" relativeHeight="252439552" behindDoc="0" locked="0" layoutInCell="0" allowOverlap="1" wp14:anchorId="10CFD688" wp14:editId="1065E71E">
            <wp:simplePos x="0" y="0"/>
            <wp:positionH relativeFrom="rightMargin">
              <wp:posOffset>107950</wp:posOffset>
            </wp:positionH>
            <wp:positionV relativeFrom="paragraph">
              <wp:posOffset>64770</wp:posOffset>
            </wp:positionV>
            <wp:extent cx="345440" cy="323850"/>
            <wp:effectExtent l="0" t="0" r="0" b="0"/>
            <wp:wrapNone/>
            <wp:docPr id="12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Infoteil</w:t>
      </w:r>
    </w:p>
    <w:p w:rsidR="001C3AEB" w:rsidRDefault="00990AAE" w:rsidP="001C3AEB">
      <w:pPr>
        <w:tabs>
          <w:tab w:val="left" w:pos="4820"/>
        </w:tabs>
      </w:pPr>
      <w:r>
        <w:rPr>
          <w:noProof/>
          <w:sz w:val="24"/>
          <w:lang w:eastAsia="de-DE"/>
        </w:rPr>
        <w:drawing>
          <wp:anchor distT="0" distB="0" distL="114300" distR="114300" simplePos="0" relativeHeight="252655616" behindDoc="0" locked="0" layoutInCell="0" allowOverlap="1" wp14:anchorId="05E5D262" wp14:editId="5CC4AE80">
            <wp:simplePos x="0" y="0"/>
            <wp:positionH relativeFrom="rightMargin">
              <wp:posOffset>107950</wp:posOffset>
            </wp:positionH>
            <wp:positionV relativeFrom="paragraph">
              <wp:posOffset>355885</wp:posOffset>
            </wp:positionV>
            <wp:extent cx="323850" cy="323850"/>
            <wp:effectExtent l="0" t="0" r="0" b="0"/>
            <wp:wrapNone/>
            <wp:docPr id="224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81285">
        <w:t>Die Malerin oder der</w:t>
      </w:r>
      <w:r w:rsidR="001C3AEB">
        <w:t xml:space="preserve"> Maler muss als eine Art Doktor jeden Untergrund vor der Beschic</w:t>
      </w:r>
      <w:r w:rsidR="001C3AEB">
        <w:t>h</w:t>
      </w:r>
      <w:r w:rsidR="001C3AEB">
        <w:t>tung genau untersuchen, damit er das richtige „Medikament“ (=</w:t>
      </w:r>
      <w:r w:rsidR="006119B5">
        <w:t xml:space="preserve"> </w:t>
      </w:r>
      <w:r w:rsidR="001C3AEB">
        <w:t>Beschichtung) auswä</w:t>
      </w:r>
      <w:r w:rsidR="001C3AEB">
        <w:t>h</w:t>
      </w:r>
      <w:r w:rsidR="001C3AEB">
        <w:t xml:space="preserve">len kann. </w:t>
      </w:r>
      <w:r w:rsidR="00681285">
        <w:t xml:space="preserve">Sie oder er </w:t>
      </w:r>
      <w:r w:rsidR="001C3AEB">
        <w:t>muss überprüfen, ob der zu bearbeitende Untergrund sauber, tr</w:t>
      </w:r>
      <w:r w:rsidR="001C3AEB">
        <w:t>o</w:t>
      </w:r>
      <w:r w:rsidR="001C3AEB">
        <w:t>cken, staub- und fettfrei ist. Erst dann kann eine Beschichtung gut und dauerhaft halten.</w:t>
      </w:r>
    </w:p>
    <w:p w:rsidR="001C3AEB" w:rsidRDefault="001C3AEB" w:rsidP="00C124AA">
      <w:pPr>
        <w:pStyle w:val="Abstandszeile"/>
      </w:pPr>
    </w:p>
    <w:p w:rsidR="001C3AEB" w:rsidRPr="00073971" w:rsidRDefault="00E14703" w:rsidP="001C3AEB">
      <w:pPr>
        <w:pStyle w:val="Marginaliegrau"/>
        <w:framePr w:wrap="around"/>
        <w:rPr>
          <w:sz w:val="16"/>
        </w:rPr>
      </w:pPr>
      <w:r>
        <w:rPr>
          <w:sz w:val="16"/>
        </w:rPr>
        <w:t>Siehe unter anderem:</w:t>
      </w:r>
      <w:r w:rsidR="001C3AEB" w:rsidRPr="00073971">
        <w:rPr>
          <w:sz w:val="16"/>
        </w:rPr>
        <w:t xml:space="preserve"> „Fac</w:t>
      </w:r>
      <w:r w:rsidR="001C3AEB" w:rsidRPr="00073971">
        <w:rPr>
          <w:sz w:val="16"/>
        </w:rPr>
        <w:t>h</w:t>
      </w:r>
      <w:r w:rsidR="001C3AEB" w:rsidRPr="00073971">
        <w:rPr>
          <w:sz w:val="16"/>
        </w:rPr>
        <w:t>wissen Maler und Lackierer“; Europa Lehrmittel Verlag; S. 27 Kap. 2.2.2 „Untergrundpr</w:t>
      </w:r>
      <w:r w:rsidR="001C3AEB" w:rsidRPr="00073971">
        <w:rPr>
          <w:sz w:val="16"/>
        </w:rPr>
        <w:t>ü</w:t>
      </w:r>
      <w:r w:rsidR="006119B5">
        <w:rPr>
          <w:sz w:val="16"/>
        </w:rPr>
        <w:t>fung und -</w:t>
      </w:r>
      <w:r w:rsidR="001C3AEB" w:rsidRPr="00073971">
        <w:rPr>
          <w:sz w:val="16"/>
        </w:rPr>
        <w:t>vorbereitung von Stahl“ und S. 28 „Verunrein</w:t>
      </w:r>
      <w:r w:rsidR="001C3AEB" w:rsidRPr="00073971">
        <w:rPr>
          <w:sz w:val="16"/>
        </w:rPr>
        <w:t>i</w:t>
      </w:r>
      <w:r w:rsidR="001C3AEB" w:rsidRPr="00073971">
        <w:rPr>
          <w:sz w:val="16"/>
        </w:rPr>
        <w:t>gungen, Fette, Öle“</w:t>
      </w:r>
    </w:p>
    <w:p w:rsidR="001C3AEB" w:rsidRDefault="001C3AEB" w:rsidP="001C3AEB">
      <w:pPr>
        <w:tabs>
          <w:tab w:val="left" w:pos="4820"/>
        </w:tabs>
      </w:pPr>
      <w:r>
        <w:t>Informieren Sie sich selbstständig in Ihrem Fachbuch über die unterschiedlichen Unte</w:t>
      </w:r>
      <w:r>
        <w:t>r</w:t>
      </w:r>
      <w:r>
        <w:t>grundprüfmethoden bei Stahl. Lesen Sie sich auch Hintergrundwissen zum Thema Fette und Öle bei Metallteilen an.</w:t>
      </w:r>
    </w:p>
    <w:p w:rsidR="001C3AEB" w:rsidRDefault="001C3AEB" w:rsidP="00C124AA">
      <w:pPr>
        <w:pStyle w:val="Abstandszeile"/>
      </w:pPr>
    </w:p>
    <w:p w:rsidR="00C124AA" w:rsidRDefault="001C3AEB" w:rsidP="00C124AA">
      <w:pPr>
        <w:pStyle w:val="berschrift3"/>
      </w:pPr>
      <w:r>
        <w:t>Aufgabe 3</w:t>
      </w:r>
      <w:r w:rsidRPr="008F3C6F">
        <w:t>:</w:t>
      </w:r>
    </w:p>
    <w:p w:rsidR="001C3AEB" w:rsidRPr="00435A71" w:rsidRDefault="001C3AEB" w:rsidP="001C3AEB">
      <w:pPr>
        <w:rPr>
          <w:b/>
          <w:u w:val="single"/>
        </w:rPr>
      </w:pPr>
      <w:r>
        <w:t>Beantworten Sie folgende Fragen:</w:t>
      </w:r>
    </w:p>
    <w:p w:rsidR="001C3AEB" w:rsidRDefault="001C3AEB" w:rsidP="00C124AA">
      <w:pPr>
        <w:pStyle w:val="Abstandszeile"/>
      </w:pPr>
    </w:p>
    <w:p w:rsidR="001C3AEB" w:rsidRDefault="001C3AEB" w:rsidP="001C3AEB">
      <w:pPr>
        <w:tabs>
          <w:tab w:val="left" w:pos="4820"/>
        </w:tabs>
      </w:pPr>
      <w:r>
        <w:t xml:space="preserve">Nennen Sie drei Entfettungsverfahren: </w:t>
      </w:r>
    </w:p>
    <w:p w:rsidR="001C3AEB" w:rsidRDefault="001C3AEB" w:rsidP="00DF74E7">
      <w:pPr>
        <w:pStyle w:val="AufgabeLckentext"/>
      </w:pPr>
      <w:r>
        <w:t>..............................................................................................................................................</w:t>
      </w:r>
    </w:p>
    <w:p w:rsidR="001C3AEB" w:rsidRDefault="001C3AEB" w:rsidP="00DF74E7">
      <w:pPr>
        <w:pStyle w:val="AufgabeLckentext"/>
      </w:pPr>
      <w:r>
        <w:t>..............................................................................................................................................</w:t>
      </w:r>
    </w:p>
    <w:p w:rsidR="001C3AEB" w:rsidRDefault="001C3AEB" w:rsidP="00DF74E7">
      <w:pPr>
        <w:pStyle w:val="AufgabeLckentext"/>
      </w:pPr>
      <w:r>
        <w:t>..............................................................................................................................................</w:t>
      </w:r>
    </w:p>
    <w:p w:rsidR="001C3AEB" w:rsidRDefault="001C3AEB" w:rsidP="00C124AA">
      <w:pPr>
        <w:pStyle w:val="Abstandszeile"/>
      </w:pPr>
    </w:p>
    <w:p w:rsidR="001C3AEB" w:rsidRDefault="001C3AEB" w:rsidP="001C3AEB">
      <w:pPr>
        <w:tabs>
          <w:tab w:val="left" w:pos="4820"/>
        </w:tabs>
      </w:pPr>
      <w:r>
        <w:t xml:space="preserve">Welche Bestandteile hat die Netzmittelwäsche? </w:t>
      </w:r>
    </w:p>
    <w:p w:rsidR="001C3AEB" w:rsidRDefault="001C3AEB" w:rsidP="00DF74E7">
      <w:pPr>
        <w:pStyle w:val="AufgabeLckentext"/>
      </w:pPr>
      <w:r>
        <w:t>..............................................................................................................................................</w:t>
      </w:r>
    </w:p>
    <w:p w:rsidR="001C3AEB" w:rsidRDefault="001C3AEB" w:rsidP="00C124AA">
      <w:pPr>
        <w:pStyle w:val="Abstandszeile"/>
      </w:pPr>
    </w:p>
    <w:p w:rsidR="001C3AEB" w:rsidRDefault="001C3AEB" w:rsidP="00DF74E7">
      <w:pPr>
        <w:tabs>
          <w:tab w:val="left" w:pos="4820"/>
        </w:tabs>
      </w:pPr>
      <w:r>
        <w:t>Welches der getesteten Verfahren ist hinsichtlich des Gesundheits- und Umweltschu</w:t>
      </w:r>
      <w:r w:rsidR="00990AAE">
        <w:t>tzes zu bevorzugen? Begründung!</w:t>
      </w:r>
    </w:p>
    <w:p w:rsidR="00DF74E7" w:rsidRDefault="00DF74E7" w:rsidP="00DF74E7">
      <w:pPr>
        <w:pStyle w:val="AufgabeLckentext"/>
      </w:pPr>
      <w:r>
        <w:t>..............................................................................................................................................</w:t>
      </w:r>
    </w:p>
    <w:p w:rsidR="00AF13E0" w:rsidRDefault="00AF13E0" w:rsidP="00AF13E0">
      <w:pPr>
        <w:pStyle w:val="AufgabeLckentext"/>
      </w:pPr>
      <w:r>
        <w:t>..............................................................................................................................................</w:t>
      </w:r>
    </w:p>
    <w:p w:rsidR="00AF13E0" w:rsidRDefault="00AF13E0" w:rsidP="00AF13E0">
      <w:pPr>
        <w:pStyle w:val="AufgabeLckentext"/>
      </w:pPr>
      <w:r>
        <w:t>..............................................................................................................................................</w:t>
      </w:r>
    </w:p>
    <w:p w:rsidR="00AF13E0" w:rsidRDefault="00AF13E0" w:rsidP="00AF13E0">
      <w:pPr>
        <w:pStyle w:val="AufgabeLckentext"/>
      </w:pPr>
      <w:r>
        <w:t>..............................................................................................................................................</w:t>
      </w:r>
    </w:p>
    <w:p w:rsidR="00AF13E0" w:rsidRDefault="00AF13E0">
      <w:pPr>
        <w:spacing w:line="240" w:lineRule="exact"/>
      </w:pPr>
      <w:r>
        <w:br w:type="page"/>
      </w:r>
    </w:p>
    <w:p w:rsidR="001C3AEB" w:rsidRDefault="001C3AEB" w:rsidP="00C124AA">
      <w:pPr>
        <w:pStyle w:val="Abstandszeile"/>
      </w:pPr>
    </w:p>
    <w:p w:rsidR="001C3AEB" w:rsidRDefault="001C3AEB" w:rsidP="00AF13E0">
      <w:pPr>
        <w:tabs>
          <w:tab w:val="left" w:pos="4820"/>
        </w:tabs>
      </w:pPr>
      <w:r>
        <w:t xml:space="preserve">Welche zwei Prüfmethoden zeigen </w:t>
      </w:r>
      <w:r w:rsidR="005A43FF">
        <w:t>der Malerin/</w:t>
      </w:r>
      <w:r>
        <w:t xml:space="preserve">dem Maler, ob eine Altbeschichtung noch gut hält? </w:t>
      </w:r>
    </w:p>
    <w:p w:rsidR="00AF13E0" w:rsidRDefault="00AF13E0" w:rsidP="00AF13E0">
      <w:pPr>
        <w:pStyle w:val="AufgabeLckentext"/>
      </w:pPr>
      <w:r>
        <w:t>..............................................................................................................................................</w:t>
      </w:r>
    </w:p>
    <w:p w:rsidR="00AF13E0" w:rsidRDefault="00AF13E0" w:rsidP="00AF13E0">
      <w:pPr>
        <w:pStyle w:val="AufgabeLckentext"/>
      </w:pPr>
      <w:r>
        <w:t>..............................................................................................................................................</w:t>
      </w:r>
    </w:p>
    <w:p w:rsidR="001C3AEB" w:rsidRDefault="001C3AEB" w:rsidP="00C124AA">
      <w:pPr>
        <w:pStyle w:val="Abstandszeile"/>
      </w:pPr>
    </w:p>
    <w:p w:rsidR="001C3AEB" w:rsidRDefault="001C3AEB" w:rsidP="001C3AEB">
      <w:pPr>
        <w:tabs>
          <w:tab w:val="left" w:pos="4820"/>
        </w:tabs>
      </w:pPr>
      <w:r>
        <w:t>Welchen Sinn hat der Lösemitteltest?</w:t>
      </w:r>
    </w:p>
    <w:p w:rsidR="00AF13E0" w:rsidRDefault="00AF13E0" w:rsidP="00AF13E0">
      <w:pPr>
        <w:pStyle w:val="AufgabeLckentext"/>
      </w:pPr>
      <w:r>
        <w:t>..............................................................................................................................................</w:t>
      </w:r>
    </w:p>
    <w:p w:rsidR="00AF13E0" w:rsidRDefault="00AF13E0" w:rsidP="00AF13E0">
      <w:pPr>
        <w:pStyle w:val="AufgabeLckentext"/>
      </w:pPr>
      <w:r>
        <w:t>..............................................................................................................................................</w:t>
      </w:r>
    </w:p>
    <w:p w:rsidR="00AF13E0" w:rsidRDefault="00AF13E0" w:rsidP="00C124AA">
      <w:pPr>
        <w:pStyle w:val="Abstandszeile"/>
      </w:pPr>
    </w:p>
    <w:p w:rsidR="001C3AEB" w:rsidRDefault="001C3AEB" w:rsidP="001C3AEB">
      <w:pPr>
        <w:tabs>
          <w:tab w:val="left" w:pos="4820"/>
        </w:tabs>
      </w:pPr>
      <w:r>
        <w:t>Erklären Sie die Prüfmethode „Benetzungsprobe“. Was ist das und welche Untergrun</w:t>
      </w:r>
      <w:r>
        <w:t>d</w:t>
      </w:r>
      <w:r>
        <w:t>mängel lassen sich damit erkennen?</w:t>
      </w:r>
    </w:p>
    <w:p w:rsidR="001C3AEB" w:rsidRDefault="001C3AEB" w:rsidP="00AF13E0">
      <w:pPr>
        <w:pStyle w:val="AufgabeLckentext"/>
      </w:pPr>
      <w:r>
        <w:t>..........................................................................................................................................................................................................................................................................................................................................................................................................................................</w:t>
      </w:r>
    </w:p>
    <w:p w:rsidR="001C3AEB" w:rsidRDefault="001C3AEB" w:rsidP="001C3AEB">
      <w:pPr>
        <w:tabs>
          <w:tab w:val="left" w:pos="4820"/>
        </w:tabs>
      </w:pPr>
      <w:r>
        <w:t>Nenne ein Beispiel aus der Praxis, bei denen Metallteile fettig sind.</w:t>
      </w:r>
    </w:p>
    <w:p w:rsidR="00AF13E0" w:rsidRDefault="00AF13E0" w:rsidP="00AF13E0">
      <w:pPr>
        <w:pStyle w:val="AufgabeLckentext"/>
      </w:pPr>
      <w:r>
        <w:t>..........................................................................................................................................................................................................................................................................................................................................................................................................................................</w:t>
      </w:r>
    </w:p>
    <w:p w:rsidR="001C3AEB" w:rsidRPr="00520530" w:rsidRDefault="001C3AEB" w:rsidP="001C3AEB">
      <w:pPr>
        <w:tabs>
          <w:tab w:val="left" w:pos="4820"/>
        </w:tabs>
      </w:pPr>
    </w:p>
    <w:p w:rsidR="00292A56"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92A56"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lastRenderedPageBreak/>
              <w:br w:type="page"/>
              <w:t>Lernfeld</w:t>
            </w:r>
          </w:p>
          <w:p w:rsidR="00292A56" w:rsidRDefault="00292A56"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292A56" w:rsidRDefault="00292A56" w:rsidP="007E5967">
            <w:pPr>
              <w:pStyle w:val="Tabelle6pt"/>
              <w:rPr>
                <w:color w:val="000000"/>
              </w:rPr>
            </w:pPr>
            <w:r>
              <w:t>Titel</w:t>
            </w:r>
          </w:p>
          <w:p w:rsidR="00292A56" w:rsidRDefault="00292A56" w:rsidP="007E5967">
            <w:pPr>
              <w:pStyle w:val="TabelleKopflinks"/>
            </w:pPr>
            <w:r>
              <w:t>Station 4: Untergrundprüfungen</w:t>
            </w:r>
          </w:p>
        </w:tc>
        <w:tc>
          <w:tcPr>
            <w:tcW w:w="188" w:type="dxa"/>
            <w:vMerge w:val="restart"/>
            <w:tcBorders>
              <w:top w:val="nil"/>
              <w:left w:val="single" w:sz="4" w:space="0" w:color="auto"/>
              <w:bottom w:val="nil"/>
              <w:right w:val="single" w:sz="4" w:space="0" w:color="auto"/>
            </w:tcBorders>
            <w:shd w:val="clear" w:color="auto" w:fill="FFFFFF"/>
          </w:tcPr>
          <w:p w:rsidR="00292A56" w:rsidRPr="004B658C" w:rsidRDefault="00292A56"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92A56" w:rsidRDefault="00292A56" w:rsidP="007E5967">
            <w:pPr>
              <w:pStyle w:val="Tabelle6pt"/>
            </w:pPr>
          </w:p>
          <w:p w:rsidR="00292A56" w:rsidRPr="00B51DE9" w:rsidRDefault="00292A56" w:rsidP="007E5967">
            <w:pPr>
              <w:pStyle w:val="TabelleKopfmitte"/>
              <w:rPr>
                <w:rFonts w:eastAsia="Calibri"/>
              </w:rPr>
            </w:pPr>
            <w:r>
              <w:t>F1.01.03.04</w:t>
            </w:r>
          </w:p>
        </w:tc>
      </w:tr>
      <w:tr w:rsidR="00292A56" w:rsidRPr="00B51DE9" w:rsidTr="007E5967">
        <w:tc>
          <w:tcPr>
            <w:tcW w:w="7348" w:type="dxa"/>
            <w:gridSpan w:val="2"/>
            <w:tcBorders>
              <w:left w:val="single" w:sz="4" w:space="0" w:color="auto"/>
              <w:bottom w:val="single" w:sz="4" w:space="0" w:color="auto"/>
              <w:right w:val="single" w:sz="4" w:space="0" w:color="auto"/>
            </w:tcBorders>
            <w:hideMark/>
          </w:tcPr>
          <w:p w:rsidR="00292A56" w:rsidRPr="004B658C" w:rsidRDefault="00292A56" w:rsidP="007E5967">
            <w:pPr>
              <w:pStyle w:val="Tabelle6pt"/>
            </w:pPr>
            <w:r>
              <w:t>Kompetenzbereiche:</w:t>
            </w:r>
          </w:p>
          <w:p w:rsidR="00292A56" w:rsidRDefault="00292A56" w:rsidP="007E5967">
            <w:pPr>
              <w:pStyle w:val="Kopf8ptafz"/>
            </w:pPr>
            <w:r>
              <w:t>Ich kann Werkstoffe objektbezogen auswählen und verarbeiten.</w:t>
            </w:r>
          </w:p>
          <w:p w:rsidR="00292A56" w:rsidRDefault="00292A56"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292A56" w:rsidRDefault="00292A56"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2A56" w:rsidRPr="00B51DE9" w:rsidTr="007E5967">
              <w:trPr>
                <w:trHeight w:val="284"/>
              </w:trPr>
              <w:tc>
                <w:tcPr>
                  <w:tcW w:w="2090" w:type="dxa"/>
                  <w:shd w:val="clear" w:color="auto" w:fill="D9D9D9" w:themeFill="background1" w:themeFillShade="D9"/>
                </w:tcPr>
                <w:p w:rsidR="00292A56" w:rsidRPr="00B51DE9" w:rsidRDefault="00292A56" w:rsidP="007E5967">
                  <w:pPr>
                    <w:pStyle w:val="TabelleKopfmitte"/>
                  </w:pPr>
                  <w:r w:rsidRPr="00B51DE9">
                    <w:t>L</w:t>
                  </w:r>
                  <w:r>
                    <w:t>ösung</w:t>
                  </w:r>
                </w:p>
              </w:tc>
            </w:tr>
          </w:tbl>
          <w:p w:rsidR="00292A56" w:rsidRPr="00B51DE9" w:rsidRDefault="00292A56" w:rsidP="007E5967"/>
        </w:tc>
      </w:tr>
    </w:tbl>
    <w:p w:rsidR="00C124AA" w:rsidRDefault="00292A56" w:rsidP="00C124AA">
      <w:pPr>
        <w:pStyle w:val="berschrift3"/>
      </w:pPr>
      <w:r>
        <w:rPr>
          <w:noProof/>
          <w:sz w:val="24"/>
        </w:rPr>
        <w:drawing>
          <wp:anchor distT="0" distB="0" distL="114300" distR="114300" simplePos="0" relativeHeight="252599296" behindDoc="0" locked="0" layoutInCell="0" allowOverlap="1" wp14:anchorId="7AE1C0AC" wp14:editId="41A9790D">
            <wp:simplePos x="0" y="0"/>
            <wp:positionH relativeFrom="rightMargin">
              <wp:posOffset>125095</wp:posOffset>
            </wp:positionH>
            <wp:positionV relativeFrom="paragraph">
              <wp:posOffset>130810</wp:posOffset>
            </wp:positionV>
            <wp:extent cx="345440" cy="323850"/>
            <wp:effectExtent l="0" t="0" r="0" b="0"/>
            <wp:wrapNone/>
            <wp:docPr id="156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 3</w:t>
      </w:r>
      <w:r w:rsidRPr="008F3C6F">
        <w:t>:</w:t>
      </w:r>
      <w:r>
        <w:t xml:space="preserve"> </w:t>
      </w:r>
    </w:p>
    <w:p w:rsidR="00292A56" w:rsidRPr="00435A71" w:rsidRDefault="00292A56" w:rsidP="00292A56">
      <w:pPr>
        <w:rPr>
          <w:b/>
          <w:u w:val="single"/>
        </w:rPr>
      </w:pPr>
      <w:r>
        <w:t>Beantworten Sie folgende Fragen:</w:t>
      </w:r>
      <w:r w:rsidRPr="005F285E">
        <w:rPr>
          <w:noProof/>
          <w:sz w:val="24"/>
        </w:rPr>
        <w:t xml:space="preserve"> </w:t>
      </w:r>
    </w:p>
    <w:p w:rsidR="00292A56" w:rsidRDefault="00292A56" w:rsidP="00C124AA">
      <w:pPr>
        <w:pStyle w:val="Abstandszeile"/>
      </w:pPr>
    </w:p>
    <w:p w:rsidR="00292A56" w:rsidRDefault="00292A56" w:rsidP="00292A56">
      <w:pPr>
        <w:tabs>
          <w:tab w:val="left" w:pos="4820"/>
        </w:tabs>
      </w:pPr>
      <w:r>
        <w:t xml:space="preserve">Nennen Sie drei Entfettungsverfahren: </w:t>
      </w:r>
    </w:p>
    <w:p w:rsidR="00292A56" w:rsidRDefault="00292A56" w:rsidP="00292A56">
      <w:pPr>
        <w:tabs>
          <w:tab w:val="left" w:pos="4820"/>
        </w:tabs>
        <w:rPr>
          <w:b/>
          <w:color w:val="00B050"/>
        </w:rPr>
      </w:pPr>
      <w:r>
        <w:rPr>
          <w:b/>
          <w:color w:val="00B050"/>
        </w:rPr>
        <w:t>Entfettung mit Universalverdünnung</w:t>
      </w:r>
    </w:p>
    <w:p w:rsidR="00292A56" w:rsidRDefault="00292A56" w:rsidP="00292A56">
      <w:pPr>
        <w:tabs>
          <w:tab w:val="left" w:pos="4820"/>
        </w:tabs>
        <w:rPr>
          <w:b/>
          <w:color w:val="00B050"/>
        </w:rPr>
      </w:pPr>
      <w:r>
        <w:rPr>
          <w:b/>
          <w:color w:val="00B050"/>
        </w:rPr>
        <w:t>Entfettung mit Aktiv-Reiniger</w:t>
      </w:r>
    </w:p>
    <w:p w:rsidR="00292A56" w:rsidRPr="00F855E0" w:rsidRDefault="00292A56" w:rsidP="00292A56">
      <w:pPr>
        <w:tabs>
          <w:tab w:val="left" w:pos="4820"/>
        </w:tabs>
        <w:rPr>
          <w:b/>
          <w:color w:val="00B050"/>
        </w:rPr>
      </w:pPr>
      <w:r>
        <w:rPr>
          <w:b/>
          <w:color w:val="00B050"/>
        </w:rPr>
        <w:t>Entfettung mit der Netzmittelwäsche</w:t>
      </w:r>
    </w:p>
    <w:p w:rsidR="00292A56" w:rsidRDefault="00292A56" w:rsidP="00C124AA">
      <w:pPr>
        <w:pStyle w:val="Abstandszeile"/>
      </w:pPr>
    </w:p>
    <w:p w:rsidR="00292A56" w:rsidRDefault="00292A56" w:rsidP="00292A56">
      <w:pPr>
        <w:tabs>
          <w:tab w:val="left" w:pos="4820"/>
        </w:tabs>
      </w:pPr>
      <w:r>
        <w:t xml:space="preserve">Welche Bestandteile hat die Netzmittelwäsche? </w:t>
      </w:r>
    </w:p>
    <w:p w:rsidR="00292A56" w:rsidRPr="00F855E0" w:rsidRDefault="00292A56" w:rsidP="00292A56">
      <w:pPr>
        <w:tabs>
          <w:tab w:val="left" w:pos="4820"/>
        </w:tabs>
        <w:rPr>
          <w:b/>
          <w:color w:val="00B050"/>
        </w:rPr>
      </w:pPr>
      <w:r>
        <w:rPr>
          <w:b/>
          <w:color w:val="00B050"/>
        </w:rPr>
        <w:t>Wasser, Salmiak, Spülmittel</w:t>
      </w:r>
    </w:p>
    <w:p w:rsidR="00292A56" w:rsidRDefault="00292A56" w:rsidP="00C124AA">
      <w:pPr>
        <w:pStyle w:val="Abstandszeile"/>
      </w:pPr>
    </w:p>
    <w:p w:rsidR="00292A56" w:rsidRDefault="00292A56" w:rsidP="00292A56">
      <w:pPr>
        <w:tabs>
          <w:tab w:val="left" w:pos="4820"/>
        </w:tabs>
      </w:pPr>
      <w:r>
        <w:t xml:space="preserve">Welches der getesteten Verfahren ist hinsichtlich des Gesundheits- und Umweltschutzes zu bevorzugen? Begründung! </w:t>
      </w:r>
    </w:p>
    <w:p w:rsidR="00292A56" w:rsidRPr="00F855E0" w:rsidRDefault="00292A56" w:rsidP="00292A56">
      <w:pPr>
        <w:tabs>
          <w:tab w:val="left" w:pos="4820"/>
        </w:tabs>
        <w:rPr>
          <w:b/>
          <w:color w:val="00B050"/>
        </w:rPr>
      </w:pPr>
      <w:r>
        <w:rPr>
          <w:b/>
          <w:color w:val="00B050"/>
        </w:rPr>
        <w:t>Die Entfettung mit dem Aktiv-Reiniger ist zu bevorzugen, weil sie umweltfreundlich ist (wasserbasiert) und auch für die Anwenderin oder den Anwender angenehm ist (keine Geruchsbelästigung, hautfreundlich). Außerdem wurden damit sehr gute Entfettungsergebnisse erzielt.</w:t>
      </w:r>
    </w:p>
    <w:p w:rsidR="00292A56" w:rsidRDefault="00292A56" w:rsidP="00C124AA">
      <w:pPr>
        <w:pStyle w:val="Abstandszeile"/>
      </w:pPr>
    </w:p>
    <w:p w:rsidR="00292A56" w:rsidRPr="00F855E0" w:rsidRDefault="00292A56" w:rsidP="00292A56">
      <w:pPr>
        <w:tabs>
          <w:tab w:val="left" w:pos="4820"/>
        </w:tabs>
        <w:rPr>
          <w:b/>
          <w:color w:val="00B050"/>
        </w:rPr>
      </w:pPr>
      <w:r>
        <w:t xml:space="preserve">Welche zwei Prüfmethoden zeigen </w:t>
      </w:r>
      <w:r w:rsidR="005A43FF">
        <w:t>der Malerin/</w:t>
      </w:r>
      <w:r>
        <w:t xml:space="preserve">dem Maler, ob eine Altbeschichtung noch gut hält? </w:t>
      </w:r>
      <w:r>
        <w:rPr>
          <w:b/>
          <w:color w:val="00B050"/>
        </w:rPr>
        <w:t>Klebebandtest und Kratzprobe</w:t>
      </w:r>
    </w:p>
    <w:p w:rsidR="00292A56" w:rsidRDefault="00292A56" w:rsidP="00C124AA">
      <w:pPr>
        <w:pStyle w:val="Abstandszeile"/>
      </w:pPr>
    </w:p>
    <w:p w:rsidR="00292A56" w:rsidRDefault="00292A56" w:rsidP="00292A56">
      <w:pPr>
        <w:tabs>
          <w:tab w:val="left" w:pos="4820"/>
        </w:tabs>
      </w:pPr>
      <w:r>
        <w:t>Welchen Sinn hat der Lösemitteltest?</w:t>
      </w:r>
    </w:p>
    <w:p w:rsidR="00292A56" w:rsidRPr="00F855E0" w:rsidRDefault="00292A56" w:rsidP="00292A56">
      <w:pPr>
        <w:tabs>
          <w:tab w:val="left" w:pos="4820"/>
        </w:tabs>
        <w:rPr>
          <w:b/>
          <w:color w:val="00B050"/>
        </w:rPr>
      </w:pPr>
      <w:r>
        <w:rPr>
          <w:b/>
          <w:color w:val="00B050"/>
        </w:rPr>
        <w:t>Durch die Lösemittelprobe an einer unauffälligen Stelle kann die Malerin oder der Maler erkennen, ob die noch tragfähige Altbeschichtung eine neue Beschichtung mit dem entsprechenden Lösemittel verträgt. Sollte sich dabei die Altbeschichtung verändern (z.</w:t>
      </w:r>
      <w:r w:rsidR="006119B5">
        <w:rPr>
          <w:b/>
          <w:color w:val="00B050"/>
        </w:rPr>
        <w:t xml:space="preserve"> </w:t>
      </w:r>
      <w:r>
        <w:rPr>
          <w:b/>
          <w:color w:val="00B050"/>
        </w:rPr>
        <w:t>B. kräuseln oder ablösen), muss ein anderes Beschichtungsmittel ausgewählt werden.</w:t>
      </w:r>
    </w:p>
    <w:p w:rsidR="00292A56" w:rsidRDefault="00292A56" w:rsidP="00C124AA">
      <w:pPr>
        <w:pStyle w:val="Abstandszeile"/>
      </w:pPr>
    </w:p>
    <w:p w:rsidR="00292A56" w:rsidRDefault="00292A56" w:rsidP="00292A56">
      <w:pPr>
        <w:tabs>
          <w:tab w:val="left" w:pos="4820"/>
        </w:tabs>
      </w:pPr>
      <w:r>
        <w:t>Erklären Sie die Prüfmethode „Benetzungsprobe“. Was ist das und welche Untergrun</w:t>
      </w:r>
      <w:r>
        <w:t>d</w:t>
      </w:r>
      <w:r>
        <w:t>mängel lassen sich damit erkennen?</w:t>
      </w:r>
    </w:p>
    <w:p w:rsidR="00292A56" w:rsidRPr="00F855E0" w:rsidRDefault="00292A56" w:rsidP="00292A56">
      <w:pPr>
        <w:tabs>
          <w:tab w:val="left" w:pos="4820"/>
        </w:tabs>
        <w:rPr>
          <w:b/>
          <w:color w:val="00B050"/>
        </w:rPr>
      </w:pPr>
      <w:r>
        <w:rPr>
          <w:b/>
          <w:color w:val="00B050"/>
        </w:rPr>
        <w:t>Mit der Benetzungsprobe können Untergründe auf Fette und Öle geprüft werden. Dabei wird Wasser aufgesprüht. Perlt das Wasser ab, ist der Untergrund fettig.</w:t>
      </w:r>
    </w:p>
    <w:p w:rsidR="00292A56" w:rsidRDefault="00292A56" w:rsidP="00C124AA">
      <w:pPr>
        <w:pStyle w:val="Abstandszeile"/>
      </w:pPr>
    </w:p>
    <w:p w:rsidR="00292A56" w:rsidRDefault="00292A56" w:rsidP="00292A56">
      <w:pPr>
        <w:tabs>
          <w:tab w:val="left" w:pos="4820"/>
        </w:tabs>
      </w:pPr>
      <w:r>
        <w:t>Nenne ein Beispiel aus der Praxis, bei denen Metallteile fettig sind.</w:t>
      </w:r>
    </w:p>
    <w:p w:rsidR="00292A56" w:rsidRDefault="00292A56" w:rsidP="00292A56">
      <w:pPr>
        <w:tabs>
          <w:tab w:val="left" w:pos="4820"/>
        </w:tabs>
        <w:rPr>
          <w:b/>
          <w:color w:val="00B050"/>
        </w:rPr>
      </w:pPr>
      <w:r>
        <w:rPr>
          <w:b/>
          <w:color w:val="00B050"/>
        </w:rPr>
        <w:t>Neue Stahluntergründe werden zum Schutz vor Korrosion und Kratzern (z.</w:t>
      </w:r>
      <w:r w:rsidR="006119B5">
        <w:rPr>
          <w:b/>
          <w:color w:val="00B050"/>
        </w:rPr>
        <w:t xml:space="preserve"> </w:t>
      </w:r>
      <w:r>
        <w:rPr>
          <w:b/>
          <w:color w:val="00B050"/>
        </w:rPr>
        <w:t>B. beim Transport) eingefettet.</w:t>
      </w:r>
    </w:p>
    <w:p w:rsidR="00292A56" w:rsidRDefault="00292A56" w:rsidP="00292A56">
      <w:pPr>
        <w:tabs>
          <w:tab w:val="left" w:pos="4820"/>
        </w:tabs>
        <w:rPr>
          <w:b/>
          <w:color w:val="00B050"/>
        </w:rPr>
      </w:pPr>
      <w:r>
        <w:rPr>
          <w:b/>
          <w:color w:val="00B050"/>
        </w:rPr>
        <w:t>Andere Untergründe könnten z.</w:t>
      </w:r>
      <w:r w:rsidR="006119B5">
        <w:rPr>
          <w:b/>
          <w:color w:val="00B050"/>
        </w:rPr>
        <w:t xml:space="preserve"> </w:t>
      </w:r>
      <w:r>
        <w:rPr>
          <w:b/>
          <w:color w:val="00B050"/>
        </w:rPr>
        <w:t>B. durch häufiges Anfassen fettig geworden sein, z.</w:t>
      </w:r>
      <w:r w:rsidR="006119B5">
        <w:rPr>
          <w:b/>
          <w:color w:val="00B050"/>
        </w:rPr>
        <w:t xml:space="preserve"> </w:t>
      </w:r>
      <w:r>
        <w:rPr>
          <w:b/>
          <w:color w:val="00B050"/>
        </w:rPr>
        <w:t>B. Türen.</w:t>
      </w:r>
    </w:p>
    <w:p w:rsidR="00292A56" w:rsidRPr="00F855E0" w:rsidRDefault="00292A56" w:rsidP="00292A56">
      <w:pPr>
        <w:tabs>
          <w:tab w:val="left" w:pos="4820"/>
        </w:tabs>
        <w:rPr>
          <w:b/>
          <w:color w:val="00B050"/>
        </w:rPr>
      </w:pPr>
      <w:r>
        <w:rPr>
          <w:b/>
          <w:color w:val="00B050"/>
        </w:rPr>
        <w:t>Schmierfette (z.</w:t>
      </w:r>
      <w:r w:rsidR="006119B5">
        <w:rPr>
          <w:b/>
          <w:color w:val="00B050"/>
        </w:rPr>
        <w:t xml:space="preserve"> </w:t>
      </w:r>
      <w:r>
        <w:rPr>
          <w:b/>
          <w:color w:val="00B050"/>
        </w:rPr>
        <w:t xml:space="preserve">B. an Türangeln) haben sich auch auf die benachbarten Flächen verteilt. </w:t>
      </w:r>
    </w:p>
    <w:p w:rsidR="00292A56" w:rsidRPr="00520530" w:rsidRDefault="00292A56" w:rsidP="00292A56">
      <w:pPr>
        <w:tabs>
          <w:tab w:val="left" w:pos="4820"/>
        </w:tabs>
      </w:pPr>
    </w:p>
    <w:p w:rsidR="00292A56" w:rsidRDefault="00292A56" w:rsidP="00292A56">
      <w:pPr>
        <w:spacing w:line="240" w:lineRule="exact"/>
      </w:pPr>
      <w:r>
        <w:br w:type="page"/>
      </w:r>
    </w:p>
    <w:p w:rsidR="001C3AEB" w:rsidRDefault="001C3AEB" w:rsidP="001C3AEB">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5: Entrostung mit Maschinen und Sandstrahlen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F1.01.03.05</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AF13E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w:t>
            </w:r>
            <w:r w:rsidR="006119B5">
              <w:t>Stationen lernen</w:t>
            </w:r>
            <w:r>
              <w:t>“</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AF13E0" w:rsidP="001C3AEB">
      <w:pPr>
        <w:pStyle w:val="berschrift1"/>
      </w:pPr>
      <w:r>
        <w:rPr>
          <w:noProof/>
          <w:sz w:val="24"/>
        </w:rPr>
        <w:drawing>
          <wp:anchor distT="0" distB="0" distL="114300" distR="114300" simplePos="0" relativeHeight="252461056" behindDoc="0" locked="0" layoutInCell="0" allowOverlap="1" wp14:anchorId="676D1970" wp14:editId="5F75C9E2">
            <wp:simplePos x="0" y="0"/>
            <wp:positionH relativeFrom="rightMargin">
              <wp:posOffset>127635</wp:posOffset>
            </wp:positionH>
            <wp:positionV relativeFrom="paragraph">
              <wp:posOffset>119380</wp:posOffset>
            </wp:positionV>
            <wp:extent cx="349885" cy="320675"/>
            <wp:effectExtent l="0" t="0" r="0" b="3175"/>
            <wp:wrapNone/>
            <wp:docPr id="13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62080" behindDoc="0" locked="0" layoutInCell="0" allowOverlap="1" wp14:anchorId="01260822" wp14:editId="2B12A152">
            <wp:simplePos x="0" y="0"/>
            <wp:positionH relativeFrom="rightMargin">
              <wp:posOffset>487680</wp:posOffset>
            </wp:positionH>
            <wp:positionV relativeFrom="paragraph">
              <wp:posOffset>119380</wp:posOffset>
            </wp:positionV>
            <wp:extent cx="349885" cy="320675"/>
            <wp:effectExtent l="0" t="0" r="0" b="3175"/>
            <wp:wrapNone/>
            <wp:docPr id="13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Pr>
          <w:noProof/>
          <w:sz w:val="24"/>
        </w:rPr>
        <w:drawing>
          <wp:anchor distT="0" distB="0" distL="114300" distR="114300" simplePos="0" relativeHeight="252463104" behindDoc="0" locked="0" layoutInCell="0" allowOverlap="1" wp14:anchorId="5EF6573B" wp14:editId="2B7D4DFF">
            <wp:simplePos x="0" y="0"/>
            <wp:positionH relativeFrom="rightMargin">
              <wp:posOffset>847816</wp:posOffset>
            </wp:positionH>
            <wp:positionV relativeFrom="paragraph">
              <wp:posOffset>119380</wp:posOffset>
            </wp:positionV>
            <wp:extent cx="348615" cy="320040"/>
            <wp:effectExtent l="0" t="0" r="0" b="3810"/>
            <wp:wrapNone/>
            <wp:docPr id="13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Station 5: Entrostung mit Maschinen und Sandstrahlen</w:t>
      </w:r>
    </w:p>
    <w:p w:rsidR="001C3AEB" w:rsidRPr="00C72D78" w:rsidRDefault="001C3AEB" w:rsidP="00C124AA">
      <w:pPr>
        <w:pStyle w:val="berschrift3"/>
      </w:pPr>
      <w:r w:rsidRPr="00C72D78">
        <w:rPr>
          <w:noProof/>
          <w:sz w:val="24"/>
        </w:rPr>
        <w:drawing>
          <wp:anchor distT="0" distB="0" distL="114300" distR="114300" simplePos="0" relativeHeight="252465152" behindDoc="0" locked="0" layoutInCell="0" allowOverlap="1" wp14:anchorId="6869C639" wp14:editId="3CE654A5">
            <wp:simplePos x="0" y="0"/>
            <wp:positionH relativeFrom="rightMargin">
              <wp:posOffset>108519</wp:posOffset>
            </wp:positionH>
            <wp:positionV relativeFrom="paragraph">
              <wp:posOffset>40377</wp:posOffset>
            </wp:positionV>
            <wp:extent cx="323850" cy="323850"/>
            <wp:effectExtent l="0" t="0" r="0" b="0"/>
            <wp:wrapNone/>
            <wp:docPr id="1317"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2D78">
        <w:t xml:space="preserve">Versuch </w:t>
      </w:r>
    </w:p>
    <w:p w:rsidR="001C3AEB" w:rsidRPr="00C72D78" w:rsidRDefault="00593871" w:rsidP="00C124AA">
      <w:pPr>
        <w:pStyle w:val="berschrift4"/>
      </w:pPr>
      <w:r>
        <w:rPr>
          <w:noProof/>
        </w:rPr>
        <w:drawing>
          <wp:anchor distT="0" distB="0" distL="114300" distR="114300" simplePos="0" relativeHeight="252464128" behindDoc="0" locked="0" layoutInCell="0" allowOverlap="1" wp14:anchorId="23364244" wp14:editId="7398F807">
            <wp:simplePos x="0" y="0"/>
            <wp:positionH relativeFrom="rightMargin">
              <wp:posOffset>99695</wp:posOffset>
            </wp:positionH>
            <wp:positionV relativeFrom="paragraph">
              <wp:posOffset>219075</wp:posOffset>
            </wp:positionV>
            <wp:extent cx="532765" cy="323850"/>
            <wp:effectExtent l="0" t="0" r="635" b="0"/>
            <wp:wrapNone/>
            <wp:docPr id="131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C124AA">
        <w:rPr>
          <w:rStyle w:val="Unterstrichen"/>
        </w:rPr>
        <w:t>Benötigt werden</w:t>
      </w:r>
      <w:r w:rsidR="001C3AEB" w:rsidRPr="00C72D78">
        <w:t>:</w:t>
      </w:r>
    </w:p>
    <w:p w:rsidR="001C3AEB" w:rsidRPr="00BC7403" w:rsidRDefault="001C3AEB" w:rsidP="001C3AEB">
      <w:pPr>
        <w:pStyle w:val="Listenabsatz"/>
        <w:numPr>
          <w:ilvl w:val="0"/>
          <w:numId w:val="18"/>
        </w:numPr>
        <w:spacing w:after="200" w:line="276" w:lineRule="auto"/>
        <w:ind w:left="1068"/>
      </w:pPr>
      <w:r>
        <w:t>Zwei stark verrostete</w:t>
      </w:r>
      <w:r w:rsidRPr="00BC7403">
        <w:t xml:space="preserve"> Stahlplatte</w:t>
      </w:r>
      <w:r>
        <w:t>n</w:t>
      </w:r>
    </w:p>
    <w:p w:rsidR="001C3AEB" w:rsidRPr="00BC7403" w:rsidRDefault="001C3AEB" w:rsidP="001C3AEB">
      <w:pPr>
        <w:pStyle w:val="Listenabsatz"/>
        <w:numPr>
          <w:ilvl w:val="0"/>
          <w:numId w:val="18"/>
        </w:numPr>
        <w:spacing w:after="200" w:line="276" w:lineRule="auto"/>
        <w:ind w:left="1068"/>
      </w:pPr>
      <w:r>
        <w:t>Schleifgeräte (</w:t>
      </w:r>
      <w:r w:rsidR="006119B5">
        <w:t>z. B.</w:t>
      </w:r>
      <w:r>
        <w:t xml:space="preserve"> Rotationsschleifer oder Winkelschleifer)</w:t>
      </w:r>
    </w:p>
    <w:p w:rsidR="001C3AEB" w:rsidRPr="00BC7403" w:rsidRDefault="001C3AEB" w:rsidP="001C3AEB">
      <w:pPr>
        <w:pStyle w:val="Listenabsatz"/>
        <w:numPr>
          <w:ilvl w:val="0"/>
          <w:numId w:val="18"/>
        </w:numPr>
        <w:spacing w:after="200" w:line="276" w:lineRule="auto"/>
        <w:ind w:left="1068"/>
      </w:pPr>
      <w:r>
        <w:t>Schleifmittel</w:t>
      </w:r>
    </w:p>
    <w:p w:rsidR="001C3AEB" w:rsidRPr="00BC7403" w:rsidRDefault="001C3AEB" w:rsidP="001C3AEB">
      <w:pPr>
        <w:pStyle w:val="Listenabsatz"/>
        <w:numPr>
          <w:ilvl w:val="0"/>
          <w:numId w:val="18"/>
        </w:numPr>
        <w:spacing w:after="200" w:line="276" w:lineRule="auto"/>
        <w:ind w:left="1068"/>
      </w:pPr>
      <w:r>
        <w:t>Sandstrahlgerät</w:t>
      </w:r>
    </w:p>
    <w:p w:rsidR="001C3AEB" w:rsidRDefault="001C3AEB" w:rsidP="001C3AEB">
      <w:pPr>
        <w:pStyle w:val="Listenabsatz"/>
        <w:numPr>
          <w:ilvl w:val="0"/>
          <w:numId w:val="18"/>
        </w:numPr>
        <w:spacing w:after="200" w:line="276" w:lineRule="auto"/>
        <w:ind w:left="1068"/>
      </w:pPr>
      <w:r>
        <w:t>Staubbesen</w:t>
      </w:r>
    </w:p>
    <w:p w:rsidR="001C3AEB" w:rsidRPr="00BC7403" w:rsidRDefault="006119B5" w:rsidP="001C3AEB">
      <w:pPr>
        <w:pStyle w:val="Listenabsatz"/>
        <w:numPr>
          <w:ilvl w:val="0"/>
          <w:numId w:val="18"/>
        </w:numPr>
        <w:spacing w:after="200" w:line="276" w:lineRule="auto"/>
        <w:ind w:left="1068"/>
      </w:pPr>
      <w:r>
        <w:t>Schutzhandschuhe/</w:t>
      </w:r>
      <w:r w:rsidR="001C3AEB">
        <w:t>Schutzbrille</w:t>
      </w:r>
    </w:p>
    <w:p w:rsidR="001C3AEB" w:rsidRPr="00BC7403" w:rsidRDefault="001C3AEB" w:rsidP="001C3AEB">
      <w:pPr>
        <w:pStyle w:val="Listenabsatz"/>
        <w:numPr>
          <w:ilvl w:val="0"/>
          <w:numId w:val="18"/>
        </w:numPr>
        <w:spacing w:after="200" w:line="276" w:lineRule="auto"/>
        <w:ind w:left="1068"/>
      </w:pPr>
      <w:r>
        <w:t>Uhr</w:t>
      </w:r>
    </w:p>
    <w:p w:rsidR="00B87B72" w:rsidRPr="00BC7403" w:rsidRDefault="00B87B72" w:rsidP="00B87B72">
      <w:pPr>
        <w:pStyle w:val="Marginaliegrau"/>
        <w:framePr w:wrap="around" w:x="8625" w:y="241"/>
      </w:pPr>
      <w:r>
        <w:t>Eine vorbereitete Wandze</w:t>
      </w:r>
      <w:r>
        <w:t>i</w:t>
      </w:r>
      <w:r>
        <w:t>tung muss aushängen. Sie vereint auch die Station 3. Einen Vorschlag dazu finden Sie im Anschluss an diese Aufgabe.</w:t>
      </w:r>
    </w:p>
    <w:p w:rsidR="001C3AEB" w:rsidRPr="00C72D78" w:rsidRDefault="001C3AEB" w:rsidP="00C124AA">
      <w:pPr>
        <w:pStyle w:val="berschrift4"/>
      </w:pPr>
      <w:r w:rsidRPr="00C124AA">
        <w:rPr>
          <w:rStyle w:val="Unterstrichen"/>
        </w:rPr>
        <w:t>Durchführung</w:t>
      </w:r>
      <w:r w:rsidRPr="00C72D78">
        <w:t>:</w:t>
      </w:r>
    </w:p>
    <w:p w:rsidR="001C3AEB" w:rsidRPr="00BC7403" w:rsidRDefault="001C3AEB" w:rsidP="001C3AEB">
      <w:pPr>
        <w:pStyle w:val="Listenabsatz"/>
        <w:numPr>
          <w:ilvl w:val="0"/>
          <w:numId w:val="22"/>
        </w:numPr>
        <w:spacing w:after="200" w:line="360" w:lineRule="auto"/>
      </w:pPr>
      <w:r>
        <w:t xml:space="preserve">Arbeiten Sie im Schleifraum. </w:t>
      </w:r>
    </w:p>
    <w:p w:rsidR="001C3AEB" w:rsidRDefault="001C3AEB" w:rsidP="001C3AEB">
      <w:pPr>
        <w:pStyle w:val="Listenabsatz"/>
        <w:numPr>
          <w:ilvl w:val="0"/>
          <w:numId w:val="22"/>
        </w:numPr>
        <w:spacing w:line="360" w:lineRule="auto"/>
      </w:pPr>
      <w:r>
        <w:t>Stellen Sie sich alle benötigten Werkzeuge und Hilfsmittel bereit.</w:t>
      </w:r>
    </w:p>
    <w:p w:rsidR="001C3AEB" w:rsidRDefault="00B87B72" w:rsidP="001C3AEB">
      <w:pPr>
        <w:pStyle w:val="Listenabsatz"/>
        <w:numPr>
          <w:ilvl w:val="0"/>
          <w:numId w:val="22"/>
        </w:numPr>
        <w:spacing w:after="200" w:line="360" w:lineRule="auto"/>
      </w:pPr>
      <w:r>
        <w:rPr>
          <w:noProof/>
          <w:sz w:val="24"/>
          <w:lang w:eastAsia="de-DE"/>
        </w:rPr>
        <w:drawing>
          <wp:anchor distT="0" distB="0" distL="114300" distR="114300" simplePos="0" relativeHeight="252466176" behindDoc="0" locked="0" layoutInCell="0" allowOverlap="1" wp14:anchorId="7D0231F7" wp14:editId="5843BC54">
            <wp:simplePos x="0" y="0"/>
            <wp:positionH relativeFrom="rightMargin">
              <wp:posOffset>107950</wp:posOffset>
            </wp:positionH>
            <wp:positionV relativeFrom="paragraph">
              <wp:posOffset>411480</wp:posOffset>
            </wp:positionV>
            <wp:extent cx="323850" cy="323850"/>
            <wp:effectExtent l="0" t="0" r="0" b="0"/>
            <wp:wrapNone/>
            <wp:docPr id="1318" name="Grafik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lang w:eastAsia="de-DE"/>
        </w:rPr>
        <w:drawing>
          <wp:anchor distT="0" distB="0" distL="114300" distR="114300" simplePos="0" relativeHeight="252672000" behindDoc="0" locked="0" layoutInCell="1" allowOverlap="1" wp14:anchorId="7360E7FC" wp14:editId="67B0999E">
            <wp:simplePos x="0" y="0"/>
            <wp:positionH relativeFrom="column">
              <wp:posOffset>5165090</wp:posOffset>
            </wp:positionH>
            <wp:positionV relativeFrom="paragraph">
              <wp:posOffset>413035</wp:posOffset>
            </wp:positionV>
            <wp:extent cx="314325" cy="314325"/>
            <wp:effectExtent l="0" t="0" r="9525" b="9525"/>
            <wp:wrapNone/>
            <wp:docPr id="1200" name="Grafik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Beurteilen Sie Ihre verrostete Stahlplatte. Ist sie kaum, etwas, stark oder komplett verrostet? Tragen Sie Ihre Beobachtung in die Wandzeitung ein!</w:t>
      </w:r>
    </w:p>
    <w:p w:rsidR="001C3AEB" w:rsidRPr="00BC7403" w:rsidRDefault="001C3AEB" w:rsidP="001C3AEB">
      <w:pPr>
        <w:pStyle w:val="Listenabsatz"/>
        <w:numPr>
          <w:ilvl w:val="0"/>
          <w:numId w:val="22"/>
        </w:numPr>
        <w:spacing w:after="200" w:line="360" w:lineRule="auto"/>
      </w:pPr>
      <w:r>
        <w:t>Verwenden Sie jetzt unbedingt die Schutzkleidung (Handschuhe und Bri</w:t>
      </w:r>
      <w:r>
        <w:t>l</w:t>
      </w:r>
      <w:r>
        <w:t>le)!</w:t>
      </w:r>
    </w:p>
    <w:p w:rsidR="001C3AEB" w:rsidRPr="00BC7403" w:rsidRDefault="00B87B72" w:rsidP="001C3AEB">
      <w:pPr>
        <w:pStyle w:val="Listenabsatz"/>
        <w:numPr>
          <w:ilvl w:val="0"/>
          <w:numId w:val="22"/>
        </w:numPr>
        <w:spacing w:after="200" w:line="360" w:lineRule="auto"/>
      </w:pPr>
      <w:r w:rsidRPr="00AA18D1">
        <w:rPr>
          <w:noProof/>
          <w:lang w:eastAsia="de-DE"/>
        </w:rPr>
        <w:drawing>
          <wp:anchor distT="0" distB="0" distL="114300" distR="114300" simplePos="0" relativeHeight="252676096" behindDoc="0" locked="0" layoutInCell="1" allowOverlap="1" wp14:anchorId="3E901A37" wp14:editId="394A8194">
            <wp:simplePos x="0" y="0"/>
            <wp:positionH relativeFrom="column">
              <wp:posOffset>4786630</wp:posOffset>
            </wp:positionH>
            <wp:positionV relativeFrom="paragraph">
              <wp:posOffset>115855</wp:posOffset>
            </wp:positionV>
            <wp:extent cx="314325" cy="314325"/>
            <wp:effectExtent l="0" t="0" r="9525" b="9525"/>
            <wp:wrapNone/>
            <wp:docPr id="1204" name="Grafik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rsidRPr="00BC7403">
        <w:t>Schleife</w:t>
      </w:r>
      <w:r w:rsidR="001C3AEB">
        <w:t>n Sie</w:t>
      </w:r>
      <w:r w:rsidR="001C3AEB" w:rsidRPr="00BC7403">
        <w:t xml:space="preserve"> die Stahlplatten metallisch blank</w:t>
      </w:r>
      <w:r w:rsidR="001C3AEB">
        <w:t xml:space="preserve">. Stoppen Sie dabei die Zeit. Arbeiten Sie sorgfältig. </w:t>
      </w:r>
    </w:p>
    <w:p w:rsidR="001C3AEB" w:rsidRPr="00BC7403" w:rsidRDefault="001C3AEB" w:rsidP="001C3AEB">
      <w:pPr>
        <w:pStyle w:val="Listenabsatz"/>
        <w:numPr>
          <w:ilvl w:val="0"/>
          <w:numId w:val="22"/>
        </w:numPr>
        <w:spacing w:after="200" w:line="360" w:lineRule="auto"/>
      </w:pPr>
      <w:r>
        <w:t>Ergänzen Sie die Wandzeitung mit der von Ihnen benötigten Zeit und beu</w:t>
      </w:r>
      <w:r>
        <w:t>r</w:t>
      </w:r>
      <w:r>
        <w:t>teilen Sie das Aussehen Ihrer Platte: Ist sie völlig rostfrei? Ist der Unte</w:t>
      </w:r>
      <w:r>
        <w:t>r</w:t>
      </w:r>
      <w:r>
        <w:t>grund durch das Entrosten beschädigt?</w:t>
      </w:r>
    </w:p>
    <w:p w:rsidR="001C3AEB" w:rsidRPr="00BC7403" w:rsidRDefault="001C3AEB" w:rsidP="001C3AEB">
      <w:pPr>
        <w:pStyle w:val="Listenabsatz"/>
        <w:numPr>
          <w:ilvl w:val="0"/>
          <w:numId w:val="22"/>
        </w:numPr>
        <w:spacing w:after="200" w:line="360" w:lineRule="auto"/>
      </w:pPr>
      <w:r>
        <w:t>Beurteilen Sie den Aufwand/die Schwierigkeit des Verfahrens: Bew</w:t>
      </w:r>
      <w:r w:rsidR="006119B5">
        <w:t>erten Sie mit Schulnoten von 1 bis</w:t>
      </w:r>
      <w:r>
        <w:t xml:space="preserve"> 6 und ergänzen Sie dann die Wandzeitung.</w:t>
      </w:r>
    </w:p>
    <w:p w:rsidR="001C3AEB" w:rsidRPr="00BC7403" w:rsidRDefault="001C3AEB" w:rsidP="001C3AEB">
      <w:pPr>
        <w:pStyle w:val="Listenabsatz"/>
        <w:numPr>
          <w:ilvl w:val="0"/>
          <w:numId w:val="22"/>
        </w:numPr>
        <w:spacing w:after="200" w:line="360" w:lineRule="auto"/>
      </w:pPr>
      <w:r>
        <w:t>Räumen Sie Ihren Arbeitsplatz wieder auf.</w:t>
      </w:r>
    </w:p>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5: Entrostung mit Maschinen und Sandstrahlen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F1.01.03.05</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Werkzeuge zur Bearbeitung metallischer Untergründe handhaben und reinigen.</w:t>
            </w:r>
          </w:p>
          <w:p w:rsidR="001C3AEB" w:rsidRDefault="001C3AEB" w:rsidP="002D0488">
            <w:pPr>
              <w:pStyle w:val="Kopf8ptafz"/>
            </w:pPr>
            <w:r>
              <w:t>Ich kann die UVV einhalten und auf Gefahren im Gebrauch von Werkzeugen aufmerksam machen.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A42138">
            <w:pPr>
              <w:pStyle w:val="Kopf8ptafz"/>
              <w:numPr>
                <w:ilvl w:val="0"/>
                <w:numId w:val="0"/>
              </w:numPr>
              <w:ind w:left="227" w:hanging="170"/>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 nach dem „</w:t>
            </w:r>
            <w:r w:rsidR="006119B5">
              <w:t>Stationen lernen</w:t>
            </w:r>
            <w:r>
              <w:t>“</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1C3AEB" w:rsidP="00593871">
      <w:pPr>
        <w:pStyle w:val="Abstandszeile"/>
      </w:pPr>
    </w:p>
    <w:p w:rsidR="001C3AEB" w:rsidRDefault="001C3AEB" w:rsidP="001C3AEB">
      <w:pPr>
        <w:spacing w:line="240" w:lineRule="exact"/>
      </w:pPr>
      <w:r>
        <w:t>Vorschlag für eine Wandzeitung zur Auswertung der Beobachtungen:</w:t>
      </w: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1584"/>
        <w:gridCol w:w="1473"/>
        <w:gridCol w:w="1474"/>
        <w:gridCol w:w="1473"/>
        <w:gridCol w:w="1474"/>
      </w:tblGrid>
      <w:tr w:rsidR="001C3AEB" w:rsidRPr="00775D66" w:rsidTr="00AF13E0">
        <w:tc>
          <w:tcPr>
            <w:tcW w:w="7478" w:type="dxa"/>
            <w:gridSpan w:val="5"/>
            <w:shd w:val="clear" w:color="auto" w:fill="FFC000"/>
          </w:tcPr>
          <w:p w:rsidR="001C3AEB" w:rsidRPr="00775D66" w:rsidRDefault="001C3AEB" w:rsidP="002D0488">
            <w:pPr>
              <w:rPr>
                <w:b/>
              </w:rPr>
            </w:pPr>
            <w:r>
              <w:rPr>
                <w:b/>
              </w:rPr>
              <w:t xml:space="preserve">                                         Team1                      Team 2                  Team 3                     Team 4</w:t>
            </w:r>
          </w:p>
        </w:tc>
      </w:tr>
      <w:tr w:rsidR="001C3AEB" w:rsidRPr="00775D66" w:rsidTr="00AF13E0">
        <w:tc>
          <w:tcPr>
            <w:tcW w:w="7478" w:type="dxa"/>
            <w:gridSpan w:val="5"/>
            <w:shd w:val="clear" w:color="auto" w:fill="FFC000"/>
          </w:tcPr>
          <w:p w:rsidR="001C3AEB" w:rsidRPr="00775D66" w:rsidRDefault="001C3AEB" w:rsidP="002D0488">
            <w:pPr>
              <w:rPr>
                <w:b/>
              </w:rPr>
            </w:pPr>
            <w:r w:rsidRPr="00775D66">
              <w:rPr>
                <w:b/>
              </w:rPr>
              <w:t>Station 5</w:t>
            </w:r>
          </w:p>
          <w:p w:rsidR="001C3AEB" w:rsidRPr="00775D66" w:rsidRDefault="006119B5" w:rsidP="002D0488">
            <w:pPr>
              <w:rPr>
                <w:b/>
              </w:rPr>
            </w:pPr>
            <w:r>
              <w:t>M</w:t>
            </w:r>
            <w:r w:rsidR="001C3AEB">
              <w:t>echanische Entrostung  mit Schleifmaschinen</w:t>
            </w:r>
          </w:p>
        </w:tc>
      </w:tr>
      <w:tr w:rsidR="001C3AEB" w:rsidTr="00AF13E0">
        <w:tc>
          <w:tcPr>
            <w:tcW w:w="1584" w:type="dxa"/>
          </w:tcPr>
          <w:p w:rsidR="001C3AEB" w:rsidRDefault="001C3AEB" w:rsidP="002D0488">
            <w:r>
              <w:t>Aussehen der Stahlplatte vor der Entrostung</w:t>
            </w:r>
          </w:p>
        </w:tc>
        <w:tc>
          <w:tcPr>
            <w:tcW w:w="1473" w:type="dxa"/>
          </w:tcPr>
          <w:p w:rsidR="001C3AEB" w:rsidRDefault="001C3AEB" w:rsidP="002D0488"/>
        </w:tc>
        <w:tc>
          <w:tcPr>
            <w:tcW w:w="1474" w:type="dxa"/>
          </w:tcPr>
          <w:p w:rsidR="001C3AEB" w:rsidRDefault="001C3AEB" w:rsidP="002D0488"/>
        </w:tc>
        <w:tc>
          <w:tcPr>
            <w:tcW w:w="1473" w:type="dxa"/>
          </w:tcPr>
          <w:p w:rsidR="001C3AEB" w:rsidRDefault="001C3AEB" w:rsidP="002D0488"/>
        </w:tc>
        <w:tc>
          <w:tcPr>
            <w:tcW w:w="1474" w:type="dxa"/>
          </w:tcPr>
          <w:p w:rsidR="001C3AEB" w:rsidRDefault="001C3AEB" w:rsidP="002D0488"/>
        </w:tc>
      </w:tr>
      <w:tr w:rsidR="001C3AEB" w:rsidTr="00AF13E0">
        <w:tc>
          <w:tcPr>
            <w:tcW w:w="1584" w:type="dxa"/>
          </w:tcPr>
          <w:p w:rsidR="001C3AEB" w:rsidRDefault="001C3AEB" w:rsidP="002D0488">
            <w:r>
              <w:t>benötigte Zeit zur Entrostung</w:t>
            </w:r>
          </w:p>
        </w:tc>
        <w:tc>
          <w:tcPr>
            <w:tcW w:w="1473" w:type="dxa"/>
            <w:vAlign w:val="center"/>
          </w:tcPr>
          <w:p w:rsidR="001C3AEB" w:rsidRDefault="00632A50" w:rsidP="002D0488">
            <w:pPr>
              <w:jc w:val="center"/>
            </w:pPr>
            <w:r>
              <w:t xml:space="preserve">................ </w:t>
            </w:r>
            <w:r w:rsidR="00B84684">
              <w:t>Min.</w:t>
            </w:r>
          </w:p>
        </w:tc>
        <w:tc>
          <w:tcPr>
            <w:tcW w:w="1474" w:type="dxa"/>
            <w:vAlign w:val="center"/>
          </w:tcPr>
          <w:p w:rsidR="001C3AEB" w:rsidRDefault="00632A50" w:rsidP="002D0488">
            <w:pPr>
              <w:jc w:val="center"/>
            </w:pPr>
            <w:r>
              <w:t xml:space="preserve">................ </w:t>
            </w:r>
            <w:r w:rsidR="00B84684">
              <w:t>Min.</w:t>
            </w:r>
          </w:p>
        </w:tc>
        <w:tc>
          <w:tcPr>
            <w:tcW w:w="1473" w:type="dxa"/>
            <w:vAlign w:val="center"/>
          </w:tcPr>
          <w:p w:rsidR="001C3AEB" w:rsidRDefault="00632A50" w:rsidP="002D0488">
            <w:pPr>
              <w:jc w:val="center"/>
            </w:pPr>
            <w:r>
              <w:t xml:space="preserve">................ </w:t>
            </w:r>
            <w:r w:rsidR="00B84684">
              <w:t>Min.</w:t>
            </w:r>
          </w:p>
        </w:tc>
        <w:tc>
          <w:tcPr>
            <w:tcW w:w="1474" w:type="dxa"/>
            <w:vAlign w:val="center"/>
          </w:tcPr>
          <w:p w:rsidR="001C3AEB" w:rsidRDefault="00632A50" w:rsidP="002D0488">
            <w:pPr>
              <w:jc w:val="center"/>
            </w:pPr>
            <w:r>
              <w:t xml:space="preserve">................ </w:t>
            </w:r>
            <w:r w:rsidR="00B84684">
              <w:t>Min.</w:t>
            </w:r>
          </w:p>
        </w:tc>
      </w:tr>
      <w:tr w:rsidR="001C3AEB" w:rsidTr="00AF13E0">
        <w:tc>
          <w:tcPr>
            <w:tcW w:w="1584" w:type="dxa"/>
          </w:tcPr>
          <w:p w:rsidR="001C3AEB" w:rsidRDefault="001C3AEB" w:rsidP="002D0488">
            <w:r>
              <w:t>Aussehen der Platte nach der Entrostung</w:t>
            </w:r>
          </w:p>
        </w:tc>
        <w:tc>
          <w:tcPr>
            <w:tcW w:w="1473" w:type="dxa"/>
          </w:tcPr>
          <w:p w:rsidR="001C3AEB" w:rsidRDefault="001C3AEB" w:rsidP="002D0488"/>
        </w:tc>
        <w:tc>
          <w:tcPr>
            <w:tcW w:w="1474" w:type="dxa"/>
          </w:tcPr>
          <w:p w:rsidR="001C3AEB" w:rsidRDefault="001C3AEB" w:rsidP="002D0488"/>
        </w:tc>
        <w:tc>
          <w:tcPr>
            <w:tcW w:w="1473" w:type="dxa"/>
          </w:tcPr>
          <w:p w:rsidR="001C3AEB" w:rsidRDefault="001C3AEB" w:rsidP="002D0488"/>
        </w:tc>
        <w:tc>
          <w:tcPr>
            <w:tcW w:w="1474" w:type="dxa"/>
          </w:tcPr>
          <w:p w:rsidR="001C3AEB" w:rsidRDefault="001C3AEB" w:rsidP="002D0488"/>
        </w:tc>
      </w:tr>
      <w:tr w:rsidR="001C3AEB" w:rsidTr="00AF13E0">
        <w:tc>
          <w:tcPr>
            <w:tcW w:w="1584" w:type="dxa"/>
          </w:tcPr>
          <w:p w:rsidR="00632A50" w:rsidRDefault="001C3AEB" w:rsidP="006119B5">
            <w:r>
              <w:t>Aufwand/</w:t>
            </w:r>
          </w:p>
          <w:p w:rsidR="001C3AEB" w:rsidRDefault="001C3AEB" w:rsidP="006119B5">
            <w:r>
              <w:t>Schwierigkeit</w:t>
            </w:r>
          </w:p>
        </w:tc>
        <w:tc>
          <w:tcPr>
            <w:tcW w:w="1473" w:type="dxa"/>
            <w:vAlign w:val="center"/>
          </w:tcPr>
          <w:p w:rsidR="001C3AEB" w:rsidRDefault="001C3AEB" w:rsidP="002D0488">
            <w:pPr>
              <w:jc w:val="center"/>
            </w:pPr>
            <w:r w:rsidRPr="00244D5F">
              <w:rPr>
                <w:sz w:val="32"/>
              </w:rPr>
              <w:sym w:font="Wingdings" w:char="F04A"/>
            </w:r>
            <w:r w:rsidRPr="00244D5F">
              <w:rPr>
                <w:sz w:val="32"/>
              </w:rPr>
              <w:t xml:space="preserve">   </w:t>
            </w:r>
            <w:r w:rsidRPr="00244D5F">
              <w:rPr>
                <w:sz w:val="32"/>
              </w:rPr>
              <w:sym w:font="Wingdings" w:char="F04B"/>
            </w:r>
            <w:r w:rsidRPr="00244D5F">
              <w:rPr>
                <w:sz w:val="32"/>
              </w:rPr>
              <w:t xml:space="preserve">   </w:t>
            </w:r>
            <w:r w:rsidRPr="00244D5F">
              <w:rPr>
                <w:sz w:val="32"/>
              </w:rPr>
              <w:sym w:font="Wingdings" w:char="F04C"/>
            </w:r>
          </w:p>
        </w:tc>
        <w:tc>
          <w:tcPr>
            <w:tcW w:w="1474" w:type="dxa"/>
            <w:vAlign w:val="center"/>
          </w:tcPr>
          <w:p w:rsidR="001C3AEB" w:rsidRDefault="001C3AEB" w:rsidP="002D0488">
            <w:pPr>
              <w:jc w:val="center"/>
            </w:pPr>
            <w:r w:rsidRPr="00244D5F">
              <w:rPr>
                <w:sz w:val="32"/>
              </w:rPr>
              <w:sym w:font="Wingdings" w:char="F04A"/>
            </w:r>
            <w:r w:rsidRPr="00244D5F">
              <w:rPr>
                <w:sz w:val="32"/>
              </w:rPr>
              <w:t xml:space="preserve">   </w:t>
            </w:r>
            <w:r w:rsidRPr="00244D5F">
              <w:rPr>
                <w:sz w:val="32"/>
              </w:rPr>
              <w:sym w:font="Wingdings" w:char="F04B"/>
            </w:r>
            <w:r w:rsidRPr="00244D5F">
              <w:rPr>
                <w:sz w:val="32"/>
              </w:rPr>
              <w:t xml:space="preserve">   </w:t>
            </w:r>
            <w:r w:rsidRPr="00244D5F">
              <w:rPr>
                <w:sz w:val="32"/>
              </w:rPr>
              <w:sym w:font="Wingdings" w:char="F04C"/>
            </w:r>
          </w:p>
        </w:tc>
        <w:tc>
          <w:tcPr>
            <w:tcW w:w="1473" w:type="dxa"/>
            <w:vAlign w:val="center"/>
          </w:tcPr>
          <w:p w:rsidR="001C3AEB" w:rsidRDefault="001C3AEB" w:rsidP="002D0488">
            <w:pPr>
              <w:jc w:val="center"/>
            </w:pPr>
            <w:r w:rsidRPr="00244D5F">
              <w:rPr>
                <w:sz w:val="32"/>
              </w:rPr>
              <w:sym w:font="Wingdings" w:char="F04A"/>
            </w:r>
            <w:r w:rsidRPr="00244D5F">
              <w:rPr>
                <w:sz w:val="32"/>
              </w:rPr>
              <w:t xml:space="preserve">   </w:t>
            </w:r>
            <w:r w:rsidRPr="00244D5F">
              <w:rPr>
                <w:sz w:val="32"/>
              </w:rPr>
              <w:sym w:font="Wingdings" w:char="F04B"/>
            </w:r>
            <w:r w:rsidRPr="00244D5F">
              <w:rPr>
                <w:sz w:val="32"/>
              </w:rPr>
              <w:t xml:space="preserve">   </w:t>
            </w:r>
            <w:r w:rsidRPr="00244D5F">
              <w:rPr>
                <w:sz w:val="32"/>
              </w:rPr>
              <w:sym w:font="Wingdings" w:char="F04C"/>
            </w:r>
          </w:p>
        </w:tc>
        <w:tc>
          <w:tcPr>
            <w:tcW w:w="1474" w:type="dxa"/>
            <w:vAlign w:val="center"/>
          </w:tcPr>
          <w:p w:rsidR="001C3AEB" w:rsidRDefault="001C3AEB" w:rsidP="002D0488">
            <w:pPr>
              <w:jc w:val="center"/>
            </w:pPr>
            <w:r w:rsidRPr="00244D5F">
              <w:rPr>
                <w:sz w:val="32"/>
              </w:rPr>
              <w:sym w:font="Wingdings" w:char="F04A"/>
            </w:r>
            <w:r w:rsidRPr="00244D5F">
              <w:rPr>
                <w:sz w:val="32"/>
              </w:rPr>
              <w:t xml:space="preserve">   </w:t>
            </w:r>
            <w:r w:rsidRPr="00244D5F">
              <w:rPr>
                <w:sz w:val="32"/>
              </w:rPr>
              <w:sym w:font="Wingdings" w:char="F04B"/>
            </w:r>
            <w:r w:rsidRPr="00244D5F">
              <w:rPr>
                <w:sz w:val="32"/>
              </w:rPr>
              <w:t xml:space="preserve">   </w:t>
            </w:r>
            <w:r w:rsidRPr="00244D5F">
              <w:rPr>
                <w:sz w:val="32"/>
              </w:rPr>
              <w:sym w:font="Wingdings" w:char="F04C"/>
            </w:r>
          </w:p>
        </w:tc>
      </w:tr>
    </w:tbl>
    <w:p w:rsidR="001C3AEB" w:rsidRDefault="001C3AEB" w:rsidP="00593871">
      <w:pPr>
        <w:pStyle w:val="Abstandszeile"/>
      </w:pP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1584"/>
        <w:gridCol w:w="1473"/>
        <w:gridCol w:w="1474"/>
        <w:gridCol w:w="1473"/>
        <w:gridCol w:w="1474"/>
      </w:tblGrid>
      <w:tr w:rsidR="001C3AEB" w:rsidRPr="00775D66" w:rsidTr="00AF13E0">
        <w:tc>
          <w:tcPr>
            <w:tcW w:w="7478" w:type="dxa"/>
            <w:gridSpan w:val="5"/>
            <w:shd w:val="clear" w:color="auto" w:fill="FFC000"/>
          </w:tcPr>
          <w:p w:rsidR="001C3AEB" w:rsidRPr="00775D66" w:rsidRDefault="001C3AEB" w:rsidP="002D0488">
            <w:pPr>
              <w:rPr>
                <w:b/>
              </w:rPr>
            </w:pPr>
            <w:r>
              <w:rPr>
                <w:b/>
              </w:rPr>
              <w:t xml:space="preserve">                                        Team 1                     Team 2                   Team 3                     Team 4</w:t>
            </w:r>
          </w:p>
        </w:tc>
      </w:tr>
      <w:tr w:rsidR="001C3AEB" w:rsidRPr="00775D66" w:rsidTr="00AF13E0">
        <w:tc>
          <w:tcPr>
            <w:tcW w:w="7478" w:type="dxa"/>
            <w:gridSpan w:val="5"/>
            <w:shd w:val="clear" w:color="auto" w:fill="FFC000"/>
          </w:tcPr>
          <w:p w:rsidR="001C3AEB" w:rsidRPr="00775D66" w:rsidRDefault="001C3AEB" w:rsidP="002D0488">
            <w:pPr>
              <w:rPr>
                <w:b/>
              </w:rPr>
            </w:pPr>
            <w:r w:rsidRPr="00775D66">
              <w:rPr>
                <w:b/>
              </w:rPr>
              <w:t>Station 5</w:t>
            </w:r>
          </w:p>
          <w:p w:rsidR="001C3AEB" w:rsidRPr="00775D66" w:rsidRDefault="001C3AEB" w:rsidP="002D0488">
            <w:pPr>
              <w:rPr>
                <w:b/>
              </w:rPr>
            </w:pPr>
            <w:r>
              <w:t xml:space="preserve">Entrostung durch </w:t>
            </w:r>
            <w:proofErr w:type="spellStart"/>
            <w:r>
              <w:t>Sandtrahlen</w:t>
            </w:r>
            <w:proofErr w:type="spellEnd"/>
          </w:p>
        </w:tc>
      </w:tr>
      <w:tr w:rsidR="001C3AEB" w:rsidTr="00AF13E0">
        <w:tc>
          <w:tcPr>
            <w:tcW w:w="1584" w:type="dxa"/>
          </w:tcPr>
          <w:p w:rsidR="001C3AEB" w:rsidRDefault="001C3AEB" w:rsidP="002D0488">
            <w:r>
              <w:t>Aussehen der Stahlplatte vor der Entrostung</w:t>
            </w:r>
          </w:p>
        </w:tc>
        <w:tc>
          <w:tcPr>
            <w:tcW w:w="1473" w:type="dxa"/>
          </w:tcPr>
          <w:p w:rsidR="001C3AEB" w:rsidRDefault="001C3AEB" w:rsidP="002D0488"/>
        </w:tc>
        <w:tc>
          <w:tcPr>
            <w:tcW w:w="1474" w:type="dxa"/>
          </w:tcPr>
          <w:p w:rsidR="001C3AEB" w:rsidRDefault="001C3AEB" w:rsidP="002D0488"/>
        </w:tc>
        <w:tc>
          <w:tcPr>
            <w:tcW w:w="1473" w:type="dxa"/>
          </w:tcPr>
          <w:p w:rsidR="001C3AEB" w:rsidRDefault="001C3AEB" w:rsidP="002D0488"/>
        </w:tc>
        <w:tc>
          <w:tcPr>
            <w:tcW w:w="1474" w:type="dxa"/>
          </w:tcPr>
          <w:p w:rsidR="001C3AEB" w:rsidRDefault="001C3AEB" w:rsidP="002D0488"/>
        </w:tc>
      </w:tr>
      <w:tr w:rsidR="001C3AEB" w:rsidTr="00AF13E0">
        <w:tc>
          <w:tcPr>
            <w:tcW w:w="1584" w:type="dxa"/>
          </w:tcPr>
          <w:p w:rsidR="001C3AEB" w:rsidRDefault="001C3AEB" w:rsidP="002D0488">
            <w:r>
              <w:t>benötigte Zeit zur Entrostung</w:t>
            </w:r>
          </w:p>
        </w:tc>
        <w:tc>
          <w:tcPr>
            <w:tcW w:w="1473" w:type="dxa"/>
            <w:vAlign w:val="center"/>
          </w:tcPr>
          <w:p w:rsidR="001C3AEB" w:rsidRDefault="00632A50" w:rsidP="002D0488">
            <w:pPr>
              <w:jc w:val="center"/>
            </w:pPr>
            <w:r>
              <w:t xml:space="preserve">................ </w:t>
            </w:r>
            <w:r w:rsidR="00B84684">
              <w:t>Min.</w:t>
            </w:r>
          </w:p>
        </w:tc>
        <w:tc>
          <w:tcPr>
            <w:tcW w:w="1474" w:type="dxa"/>
            <w:vAlign w:val="center"/>
          </w:tcPr>
          <w:p w:rsidR="001C3AEB" w:rsidRDefault="00632A50" w:rsidP="002D0488">
            <w:pPr>
              <w:jc w:val="center"/>
            </w:pPr>
            <w:r>
              <w:t xml:space="preserve">................ </w:t>
            </w:r>
            <w:r w:rsidR="00B84684">
              <w:t>Min.</w:t>
            </w:r>
          </w:p>
        </w:tc>
        <w:tc>
          <w:tcPr>
            <w:tcW w:w="1473" w:type="dxa"/>
            <w:vAlign w:val="center"/>
          </w:tcPr>
          <w:p w:rsidR="001C3AEB" w:rsidRDefault="00632A50" w:rsidP="002D0488">
            <w:pPr>
              <w:jc w:val="center"/>
            </w:pPr>
            <w:r>
              <w:t xml:space="preserve">................ </w:t>
            </w:r>
            <w:r w:rsidR="00B84684">
              <w:t>Min.</w:t>
            </w:r>
          </w:p>
        </w:tc>
        <w:tc>
          <w:tcPr>
            <w:tcW w:w="1474" w:type="dxa"/>
            <w:vAlign w:val="center"/>
          </w:tcPr>
          <w:p w:rsidR="001C3AEB" w:rsidRDefault="00632A50" w:rsidP="002D0488">
            <w:pPr>
              <w:jc w:val="center"/>
            </w:pPr>
            <w:r>
              <w:t xml:space="preserve">................ </w:t>
            </w:r>
            <w:r w:rsidR="00B84684">
              <w:t>Min.</w:t>
            </w:r>
          </w:p>
        </w:tc>
      </w:tr>
      <w:tr w:rsidR="001C3AEB" w:rsidTr="00AF13E0">
        <w:tc>
          <w:tcPr>
            <w:tcW w:w="1584" w:type="dxa"/>
          </w:tcPr>
          <w:p w:rsidR="001C3AEB" w:rsidRDefault="001C3AEB" w:rsidP="002D0488">
            <w:r>
              <w:t>Aussehen der Platte nach der Entrostung</w:t>
            </w:r>
          </w:p>
        </w:tc>
        <w:tc>
          <w:tcPr>
            <w:tcW w:w="1473" w:type="dxa"/>
          </w:tcPr>
          <w:p w:rsidR="001C3AEB" w:rsidRDefault="001C3AEB" w:rsidP="002D0488"/>
        </w:tc>
        <w:tc>
          <w:tcPr>
            <w:tcW w:w="1474" w:type="dxa"/>
          </w:tcPr>
          <w:p w:rsidR="001C3AEB" w:rsidRDefault="001C3AEB" w:rsidP="002D0488"/>
        </w:tc>
        <w:tc>
          <w:tcPr>
            <w:tcW w:w="1473" w:type="dxa"/>
          </w:tcPr>
          <w:p w:rsidR="001C3AEB" w:rsidRDefault="001C3AEB" w:rsidP="002D0488"/>
        </w:tc>
        <w:tc>
          <w:tcPr>
            <w:tcW w:w="1474" w:type="dxa"/>
          </w:tcPr>
          <w:p w:rsidR="001C3AEB" w:rsidRDefault="001C3AEB" w:rsidP="002D0488"/>
        </w:tc>
      </w:tr>
      <w:tr w:rsidR="001C3AEB" w:rsidTr="00AF13E0">
        <w:tc>
          <w:tcPr>
            <w:tcW w:w="1584" w:type="dxa"/>
          </w:tcPr>
          <w:p w:rsidR="00632A50" w:rsidRDefault="00632A50" w:rsidP="00632A50">
            <w:r>
              <w:t>Aufwand/</w:t>
            </w:r>
          </w:p>
          <w:p w:rsidR="001C3AEB" w:rsidRDefault="001C3AEB" w:rsidP="00632A50">
            <w:r>
              <w:t>Schwierigkeit</w:t>
            </w:r>
          </w:p>
        </w:tc>
        <w:tc>
          <w:tcPr>
            <w:tcW w:w="1473" w:type="dxa"/>
            <w:vAlign w:val="center"/>
          </w:tcPr>
          <w:p w:rsidR="001C3AEB" w:rsidRDefault="001C3AEB" w:rsidP="002D0488">
            <w:pPr>
              <w:jc w:val="center"/>
            </w:pPr>
            <w:r w:rsidRPr="00701CFC">
              <w:rPr>
                <w:sz w:val="32"/>
              </w:rPr>
              <w:sym w:font="Wingdings" w:char="F04A"/>
            </w:r>
            <w:r w:rsidRPr="00701CFC">
              <w:rPr>
                <w:sz w:val="32"/>
              </w:rPr>
              <w:t xml:space="preserve">   </w:t>
            </w:r>
            <w:r w:rsidRPr="00701CFC">
              <w:rPr>
                <w:sz w:val="32"/>
              </w:rPr>
              <w:sym w:font="Wingdings" w:char="F04B"/>
            </w:r>
            <w:r w:rsidRPr="00701CFC">
              <w:rPr>
                <w:sz w:val="32"/>
              </w:rPr>
              <w:t xml:space="preserve">   </w:t>
            </w:r>
            <w:r w:rsidRPr="00701CFC">
              <w:rPr>
                <w:sz w:val="32"/>
              </w:rPr>
              <w:sym w:font="Wingdings" w:char="F04C"/>
            </w:r>
          </w:p>
        </w:tc>
        <w:tc>
          <w:tcPr>
            <w:tcW w:w="1474" w:type="dxa"/>
            <w:vAlign w:val="center"/>
          </w:tcPr>
          <w:p w:rsidR="001C3AEB" w:rsidRDefault="001C3AEB" w:rsidP="002D0488">
            <w:pPr>
              <w:jc w:val="center"/>
            </w:pPr>
            <w:r w:rsidRPr="00701CFC">
              <w:rPr>
                <w:sz w:val="32"/>
              </w:rPr>
              <w:sym w:font="Wingdings" w:char="F04A"/>
            </w:r>
            <w:r w:rsidRPr="00701CFC">
              <w:rPr>
                <w:sz w:val="32"/>
              </w:rPr>
              <w:t xml:space="preserve">   </w:t>
            </w:r>
            <w:r w:rsidRPr="00701CFC">
              <w:rPr>
                <w:sz w:val="32"/>
              </w:rPr>
              <w:sym w:font="Wingdings" w:char="F04B"/>
            </w:r>
            <w:r w:rsidRPr="00701CFC">
              <w:rPr>
                <w:sz w:val="32"/>
              </w:rPr>
              <w:t xml:space="preserve">   </w:t>
            </w:r>
            <w:r w:rsidRPr="00701CFC">
              <w:rPr>
                <w:sz w:val="32"/>
              </w:rPr>
              <w:sym w:font="Wingdings" w:char="F04C"/>
            </w:r>
          </w:p>
        </w:tc>
        <w:tc>
          <w:tcPr>
            <w:tcW w:w="1473" w:type="dxa"/>
            <w:vAlign w:val="center"/>
          </w:tcPr>
          <w:p w:rsidR="001C3AEB" w:rsidRDefault="001C3AEB" w:rsidP="002D0488">
            <w:pPr>
              <w:jc w:val="center"/>
            </w:pPr>
            <w:r w:rsidRPr="00701CFC">
              <w:rPr>
                <w:sz w:val="32"/>
              </w:rPr>
              <w:sym w:font="Wingdings" w:char="F04A"/>
            </w:r>
            <w:r w:rsidRPr="00701CFC">
              <w:rPr>
                <w:sz w:val="32"/>
              </w:rPr>
              <w:t xml:space="preserve">   </w:t>
            </w:r>
            <w:r w:rsidRPr="00701CFC">
              <w:rPr>
                <w:sz w:val="32"/>
              </w:rPr>
              <w:sym w:font="Wingdings" w:char="F04B"/>
            </w:r>
            <w:r w:rsidRPr="00701CFC">
              <w:rPr>
                <w:sz w:val="32"/>
              </w:rPr>
              <w:t xml:space="preserve">   </w:t>
            </w:r>
            <w:r w:rsidRPr="00701CFC">
              <w:rPr>
                <w:sz w:val="32"/>
              </w:rPr>
              <w:sym w:font="Wingdings" w:char="F04C"/>
            </w:r>
          </w:p>
        </w:tc>
        <w:tc>
          <w:tcPr>
            <w:tcW w:w="1474" w:type="dxa"/>
            <w:vAlign w:val="center"/>
          </w:tcPr>
          <w:p w:rsidR="001C3AEB" w:rsidRDefault="001C3AEB" w:rsidP="002D0488">
            <w:pPr>
              <w:jc w:val="center"/>
            </w:pPr>
            <w:r w:rsidRPr="00701CFC">
              <w:rPr>
                <w:sz w:val="32"/>
              </w:rPr>
              <w:sym w:font="Wingdings" w:char="F04A"/>
            </w:r>
            <w:r w:rsidRPr="00701CFC">
              <w:rPr>
                <w:sz w:val="32"/>
              </w:rPr>
              <w:t xml:space="preserve">   </w:t>
            </w:r>
            <w:r w:rsidRPr="00701CFC">
              <w:rPr>
                <w:sz w:val="32"/>
              </w:rPr>
              <w:sym w:font="Wingdings" w:char="F04B"/>
            </w:r>
            <w:r w:rsidRPr="00701CFC">
              <w:rPr>
                <w:sz w:val="32"/>
              </w:rPr>
              <w:t xml:space="preserve">   </w:t>
            </w:r>
            <w:r w:rsidRPr="00701CFC">
              <w:rPr>
                <w:sz w:val="32"/>
              </w:rPr>
              <w:sym w:font="Wingdings" w:char="F04C"/>
            </w:r>
          </w:p>
        </w:tc>
      </w:tr>
    </w:tbl>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6: Schichtdickenprüfung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F1.01.03.06</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Untergrundprüfungen durchführen.</w:t>
            </w:r>
          </w:p>
          <w:p w:rsidR="001C3AEB" w:rsidRDefault="001C3AEB" w:rsidP="002D0488">
            <w:pPr>
              <w:pStyle w:val="Kopf8ptafz"/>
            </w:pPr>
            <w:r>
              <w:t>Ich kann sorgfältig mit Prüfgeräten umgehen und sie reinigen.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AF13E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AF13E0">
            <w:pPr>
              <w:pStyle w:val="Kopf8ptafz"/>
              <w:numPr>
                <w:ilvl w:val="0"/>
                <w:numId w:val="0"/>
              </w:numPr>
              <w:ind w:left="227" w:hanging="170"/>
            </w:pPr>
          </w:p>
        </w:tc>
      </w:tr>
    </w:tbl>
    <w:p w:rsidR="001C3AEB" w:rsidRDefault="001C3AEB" w:rsidP="00593871">
      <w:pPr>
        <w:pStyle w:val="Abstandszeile"/>
      </w:pPr>
    </w:p>
    <w:p w:rsidR="001C3AEB" w:rsidRDefault="001C3AEB" w:rsidP="001C3AEB">
      <w:pPr>
        <w:spacing w:line="240" w:lineRule="exact"/>
      </w:pPr>
      <w:r>
        <w:t xml:space="preserve">Um einen ausreichenden Korrosionsschutz gewährleisten zu können, ist die Kenntnis </w:t>
      </w:r>
      <w:r>
        <w:rPr>
          <w:noProof/>
          <w:sz w:val="24"/>
          <w:lang w:eastAsia="de-DE"/>
        </w:rPr>
        <w:drawing>
          <wp:anchor distT="0" distB="0" distL="114300" distR="114300" simplePos="0" relativeHeight="252389376" behindDoc="0" locked="0" layoutInCell="0" allowOverlap="1" wp14:anchorId="21DCD828" wp14:editId="305D3626">
            <wp:simplePos x="0" y="0"/>
            <wp:positionH relativeFrom="rightMargin">
              <wp:posOffset>107950</wp:posOffset>
            </wp:positionH>
            <wp:positionV relativeFrom="paragraph">
              <wp:posOffset>0</wp:posOffset>
            </wp:positionV>
            <wp:extent cx="345440" cy="323850"/>
            <wp:effectExtent l="0" t="0" r="0" b="0"/>
            <wp:wrapNone/>
            <wp:docPr id="9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über die lackierte Schichtdicke sehr wichtig. Außerdem ist sie auch wichtig bei der Ka</w:t>
      </w:r>
      <w:r>
        <w:t>l</w:t>
      </w:r>
      <w:r>
        <w:t xml:space="preserve">kulation der Lackierung. </w:t>
      </w:r>
    </w:p>
    <w:p w:rsidR="001C3AEB" w:rsidRDefault="001C3AEB" w:rsidP="001C3AEB">
      <w:pPr>
        <w:spacing w:line="240" w:lineRule="exact"/>
      </w:pPr>
      <w:r>
        <w:t>Man unterscheidet bei den Messverfahren zuerst zwischen der Schichtdickenmessung der Trocken- und der Nassschichtdicke. Ebenso wird bei der Messung der Trocke</w:t>
      </w:r>
      <w:r>
        <w:t>n</w:t>
      </w:r>
      <w:r>
        <w:t>schichtdicke zwischen den zerstörenden und den zerstörungsfreien Messmethoden unterschieden.</w:t>
      </w:r>
    </w:p>
    <w:p w:rsidR="001C3AEB" w:rsidRDefault="001C3AEB" w:rsidP="00593871">
      <w:pPr>
        <w:pStyle w:val="Abstandszeile"/>
      </w:pPr>
    </w:p>
    <w:p w:rsidR="001C3AEB" w:rsidRPr="00593871" w:rsidRDefault="00B87B72" w:rsidP="00593871">
      <w:pPr>
        <w:pStyle w:val="berschrift3"/>
      </w:pPr>
      <w:r w:rsidRPr="00AA18D1">
        <w:rPr>
          <w:noProof/>
        </w:rPr>
        <w:drawing>
          <wp:anchor distT="0" distB="0" distL="114300" distR="114300" simplePos="0" relativeHeight="252675072" behindDoc="0" locked="0" layoutInCell="1" allowOverlap="1" wp14:anchorId="64767EAF" wp14:editId="30E6E5DA">
            <wp:simplePos x="0" y="0"/>
            <wp:positionH relativeFrom="column">
              <wp:posOffset>4827620</wp:posOffset>
            </wp:positionH>
            <wp:positionV relativeFrom="paragraph">
              <wp:posOffset>15240</wp:posOffset>
            </wp:positionV>
            <wp:extent cx="314325" cy="314325"/>
            <wp:effectExtent l="0" t="0" r="9525" b="9525"/>
            <wp:wrapNone/>
            <wp:docPr id="1203" name="Grafik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Aufgabe 1</w:t>
      </w:r>
    </w:p>
    <w:p w:rsidR="001C3AEB" w:rsidRDefault="001C3AEB" w:rsidP="001C3AEB">
      <w:pPr>
        <w:spacing w:line="240" w:lineRule="exact"/>
      </w:pPr>
      <w:r>
        <w:t>Ergänzen Sie mit Hilfe des Fachbuches folgende Einteilung:</w:t>
      </w:r>
    </w:p>
    <w:p w:rsidR="001C3AEB" w:rsidRDefault="001C3AEB" w:rsidP="00593871">
      <w:pPr>
        <w:pStyle w:val="Abstandszeile"/>
      </w:pPr>
    </w:p>
    <w:p w:rsidR="001C3AEB" w:rsidRDefault="001C3AEB" w:rsidP="001C3AEB">
      <w:pPr>
        <w:spacing w:line="240" w:lineRule="exact"/>
      </w:pPr>
      <w:r>
        <w:rPr>
          <w:noProof/>
          <w:lang w:eastAsia="de-DE"/>
        </w:rPr>
        <mc:AlternateContent>
          <mc:Choice Requires="wps">
            <w:drawing>
              <wp:anchor distT="0" distB="0" distL="114300" distR="114300" simplePos="0" relativeHeight="252377088" behindDoc="0" locked="0" layoutInCell="1" allowOverlap="1" wp14:anchorId="02F30B74" wp14:editId="410B04BB">
                <wp:simplePos x="0" y="0"/>
                <wp:positionH relativeFrom="column">
                  <wp:posOffset>1348740</wp:posOffset>
                </wp:positionH>
                <wp:positionV relativeFrom="paragraph">
                  <wp:posOffset>1075055</wp:posOffset>
                </wp:positionV>
                <wp:extent cx="1295400" cy="311150"/>
                <wp:effectExtent l="0" t="0" r="19050" b="12700"/>
                <wp:wrapNone/>
                <wp:docPr id="460" name="Textfeld 460"/>
                <wp:cNvGraphicFramePr/>
                <a:graphic xmlns:a="http://schemas.openxmlformats.org/drawingml/2006/main">
                  <a:graphicData uri="http://schemas.microsoft.com/office/word/2010/wordprocessingShape">
                    <wps:wsp>
                      <wps:cNvSpPr txBox="1"/>
                      <wps:spPr>
                        <a:xfrm>
                          <a:off x="0" y="0"/>
                          <a:ext cx="1295400" cy="31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460" o:spid="_x0000_s1283" type="#_x0000_t202" style="position:absolute;margin-left:106.2pt;margin-top:84.65pt;width:102pt;height:24.5pt;z-index:25237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" fillcolor="white [3201]" strokeweight=".5pt">
                <v:textbox>
                  <w:txbxContent>
                    <w:p w:rsidR="00BA14AF" w:rsidRDefault="00BA14AF" w:rsidP="001C3AEB"/>
                  </w:txbxContent>
                </v:textbox>
              </v:shape>
            </w:pict>
          </mc:Fallback>
        </mc:AlternateContent>
      </w:r>
      <w:r>
        <w:rPr>
          <w:noProof/>
          <w:lang w:eastAsia="de-DE"/>
        </w:rPr>
        <mc:AlternateContent>
          <mc:Choice Requires="wps">
            <w:drawing>
              <wp:anchor distT="0" distB="0" distL="114300" distR="114300" simplePos="0" relativeHeight="252376064" behindDoc="0" locked="0" layoutInCell="1" allowOverlap="1" wp14:anchorId="5EC15E7D" wp14:editId="3B52C91D">
                <wp:simplePos x="0" y="0"/>
                <wp:positionH relativeFrom="column">
                  <wp:posOffset>2989580</wp:posOffset>
                </wp:positionH>
                <wp:positionV relativeFrom="paragraph">
                  <wp:posOffset>1050925</wp:posOffset>
                </wp:positionV>
                <wp:extent cx="1265555" cy="311150"/>
                <wp:effectExtent l="0" t="0" r="10795" b="12700"/>
                <wp:wrapNone/>
                <wp:docPr id="458" name="Textfeld 458"/>
                <wp:cNvGraphicFramePr/>
                <a:graphic xmlns:a="http://schemas.openxmlformats.org/drawingml/2006/main">
                  <a:graphicData uri="http://schemas.microsoft.com/office/word/2010/wordprocessingShape">
                    <wps:wsp>
                      <wps:cNvSpPr txBox="1"/>
                      <wps:spPr>
                        <a:xfrm>
                          <a:off x="0" y="0"/>
                          <a:ext cx="1265555" cy="31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r>
                              <w:t>zerstörend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Textfeld 458" o:spid="_x0000_s1284" type="#_x0000_t202" style="position:absolute;margin-left:235.4pt;margin-top:82.75pt;width:99.65pt;height:24.5pt;z-index:25237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" fillcolor="white [3201]" strokeweight=".5pt">
                <v:textbox>
                  <w:txbxContent>
                    <w:p w:rsidR="00BA14AF" w:rsidRDefault="00BA14AF" w:rsidP="001C3AEB">
                      <w:r>
                        <w:t>zerstörend</w:t>
                      </w:r>
                    </w:p>
                  </w:txbxContent>
                </v:textbox>
              </v:shape>
            </w:pict>
          </mc:Fallback>
        </mc:AlternateContent>
      </w:r>
      <w:r>
        <w:rPr>
          <w:noProof/>
          <w:lang w:eastAsia="de-DE"/>
        </w:rPr>
        <mc:AlternateContent>
          <mc:Choice Requires="wps">
            <w:drawing>
              <wp:anchor distT="0" distB="0" distL="114300" distR="114300" simplePos="0" relativeHeight="252372992" behindDoc="0" locked="0" layoutInCell="1" allowOverlap="1" wp14:anchorId="71FA1FFE" wp14:editId="23AA57E6">
                <wp:simplePos x="0" y="0"/>
                <wp:positionH relativeFrom="column">
                  <wp:posOffset>-359410</wp:posOffset>
                </wp:positionH>
                <wp:positionV relativeFrom="paragraph">
                  <wp:posOffset>1727835</wp:posOffset>
                </wp:positionV>
                <wp:extent cx="1506855" cy="481965"/>
                <wp:effectExtent l="0" t="1905" r="15240" b="15240"/>
                <wp:wrapNone/>
                <wp:docPr id="452" name="Textfeld 452"/>
                <wp:cNvGraphicFramePr/>
                <a:graphic xmlns:a="http://schemas.openxmlformats.org/drawingml/2006/main">
                  <a:graphicData uri="http://schemas.microsoft.com/office/word/2010/wordprocessingShape">
                    <wps:wsp>
                      <wps:cNvSpPr txBox="1"/>
                      <wps:spPr>
                        <a:xfrm rot="16200000">
                          <a:off x="0" y="0"/>
                          <a:ext cx="1506855" cy="4819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r>
                              <w:t>Schichtdickenmessung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Textfeld 452" o:spid="_x0000_s1285" type="#_x0000_t202" style="position:absolute;margin-left:-28.3pt;margin-top:136.05pt;width:118.65pt;height:37.95pt;rotation:-90;z-index:25237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" fillcolor="white [3201]" strokeweight=".5pt">
                <v:textbox>
                  <w:txbxContent>
                    <w:p w:rsidR="00BA14AF" w:rsidRDefault="00BA14AF" w:rsidP="001C3AEB">
                      <w:r>
                        <w:t>Schichtdickenmessung</w:t>
                      </w:r>
                    </w:p>
                  </w:txbxContent>
                </v:textbox>
              </v:shape>
            </w:pict>
          </mc:Fallback>
        </mc:AlternateContent>
      </w:r>
      <w:r>
        <w:rPr>
          <w:noProof/>
          <w:lang w:eastAsia="de-DE"/>
        </w:rPr>
        <mc:AlternateContent>
          <mc:Choice Requires="wps">
            <w:drawing>
              <wp:anchor distT="0" distB="0" distL="114300" distR="114300" simplePos="0" relativeHeight="252375040" behindDoc="0" locked="0" layoutInCell="1" allowOverlap="1" wp14:anchorId="58FAD95C" wp14:editId="2A719137">
                <wp:simplePos x="0" y="0"/>
                <wp:positionH relativeFrom="column">
                  <wp:posOffset>1539875</wp:posOffset>
                </wp:positionH>
                <wp:positionV relativeFrom="paragraph">
                  <wp:posOffset>3735070</wp:posOffset>
                </wp:positionV>
                <wp:extent cx="1737995" cy="459105"/>
                <wp:effectExtent l="0" t="0" r="14605" b="17145"/>
                <wp:wrapNone/>
                <wp:docPr id="457" name="Textfeld 457"/>
                <wp:cNvGraphicFramePr/>
                <a:graphic xmlns:a="http://schemas.openxmlformats.org/drawingml/2006/main">
                  <a:graphicData uri="http://schemas.microsoft.com/office/word/2010/wordprocessingShape">
                    <wps:wsp>
                      <wps:cNvSpPr txBox="1"/>
                      <wps:spPr>
                        <a:xfrm>
                          <a:off x="0" y="0"/>
                          <a:ext cx="1737995" cy="4591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457" o:spid="_x0000_s1286" type="#_x0000_t202" style="position:absolute;margin-left:121.25pt;margin-top:294.1pt;width:136.85pt;height:36.15pt;z-index:25237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" fillcolor="white [3201]" strokeweight=".5pt">
                <v:textbox>
                  <w:txbxContent>
                    <w:p w:rsidR="00BA14AF" w:rsidRDefault="00BA14AF" w:rsidP="001C3AEB"/>
                  </w:txbxContent>
                </v:textbox>
              </v:shape>
            </w:pict>
          </mc:Fallback>
        </mc:AlternateContent>
      </w:r>
      <w:r>
        <w:rPr>
          <w:noProof/>
          <w:lang w:eastAsia="de-DE"/>
        </w:rPr>
        <mc:AlternateContent>
          <mc:Choice Requires="wps">
            <w:drawing>
              <wp:anchor distT="0" distB="0" distL="114300" distR="114300" simplePos="0" relativeHeight="252381184" behindDoc="0" locked="0" layoutInCell="1" allowOverlap="1" wp14:anchorId="61DCA8F2" wp14:editId="694A2E11">
                <wp:simplePos x="0" y="0"/>
                <wp:positionH relativeFrom="column">
                  <wp:posOffset>365125</wp:posOffset>
                </wp:positionH>
                <wp:positionV relativeFrom="paragraph">
                  <wp:posOffset>2728595</wp:posOffset>
                </wp:positionV>
                <wp:extent cx="1175385" cy="1271270"/>
                <wp:effectExtent l="0" t="0" r="43815" b="119380"/>
                <wp:wrapNone/>
                <wp:docPr id="470" name="Gewinkelte Verbindung 470"/>
                <wp:cNvGraphicFramePr/>
                <a:graphic xmlns:a="http://schemas.openxmlformats.org/drawingml/2006/main">
                  <a:graphicData uri="http://schemas.microsoft.com/office/word/2010/wordprocessingShape">
                    <wps:wsp>
                      <wps:cNvCnPr/>
                      <wps:spPr>
                        <a:xfrm>
                          <a:off x="0" y="0"/>
                          <a:ext cx="1175385" cy="1271270"/>
                        </a:xfrm>
                        <a:prstGeom prst="bentConnector3">
                          <a:avLst>
                            <a:gd name="adj1" fmla="val 416"/>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Gewinkelte Verbindung 470" o:spid="_x0000_s1026" type="#_x0000_t34" style="position:absolute;margin-left:28.75pt;margin-top:214.85pt;width:92.55pt;height:100.1pt;z-index:25238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" adj="90" strokecolor="#4579b8 [3044]">
                <v:stroke endarrow="open"/>
              </v:shape>
            </w:pict>
          </mc:Fallback>
        </mc:AlternateContent>
      </w:r>
      <w:r>
        <w:rPr>
          <w:noProof/>
          <w:lang w:eastAsia="de-DE"/>
        </w:rPr>
        <mc:AlternateContent>
          <mc:Choice Requires="wps">
            <w:drawing>
              <wp:anchor distT="0" distB="0" distL="114300" distR="114300" simplePos="0" relativeHeight="252382208" behindDoc="0" locked="0" layoutInCell="1" allowOverlap="1" wp14:anchorId="5DD6406E" wp14:editId="7F729845">
                <wp:simplePos x="0" y="0"/>
                <wp:positionH relativeFrom="column">
                  <wp:posOffset>2002790</wp:posOffset>
                </wp:positionH>
                <wp:positionV relativeFrom="paragraph">
                  <wp:posOffset>791210</wp:posOffset>
                </wp:positionV>
                <wp:extent cx="230505" cy="283845"/>
                <wp:effectExtent l="38100" t="0" r="17145" b="59055"/>
                <wp:wrapNone/>
                <wp:docPr id="471" name="Gerade Verbindung mit Pfeil 471"/>
                <wp:cNvGraphicFramePr/>
                <a:graphic xmlns:a="http://schemas.openxmlformats.org/drawingml/2006/main">
                  <a:graphicData uri="http://schemas.microsoft.com/office/word/2010/wordprocessingShape">
                    <wps:wsp>
                      <wps:cNvCnPr/>
                      <wps:spPr>
                        <a:xfrm flipH="1">
                          <a:off x="0" y="0"/>
                          <a:ext cx="230505" cy="2838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Gerade Verbindung mit Pfeil 471" o:spid="_x0000_s1026" type="#_x0000_t32" style="position:absolute;margin-left:157.7pt;margin-top:62.3pt;width:18.15pt;height:22.35pt;flip:x;z-index:25238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" strokecolor="#4579b8 [3044]">
                <v:stroke endarrow="open"/>
              </v:shape>
            </w:pict>
          </mc:Fallback>
        </mc:AlternateContent>
      </w:r>
      <w:r>
        <w:rPr>
          <w:noProof/>
          <w:lang w:eastAsia="de-DE"/>
        </w:rPr>
        <mc:AlternateContent>
          <mc:Choice Requires="wps">
            <w:drawing>
              <wp:anchor distT="0" distB="0" distL="114300" distR="114300" simplePos="0" relativeHeight="252383232" behindDoc="0" locked="0" layoutInCell="1" allowOverlap="1" wp14:anchorId="6A4886E0" wp14:editId="7B6B2A4B">
                <wp:simplePos x="0" y="0"/>
                <wp:positionH relativeFrom="column">
                  <wp:posOffset>2796540</wp:posOffset>
                </wp:positionH>
                <wp:positionV relativeFrom="paragraph">
                  <wp:posOffset>794385</wp:posOffset>
                </wp:positionV>
                <wp:extent cx="391160" cy="260985"/>
                <wp:effectExtent l="0" t="0" r="66040" b="62865"/>
                <wp:wrapNone/>
                <wp:docPr id="472" name="Gerade Verbindung mit Pfeil 472"/>
                <wp:cNvGraphicFramePr/>
                <a:graphic xmlns:a="http://schemas.openxmlformats.org/drawingml/2006/main">
                  <a:graphicData uri="http://schemas.microsoft.com/office/word/2010/wordprocessingShape">
                    <wps:wsp>
                      <wps:cNvCnPr/>
                      <wps:spPr>
                        <a:xfrm>
                          <a:off x="0" y="0"/>
                          <a:ext cx="391160" cy="2609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472" o:spid="_x0000_s1026" type="#_x0000_t32" style="position:absolute;margin-left:220.2pt;margin-top:62.55pt;width:30.8pt;height:20.55pt;z-index:25238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" strokecolor="#4579b8 [3044]">
                <v:stroke endarrow="open"/>
              </v:shape>
            </w:pict>
          </mc:Fallback>
        </mc:AlternateContent>
      </w:r>
      <w:r>
        <w:rPr>
          <w:noProof/>
          <w:lang w:eastAsia="de-DE"/>
        </w:rPr>
        <mc:AlternateContent>
          <mc:Choice Requires="wps">
            <w:drawing>
              <wp:anchor distT="0" distB="0" distL="114300" distR="114300" simplePos="0" relativeHeight="252384256" behindDoc="0" locked="0" layoutInCell="1" allowOverlap="1" wp14:anchorId="5942872A" wp14:editId="68484320">
                <wp:simplePos x="0" y="0"/>
                <wp:positionH relativeFrom="column">
                  <wp:posOffset>2002790</wp:posOffset>
                </wp:positionH>
                <wp:positionV relativeFrom="paragraph">
                  <wp:posOffset>1386840</wp:posOffset>
                </wp:positionV>
                <wp:extent cx="0" cy="251460"/>
                <wp:effectExtent l="95250" t="0" r="57150" b="53340"/>
                <wp:wrapNone/>
                <wp:docPr id="1708" name="Gerade Verbindung mit Pfeil 1708"/>
                <wp:cNvGraphicFramePr/>
                <a:graphic xmlns:a="http://schemas.openxmlformats.org/drawingml/2006/main">
                  <a:graphicData uri="http://schemas.microsoft.com/office/word/2010/wordprocessingShape">
                    <wps:wsp>
                      <wps:cNvCnPr/>
                      <wps:spPr>
                        <a:xfrm>
                          <a:off x="0" y="0"/>
                          <a:ext cx="0" cy="2514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1708" o:spid="_x0000_s1026" type="#_x0000_t32" style="position:absolute;margin-left:157.7pt;margin-top:109.2pt;width:0;height:19.8pt;z-index:252384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" strokecolor="#4579b8 [3044]">
                <v:stroke endarrow="open"/>
              </v:shape>
            </w:pict>
          </mc:Fallback>
        </mc:AlternateContent>
      </w:r>
      <w:r>
        <w:rPr>
          <w:noProof/>
          <w:lang w:eastAsia="de-DE"/>
        </w:rPr>
        <mc:AlternateContent>
          <mc:Choice Requires="wps">
            <w:drawing>
              <wp:anchor distT="0" distB="0" distL="114300" distR="114300" simplePos="0" relativeHeight="252385280" behindDoc="0" locked="0" layoutInCell="1" allowOverlap="1" wp14:anchorId="37441FE8" wp14:editId="4B88D5BB">
                <wp:simplePos x="0" y="0"/>
                <wp:positionH relativeFrom="column">
                  <wp:posOffset>3600450</wp:posOffset>
                </wp:positionH>
                <wp:positionV relativeFrom="paragraph">
                  <wp:posOffset>1386205</wp:posOffset>
                </wp:positionV>
                <wp:extent cx="9525" cy="271780"/>
                <wp:effectExtent l="76200" t="0" r="66675" b="52070"/>
                <wp:wrapNone/>
                <wp:docPr id="928" name="Gerade Verbindung mit Pfeil 928"/>
                <wp:cNvGraphicFramePr/>
                <a:graphic xmlns:a="http://schemas.openxmlformats.org/drawingml/2006/main">
                  <a:graphicData uri="http://schemas.microsoft.com/office/word/2010/wordprocessingShape">
                    <wps:wsp>
                      <wps:cNvCnPr/>
                      <wps:spPr>
                        <a:xfrm>
                          <a:off x="0" y="0"/>
                          <a:ext cx="9525" cy="2717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928" o:spid="_x0000_s1026" type="#_x0000_t32" style="position:absolute;margin-left:283.5pt;margin-top:109.15pt;width:.75pt;height:21.4pt;z-index:25238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" strokecolor="#4579b8 [3044]">
                <v:stroke endarrow="open"/>
              </v:shape>
            </w:pict>
          </mc:Fallback>
        </mc:AlternateContent>
      </w:r>
      <w:r>
        <w:rPr>
          <w:noProof/>
          <w:lang w:eastAsia="de-DE"/>
        </w:rPr>
        <mc:AlternateContent>
          <mc:Choice Requires="wps">
            <w:drawing>
              <wp:anchor distT="0" distB="0" distL="114300" distR="114300" simplePos="0" relativeHeight="252386304" behindDoc="0" locked="0" layoutInCell="1" allowOverlap="1" wp14:anchorId="5B7C4797" wp14:editId="49D351D5">
                <wp:simplePos x="0" y="0"/>
                <wp:positionH relativeFrom="column">
                  <wp:posOffset>2404745</wp:posOffset>
                </wp:positionH>
                <wp:positionV relativeFrom="paragraph">
                  <wp:posOffset>3477260</wp:posOffset>
                </wp:positionV>
                <wp:extent cx="0" cy="260985"/>
                <wp:effectExtent l="95250" t="38100" r="57150" b="24765"/>
                <wp:wrapNone/>
                <wp:docPr id="930" name="Gerade Verbindung mit Pfeil 930"/>
                <wp:cNvGraphicFramePr/>
                <a:graphic xmlns:a="http://schemas.openxmlformats.org/drawingml/2006/main">
                  <a:graphicData uri="http://schemas.microsoft.com/office/word/2010/wordprocessingShape">
                    <wps:wsp>
                      <wps:cNvCnPr/>
                      <wps:spPr>
                        <a:xfrm flipV="1">
                          <a:off x="0" y="0"/>
                          <a:ext cx="0" cy="2609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930" o:spid="_x0000_s1026" type="#_x0000_t32" style="position:absolute;margin-left:189.35pt;margin-top:273.8pt;width:0;height:20.55pt;flip:y;z-index:25238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" strokecolor="#4579b8 [3044]">
                <v:stroke endarrow="open"/>
              </v:shape>
            </w:pict>
          </mc:Fallback>
        </mc:AlternateContent>
      </w:r>
      <w:r>
        <w:rPr>
          <w:noProof/>
          <w:lang w:eastAsia="de-DE"/>
        </w:rPr>
        <mc:AlternateContent>
          <mc:Choice Requires="wps">
            <w:drawing>
              <wp:anchor distT="0" distB="0" distL="114300" distR="114300" simplePos="0" relativeHeight="252374016" behindDoc="0" locked="0" layoutInCell="1" allowOverlap="1" wp14:anchorId="4AF73A63" wp14:editId="0987B1EC">
                <wp:simplePos x="0" y="0"/>
                <wp:positionH relativeFrom="column">
                  <wp:posOffset>1822450</wp:posOffset>
                </wp:positionH>
                <wp:positionV relativeFrom="paragraph">
                  <wp:posOffset>332105</wp:posOffset>
                </wp:positionV>
                <wp:extent cx="1365885" cy="459105"/>
                <wp:effectExtent l="0" t="0" r="24765" b="17145"/>
                <wp:wrapNone/>
                <wp:docPr id="453" name="Textfeld 453"/>
                <wp:cNvGraphicFramePr/>
                <a:graphic xmlns:a="http://schemas.openxmlformats.org/drawingml/2006/main">
                  <a:graphicData uri="http://schemas.microsoft.com/office/word/2010/wordprocessingShape">
                    <wps:wsp>
                      <wps:cNvSpPr txBox="1"/>
                      <wps:spPr>
                        <a:xfrm>
                          <a:off x="0" y="0"/>
                          <a:ext cx="1365885" cy="4591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r>
                              <w:t>Trockenschichtdicke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453" o:spid="_x0000_s1287" type="#_x0000_t202" style="position:absolute;margin-left:143.5pt;margin-top:26.15pt;width:107.55pt;height:36.15pt;z-index:25237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" fillcolor="white [3201]" strokeweight=".5pt">
                <v:textbox>
                  <w:txbxContent>
                    <w:p w:rsidR="00BA14AF" w:rsidRDefault="00BA14AF" w:rsidP="001C3AEB">
                      <w:r>
                        <w:t>Trockenschichtdicke</w:t>
                      </w:r>
                    </w:p>
                  </w:txbxContent>
                </v:textbox>
              </v:shape>
            </w:pict>
          </mc:Fallback>
        </mc:AlternateContent>
      </w:r>
      <w:r>
        <w:rPr>
          <w:noProof/>
          <w:lang w:eastAsia="de-DE"/>
        </w:rPr>
        <mc:AlternateContent>
          <mc:Choice Requires="wps">
            <w:drawing>
              <wp:anchor distT="0" distB="0" distL="114300" distR="114300" simplePos="0" relativeHeight="252380160" behindDoc="0" locked="0" layoutInCell="1" allowOverlap="1" wp14:anchorId="35C168ED" wp14:editId="57E31CCB">
                <wp:simplePos x="0" y="0"/>
                <wp:positionH relativeFrom="column">
                  <wp:posOffset>365125</wp:posOffset>
                </wp:positionH>
                <wp:positionV relativeFrom="paragraph">
                  <wp:posOffset>533400</wp:posOffset>
                </wp:positionV>
                <wp:extent cx="1456690" cy="687705"/>
                <wp:effectExtent l="19050" t="76200" r="0" b="36195"/>
                <wp:wrapNone/>
                <wp:docPr id="469" name="Gewinkelte Verbindung 469"/>
                <wp:cNvGraphicFramePr/>
                <a:graphic xmlns:a="http://schemas.openxmlformats.org/drawingml/2006/main">
                  <a:graphicData uri="http://schemas.microsoft.com/office/word/2010/wordprocessingShape">
                    <wps:wsp>
                      <wps:cNvCnPr/>
                      <wps:spPr>
                        <a:xfrm flipV="1">
                          <a:off x="0" y="0"/>
                          <a:ext cx="1456690" cy="687705"/>
                        </a:xfrm>
                        <a:prstGeom prst="bentConnector3">
                          <a:avLst>
                            <a:gd name="adj1" fmla="val -356"/>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Gewinkelte Verbindung 469" o:spid="_x0000_s1026" type="#_x0000_t34" style="position:absolute;margin-left:28.75pt;margin-top:42pt;width:114.7pt;height:54.15pt;flip:y;z-index:25238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" adj="-77" strokecolor="#4579b8 [3044]">
                <v:stroke endarrow="open"/>
              </v:shape>
            </w:pict>
          </mc:Fallback>
        </mc:AlternateContent>
      </w:r>
      <w:r>
        <w:rPr>
          <w:noProof/>
          <w:lang w:eastAsia="de-DE"/>
        </w:rPr>
        <mc:AlternateContent>
          <mc:Choice Requires="wps">
            <w:drawing>
              <wp:anchor distT="0" distB="0" distL="114300" distR="114300" simplePos="0" relativeHeight="252379136" behindDoc="0" locked="0" layoutInCell="1" allowOverlap="1" wp14:anchorId="3ED489A3" wp14:editId="7AB10FA6">
                <wp:simplePos x="0" y="0"/>
                <wp:positionH relativeFrom="column">
                  <wp:posOffset>2987675</wp:posOffset>
                </wp:positionH>
                <wp:positionV relativeFrom="paragraph">
                  <wp:posOffset>1658620</wp:posOffset>
                </wp:positionV>
                <wp:extent cx="1265555" cy="833755"/>
                <wp:effectExtent l="0" t="0" r="10795" b="23495"/>
                <wp:wrapNone/>
                <wp:docPr id="1740" name="Textfeld 1740"/>
                <wp:cNvGraphicFramePr/>
                <a:graphic xmlns:a="http://schemas.openxmlformats.org/drawingml/2006/main">
                  <a:graphicData uri="http://schemas.microsoft.com/office/word/2010/wordprocessingShape">
                    <wps:wsp>
                      <wps:cNvSpPr txBox="1"/>
                      <wps:spPr>
                        <a:xfrm>
                          <a:off x="0" y="0"/>
                          <a:ext cx="1265555" cy="8337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r>
                              <w:t>Messgerät: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740" o:spid="_x0000_s1288" type="#_x0000_t202" style="position:absolute;margin-left:235.25pt;margin-top:130.6pt;width:99.65pt;height:65.65pt;z-index:25237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" fillcolor="white [3201]" strokeweight=".5pt">
                <v:textbox>
                  <w:txbxContent>
                    <w:p w:rsidR="00BA14AF" w:rsidRDefault="00BA14AF" w:rsidP="001C3AEB">
                      <w:r>
                        <w:t>Messgerät:</w:t>
                      </w:r>
                    </w:p>
                  </w:txbxContent>
                </v:textbox>
              </v:shape>
            </w:pict>
          </mc:Fallback>
        </mc:AlternateContent>
      </w:r>
      <w:r>
        <w:rPr>
          <w:noProof/>
          <w:lang w:eastAsia="de-DE"/>
        </w:rPr>
        <mc:AlternateContent>
          <mc:Choice Requires="wps">
            <w:drawing>
              <wp:anchor distT="0" distB="0" distL="114300" distR="114300" simplePos="0" relativeHeight="252378112" behindDoc="0" locked="0" layoutInCell="1" allowOverlap="1" wp14:anchorId="75B2408C" wp14:editId="5263349E">
                <wp:simplePos x="0" y="0"/>
                <wp:positionH relativeFrom="column">
                  <wp:posOffset>1350010</wp:posOffset>
                </wp:positionH>
                <wp:positionV relativeFrom="paragraph">
                  <wp:posOffset>1638300</wp:posOffset>
                </wp:positionV>
                <wp:extent cx="1294765" cy="914400"/>
                <wp:effectExtent l="0" t="0" r="19685" b="19050"/>
                <wp:wrapNone/>
                <wp:docPr id="461" name="Textfeld 461"/>
                <wp:cNvGraphicFramePr/>
                <a:graphic xmlns:a="http://schemas.openxmlformats.org/drawingml/2006/main">
                  <a:graphicData uri="http://schemas.microsoft.com/office/word/2010/wordprocessingShape">
                    <wps:wsp>
                      <wps:cNvSpPr txBox="1"/>
                      <wps:spPr>
                        <a:xfrm>
                          <a:off x="0" y="0"/>
                          <a:ext cx="1294765" cy="914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461" o:spid="_x0000_s1289" type="#_x0000_t202" style="position:absolute;margin-left:106.3pt;margin-top:129pt;width:101.95pt;height:1in;z-index:25237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" fillcolor="white [3201]" strokeweight=".5pt">
                <v:textbox>
                  <w:txbxContent>
                    <w:p w:rsidR="00BA14AF" w:rsidRDefault="00BA14AF" w:rsidP="001C3AEB"/>
                  </w:txbxContent>
                </v:textbox>
              </v:shape>
            </w:pict>
          </mc:Fallback>
        </mc:AlternateContent>
      </w:r>
      <w:r>
        <w:rPr>
          <w:noProof/>
          <w:lang w:eastAsia="de-DE"/>
        </w:rPr>
        <mc:AlternateContent>
          <mc:Choice Requires="wps">
            <w:drawing>
              <wp:anchor distT="0" distB="0" distL="114300" distR="114300" simplePos="0" relativeHeight="252387328" behindDoc="0" locked="0" layoutInCell="1" allowOverlap="1" wp14:anchorId="42E671AE" wp14:editId="1DA409B6">
                <wp:simplePos x="0" y="0"/>
                <wp:positionH relativeFrom="column">
                  <wp:posOffset>1540510</wp:posOffset>
                </wp:positionH>
                <wp:positionV relativeFrom="paragraph">
                  <wp:posOffset>2995295</wp:posOffset>
                </wp:positionV>
                <wp:extent cx="1737995" cy="481965"/>
                <wp:effectExtent l="0" t="0" r="14605" b="13335"/>
                <wp:wrapNone/>
                <wp:docPr id="933" name="Textfeld 933"/>
                <wp:cNvGraphicFramePr/>
                <a:graphic xmlns:a="http://schemas.openxmlformats.org/drawingml/2006/main">
                  <a:graphicData uri="http://schemas.microsoft.com/office/word/2010/wordprocessingShape">
                    <wps:wsp>
                      <wps:cNvSpPr txBox="1"/>
                      <wps:spPr>
                        <a:xfrm>
                          <a:off x="0" y="0"/>
                          <a:ext cx="1737995" cy="4819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A14AF" w:rsidRDefault="00BA14AF" w:rsidP="001C3A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933" o:spid="_x0000_s1290" type="#_x0000_t202" style="position:absolute;margin-left:121.3pt;margin-top:235.85pt;width:136.85pt;height:37.95pt;z-index:25238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" fillcolor="white [3201]" strokeweight=".5pt">
                <v:textbox>
                  <w:txbxContent>
                    <w:p w:rsidR="00BA14AF" w:rsidRDefault="00BA14AF" w:rsidP="001C3AEB"/>
                  </w:txbxContent>
                </v:textbox>
              </v:shape>
            </w:pict>
          </mc:Fallback>
        </mc:AlternateContent>
      </w:r>
      <w:r>
        <w:rPr>
          <w:noProof/>
          <w:lang w:eastAsia="de-DE"/>
        </w:rPr>
        <mc:AlternateContent>
          <mc:Choice Requires="wps">
            <w:drawing>
              <wp:anchor distT="0" distB="0" distL="114300" distR="114300" simplePos="0" relativeHeight="252371968" behindDoc="0" locked="0" layoutInCell="1" allowOverlap="1" wp14:anchorId="39155B5E" wp14:editId="035EED3C">
                <wp:simplePos x="0" y="0"/>
                <wp:positionH relativeFrom="column">
                  <wp:posOffset>-1905</wp:posOffset>
                </wp:positionH>
                <wp:positionV relativeFrom="paragraph">
                  <wp:posOffset>122555</wp:posOffset>
                </wp:positionV>
                <wp:extent cx="4601845" cy="4239895"/>
                <wp:effectExtent l="0" t="0" r="27305" b="27305"/>
                <wp:wrapNone/>
                <wp:docPr id="45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1845" cy="4239895"/>
                        </a:xfrm>
                        <a:prstGeom prst="rect">
                          <a:avLst/>
                        </a:prstGeom>
                        <a:solidFill>
                          <a:srgbClr val="FFFFFF"/>
                        </a:solidFill>
                        <a:ln w="9525">
                          <a:solidFill>
                            <a:srgbClr val="000000"/>
                          </a:solidFill>
                          <a:miter lim="800000"/>
                          <a:headEnd/>
                          <a:tailEnd/>
                        </a:ln>
                      </wps:spPr>
                      <wps:txbx>
                        <w:txbxContent>
                          <w:p w:rsidR="00BA14AF" w:rsidRDefault="00BA14AF" w:rsidP="001C3AE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291" type="#_x0000_t202" style="position:absolute;margin-left:-.15pt;margin-top:9.65pt;width:362.35pt;height:333.85pt;z-index:25237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">
                <v:textbox>
                  <w:txbxContent>
                    <w:p w:rsidR="00BA14AF" w:rsidRDefault="00BA14AF" w:rsidP="001C3AEB"/>
                  </w:txbxContent>
                </v:textbox>
              </v:shape>
            </w:pict>
          </mc:Fallback>
        </mc:AlternateContent>
      </w:r>
      <w:r>
        <w:br w:type="page"/>
      </w:r>
    </w:p>
    <w:p w:rsidR="001C3AEB" w:rsidRDefault="001C3AEB" w:rsidP="001C3AEB">
      <w:pPr>
        <w:pStyle w:val="berschrift3"/>
      </w:pPr>
      <w:r>
        <w:lastRenderedPageBreak/>
        <w:t>Aufgabe 2</w:t>
      </w:r>
    </w:p>
    <w:p w:rsidR="001C3AEB" w:rsidRDefault="001C3AEB" w:rsidP="001C3AEB">
      <w:pPr>
        <w:spacing w:line="240" w:lineRule="exact"/>
      </w:pPr>
      <w:r>
        <w:t>Erklären Sie mit eigenen Worten, wie eine Messung der Nassschichtdicke mit Hilfe des Messkamms durchgeführt wird.</w:t>
      </w: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7402"/>
      </w:tblGrid>
      <w:tr w:rsidR="001C3AEB" w:rsidTr="002D0488">
        <w:tc>
          <w:tcPr>
            <w:tcW w:w="7402" w:type="dxa"/>
            <w:tcBorders>
              <w:left w:val="nil"/>
              <w:right w:val="nil"/>
            </w:tcBorders>
          </w:tcPr>
          <w:p w:rsidR="001C3AEB" w:rsidRDefault="001C3AEB" w:rsidP="002D0488">
            <w:pPr>
              <w:spacing w:line="240" w:lineRule="exact"/>
            </w:pPr>
          </w:p>
          <w:p w:rsidR="001C3AEB" w:rsidRDefault="001C3AEB" w:rsidP="002D0488">
            <w:pPr>
              <w:spacing w:line="240" w:lineRule="exact"/>
            </w:pPr>
          </w:p>
        </w:tc>
      </w:tr>
      <w:tr w:rsidR="001C3AEB" w:rsidTr="002D0488">
        <w:tc>
          <w:tcPr>
            <w:tcW w:w="7402" w:type="dxa"/>
            <w:tcBorders>
              <w:left w:val="nil"/>
              <w:right w:val="nil"/>
            </w:tcBorders>
          </w:tcPr>
          <w:p w:rsidR="001C3AEB" w:rsidRDefault="001C3AEB" w:rsidP="002D0488">
            <w:pPr>
              <w:spacing w:line="240" w:lineRule="exact"/>
            </w:pPr>
          </w:p>
          <w:p w:rsidR="001C3AEB" w:rsidRDefault="001C3AEB" w:rsidP="002D0488">
            <w:pPr>
              <w:spacing w:line="240" w:lineRule="exact"/>
            </w:pPr>
          </w:p>
        </w:tc>
      </w:tr>
      <w:tr w:rsidR="001C3AEB" w:rsidTr="002D0488">
        <w:tc>
          <w:tcPr>
            <w:tcW w:w="7402" w:type="dxa"/>
            <w:tcBorders>
              <w:left w:val="nil"/>
              <w:right w:val="nil"/>
            </w:tcBorders>
          </w:tcPr>
          <w:p w:rsidR="001C3AEB" w:rsidRDefault="001C3AEB" w:rsidP="002D0488">
            <w:pPr>
              <w:spacing w:line="240" w:lineRule="exact"/>
            </w:pPr>
          </w:p>
          <w:p w:rsidR="001C3AEB" w:rsidRDefault="001C3AEB" w:rsidP="002D0488">
            <w:pPr>
              <w:spacing w:line="240" w:lineRule="exact"/>
            </w:pPr>
          </w:p>
        </w:tc>
      </w:tr>
      <w:tr w:rsidR="001C3AEB" w:rsidTr="002D0488">
        <w:tc>
          <w:tcPr>
            <w:tcW w:w="7402" w:type="dxa"/>
            <w:tcBorders>
              <w:left w:val="nil"/>
              <w:right w:val="nil"/>
            </w:tcBorders>
          </w:tcPr>
          <w:p w:rsidR="001C3AEB" w:rsidRDefault="001C3AEB" w:rsidP="002D0488">
            <w:pPr>
              <w:spacing w:line="240" w:lineRule="exact"/>
            </w:pPr>
          </w:p>
          <w:p w:rsidR="001C3AEB" w:rsidRDefault="001C3AEB" w:rsidP="002D0488">
            <w:pPr>
              <w:spacing w:line="240" w:lineRule="exact"/>
            </w:pPr>
          </w:p>
        </w:tc>
      </w:tr>
      <w:tr w:rsidR="001C3AEB" w:rsidTr="002D0488">
        <w:tc>
          <w:tcPr>
            <w:tcW w:w="7402" w:type="dxa"/>
            <w:tcBorders>
              <w:left w:val="nil"/>
              <w:right w:val="nil"/>
            </w:tcBorders>
          </w:tcPr>
          <w:p w:rsidR="001C3AEB" w:rsidRDefault="001C3AEB" w:rsidP="002D0488">
            <w:pPr>
              <w:spacing w:line="240" w:lineRule="exact"/>
            </w:pPr>
          </w:p>
          <w:p w:rsidR="001C3AEB" w:rsidRDefault="001C3AEB" w:rsidP="002D0488">
            <w:pPr>
              <w:spacing w:line="240" w:lineRule="exact"/>
            </w:pPr>
          </w:p>
        </w:tc>
      </w:tr>
    </w:tbl>
    <w:p w:rsidR="001C3AEB" w:rsidRDefault="001C3AEB" w:rsidP="00593871">
      <w:pPr>
        <w:pStyle w:val="Abstandszeile"/>
      </w:pPr>
    </w:p>
    <w:p w:rsidR="001C3AEB" w:rsidRDefault="001C3AEB" w:rsidP="001C3AEB">
      <w:pPr>
        <w:pStyle w:val="berschrift3"/>
      </w:pPr>
      <w:r>
        <w:t>Versuch</w:t>
      </w:r>
      <w:r>
        <w:rPr>
          <w:noProof/>
          <w:sz w:val="24"/>
        </w:rPr>
        <w:drawing>
          <wp:anchor distT="0" distB="0" distL="114300" distR="114300" simplePos="0" relativeHeight="252388352" behindDoc="0" locked="0" layoutInCell="0" allowOverlap="1" wp14:anchorId="6BBFC03B" wp14:editId="363E826F">
            <wp:simplePos x="0" y="0"/>
            <wp:positionH relativeFrom="rightMargin">
              <wp:posOffset>107950</wp:posOffset>
            </wp:positionH>
            <wp:positionV relativeFrom="paragraph">
              <wp:posOffset>0</wp:posOffset>
            </wp:positionV>
            <wp:extent cx="323850" cy="323850"/>
            <wp:effectExtent l="0" t="0" r="0" b="0"/>
            <wp:wrapNone/>
            <wp:docPr id="93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593871">
      <w:pPr>
        <w:pStyle w:val="berschrift4"/>
      </w:pPr>
      <w:r>
        <w:t xml:space="preserve">1. </w:t>
      </w:r>
      <w:r w:rsidRPr="00593871">
        <w:t>Teil</w:t>
      </w:r>
      <w:r>
        <w:t>:</w:t>
      </w:r>
    </w:p>
    <w:p w:rsidR="001C3AEB" w:rsidRDefault="001C3AEB" w:rsidP="001C3AEB">
      <w:pPr>
        <w:pStyle w:val="Marginaliegrau"/>
        <w:framePr w:wrap="around"/>
      </w:pPr>
      <w:r>
        <w:t xml:space="preserve">Hier wäre es auch möglich, dass die </w:t>
      </w:r>
      <w:r w:rsidR="009613E4">
        <w:t>Schülerinnen und Schüler</w:t>
      </w:r>
      <w:r>
        <w:t xml:space="preserve"> eine Spritzlacki</w:t>
      </w:r>
      <w:r>
        <w:t>e</w:t>
      </w:r>
      <w:r>
        <w:t xml:space="preserve">rung mit einem bzw. </w:t>
      </w:r>
      <w:r w:rsidR="00B87B72">
        <w:t>zwei</w:t>
      </w:r>
      <w:r>
        <w:t xml:space="preserve"> Kreuzgängen durchführen. </w:t>
      </w:r>
    </w:p>
    <w:p w:rsidR="001C3AEB" w:rsidRDefault="001C3AEB" w:rsidP="001C3AEB">
      <w:pPr>
        <w:pStyle w:val="Textkrper"/>
      </w:pPr>
      <w:r>
        <w:t xml:space="preserve">Bereiten Sie zwei Musterbleche für die Beschichtung vor und kleben Sie einen unteren Rand ab. Dann nehmen Sie einen Dickschichtkorrosionslack und bereiten diesen nach Herstellerangaben für eine Beschichtung mit dem Pinsel vor. Tragen Sie das Material auf die 1. Platte auf. Dann führen Sie </w:t>
      </w:r>
      <w:r w:rsidR="00986834">
        <w:t>Ihre</w:t>
      </w:r>
      <w:r>
        <w:t xml:space="preserve"> erste Messung mit dem </w:t>
      </w:r>
      <w:proofErr w:type="spellStart"/>
      <w:r>
        <w:t>Messkamm</w:t>
      </w:r>
      <w:proofErr w:type="spellEnd"/>
      <w:r>
        <w:t xml:space="preserve"> durch.</w:t>
      </w:r>
    </w:p>
    <w:p w:rsidR="001C3AEB" w:rsidRDefault="001C3AEB" w:rsidP="001C3AEB">
      <w:pPr>
        <w:pStyle w:val="Textkrper"/>
      </w:pPr>
      <w:r>
        <w:t xml:space="preserve">Wiederholen Sie den Vorgang mit einem </w:t>
      </w:r>
      <w:proofErr w:type="spellStart"/>
      <w:r>
        <w:t>Bautenlack</w:t>
      </w:r>
      <w:proofErr w:type="spellEnd"/>
      <w:r>
        <w:t xml:space="preserve">. </w:t>
      </w:r>
    </w:p>
    <w:p w:rsidR="001C3AEB" w:rsidRDefault="001C3AEB" w:rsidP="00593871">
      <w:pPr>
        <w:pStyle w:val="Abstandszeile"/>
      </w:pPr>
    </w:p>
    <w:p w:rsidR="001C3AEB" w:rsidRDefault="001C3AEB" w:rsidP="00593871">
      <w:pPr>
        <w:pStyle w:val="berschrift4"/>
      </w:pPr>
      <w:r>
        <w:t>Ergebnis:</w:t>
      </w: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7402"/>
      </w:tblGrid>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bl>
    <w:p w:rsidR="001C3AEB" w:rsidRPr="00593871" w:rsidRDefault="001C3AEB" w:rsidP="00593871">
      <w:pPr>
        <w:pStyle w:val="Abstandszeile"/>
      </w:pPr>
    </w:p>
    <w:p w:rsidR="001C3AEB" w:rsidRDefault="001C3AEB" w:rsidP="001C3AEB">
      <w:pPr>
        <w:pStyle w:val="berschrift4"/>
      </w:pPr>
      <w:r>
        <w:t>2. Teil:</w:t>
      </w:r>
    </w:p>
    <w:p w:rsidR="001C3AEB" w:rsidRDefault="001C3AEB" w:rsidP="001C3AEB">
      <w:pPr>
        <w:pStyle w:val="Textkrper"/>
      </w:pPr>
      <w:r>
        <w:t xml:space="preserve">Lassen Sie </w:t>
      </w:r>
      <w:r w:rsidR="00986834">
        <w:t>Ihre</w:t>
      </w:r>
      <w:r>
        <w:t xml:space="preserve"> beiden Platten trocknen. Nach der Durchtrocknung wählen Sie ein Tr</w:t>
      </w:r>
      <w:r>
        <w:t>o</w:t>
      </w:r>
      <w:r>
        <w:t>ckenschichtdickenmessverfahren aus und messen Sie die Schichtdicke auf beiden Pla</w:t>
      </w:r>
      <w:r>
        <w:t>t</w:t>
      </w:r>
      <w:r>
        <w:t>ten.</w:t>
      </w:r>
    </w:p>
    <w:p w:rsidR="001C3AEB" w:rsidRDefault="001C3AEB" w:rsidP="00593871">
      <w:pPr>
        <w:pStyle w:val="Abstandszeile"/>
      </w:pPr>
    </w:p>
    <w:p w:rsidR="001C3AEB" w:rsidRDefault="001C3AEB" w:rsidP="00593871">
      <w:pPr>
        <w:pStyle w:val="berschrift4"/>
      </w:pPr>
      <w:r>
        <w:t>Ergebnis:</w:t>
      </w: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7402"/>
      </w:tblGrid>
      <w:tr w:rsidR="001C3AEB" w:rsidTr="002D0488">
        <w:tc>
          <w:tcPr>
            <w:tcW w:w="7402" w:type="dxa"/>
            <w:tcBorders>
              <w:left w:val="nil"/>
              <w:right w:val="nil"/>
            </w:tcBorders>
          </w:tcPr>
          <w:p w:rsidR="001C3AEB" w:rsidRDefault="001C3AEB" w:rsidP="00593871"/>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bl>
    <w:p w:rsidR="00E07FDB" w:rsidRDefault="00E07FDB" w:rsidP="00593871">
      <w:pPr>
        <w:pStyle w:val="Abstandszeile"/>
      </w:pPr>
      <w:r>
        <w:br w:type="page"/>
      </w:r>
    </w:p>
    <w:p w:rsidR="001C3AEB" w:rsidRDefault="001C3AEB" w:rsidP="00593871">
      <w:pPr>
        <w:pStyle w:val="berschrift3"/>
      </w:pPr>
      <w:r>
        <w:lastRenderedPageBreak/>
        <w:t>Knack den Jackpot:</w:t>
      </w:r>
    </w:p>
    <w:p w:rsidR="001C3AEB" w:rsidRDefault="001C3AEB" w:rsidP="001C3AEB">
      <w:pPr>
        <w:pStyle w:val="Textkrper"/>
      </w:pPr>
      <w:r>
        <w:t>Berechnen Sie den Festkörper der beiden Lacksysteme.</w:t>
      </w:r>
    </w:p>
    <w:p w:rsidR="001C3AEB" w:rsidRPr="006A4FA5" w:rsidRDefault="001C3AEB" w:rsidP="00593871">
      <w:pPr>
        <w:pStyle w:val="Abstandszeile"/>
      </w:pPr>
    </w:p>
    <w:tbl>
      <w:tblPr>
        <w:tblStyle w:val="Tabellenraster"/>
        <w:tblW w:w="0" w:type="auto"/>
        <w:tblInd w:w="108" w:type="dxa"/>
        <w:tblLook w:val="04A0" w:firstRow="1" w:lastRow="0" w:firstColumn="1" w:lastColumn="0" w:noHBand="0" w:noVBand="1"/>
      </w:tblPr>
      <w:tblGrid>
        <w:gridCol w:w="7402"/>
      </w:tblGrid>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bl>
    <w:p w:rsidR="001C3AEB" w:rsidRDefault="001C3AEB" w:rsidP="00593871">
      <w:pPr>
        <w:pStyle w:val="Abstandszeile"/>
      </w:pPr>
    </w:p>
    <w:p w:rsidR="001C3AEB" w:rsidRDefault="001C3AEB" w:rsidP="00593871">
      <w:pPr>
        <w:pStyle w:val="berschrift3"/>
      </w:pPr>
      <w:r w:rsidRPr="00593871">
        <w:t>Aufgabe</w:t>
      </w:r>
      <w:r>
        <w:t xml:space="preserve"> 3</w:t>
      </w:r>
    </w:p>
    <w:p w:rsidR="001C3AEB" w:rsidRDefault="001C3AEB" w:rsidP="001C3AEB">
      <w:pPr>
        <w:pStyle w:val="Textkrper"/>
      </w:pPr>
      <w:r>
        <w:t>Machen Sie sich Gedanken über die Vor- und Nachteile der beiden Verfahren. Was me</w:t>
      </w:r>
      <w:r>
        <w:t>i</w:t>
      </w:r>
      <w:r>
        <w:t>nen Sie, wann welches Verfahren seinen Einsatz findet?</w:t>
      </w: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7402"/>
      </w:tblGrid>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r w:rsidR="001C3AEB" w:rsidTr="002D0488">
        <w:tc>
          <w:tcPr>
            <w:tcW w:w="7402" w:type="dxa"/>
            <w:tcBorders>
              <w:left w:val="nil"/>
              <w:right w:val="nil"/>
            </w:tcBorders>
          </w:tcPr>
          <w:p w:rsidR="001C3AEB" w:rsidRDefault="001C3AEB" w:rsidP="002D0488">
            <w:pPr>
              <w:pStyle w:val="berschrift3"/>
              <w:outlineLvl w:val="2"/>
            </w:pPr>
          </w:p>
        </w:tc>
      </w:tr>
    </w:tbl>
    <w:p w:rsidR="001C3AEB" w:rsidRPr="006A4FA5" w:rsidRDefault="001C3AEB" w:rsidP="00593871">
      <w:pPr>
        <w:pStyle w:val="Abstandszeile"/>
        <w:rPr>
          <w:sz w:val="12"/>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7: Korrosionsarten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F1.01.03.07</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numPr>
                <w:ilvl w:val="0"/>
                <w:numId w:val="0"/>
              </w:numPr>
              <w:ind w:left="227"/>
            </w:pP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die Vorgänge der Korrosion mit Fachbegriffen beschre</w:t>
            </w:r>
            <w:r>
              <w:t>i</w:t>
            </w:r>
            <w:r>
              <w:t>ben.</w:t>
            </w:r>
          </w:p>
          <w:p w:rsidR="001C3AEB" w:rsidRDefault="001C3AEB" w:rsidP="002D0488">
            <w:pPr>
              <w:pStyle w:val="Kopf8ptafz"/>
            </w:pPr>
            <w:r>
              <w:t>Ich kann die Erscheinungsformen der Korrosion aufzählen und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Default="001C3AEB" w:rsidP="002D0488">
            <w:pPr>
              <w:pStyle w:val="Kopf8ptafz"/>
            </w:pPr>
            <w:r>
              <w:t>Ich kann schon Korrosionsvoraussetzungen benennen.</w:t>
            </w:r>
          </w:p>
          <w:p w:rsidR="001C3AEB" w:rsidRPr="00234B66" w:rsidRDefault="001C3AEB" w:rsidP="002D0488">
            <w:pPr>
              <w:pStyle w:val="Kopf8ptafz"/>
            </w:pPr>
            <w:r>
              <w:t>Ich kenne die Rostgrade.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AF13E0">
            <w:pPr>
              <w:pStyle w:val="Kopf8ptafz"/>
              <w:numPr>
                <w:ilvl w:val="0"/>
                <w:numId w:val="0"/>
              </w:numPr>
              <w:ind w:left="227" w:hanging="170"/>
            </w:pPr>
          </w:p>
        </w:tc>
      </w:tr>
    </w:tbl>
    <w:p w:rsidR="001C3AEB" w:rsidRDefault="001C3AEB" w:rsidP="00593871">
      <w:pPr>
        <w:pStyle w:val="Abstandszeile"/>
      </w:pPr>
    </w:p>
    <w:p w:rsidR="001C3AEB" w:rsidRDefault="00AC60DA" w:rsidP="001C3AEB">
      <w:pPr>
        <w:pStyle w:val="Textkrper"/>
      </w:pPr>
      <w:r w:rsidRPr="00AA18D1">
        <w:rPr>
          <w:noProof/>
        </w:rPr>
        <w:drawing>
          <wp:anchor distT="0" distB="0" distL="114300" distR="114300" simplePos="0" relativeHeight="252674048" behindDoc="0" locked="0" layoutInCell="1" allowOverlap="1" wp14:anchorId="58F6DAF1" wp14:editId="113A329C">
            <wp:simplePos x="0" y="0"/>
            <wp:positionH relativeFrom="column">
              <wp:posOffset>4849495</wp:posOffset>
            </wp:positionH>
            <wp:positionV relativeFrom="paragraph">
              <wp:posOffset>0</wp:posOffset>
            </wp:positionV>
            <wp:extent cx="314325" cy="314325"/>
            <wp:effectExtent l="0" t="0" r="9525" b="9525"/>
            <wp:wrapNone/>
            <wp:docPr id="1202" name="Grafik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Bearbeiten Sie die folgenden Fragen mit Hilfe Ihres Buches!</w:t>
      </w:r>
      <w:r w:rsidRPr="00AC60DA">
        <w:rPr>
          <w:noProof/>
        </w:rPr>
        <w:t xml:space="preserve"> </w:t>
      </w:r>
    </w:p>
    <w:p w:rsidR="001C3AEB" w:rsidRDefault="001C3AEB" w:rsidP="00593871">
      <w:pPr>
        <w:pStyle w:val="Abstandszeile"/>
      </w:pPr>
    </w:p>
    <w:p w:rsidR="001C3AEB" w:rsidRDefault="001C3AEB" w:rsidP="001C3AEB">
      <w:pPr>
        <w:pStyle w:val="berschrift3"/>
      </w:pPr>
      <w:r>
        <w:t>Aufgabe 1</w:t>
      </w:r>
    </w:p>
    <w:p w:rsidR="001C3AEB" w:rsidRDefault="001C3AEB" w:rsidP="001C3AEB">
      <w:pPr>
        <w:pStyle w:val="Textkrper"/>
      </w:pPr>
      <w:r>
        <w:t>Was versteht man unter dem Begriff „Korrosion“? Welche Werkstoffe sind davon betro</w:t>
      </w:r>
      <w:r>
        <w:t>f</w:t>
      </w:r>
      <w:r>
        <w:t>fen?</w:t>
      </w: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7402"/>
      </w:tblGrid>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r w:rsidR="001C3AEB" w:rsidTr="002D0488">
        <w:tc>
          <w:tcPr>
            <w:tcW w:w="7402" w:type="dxa"/>
            <w:tcBorders>
              <w:left w:val="nil"/>
              <w:right w:val="nil"/>
            </w:tcBorders>
          </w:tcPr>
          <w:p w:rsidR="001C3AEB" w:rsidRDefault="001C3AEB" w:rsidP="002D0488">
            <w:pPr>
              <w:pStyle w:val="Textkrper"/>
            </w:pPr>
          </w:p>
          <w:p w:rsidR="001C3AEB" w:rsidRDefault="001C3AEB" w:rsidP="002D0488">
            <w:pPr>
              <w:pStyle w:val="Textkrper"/>
            </w:pPr>
          </w:p>
        </w:tc>
      </w:tr>
    </w:tbl>
    <w:p w:rsidR="001C3AEB" w:rsidRDefault="001C3AEB" w:rsidP="00593871">
      <w:pPr>
        <w:pStyle w:val="Abstandszeile"/>
      </w:pPr>
    </w:p>
    <w:p w:rsidR="001C3AEB" w:rsidRDefault="001C3AEB" w:rsidP="001C3AEB">
      <w:pPr>
        <w:pStyle w:val="berschrift3"/>
      </w:pPr>
      <w:r>
        <w:t>Aufgabe 2</w:t>
      </w:r>
    </w:p>
    <w:p w:rsidR="001C3AEB" w:rsidRDefault="00632A50" w:rsidP="001C3AEB">
      <w:pPr>
        <w:pStyle w:val="Textkrper"/>
      </w:pPr>
      <w:r>
        <w:t>Versuchen Sie e</w:t>
      </w:r>
      <w:r w:rsidR="001C3AEB">
        <w:t>lektrochemische Korrosion bildlich darzustellen.</w:t>
      </w: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berschrift3"/>
      </w:pPr>
      <w:r>
        <w:lastRenderedPageBreak/>
        <w:t>Aufgabe 3</w:t>
      </w:r>
    </w:p>
    <w:p w:rsidR="001C3AEB" w:rsidRDefault="001C3AEB" w:rsidP="001C3AEB">
      <w:pPr>
        <w:pStyle w:val="Textkrper"/>
      </w:pPr>
      <w:r>
        <w:t>Nennen Sie Praxisbeispiele für die Kontaktkorrosion. Erklären Sie das Zustandeko</w:t>
      </w:r>
      <w:r>
        <w:t>m</w:t>
      </w:r>
      <w:r>
        <w:t>men!</w:t>
      </w:r>
    </w:p>
    <w:p w:rsidR="001C3AEB" w:rsidRDefault="001C3AEB" w:rsidP="00593871">
      <w:pPr>
        <w:pStyle w:val="Abstandszeile"/>
      </w:pPr>
    </w:p>
    <w:p w:rsidR="001C3AEB" w:rsidRDefault="001C3AEB" w:rsidP="00593871">
      <w:pPr>
        <w:pStyle w:val="Abstandszeile"/>
      </w:pPr>
    </w:p>
    <w:p w:rsidR="001C3AEB" w:rsidRDefault="001C3AEB" w:rsidP="00593871">
      <w:pPr>
        <w:pStyle w:val="Abstandszeile"/>
      </w:pPr>
    </w:p>
    <w:p w:rsidR="001C3AEB" w:rsidRDefault="001C3AEB" w:rsidP="001C3AEB">
      <w:pPr>
        <w:pStyle w:val="berschrift3"/>
      </w:pPr>
      <w:r>
        <w:t>Aufgabe 4</w:t>
      </w:r>
    </w:p>
    <w:p w:rsidR="001C3AEB" w:rsidRDefault="001C3AEB" w:rsidP="001C3AEB">
      <w:pPr>
        <w:pStyle w:val="Textkrper"/>
      </w:pPr>
      <w:r>
        <w:t>Ergänzen Sie die Lücken:</w:t>
      </w:r>
    </w:p>
    <w:p w:rsidR="001C3AEB" w:rsidRDefault="001C3AEB" w:rsidP="001C3AEB">
      <w:pPr>
        <w:pStyle w:val="Textkrper"/>
      </w:pPr>
    </w:p>
    <w:p w:rsidR="001C3AEB" w:rsidRDefault="001C3AEB" w:rsidP="001C3AEB">
      <w:pPr>
        <w:pStyle w:val="berschrift3"/>
      </w:pPr>
      <w:r>
        <w:t>Das Rosten von Stahl wird beeinflusst von</w:t>
      </w:r>
    </w:p>
    <w:p w:rsidR="001C3AEB" w:rsidRDefault="001C3AEB" w:rsidP="00593871">
      <w:pPr>
        <w:pStyle w:val="AufgabeLckentext"/>
      </w:pPr>
      <w:r>
        <w:t xml:space="preserve">1. </w:t>
      </w:r>
    </w:p>
    <w:p w:rsidR="001C3AEB" w:rsidRDefault="001C3AEB" w:rsidP="00593871">
      <w:pPr>
        <w:pStyle w:val="AufgabeLckentext"/>
      </w:pPr>
      <w:r>
        <w:t>2.</w:t>
      </w:r>
    </w:p>
    <w:p w:rsidR="001C3AEB" w:rsidRDefault="001C3AEB" w:rsidP="00593871">
      <w:pPr>
        <w:pStyle w:val="AufgabeLckentext"/>
      </w:pPr>
      <w:r>
        <w:t>3. Chemikalien</w:t>
      </w:r>
    </w:p>
    <w:p w:rsidR="001C3AEB" w:rsidRDefault="001C3AEB" w:rsidP="00593871">
      <w:pPr>
        <w:pStyle w:val="AufgabeLckentext"/>
      </w:pPr>
      <w:r>
        <w:t>4.</w:t>
      </w:r>
    </w:p>
    <w:p w:rsidR="001C3AEB" w:rsidRDefault="001C3AEB" w:rsidP="00BE6B32">
      <w:pPr>
        <w:pStyle w:val="AufgabeLckentext"/>
      </w:pPr>
      <w:r>
        <w:t>Die verschiedenen Rostarten liegen __________________ vor, die Anteile sind aber unterschiedlich. Dunkler Rost weist immer auf einen _________________ Wassera</w:t>
      </w:r>
      <w:r>
        <w:t>n</w:t>
      </w:r>
      <w:r>
        <w:t>teil hin, bei _____________Rost ist dieser eher gering.</w:t>
      </w:r>
    </w:p>
    <w:p w:rsidR="001C3AEB" w:rsidRDefault="001C3AEB" w:rsidP="001C3AEB">
      <w:pPr>
        <w:pStyle w:val="berschrift3"/>
      </w:pPr>
      <w:r>
        <w:t>Aufgabe 5</w:t>
      </w:r>
    </w:p>
    <w:p w:rsidR="001C3AEB" w:rsidRDefault="001C3AEB" w:rsidP="001C3AEB">
      <w:pPr>
        <w:pStyle w:val="Textkrper"/>
      </w:pPr>
      <w:r>
        <w:t>Beschreiben Sie die unterschiedlichen Erscheinungsformen der Korrosion.</w:t>
      </w:r>
    </w:p>
    <w:p w:rsidR="001C3AEB" w:rsidRDefault="001C3AEB" w:rsidP="00593871">
      <w:pPr>
        <w:pStyle w:val="Abstandszeile"/>
      </w:pPr>
    </w:p>
    <w:tbl>
      <w:tblPr>
        <w:tblStyle w:val="Tabellenraster"/>
        <w:tblW w:w="0" w:type="auto"/>
        <w:tblInd w:w="108" w:type="dxa"/>
        <w:tblLook w:val="04A0" w:firstRow="1" w:lastRow="0" w:firstColumn="1" w:lastColumn="0" w:noHBand="0" w:noVBand="1"/>
      </w:tblPr>
      <w:tblGrid>
        <w:gridCol w:w="2127"/>
        <w:gridCol w:w="5275"/>
      </w:tblGrid>
      <w:tr w:rsidR="001C3AEB" w:rsidTr="00AF13E0">
        <w:tc>
          <w:tcPr>
            <w:tcW w:w="2127" w:type="dxa"/>
            <w:shd w:val="clear" w:color="auto" w:fill="BFBFBF" w:themeFill="background1" w:themeFillShade="BF"/>
          </w:tcPr>
          <w:p w:rsidR="001C3AEB" w:rsidRDefault="001C3AEB" w:rsidP="002D0488">
            <w:pPr>
              <w:pStyle w:val="Textkrper"/>
            </w:pPr>
            <w:r>
              <w:t>Korrosionsarten</w:t>
            </w:r>
          </w:p>
        </w:tc>
        <w:tc>
          <w:tcPr>
            <w:tcW w:w="5275" w:type="dxa"/>
            <w:shd w:val="clear" w:color="auto" w:fill="BFBFBF" w:themeFill="background1" w:themeFillShade="BF"/>
          </w:tcPr>
          <w:p w:rsidR="001C3AEB" w:rsidRDefault="001C3AEB" w:rsidP="002D0488">
            <w:pPr>
              <w:pStyle w:val="Textkrper"/>
            </w:pPr>
            <w:r>
              <w:t>Beschreibung</w:t>
            </w:r>
          </w:p>
        </w:tc>
      </w:tr>
      <w:tr w:rsidR="001C3AEB" w:rsidTr="00AF13E0">
        <w:tc>
          <w:tcPr>
            <w:tcW w:w="2127" w:type="dxa"/>
          </w:tcPr>
          <w:p w:rsidR="001C3AEB" w:rsidRDefault="001C3AEB" w:rsidP="002D0488">
            <w:pPr>
              <w:pStyle w:val="Textkrper"/>
            </w:pPr>
            <w:r>
              <w:t>Flächenkorrosion</w:t>
            </w:r>
          </w:p>
        </w:tc>
        <w:tc>
          <w:tcPr>
            <w:tcW w:w="5275"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tc>
      </w:tr>
      <w:tr w:rsidR="001C3AEB" w:rsidTr="00AF13E0">
        <w:tc>
          <w:tcPr>
            <w:tcW w:w="2127" w:type="dxa"/>
          </w:tcPr>
          <w:p w:rsidR="001C3AEB" w:rsidRDefault="001C3AEB" w:rsidP="002D0488">
            <w:pPr>
              <w:pStyle w:val="Textkrper"/>
            </w:pPr>
            <w:proofErr w:type="spellStart"/>
            <w:r>
              <w:t>Lochfraßkorrosion</w:t>
            </w:r>
            <w:proofErr w:type="spellEnd"/>
          </w:p>
        </w:tc>
        <w:tc>
          <w:tcPr>
            <w:tcW w:w="5275"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tc>
      </w:tr>
      <w:tr w:rsidR="001C3AEB" w:rsidTr="00AF13E0">
        <w:tc>
          <w:tcPr>
            <w:tcW w:w="2127" w:type="dxa"/>
          </w:tcPr>
          <w:p w:rsidR="001C3AEB" w:rsidRDefault="001C3AEB" w:rsidP="002D0488">
            <w:pPr>
              <w:pStyle w:val="Textkrper"/>
            </w:pPr>
            <w:r>
              <w:t>Kontaktkorrosion</w:t>
            </w:r>
          </w:p>
        </w:tc>
        <w:tc>
          <w:tcPr>
            <w:tcW w:w="5275"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tc>
      </w:tr>
      <w:tr w:rsidR="001C3AEB" w:rsidTr="00AF13E0">
        <w:tc>
          <w:tcPr>
            <w:tcW w:w="2127" w:type="dxa"/>
          </w:tcPr>
          <w:p w:rsidR="001C3AEB" w:rsidRDefault="001C3AEB" w:rsidP="002D0488">
            <w:pPr>
              <w:pStyle w:val="Textkrper"/>
            </w:pPr>
            <w:proofErr w:type="spellStart"/>
            <w:r>
              <w:t>Unterrostung</w:t>
            </w:r>
            <w:proofErr w:type="spellEnd"/>
          </w:p>
        </w:tc>
        <w:tc>
          <w:tcPr>
            <w:tcW w:w="5275" w:type="dxa"/>
          </w:tcPr>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p w:rsidR="001C3AEB" w:rsidRDefault="001C3AEB" w:rsidP="002D0488">
            <w:pPr>
              <w:pStyle w:val="Textkrper"/>
            </w:pPr>
          </w:p>
        </w:tc>
      </w:tr>
    </w:tbl>
    <w:p w:rsidR="00E07FDB" w:rsidRDefault="00E07FDB">
      <w:pPr>
        <w:spacing w:line="240" w:lineRule="exact"/>
        <w:rPr>
          <w:lang w:eastAsia="de-DE"/>
        </w:rPr>
      </w:pPr>
      <w:r>
        <w:br w:type="page"/>
      </w:r>
    </w:p>
    <w:p w:rsidR="001C3AEB" w:rsidRDefault="001C3AEB" w:rsidP="001C3AEB">
      <w:pPr>
        <w:pStyle w:val="berschrift3"/>
      </w:pPr>
      <w:r>
        <w:lastRenderedPageBreak/>
        <w:t>Aufgabe 6</w:t>
      </w:r>
    </w:p>
    <w:p w:rsidR="001C3AEB" w:rsidRDefault="001C3AEB" w:rsidP="001C3AEB">
      <w:pPr>
        <w:pStyle w:val="Textkrper"/>
      </w:pPr>
      <w:r>
        <w:t>Beschriften Sie die Bilder und ordnen Sie diese den Korrosionsarten zu!</w:t>
      </w:r>
    </w:p>
    <w:p w:rsidR="001C3AEB" w:rsidRDefault="001C3AEB" w:rsidP="001C3AEB">
      <w:pPr>
        <w:pStyle w:val="Textkrper"/>
      </w:pPr>
    </w:p>
    <w:p w:rsidR="001C3AEB" w:rsidRPr="00EF7862" w:rsidRDefault="001C3AEB" w:rsidP="001C3AEB">
      <w:pPr>
        <w:pStyle w:val="Textkrper"/>
      </w:pPr>
      <w:r>
        <w:rPr>
          <w:noProof/>
        </w:rPr>
        <mc:AlternateContent>
          <mc:Choice Requires="wps">
            <w:drawing>
              <wp:anchor distT="0" distB="0" distL="114300" distR="114300" simplePos="0" relativeHeight="252359680" behindDoc="0" locked="0" layoutInCell="1" allowOverlap="1" wp14:anchorId="171E9E7D" wp14:editId="0CB2E3CD">
                <wp:simplePos x="0" y="0"/>
                <wp:positionH relativeFrom="column">
                  <wp:posOffset>-6656</wp:posOffset>
                </wp:positionH>
                <wp:positionV relativeFrom="paragraph">
                  <wp:posOffset>21164</wp:posOffset>
                </wp:positionV>
                <wp:extent cx="1868058" cy="1075055"/>
                <wp:effectExtent l="0" t="0" r="18415" b="10795"/>
                <wp:wrapNone/>
                <wp:docPr id="46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8058" cy="1075055"/>
                        </a:xfrm>
                        <a:prstGeom prst="rect">
                          <a:avLst/>
                        </a:prstGeom>
                        <a:solidFill>
                          <a:srgbClr val="FFFFFF"/>
                        </a:solidFill>
                        <a:ln w="9525">
                          <a:solidFill>
                            <a:srgbClr val="000000"/>
                          </a:solidFill>
                          <a:miter lim="800000"/>
                          <a:headEnd/>
                          <a:tailEnd/>
                        </a:ln>
                      </wps:spPr>
                      <wps:txbx>
                        <w:txbxContent>
                          <w:p w:rsidR="00BA14AF" w:rsidRDefault="00BA14AF" w:rsidP="001C3AE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292" type="#_x0000_t202" style="position:absolute;left:0;text-align:left;margin-left:-.5pt;margin-top:1.65pt;width:147.1pt;height:84.65pt;z-index:25235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">
                <v:textbox>
                  <w:txbxContent>
                    <w:p w:rsidR="00BA14AF" w:rsidRDefault="00BA14AF" w:rsidP="001C3AEB"/>
                  </w:txbxContent>
                </v:textbox>
              </v:shape>
            </w:pict>
          </mc:Fallback>
        </mc:AlternateContent>
      </w:r>
      <w:r>
        <w:rPr>
          <w:noProof/>
        </w:rPr>
        <mc:AlternateContent>
          <mc:Choice Requires="wps">
            <w:drawing>
              <wp:anchor distT="0" distB="0" distL="114300" distR="114300" simplePos="0" relativeHeight="252364800" behindDoc="0" locked="0" layoutInCell="1" allowOverlap="1" wp14:anchorId="45D9E067" wp14:editId="52829A58">
                <wp:simplePos x="0" y="0"/>
                <wp:positionH relativeFrom="column">
                  <wp:posOffset>2157730</wp:posOffset>
                </wp:positionH>
                <wp:positionV relativeFrom="paragraph">
                  <wp:posOffset>22225</wp:posOffset>
                </wp:positionV>
                <wp:extent cx="2374265" cy="1075055"/>
                <wp:effectExtent l="0" t="0" r="13970" b="10795"/>
                <wp:wrapNone/>
                <wp:docPr id="46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75055"/>
                        </a:xfrm>
                        <a:prstGeom prst="rect">
                          <a:avLst/>
                        </a:prstGeom>
                        <a:solidFill>
                          <a:srgbClr val="FFFFFF"/>
                        </a:solidFill>
                        <a:ln w="9525">
                          <a:solidFill>
                            <a:srgbClr val="000000"/>
                          </a:solidFill>
                          <a:miter lim="800000"/>
                          <a:headEnd/>
                          <a:tailEnd/>
                        </a:ln>
                      </wps:spPr>
                      <wps:txbx>
                        <w:txbxContent>
                          <w:p w:rsidR="00BA14AF" w:rsidRDefault="00BA14AF" w:rsidP="001C3AEB"/>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293" type="#_x0000_t202" style="position:absolute;left:0;text-align:left;margin-left:169.9pt;margin-top:1.75pt;width:186.95pt;height:84.65pt;z-index:2523648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">
                <v:textbox>
                  <w:txbxContent>
                    <w:p w:rsidR="00BA14AF" w:rsidRDefault="00BA14AF" w:rsidP="001C3AEB"/>
                  </w:txbxContent>
                </v:textbox>
              </v:shape>
            </w:pict>
          </mc:Fallback>
        </mc:AlternateContent>
      </w:r>
    </w:p>
    <w:p w:rsidR="001C3AEB" w:rsidRDefault="001C3AEB" w:rsidP="001C3AEB">
      <w:pPr>
        <w:pStyle w:val="Textkrper"/>
      </w:pPr>
    </w:p>
    <w:p w:rsidR="001C3AEB" w:rsidRDefault="001C3AEB" w:rsidP="001C3AEB">
      <w:pPr>
        <w:spacing w:line="240" w:lineRule="exact"/>
        <w:rPr>
          <w:lang w:eastAsia="de-DE"/>
        </w:rPr>
      </w:pPr>
      <w:r>
        <w:rPr>
          <w:noProof/>
          <w:lang w:eastAsia="de-DE"/>
        </w:rPr>
        <mc:AlternateContent>
          <mc:Choice Requires="wpg">
            <w:drawing>
              <wp:anchor distT="0" distB="0" distL="114300" distR="114300" simplePos="0" relativeHeight="252370944" behindDoc="0" locked="0" layoutInCell="1" allowOverlap="1" wp14:anchorId="77681462" wp14:editId="6EE2DB73">
                <wp:simplePos x="0" y="0"/>
                <wp:positionH relativeFrom="column">
                  <wp:posOffset>2163787</wp:posOffset>
                </wp:positionH>
                <wp:positionV relativeFrom="paragraph">
                  <wp:posOffset>1098480</wp:posOffset>
                </wp:positionV>
                <wp:extent cx="1858645" cy="1075055"/>
                <wp:effectExtent l="0" t="0" r="27305" b="10795"/>
                <wp:wrapNone/>
                <wp:docPr id="941" name="Gruppieren 941"/>
                <wp:cNvGraphicFramePr/>
                <a:graphic xmlns:a="http://schemas.openxmlformats.org/drawingml/2006/main">
                  <a:graphicData uri="http://schemas.microsoft.com/office/word/2010/wordprocessingGroup">
                    <wpg:wgp>
                      <wpg:cNvGrpSpPr/>
                      <wpg:grpSpPr>
                        <a:xfrm>
                          <a:off x="0" y="0"/>
                          <a:ext cx="1858645" cy="1075055"/>
                          <a:chOff x="0" y="0"/>
                          <a:chExt cx="1858645" cy="1075055"/>
                        </a:xfrm>
                      </wpg:grpSpPr>
                      <wpg:grpSp>
                        <wpg:cNvPr id="939" name="Gruppieren 939"/>
                        <wpg:cNvGrpSpPr/>
                        <wpg:grpSpPr>
                          <a:xfrm>
                            <a:off x="0" y="0"/>
                            <a:ext cx="1858645" cy="1075055"/>
                            <a:chOff x="0" y="0"/>
                            <a:chExt cx="1858945" cy="1075174"/>
                          </a:xfrm>
                        </wpg:grpSpPr>
                        <wps:wsp>
                          <wps:cNvPr id="505" name="Textfeld 2"/>
                          <wps:cNvSpPr txBox="1">
                            <a:spLocks noChangeArrowheads="1"/>
                          </wps:cNvSpPr>
                          <wps:spPr bwMode="auto">
                            <a:xfrm>
                              <a:off x="0" y="0"/>
                              <a:ext cx="1858945" cy="1075174"/>
                            </a:xfrm>
                            <a:prstGeom prst="rect">
                              <a:avLst/>
                            </a:prstGeom>
                            <a:solidFill>
                              <a:srgbClr val="FFFFFF"/>
                            </a:solidFill>
                            <a:ln w="9525">
                              <a:solidFill>
                                <a:sysClr val="windowText" lastClr="000000"/>
                              </a:solidFill>
                              <a:miter lim="800000"/>
                              <a:headEnd/>
                              <a:tailEnd/>
                            </a:ln>
                          </wps:spPr>
                          <wps:txbx>
                            <w:txbxContent>
                              <w:p w:rsidR="00BA14AF" w:rsidRDefault="00BA14AF" w:rsidP="001C3AEB"/>
                            </w:txbxContent>
                          </wps:txbx>
                          <wps:bodyPr rot="0" vert="horz" wrap="square" lIns="91440" tIns="45720" rIns="91440" bIns="45720" anchor="t" anchorCtr="0">
                            <a:noAutofit/>
                          </wps:bodyPr>
                        </wps:wsp>
                        <wpg:grpSp>
                          <wpg:cNvPr id="938" name="Gruppieren 938"/>
                          <wpg:cNvGrpSpPr/>
                          <wpg:grpSpPr>
                            <a:xfrm>
                              <a:off x="221063" y="442128"/>
                              <a:ext cx="1345185" cy="300103"/>
                              <a:chOff x="0" y="0"/>
                              <a:chExt cx="1345185" cy="300103"/>
                            </a:xfrm>
                          </wpg:grpSpPr>
                          <wps:wsp>
                            <wps:cNvPr id="506" name="Rechteck 506"/>
                            <wps:cNvSpPr/>
                            <wps:spPr>
                              <a:xfrm>
                                <a:off x="10049" y="70338"/>
                                <a:ext cx="1335136" cy="229765"/>
                              </a:xfrm>
                              <a:prstGeom prst="rect">
                                <a:avLst/>
                              </a:prstGeom>
                              <a:pattFill prst="wdUpDiag">
                                <a:fgClr>
                                  <a:schemeClr val="accent1"/>
                                </a:fgClr>
                                <a:bgClr>
                                  <a:schemeClr val="bg1"/>
                                </a:bgClr>
                              </a:patt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7" name="Freihandform 507"/>
                            <wps:cNvSpPr/>
                            <wps:spPr>
                              <a:xfrm>
                                <a:off x="221064" y="40193"/>
                                <a:ext cx="157075" cy="73725"/>
                              </a:xfrm>
                              <a:custGeom>
                                <a:avLst/>
                                <a:gdLst>
                                  <a:gd name="connsiteX0" fmla="*/ 56098 w 157075"/>
                                  <a:gd name="connsiteY0" fmla="*/ 34457 h 73725"/>
                                  <a:gd name="connsiteX1" fmla="*/ 95367 w 157075"/>
                                  <a:gd name="connsiteY1" fmla="*/ 45676 h 73725"/>
                                  <a:gd name="connsiteX2" fmla="*/ 157075 w 157075"/>
                                  <a:gd name="connsiteY2" fmla="*/ 28847 h 73725"/>
                                  <a:gd name="connsiteX3" fmla="*/ 151465 w 157075"/>
                                  <a:gd name="connsiteY3" fmla="*/ 12018 h 73725"/>
                                  <a:gd name="connsiteX4" fmla="*/ 89757 w 157075"/>
                                  <a:gd name="connsiteY4" fmla="*/ 6408 h 73725"/>
                                  <a:gd name="connsiteX5" fmla="*/ 72928 w 157075"/>
                                  <a:gd name="connsiteY5" fmla="*/ 17627 h 73725"/>
                                  <a:gd name="connsiteX6" fmla="*/ 89757 w 157075"/>
                                  <a:gd name="connsiteY6" fmla="*/ 28847 h 73725"/>
                                  <a:gd name="connsiteX7" fmla="*/ 123416 w 157075"/>
                                  <a:gd name="connsiteY7" fmla="*/ 34457 h 73725"/>
                                  <a:gd name="connsiteX8" fmla="*/ 84147 w 157075"/>
                                  <a:gd name="connsiteY8" fmla="*/ 45676 h 73725"/>
                                  <a:gd name="connsiteX9" fmla="*/ 72928 w 157075"/>
                                  <a:gd name="connsiteY9" fmla="*/ 62506 h 73725"/>
                                  <a:gd name="connsiteX10" fmla="*/ 56098 w 157075"/>
                                  <a:gd name="connsiteY10" fmla="*/ 51286 h 73725"/>
                                  <a:gd name="connsiteX11" fmla="*/ 39269 w 157075"/>
                                  <a:gd name="connsiteY11" fmla="*/ 56896 h 73725"/>
                                  <a:gd name="connsiteX12" fmla="*/ 61708 w 157075"/>
                                  <a:gd name="connsiteY12" fmla="*/ 62506 h 73725"/>
                                  <a:gd name="connsiteX13" fmla="*/ 123416 w 157075"/>
                                  <a:gd name="connsiteY13" fmla="*/ 68116 h 73725"/>
                                  <a:gd name="connsiteX14" fmla="*/ 140246 w 157075"/>
                                  <a:gd name="connsiteY14" fmla="*/ 73725 h 73725"/>
                                  <a:gd name="connsiteX15" fmla="*/ 100977 w 157075"/>
                                  <a:gd name="connsiteY15" fmla="*/ 68116 h 73725"/>
                                  <a:gd name="connsiteX16" fmla="*/ 84147 w 157075"/>
                                  <a:gd name="connsiteY16" fmla="*/ 56896 h 73725"/>
                                  <a:gd name="connsiteX17" fmla="*/ 50489 w 157075"/>
                                  <a:gd name="connsiteY17" fmla="*/ 68116 h 73725"/>
                                  <a:gd name="connsiteX18" fmla="*/ 16830 w 157075"/>
                                  <a:gd name="connsiteY18" fmla="*/ 56896 h 73725"/>
                                  <a:gd name="connsiteX19" fmla="*/ 0 w 157075"/>
                                  <a:gd name="connsiteY19" fmla="*/ 51286 h 73725"/>
                                  <a:gd name="connsiteX20" fmla="*/ 56098 w 157075"/>
                                  <a:gd name="connsiteY20" fmla="*/ 34457 h 737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157075" h="73725">
                                    <a:moveTo>
                                      <a:pt x="56098" y="34457"/>
                                    </a:moveTo>
                                    <a:cubicBezTo>
                                      <a:pt x="69188" y="38197"/>
                                      <a:pt x="81754" y="45676"/>
                                      <a:pt x="95367" y="45676"/>
                                    </a:cubicBezTo>
                                    <a:cubicBezTo>
                                      <a:pt x="108026" y="45676"/>
                                      <a:pt x="140173" y="34481"/>
                                      <a:pt x="157075" y="28847"/>
                                    </a:cubicBezTo>
                                    <a:cubicBezTo>
                                      <a:pt x="155205" y="23237"/>
                                      <a:pt x="155159" y="16635"/>
                                      <a:pt x="151465" y="12018"/>
                                    </a:cubicBezTo>
                                    <a:cubicBezTo>
                                      <a:pt x="134553" y="-9123"/>
                                      <a:pt x="113463" y="3445"/>
                                      <a:pt x="89757" y="6408"/>
                                    </a:cubicBezTo>
                                    <a:cubicBezTo>
                                      <a:pt x="84147" y="10148"/>
                                      <a:pt x="72928" y="10885"/>
                                      <a:pt x="72928" y="17627"/>
                                    </a:cubicBezTo>
                                    <a:cubicBezTo>
                                      <a:pt x="72928" y="24369"/>
                                      <a:pt x="83361" y="26715"/>
                                      <a:pt x="89757" y="28847"/>
                                    </a:cubicBezTo>
                                    <a:cubicBezTo>
                                      <a:pt x="100548" y="32444"/>
                                      <a:pt x="123416" y="34457"/>
                                      <a:pt x="123416" y="34457"/>
                                    </a:cubicBezTo>
                                    <a:cubicBezTo>
                                      <a:pt x="121954" y="34822"/>
                                      <a:pt x="87802" y="42752"/>
                                      <a:pt x="84147" y="45676"/>
                                    </a:cubicBezTo>
                                    <a:cubicBezTo>
                                      <a:pt x="78882" y="49888"/>
                                      <a:pt x="76668" y="56896"/>
                                      <a:pt x="72928" y="62506"/>
                                    </a:cubicBezTo>
                                    <a:cubicBezTo>
                                      <a:pt x="67318" y="58766"/>
                                      <a:pt x="62749" y="52394"/>
                                      <a:pt x="56098" y="51286"/>
                                    </a:cubicBezTo>
                                    <a:cubicBezTo>
                                      <a:pt x="50265" y="50314"/>
                                      <a:pt x="36625" y="51607"/>
                                      <a:pt x="39269" y="56896"/>
                                    </a:cubicBezTo>
                                    <a:cubicBezTo>
                                      <a:pt x="42717" y="63792"/>
                                      <a:pt x="54066" y="61487"/>
                                      <a:pt x="61708" y="62506"/>
                                    </a:cubicBezTo>
                                    <a:cubicBezTo>
                                      <a:pt x="82181" y="65236"/>
                                      <a:pt x="102847" y="66246"/>
                                      <a:pt x="123416" y="68116"/>
                                    </a:cubicBezTo>
                                    <a:cubicBezTo>
                                      <a:pt x="129026" y="69986"/>
                                      <a:pt x="146159" y="73725"/>
                                      <a:pt x="140246" y="73725"/>
                                    </a:cubicBezTo>
                                    <a:cubicBezTo>
                                      <a:pt x="127023" y="73725"/>
                                      <a:pt x="113642" y="71915"/>
                                      <a:pt x="100977" y="68116"/>
                                    </a:cubicBezTo>
                                    <a:cubicBezTo>
                                      <a:pt x="94519" y="66179"/>
                                      <a:pt x="89757" y="60636"/>
                                      <a:pt x="84147" y="56896"/>
                                    </a:cubicBezTo>
                                    <a:cubicBezTo>
                                      <a:pt x="72928" y="60636"/>
                                      <a:pt x="61708" y="71856"/>
                                      <a:pt x="50489" y="68116"/>
                                    </a:cubicBezTo>
                                    <a:lnTo>
                                      <a:pt x="16830" y="56896"/>
                                    </a:lnTo>
                                    <a:lnTo>
                                      <a:pt x="0" y="51286"/>
                                    </a:lnTo>
                                    <a:lnTo>
                                      <a:pt x="56098" y="34457"/>
                                    </a:lnTo>
                                    <a:close/>
                                  </a:path>
                                </a:pathLst>
                              </a:cu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8" name="Freihandform 508"/>
                            <wps:cNvSpPr/>
                            <wps:spPr>
                              <a:xfrm>
                                <a:off x="844062" y="50241"/>
                                <a:ext cx="197532" cy="44038"/>
                              </a:xfrm>
                              <a:custGeom>
                                <a:avLst/>
                                <a:gdLst>
                                  <a:gd name="connsiteX0" fmla="*/ 0 w 197532"/>
                                  <a:gd name="connsiteY0" fmla="*/ 9163 h 44038"/>
                                  <a:gd name="connsiteX1" fmla="*/ 11219 w 197532"/>
                                  <a:gd name="connsiteY1" fmla="*/ 37212 h 44038"/>
                                  <a:gd name="connsiteX2" fmla="*/ 28049 w 197532"/>
                                  <a:gd name="connsiteY2" fmla="*/ 42822 h 44038"/>
                                  <a:gd name="connsiteX3" fmla="*/ 123416 w 197532"/>
                                  <a:gd name="connsiteY3" fmla="*/ 37212 h 44038"/>
                                  <a:gd name="connsiteX4" fmla="*/ 106586 w 197532"/>
                                  <a:gd name="connsiteY4" fmla="*/ 25993 h 44038"/>
                                  <a:gd name="connsiteX5" fmla="*/ 5610 w 197532"/>
                                  <a:gd name="connsiteY5" fmla="*/ 9163 h 44038"/>
                                  <a:gd name="connsiteX6" fmla="*/ 100976 w 197532"/>
                                  <a:gd name="connsiteY6" fmla="*/ 9163 h 44038"/>
                                  <a:gd name="connsiteX7" fmla="*/ 117806 w 197532"/>
                                  <a:gd name="connsiteY7" fmla="*/ 20383 h 44038"/>
                                  <a:gd name="connsiteX8" fmla="*/ 196343 w 197532"/>
                                  <a:gd name="connsiteY8" fmla="*/ 31603 h 44038"/>
                                  <a:gd name="connsiteX9" fmla="*/ 179514 w 197532"/>
                                  <a:gd name="connsiteY9" fmla="*/ 25993 h 44038"/>
                                  <a:gd name="connsiteX10" fmla="*/ 140245 w 197532"/>
                                  <a:gd name="connsiteY10" fmla="*/ 20383 h 440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97532" h="44038">
                                    <a:moveTo>
                                      <a:pt x="0" y="9163"/>
                                    </a:moveTo>
                                    <a:cubicBezTo>
                                      <a:pt x="3740" y="18513"/>
                                      <a:pt x="4772" y="29476"/>
                                      <a:pt x="11219" y="37212"/>
                                    </a:cubicBezTo>
                                    <a:cubicBezTo>
                                      <a:pt x="15005" y="41755"/>
                                      <a:pt x="22136" y="42822"/>
                                      <a:pt x="28049" y="42822"/>
                                    </a:cubicBezTo>
                                    <a:cubicBezTo>
                                      <a:pt x="59893" y="42822"/>
                                      <a:pt x="91627" y="39082"/>
                                      <a:pt x="123416" y="37212"/>
                                    </a:cubicBezTo>
                                    <a:cubicBezTo>
                                      <a:pt x="117806" y="33472"/>
                                      <a:pt x="112747" y="28731"/>
                                      <a:pt x="106586" y="25993"/>
                                    </a:cubicBezTo>
                                    <a:cubicBezTo>
                                      <a:pt x="68493" y="9063"/>
                                      <a:pt x="52486" y="13069"/>
                                      <a:pt x="5610" y="9163"/>
                                    </a:cubicBezTo>
                                    <a:cubicBezTo>
                                      <a:pt x="43418" y="-3438"/>
                                      <a:pt x="33941" y="-2666"/>
                                      <a:pt x="100976" y="9163"/>
                                    </a:cubicBezTo>
                                    <a:cubicBezTo>
                                      <a:pt x="107616" y="10335"/>
                                      <a:pt x="112196" y="16643"/>
                                      <a:pt x="117806" y="20383"/>
                                    </a:cubicBezTo>
                                    <a:cubicBezTo>
                                      <a:pt x="139729" y="53265"/>
                                      <a:pt x="128278" y="46728"/>
                                      <a:pt x="196343" y="31603"/>
                                    </a:cubicBezTo>
                                    <a:cubicBezTo>
                                      <a:pt x="202115" y="30320"/>
                                      <a:pt x="185312" y="27153"/>
                                      <a:pt x="179514" y="25993"/>
                                    </a:cubicBezTo>
                                    <a:cubicBezTo>
                                      <a:pt x="166548" y="23400"/>
                                      <a:pt x="140245" y="20383"/>
                                      <a:pt x="140245" y="20383"/>
                                    </a:cubicBezTo>
                                  </a:path>
                                </a:pathLst>
                              </a:cu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1" name="Freihandform 511"/>
                            <wps:cNvSpPr/>
                            <wps:spPr>
                              <a:xfrm>
                                <a:off x="0" y="0"/>
                                <a:ext cx="353419" cy="50903"/>
                              </a:xfrm>
                              <a:custGeom>
                                <a:avLst/>
                                <a:gdLst>
                                  <a:gd name="connsiteX0" fmla="*/ 0 w 353419"/>
                                  <a:gd name="connsiteY0" fmla="*/ 50903 h 50903"/>
                                  <a:gd name="connsiteX1" fmla="*/ 258052 w 353419"/>
                                  <a:gd name="connsiteY1" fmla="*/ 45294 h 50903"/>
                                  <a:gd name="connsiteX2" fmla="*/ 347809 w 353419"/>
                                  <a:gd name="connsiteY2" fmla="*/ 415 h 50903"/>
                                  <a:gd name="connsiteX3" fmla="*/ 347809 w 353419"/>
                                  <a:gd name="connsiteY3" fmla="*/ 415 h 50903"/>
                                  <a:gd name="connsiteX4" fmla="*/ 353419 w 353419"/>
                                  <a:gd name="connsiteY4" fmla="*/ 415 h 50903"/>
                                  <a:gd name="connsiteX5" fmla="*/ 353419 w 353419"/>
                                  <a:gd name="connsiteY5" fmla="*/ 6025 h 50903"/>
                                  <a:gd name="connsiteX6" fmla="*/ 353419 w 353419"/>
                                  <a:gd name="connsiteY6" fmla="*/ 6025 h 5090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53419" h="50903">
                                    <a:moveTo>
                                      <a:pt x="0" y="50903"/>
                                    </a:moveTo>
                                    <a:lnTo>
                                      <a:pt x="258052" y="45294"/>
                                    </a:lnTo>
                                    <a:cubicBezTo>
                                      <a:pt x="316020" y="36879"/>
                                      <a:pt x="347809" y="415"/>
                                      <a:pt x="347809" y="415"/>
                                    </a:cubicBezTo>
                                    <a:lnTo>
                                      <a:pt x="347809" y="415"/>
                                    </a:lnTo>
                                    <a:cubicBezTo>
                                      <a:pt x="348744" y="415"/>
                                      <a:pt x="352484" y="-520"/>
                                      <a:pt x="353419" y="415"/>
                                    </a:cubicBezTo>
                                    <a:lnTo>
                                      <a:pt x="353419" y="6025"/>
                                    </a:lnTo>
                                    <a:lnTo>
                                      <a:pt x="353419" y="6025"/>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9" name="Freihandform 929"/>
                            <wps:cNvSpPr/>
                            <wps:spPr>
                              <a:xfrm>
                                <a:off x="381838" y="0"/>
                                <a:ext cx="493664" cy="50488"/>
                              </a:xfrm>
                              <a:custGeom>
                                <a:avLst/>
                                <a:gdLst>
                                  <a:gd name="connsiteX0" fmla="*/ 0 w 493664"/>
                                  <a:gd name="connsiteY0" fmla="*/ 22439 h 50488"/>
                                  <a:gd name="connsiteX1" fmla="*/ 56098 w 493664"/>
                                  <a:gd name="connsiteY1" fmla="*/ 50488 h 50488"/>
                                  <a:gd name="connsiteX2" fmla="*/ 56098 w 493664"/>
                                  <a:gd name="connsiteY2" fmla="*/ 50488 h 50488"/>
                                  <a:gd name="connsiteX3" fmla="*/ 431956 w 493664"/>
                                  <a:gd name="connsiteY3" fmla="*/ 50488 h 50488"/>
                                  <a:gd name="connsiteX4" fmla="*/ 431956 w 493664"/>
                                  <a:gd name="connsiteY4" fmla="*/ 50488 h 50488"/>
                                  <a:gd name="connsiteX5" fmla="*/ 493664 w 493664"/>
                                  <a:gd name="connsiteY5" fmla="*/ 5610 h 50488"/>
                                  <a:gd name="connsiteX6" fmla="*/ 493664 w 493664"/>
                                  <a:gd name="connsiteY6" fmla="*/ 5610 h 50488"/>
                                  <a:gd name="connsiteX7" fmla="*/ 493664 w 493664"/>
                                  <a:gd name="connsiteY7" fmla="*/ 5610 h 50488"/>
                                  <a:gd name="connsiteX8" fmla="*/ 493664 w 493664"/>
                                  <a:gd name="connsiteY8" fmla="*/ 0 h 5048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93664" h="50488">
                                    <a:moveTo>
                                      <a:pt x="0" y="22439"/>
                                    </a:moveTo>
                                    <a:lnTo>
                                      <a:pt x="56098" y="50488"/>
                                    </a:lnTo>
                                    <a:lnTo>
                                      <a:pt x="56098" y="50488"/>
                                    </a:lnTo>
                                    <a:lnTo>
                                      <a:pt x="431956" y="50488"/>
                                    </a:lnTo>
                                    <a:lnTo>
                                      <a:pt x="431956" y="50488"/>
                                    </a:lnTo>
                                    <a:lnTo>
                                      <a:pt x="493664" y="5610"/>
                                    </a:lnTo>
                                    <a:lnTo>
                                      <a:pt x="493664" y="5610"/>
                                    </a:lnTo>
                                    <a:lnTo>
                                      <a:pt x="493664" y="5610"/>
                                    </a:lnTo>
                                    <a:lnTo>
                                      <a:pt x="493664"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1" name="Freihandform 931"/>
                            <wps:cNvSpPr/>
                            <wps:spPr>
                              <a:xfrm>
                                <a:off x="1045029" y="50241"/>
                                <a:ext cx="291711" cy="0"/>
                              </a:xfrm>
                              <a:custGeom>
                                <a:avLst/>
                                <a:gdLst>
                                  <a:gd name="connsiteX0" fmla="*/ 291711 w 291711"/>
                                  <a:gd name="connsiteY0" fmla="*/ 0 h 0"/>
                                  <a:gd name="connsiteX1" fmla="*/ 0 w 291711"/>
                                  <a:gd name="connsiteY1" fmla="*/ 0 h 0"/>
                                  <a:gd name="connsiteX2" fmla="*/ 0 w 291711"/>
                                  <a:gd name="connsiteY2" fmla="*/ 0 h 0"/>
                                </a:gdLst>
                                <a:ahLst/>
                                <a:cxnLst>
                                  <a:cxn ang="0">
                                    <a:pos x="connsiteX0" y="connsiteY0"/>
                                  </a:cxn>
                                  <a:cxn ang="0">
                                    <a:pos x="connsiteX1" y="connsiteY1"/>
                                  </a:cxn>
                                  <a:cxn ang="0">
                                    <a:pos x="connsiteX2" y="connsiteY2"/>
                                  </a:cxn>
                                </a:cxnLst>
                                <a:rect l="l" t="t" r="r" b="b"/>
                                <a:pathLst>
                                  <a:path w="291711">
                                    <a:moveTo>
                                      <a:pt x="291711" y="0"/>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940" name="Gruppieren 940"/>
                        <wpg:cNvGrpSpPr/>
                        <wpg:grpSpPr>
                          <a:xfrm>
                            <a:off x="1065125" y="442128"/>
                            <a:ext cx="196215" cy="62230"/>
                            <a:chOff x="0" y="0"/>
                            <a:chExt cx="196775" cy="62244"/>
                          </a:xfrm>
                        </wpg:grpSpPr>
                        <wps:wsp>
                          <wps:cNvPr id="509" name="Freihandform 509"/>
                          <wps:cNvSpPr/>
                          <wps:spPr>
                            <a:xfrm>
                              <a:off x="0" y="50242"/>
                              <a:ext cx="56235" cy="12002"/>
                            </a:xfrm>
                            <a:custGeom>
                              <a:avLst/>
                              <a:gdLst>
                                <a:gd name="connsiteX0" fmla="*/ 28186 w 56235"/>
                                <a:gd name="connsiteY0" fmla="*/ 0 h 12002"/>
                                <a:gd name="connsiteX1" fmla="*/ 56235 w 56235"/>
                                <a:gd name="connsiteY1" fmla="*/ 5610 h 12002"/>
                                <a:gd name="connsiteX2" fmla="*/ 39405 w 56235"/>
                                <a:gd name="connsiteY2" fmla="*/ 5610 h 12002"/>
                                <a:gd name="connsiteX3" fmla="*/ 56235 w 56235"/>
                                <a:gd name="connsiteY3" fmla="*/ 0 h 12002"/>
                                <a:gd name="connsiteX4" fmla="*/ 28186 w 56235"/>
                                <a:gd name="connsiteY4" fmla="*/ 0 h 1200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6235" h="12002">
                                  <a:moveTo>
                                    <a:pt x="28186" y="0"/>
                                  </a:moveTo>
                                  <a:lnTo>
                                    <a:pt x="56235" y="5610"/>
                                  </a:lnTo>
                                  <a:cubicBezTo>
                                    <a:pt x="-43052" y="16640"/>
                                    <a:pt x="14228" y="11205"/>
                                    <a:pt x="39405" y="5610"/>
                                  </a:cubicBezTo>
                                  <a:cubicBezTo>
                                    <a:pt x="45178" y="4327"/>
                                    <a:pt x="50625" y="1870"/>
                                    <a:pt x="56235" y="0"/>
                                  </a:cubicBezTo>
                                  <a:lnTo>
                                    <a:pt x="28186" y="0"/>
                                  </a:lnTo>
                                  <a:close/>
                                </a:path>
                              </a:pathLst>
                            </a:cu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2" name="Freihandform 932"/>
                          <wps:cNvSpPr/>
                          <wps:spPr>
                            <a:xfrm>
                              <a:off x="140677" y="0"/>
                              <a:ext cx="56098" cy="39268"/>
                            </a:xfrm>
                            <a:custGeom>
                              <a:avLst/>
                              <a:gdLst>
                                <a:gd name="connsiteX0" fmla="*/ 56098 w 56098"/>
                                <a:gd name="connsiteY0" fmla="*/ 39268 h 39268"/>
                                <a:gd name="connsiteX1" fmla="*/ 0 w 56098"/>
                                <a:gd name="connsiteY1" fmla="*/ 0 h 39268"/>
                                <a:gd name="connsiteX2" fmla="*/ 0 w 56098"/>
                                <a:gd name="connsiteY2" fmla="*/ 0 h 39268"/>
                              </a:gdLst>
                              <a:ahLst/>
                              <a:cxnLst>
                                <a:cxn ang="0">
                                  <a:pos x="connsiteX0" y="connsiteY0"/>
                                </a:cxn>
                                <a:cxn ang="0">
                                  <a:pos x="connsiteX1" y="connsiteY1"/>
                                </a:cxn>
                                <a:cxn ang="0">
                                  <a:pos x="connsiteX2" y="connsiteY2"/>
                                </a:cxn>
                              </a:cxnLst>
                              <a:rect l="l" t="t" r="r" b="b"/>
                              <a:pathLst>
                                <a:path w="56098" h="39268">
                                  <a:moveTo>
                                    <a:pt x="56098" y="39268"/>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uppieren 941" o:spid="_x0000_s1294" style="position:absolute;margin-left:170.4pt;margin-top:86.5pt;width:146.35pt;height:84.65pt;z-index:252370944;mso-position-horizontal-relative:text;mso-position-vertical-relative:text" coordsize="18586,10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">
                <v:group id="Gruppieren 939" o:spid="_x0000_s1295" style="position:absolute;width:18586;height:10750" coordsize="18589,107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oygT8YAAADcAAAADwAAAGRycy9kb3ducmV2LnhtbESPQWvCQBSE7wX/w/KE&#10;3uomSktN3YQgtvQgQlWQ3h7ZZxKSfRuy2yT++25B6HGYmW+YTTaZVgzUu9qygngRgSAurK65VHA+&#10;vT+9gnAeWWNrmRTcyEGWzh42mGg78hcNR1+KAGGXoILK+y6R0hUVGXQL2xEH72p7gz7IvpS6xzHA&#10;TSuXUfQiDdYcFirsaFtR0Rx/jIKPEcd8Fe+GfXPd3r5Pz4fLPialHudT/gbC0+T/w/f2p1awXq3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ijKBPxgAAANwA&#10;AAAPAAAAAAAAAAAAAAAAAKoCAABkcnMvZG93bnJldi54bWxQSwUGAAAAAAQABAD6AAAAnQMAAAAA&#10;">
                  <v:shape id="_x0000_s1296" type="#_x0000_t202" style="position:absolute;width:18589;height:10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cUA&#10;AADcAAAADwAAAGRycy9kb3ducmV2LnhtbESPQWvCQBSE70L/w/KE3nQTQS3RVUKl1IMHa4pen9nX&#10;JDX7NmS3Mf57tyB4HGbmG2a57k0tOmpdZVlBPI5AEOdWV1wo+M4+Rm8gnEfWWFsmBTdysF69DJaY&#10;aHvlL+oOvhABwi5BBaX3TSKly0sy6Ma2IQ7ej20N+iDbQuoWrwFuajmJopk0WHFYKLGh95Lyy+HP&#10;KEg3Jp//HuM03d3iXZftT7Pt+VOp12GfLkB46v0z/GhvtYJpNIX/M+EI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L7P9xQAAANwAAAAPAAAAAAAAAAAAAAAAAJgCAABkcnMv&#10;ZG93bnJldi54bWxQSwUGAAAAAAQABAD1AAAAigMAAAAA&#10;" strokecolor="windowText">
                    <v:textbox>
                      <w:txbxContent>
                        <w:p w:rsidR="00BA14AF" w:rsidRDefault="00BA14AF" w:rsidP="001C3AEB"/>
                      </w:txbxContent>
                    </v:textbox>
                  </v:shape>
                  <v:group id="Gruppieren 938" o:spid="_x0000_s1297" style="position:absolute;left:2210;top:4421;width:13452;height:3001" coordsize="13451,30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cAF1MIAAADcAAAADwAAAGRycy9kb3ducmV2LnhtbERPTYvCMBC9C/sfwizs&#10;TdOuKG7XKCKueBDBuiDehmZsi82kNLGt/94cBI+P9z1f9qYSLTWutKwgHkUgiDOrS84V/J/+hjMQ&#10;ziNrrCyTggc5WC4+BnNMtO34SG3qcxFC2CWooPC+TqR0WUEG3cjWxIG72sagD7DJpW6wC+Gmkt9R&#10;NJUGSw4NBda0Lii7pXejYNthtxrHm3Z/u64fl9PkcN7HpNTXZ7/6BeGp92/xy73TCn7G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3ABdTCAAAA3AAAAA8A&#10;AAAAAAAAAAAAAAAAqgIAAGRycy9kb3ducmV2LnhtbFBLBQYAAAAABAAEAPoAAACZAwAAAAA=&#10;">
                    <v:rect id="Rechteck 506" o:spid="_x0000_s1298" style="position:absolute;left:100;top:703;width:13351;height:2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SdasUA&#10;AADcAAAADwAAAGRycy9kb3ducmV2LnhtbESPT4vCMBTE7wt+h/AEL4umK6xKNYq4lfW04p+Lt0fz&#10;bIrNS2mird/eLCzscZiZ3zCLVWcr8aDGl44VfIwSEMS50yUXCs6n7XAGwgdkjZVjUvAkD6tl722B&#10;qXYtH+hxDIWIEPYpKjAh1KmUPjdk0Y9cTRy9q2sshiibQuoG2wi3lRwnyURaLDkuGKxpYyi/He9W&#10;wbSts/v7+Ody2muafn2fs61ZZ0oN+t16DiJQF/7Df+2dVvCZTOD3TDwCcv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J1qxQAAANwAAAAPAAAAAAAAAAAAAAAAAJgCAABkcnMv&#10;ZG93bnJldi54bWxQSwUGAAAAAAQABAD1AAAAigMAAAAA&#10;" fillcolor="#4f81bd [3204]" strokecolor="#a5a5a5 [2092]" strokeweight="2pt">
                      <v:fill r:id="rId105" o:title="" color2="white [3212]" type="pattern"/>
                    </v:rect>
                    <v:shape id="Freihandform 507" o:spid="_x0000_s1299" style="position:absolute;left:2210;top:401;width:1571;height:738;visibility:visible;mso-wrap-style:square;v-text-anchor:middle" coordsize="157075,73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LlwMUA&#10;AADcAAAADwAAAGRycy9kb3ducmV2LnhtbESPT2vCQBTE74LfYXmCN90o2ErqKiL+6aUHY+z5kX1N&#10;QrNvY3ZNYj99t1DwOMzMb5jVpjeVaKlxpWUFs2kEgjizuuRcQXo5TJYgnEfWWFkmBQ9ysFkPByuM&#10;te34TG3icxEg7GJUUHhfx1K6rCCDbmpr4uB92cagD7LJpW6wC3BTyXkUvUiDJYeFAmvaFZR9J3ej&#10;oEvS8kZ1kvWfx1P+cf1JF+15r9R41G/fQHjq/TP8337XChbRK/ydCUd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ouXAxQAAANwAAAAPAAAAAAAAAAAAAAAAAJgCAABkcnMv&#10;ZG93bnJldi54bWxQSwUGAAAAAAQABAD1AAAAigMAAAAA&#10;" path="m56098,34457v13090,3740,25656,11219,39269,11219c108026,45676,140173,34481,157075,28847v-1870,-5610,-1916,-12212,-5610,-16829c134553,-9123,113463,3445,89757,6408,84147,10148,72928,10885,72928,17627v,6742,10433,9088,16829,11220c100548,32444,123416,34457,123416,34457v-1462,365,-35614,8295,-39269,11219c78882,49888,76668,56896,72928,62506,67318,58766,62749,52394,56098,51286v-5833,-972,-19473,321,-16829,5610c42717,63792,54066,61487,61708,62506v20473,2730,41139,3740,61708,5610c129026,69986,146159,73725,140246,73725v-13223,,-26604,-1810,-39269,-5609c94519,66179,89757,60636,84147,56896,72928,60636,61708,71856,50489,68116l16830,56896,,51286,56098,34457xe" fillcolor="black [3200]" strokecolor="black [1600]" strokeweight="2pt">
                      <v:path arrowok="t" o:connecttype="custom" o:connectlocs="56098,34457;95367,45676;157075,28847;151465,12018;89757,6408;72928,17627;89757,28847;123416,34457;84147,45676;72928,62506;56098,51286;39269,56896;61708,62506;123416,68116;140246,73725;100977,68116;84147,56896;50489,68116;16830,56896;0,51286;56098,34457" o:connectangles="0,0,0,0,0,0,0,0,0,0,0,0,0,0,0,0,0,0,0,0,0"/>
                    </v:shape>
                    <v:shape id="Freihandform 508" o:spid="_x0000_s1300" style="position:absolute;left:8440;top:502;width:1975;height:440;visibility:visible;mso-wrap-style:square;v-text-anchor:middle" coordsize="197532,44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TJPcQA&#10;AADcAAAADwAAAGRycy9kb3ducmV2LnhtbESPwWrDMAyG74O9g9Ggt9VZaUuW1S1jUGgvG+3GziLW&#10;4qyxHGw3Td9+Ogx6FL/+T59Wm9F3aqCY2sAGnqYFKOI62JYbA1+f28cSVMrIFrvAZOBKCTbr+7sV&#10;VjZc+EDDMTdKIJwqNOBy7iutU+3IY5qGnliynxA9Zhljo23Ei8B9p2dFsdQeW5YLDnt6c1Sfjmcv&#10;GlsqT9/uIz6X+/T7vpzvyzAsjJk8jK8voDKN+bb8395ZA4tCbOUZIYB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UyT3EAAAA3AAAAA8AAAAAAAAAAAAAAAAAmAIAAGRycy9k&#10;b3ducmV2LnhtbFBLBQYAAAAABAAEAPUAAACJAwAAAAA=&#10;" path="m,9163v3740,9350,4772,20313,11219,28049c15005,41755,22136,42822,28049,42822v31844,,63578,-3740,95367,-5610c117806,33472,112747,28731,106586,25993,68493,9063,52486,13069,5610,9163v37808,-12601,28331,-11829,95366,c107616,10335,112196,16643,117806,20383v21923,32882,10472,26345,78537,11220c202115,30320,185312,27153,179514,25993,166548,23400,140245,20383,140245,20383e" filled="f" strokecolor="black [3200]" strokeweight="2pt">
                      <v:shadow on="t" color="black" opacity="24903f" origin=",.5" offset="0,.55556mm"/>
                      <v:path arrowok="t" o:connecttype="custom" o:connectlocs="0,9163;11219,37212;28049,42822;123416,37212;106586,25993;5610,9163;100976,9163;117806,20383;196343,31603;179514,25993;140245,20383" o:connectangles="0,0,0,0,0,0,0,0,0,0,0"/>
                    </v:shape>
                    <v:shape id="Freihandform 511" o:spid="_x0000_s1301" style="position:absolute;width:3534;height:509;visibility:visible;mso-wrap-style:square;v-text-anchor:middle" coordsize="353419,509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FYccMA&#10;AADcAAAADwAAAGRycy9kb3ducmV2LnhtbESP0YrCMBRE3wX/IVxh3zStVFm6RlFBWfFFu/sBl+ba&#10;FpubkkTt/v1GEHwcZuYMs1j1phV3cr6xrCCdJCCIS6sbrhT8/uzGnyB8QNbYWiYFf+RhtRwOFphr&#10;++Az3YtQiQhhn6OCOoQul9KXNRn0E9sRR+9incEQpaukdviIcNPKaZLMpcGG40KNHW1rKq/FzSjQ&#10;hz47njabXVes51sp99ls6jKlPkb9+gtEoD68w6/2t1YwS1N4nol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yFYccMAAADcAAAADwAAAAAAAAAAAAAAAACYAgAAZHJzL2Rv&#10;d25yZXYueG1sUEsFBgAAAAAEAAQA9QAAAIgDAAAAAA==&#10;" path="m,50903l258052,45294c316020,36879,347809,415,347809,415r,c348744,415,352484,-520,353419,415r,5610l353419,6025e" filled="f" strokecolor="#243f60 [1604]" strokeweight="2pt">
                      <v:path arrowok="t" o:connecttype="custom" o:connectlocs="0,50903;258052,45294;347809,415;347809,415;353419,415;353419,6025;353419,6025" o:connectangles="0,0,0,0,0,0,0"/>
                    </v:shape>
                    <v:shape id="Freihandform 929" o:spid="_x0000_s1302" style="position:absolute;left:3818;width:4937;height:504;visibility:visible;mso-wrap-style:square;v-text-anchor:middle" coordsize="493664,50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wmWsYA&#10;AADcAAAADwAAAGRycy9kb3ducmV2LnhtbESPQWvCQBSE74X+h+UVeqsbFZoa3QQRpBYq0ujF2yP7&#10;TKLZtyG7Mem/7xYKPQ4z8w2zykbTiDt1rrasYDqJQBAXVtdcKjgdty9vIJxH1thYJgXf5CBLHx9W&#10;mGg78Bfdc1+KAGGXoILK+zaR0hUVGXQT2xIH72I7gz7IrpS6wyHATSNnUfQqDdYcFipsaVNRcct7&#10;o2CeM8b7Pj5vPwq/75vd+/XwOVfq+WlcL0F4Gv1/+K+90woWswX8nglHQK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mwmWsYAAADcAAAADwAAAAAAAAAAAAAAAACYAgAAZHJz&#10;L2Rvd25yZXYueG1sUEsFBgAAAAAEAAQA9QAAAIsDAAAAAA==&#10;" path="m,22439l56098,50488r,l431956,50488r,l493664,5610r,l493664,5610r,-5610e" filled="f" strokecolor="#243f60 [1604]" strokeweight="2pt">
                      <v:path arrowok="t" o:connecttype="custom" o:connectlocs="0,22439;56098,50488;56098,50488;431956,50488;431956,50488;493664,5610;493664,5610;493664,5610;493664,0" o:connectangles="0,0,0,0,0,0,0,0,0"/>
                    </v:shape>
                    <v:shape id="Freihandform 931" o:spid="_x0000_s1303" style="position:absolute;left:10450;top:502;width:2917;height:0;visibility:visible;mso-wrap-style:square;v-text-anchor:middle" coordsize="2917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wZLcMA&#10;AADcAAAADwAAAGRycy9kb3ducmV2LnhtbESP0YrCMBRE3wX/IVxh3zStC4t2jVIFQdl92dYPuDTX&#10;tmxzU5rY1r83guDjMDNnmM1uNI3oqXO1ZQXxIgJBXFhdc6ngkh/nKxDOI2tsLJOCOznYbaeTDSba&#10;DvxHfeZLESDsElRQed8mUrqiIoNuYVvi4F1tZ9AH2ZVSdzgEuGnkMoq+pMGaw0KFLR0qKv6zm1GQ&#10;2X65//3JszZOV+fL9ZSm9Tgo9TEb028Qnkb/Dr/aJ61g/RnD80w4An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wZLcMAAADcAAAADwAAAAAAAAAAAAAAAACYAgAAZHJzL2Rv&#10;d25yZXYueG1sUEsFBgAAAAAEAAQA9QAAAIgDAAAAAA==&#10;" path="m291711,l,,,e" filled="f" strokecolor="#243f60 [1604]" strokeweight="2pt">
                      <v:path arrowok="t" o:connecttype="custom" o:connectlocs="291711,0;0,0;0,0" o:connectangles="0,0,0"/>
                    </v:shape>
                  </v:group>
                </v:group>
                <v:group id="Gruppieren 940" o:spid="_x0000_s1304" style="position:absolute;left:10651;top:4421;width:1962;height:622" coordsize="196775,622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uweq/CAAAA3AAAAA8A&#10;AAAAAAAAAAAAAAAAqgIAAGRycy9kb3ducmV2LnhtbFBLBQYAAAAABAAEAPoAAACZAwAAAAA=&#10;">
                  <v:shape id="Freihandform 509" o:spid="_x0000_s1305" style="position:absolute;top:50242;width:56235;height:12002;visibility:visible;mso-wrap-style:square;v-text-anchor:middle" coordsize="56235,12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j/OMQA&#10;AADcAAAADwAAAGRycy9kb3ducmV2LnhtbESPT4vCMBTE74LfITxhb5oorGg1yiIoXhb8syt6ezRv&#10;22LzUpqsVj+9EQSPw8z8hpnOG1uKC9W+cKyh31MgiFNnCs40/OyX3REIH5ANlo5Jw408zGft1hQT&#10;4668pcsuZCJC2CeoIQ+hSqT0aU4Wfc9VxNH7c7XFEGWdSVPjNcJtKQdKDaXFguNCjhUtckrPu3+r&#10;oehXd1bZiTbml1bL83F8WK2/tf7oNF8TEIGa8A6/2muj4VON4XkmHgE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I/zjEAAAA3AAAAA8AAAAAAAAAAAAAAAAAmAIAAGRycy9k&#10;b3ducmV2LnhtbFBLBQYAAAAABAAEAPUAAACJAwAAAAA=&#10;" path="m28186,l56235,5610v-99287,11030,-42007,5595,-16830,c45178,4327,50625,1870,56235,l28186,xe" fillcolor="black [3200]" strokecolor="black [1600]" strokeweight="2pt">
                    <v:path arrowok="t" o:connecttype="custom" o:connectlocs="28186,0;56235,5610;39405,5610;56235,0;28186,0" o:connectangles="0,0,0,0,0"/>
                  </v:shape>
                  <v:shape id="Freihandform 932" o:spid="_x0000_s1306" style="position:absolute;left:140677;width:56098;height:39268;visibility:visible;mso-wrap-style:square;v-text-anchor:middle" coordsize="56098,39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uYMUA&#10;AADcAAAADwAAAGRycy9kb3ducmV2LnhtbESPT2vCQBTE74LfYXlCb7rR0qrRTbCFYr21Kv65PbLP&#10;JJp9G7JbTb99Vyh4HGbmN8w8bU0lrtS40rKC4SACQZxZXXKuYLv56E9AOI+ssbJMCn7JQZp0O3OM&#10;tb3xN13XPhcBwi5GBYX3dSylywoy6Aa2Jg7eyTYGfZBNLnWDtwA3lRxF0as0WHJYKLCm94Kyy/rH&#10;KHjxX+PdcmLfzks29XGV7c1hwUo99drFDISn1j/C/+1PrWD6PIL7mXAEZ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IO5gxQAAANwAAAAPAAAAAAAAAAAAAAAAAJgCAABkcnMv&#10;ZG93bnJldi54bWxQSwUGAAAAAAQABAD1AAAAigMAAAAA&#10;" path="m56098,39268l,,,e" filled="f" strokecolor="#243f60 [1604]" strokeweight="2pt">
                    <v:path arrowok="t" o:connecttype="custom" o:connectlocs="56098,39268;0,0;0,0" o:connectangles="0,0,0"/>
                  </v:shape>
                </v:group>
              </v:group>
            </w:pict>
          </mc:Fallback>
        </mc:AlternateContent>
      </w:r>
      <w:r>
        <w:rPr>
          <w:noProof/>
          <w:lang w:eastAsia="de-DE"/>
        </w:rPr>
        <mc:AlternateContent>
          <mc:Choice Requires="wpg">
            <w:drawing>
              <wp:anchor distT="0" distB="0" distL="114300" distR="114300" simplePos="0" relativeHeight="252367872" behindDoc="0" locked="0" layoutInCell="1" allowOverlap="1" wp14:anchorId="1009C18B" wp14:editId="6152A139">
                <wp:simplePos x="0" y="0"/>
                <wp:positionH relativeFrom="column">
                  <wp:posOffset>716280</wp:posOffset>
                </wp:positionH>
                <wp:positionV relativeFrom="paragraph">
                  <wp:posOffset>1469390</wp:posOffset>
                </wp:positionV>
                <wp:extent cx="439420" cy="249555"/>
                <wp:effectExtent l="0" t="0" r="17780" b="17145"/>
                <wp:wrapNone/>
                <wp:docPr id="937" name="Gruppieren 937"/>
                <wp:cNvGraphicFramePr/>
                <a:graphic xmlns:a="http://schemas.openxmlformats.org/drawingml/2006/main">
                  <a:graphicData uri="http://schemas.microsoft.com/office/word/2010/wordprocessingGroup">
                    <wpg:wgp>
                      <wpg:cNvGrpSpPr/>
                      <wpg:grpSpPr>
                        <a:xfrm>
                          <a:off x="0" y="0"/>
                          <a:ext cx="439420" cy="249555"/>
                          <a:chOff x="0" y="0"/>
                          <a:chExt cx="439846" cy="249555"/>
                        </a:xfrm>
                      </wpg:grpSpPr>
                      <wps:wsp>
                        <wps:cNvPr id="482" name="Gerade Verbindung 482"/>
                        <wps:cNvCnPr/>
                        <wps:spPr>
                          <a:xfrm flipH="1">
                            <a:off x="0" y="10048"/>
                            <a:ext cx="491" cy="232410"/>
                          </a:xfrm>
                          <a:prstGeom prst="line">
                            <a:avLst/>
                          </a:prstGeom>
                          <a:ln>
                            <a:solidFill>
                              <a:schemeClr val="bg1">
                                <a:lumMod val="65000"/>
                              </a:schemeClr>
                            </a:solidFill>
                          </a:ln>
                          <a:effectLst/>
                        </wps:spPr>
                        <wps:style>
                          <a:lnRef idx="2">
                            <a:schemeClr val="accent1"/>
                          </a:lnRef>
                          <a:fillRef idx="0">
                            <a:schemeClr val="accent1"/>
                          </a:fillRef>
                          <a:effectRef idx="1">
                            <a:schemeClr val="accent1"/>
                          </a:effectRef>
                          <a:fontRef idx="minor">
                            <a:schemeClr val="tx1"/>
                          </a:fontRef>
                        </wps:style>
                        <wps:bodyPr/>
                      </wps:wsp>
                      <wps:wsp>
                        <wps:cNvPr id="492" name="Freihandform 492"/>
                        <wps:cNvSpPr/>
                        <wps:spPr>
                          <a:xfrm>
                            <a:off x="361741" y="0"/>
                            <a:ext cx="78105" cy="249555"/>
                          </a:xfrm>
                          <a:custGeom>
                            <a:avLst/>
                            <a:gdLst>
                              <a:gd name="connsiteX0" fmla="*/ 69819 w 78445"/>
                              <a:gd name="connsiteY0" fmla="*/ 0 h 250166"/>
                              <a:gd name="connsiteX1" fmla="*/ 52566 w 78445"/>
                              <a:gd name="connsiteY1" fmla="*/ 43132 h 250166"/>
                              <a:gd name="connsiteX2" fmla="*/ 26687 w 78445"/>
                              <a:gd name="connsiteY2" fmla="*/ 51759 h 250166"/>
                              <a:gd name="connsiteX3" fmla="*/ 9434 w 78445"/>
                              <a:gd name="connsiteY3" fmla="*/ 77638 h 250166"/>
                              <a:gd name="connsiteX4" fmla="*/ 26687 w 78445"/>
                              <a:gd name="connsiteY4" fmla="*/ 120770 h 250166"/>
                              <a:gd name="connsiteX5" fmla="*/ 52566 w 78445"/>
                              <a:gd name="connsiteY5" fmla="*/ 198408 h 250166"/>
                              <a:gd name="connsiteX6" fmla="*/ 61193 w 78445"/>
                              <a:gd name="connsiteY6" fmla="*/ 224287 h 250166"/>
                              <a:gd name="connsiteX7" fmla="*/ 78445 w 78445"/>
                              <a:gd name="connsiteY7" fmla="*/ 250166 h 25016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78445" h="250166">
                                <a:moveTo>
                                  <a:pt x="69819" y="0"/>
                                </a:moveTo>
                                <a:cubicBezTo>
                                  <a:pt x="64068" y="14377"/>
                                  <a:pt x="62479" y="31236"/>
                                  <a:pt x="52566" y="43132"/>
                                </a:cubicBezTo>
                                <a:cubicBezTo>
                                  <a:pt x="46745" y="50117"/>
                                  <a:pt x="33787" y="46079"/>
                                  <a:pt x="26687" y="51759"/>
                                </a:cubicBezTo>
                                <a:cubicBezTo>
                                  <a:pt x="18591" y="58236"/>
                                  <a:pt x="15185" y="69012"/>
                                  <a:pt x="9434" y="77638"/>
                                </a:cubicBezTo>
                                <a:cubicBezTo>
                                  <a:pt x="-8422" y="131208"/>
                                  <a:pt x="28" y="78115"/>
                                  <a:pt x="26687" y="120770"/>
                                </a:cubicBezTo>
                                <a:cubicBezTo>
                                  <a:pt x="26690" y="120774"/>
                                  <a:pt x="48252" y="185466"/>
                                  <a:pt x="52566" y="198408"/>
                                </a:cubicBezTo>
                                <a:cubicBezTo>
                                  <a:pt x="55442" y="207034"/>
                                  <a:pt x="56149" y="216721"/>
                                  <a:pt x="61193" y="224287"/>
                                </a:cubicBezTo>
                                <a:lnTo>
                                  <a:pt x="78445" y="250166"/>
                                </a:lnTo>
                              </a:path>
                            </a:pathLst>
                          </a:cu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937" o:spid="_x0000_s1026" style="position:absolute;margin-left:56.4pt;margin-top:115.7pt;width:34.6pt;height:19.65pt;z-index:252367872" coordsize="439846,249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">
                <v:line id="Gerade Verbindung 482" o:spid="_x0000_s1027" style="position:absolute;flip:x;visibility:visible;mso-wrap-style:square" from="0,10048" to="491,242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OgasUAAADcAAAADwAAAGRycy9kb3ducmV2LnhtbESPQWvCQBSE74X+h+UVvNVNpUhIXUUq&#10;LQE92LS9P7LPbDD7Nma3SfTXu0LB4zAz3zCL1Wgb0VPna8cKXqYJCOLS6ZorBT/fH88pCB+QNTaO&#10;ScGZPKyWjw8LzLQb+Iv6IlQiQthnqMCE0GZS+tKQRT91LXH0Dq6zGKLsKqk7HCLcNnKWJHNpsea4&#10;YLCld0PlsfizCnbb/W/9WQz9RifpJc/N6bzenJSaPI3rNxCBxnAP/7dzreA1ncHtTDwCcn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COgasUAAADcAAAADwAAAAAAAAAA&#10;AAAAAAChAgAAZHJzL2Rvd25yZXYueG1sUEsFBgAAAAAEAAQA+QAAAJMDAAAAAA==&#10;" strokecolor="#a5a5a5 [2092]" strokeweight="2pt"/>
                <v:shape id="Freihandform 492" o:spid="_x0000_s1028" style="position:absolute;left:361741;width:78105;height:249555;visibility:visible;mso-wrap-style:square;v-text-anchor:middle" coordsize="78445,250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EUGsQA&#10;AADcAAAADwAAAGRycy9kb3ducmV2LnhtbESPQYvCMBSE74L/ITxhb5oqy+JWo4ggiOyKqxU9Pppn&#10;W2xeSpO19d8bQfA4zMw3zHTemlLcqHaFZQXDQQSCOLW64ExBclj1xyCcR9ZYWiYFd3Iwn3U7U4y1&#10;bfiPbnufiQBhF6OC3PsqltKlORl0A1sRB+9ia4M+yDqTusYmwE0pR1H0JQ0WHBZyrGiZU3rd/xsF&#10;xm3OR258svz92WanxWZ3T2in1EevXUxAeGr9O/xqr7WCz+8R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BFBrEAAAA3AAAAA8AAAAAAAAAAAAAAAAAmAIAAGRycy9k&#10;b3ducmV2LnhtbFBLBQYAAAAABAAEAPUAAACJAwAAAAA=&#10;" path="m69819,c64068,14377,62479,31236,52566,43132v-5821,6985,-18779,2947,-25879,8627c18591,58236,15185,69012,9434,77638,-8422,131208,28,78115,26687,120770v3,4,21565,64696,25879,77638c55442,207034,56149,216721,61193,224287r17252,25879e" filled="f" strokecolor="#a5a5a5 [2092]" strokeweight="2pt">
                  <v:path arrowok="t" o:connecttype="custom" o:connectlocs="69516,0;52338,43027;26571,51633;9393,77448;26571,120475;52338,197923;60928,223739;78105,249555" o:connectangles="0,0,0,0,0,0,0,0"/>
                </v:shape>
              </v:group>
            </w:pict>
          </mc:Fallback>
        </mc:AlternateContent>
      </w:r>
      <w:r>
        <w:rPr>
          <w:noProof/>
          <w:lang w:eastAsia="de-DE"/>
        </w:rPr>
        <mc:AlternateContent>
          <mc:Choice Requires="wpg">
            <w:drawing>
              <wp:anchor distT="0" distB="0" distL="114300" distR="114300" simplePos="0" relativeHeight="252369920" behindDoc="0" locked="0" layoutInCell="1" allowOverlap="1" wp14:anchorId="39FFFC99" wp14:editId="2C8A3AD9">
                <wp:simplePos x="0" y="0"/>
                <wp:positionH relativeFrom="column">
                  <wp:posOffset>184785</wp:posOffset>
                </wp:positionH>
                <wp:positionV relativeFrom="paragraph">
                  <wp:posOffset>1347470</wp:posOffset>
                </wp:positionV>
                <wp:extent cx="1205230" cy="480695"/>
                <wp:effectExtent l="0" t="0" r="13970" b="14605"/>
                <wp:wrapNone/>
                <wp:docPr id="936" name="Gruppieren 936"/>
                <wp:cNvGraphicFramePr/>
                <a:graphic xmlns:a="http://schemas.openxmlformats.org/drawingml/2006/main">
                  <a:graphicData uri="http://schemas.microsoft.com/office/word/2010/wordprocessingGroup">
                    <wpg:wgp>
                      <wpg:cNvGrpSpPr/>
                      <wpg:grpSpPr>
                        <a:xfrm>
                          <a:off x="0" y="0"/>
                          <a:ext cx="1205230" cy="480695"/>
                          <a:chOff x="0" y="0"/>
                          <a:chExt cx="1205802" cy="481009"/>
                        </a:xfrm>
                      </wpg:grpSpPr>
                      <wps:wsp>
                        <wps:cNvPr id="478" name="Rechteck 478"/>
                        <wps:cNvSpPr/>
                        <wps:spPr>
                          <a:xfrm>
                            <a:off x="0" y="122262"/>
                            <a:ext cx="431321" cy="232913"/>
                          </a:xfrm>
                          <a:prstGeom prst="rect">
                            <a:avLst/>
                          </a:prstGeom>
                          <a:solidFill>
                            <a:schemeClr val="bg1"/>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1" name="Pfeil nach oben und unten 481"/>
                        <wps:cNvSpPr/>
                        <wps:spPr>
                          <a:xfrm>
                            <a:off x="422031" y="41876"/>
                            <a:ext cx="129396" cy="379407"/>
                          </a:xfrm>
                          <a:prstGeom prst="upDownArrow">
                            <a:avLst/>
                          </a:prstGeom>
                          <a:pattFill prst="narHorz">
                            <a:fgClr>
                              <a:schemeClr val="tx1">
                                <a:lumMod val="95000"/>
                                <a:lumOff val="5000"/>
                              </a:schemeClr>
                            </a:fgClr>
                            <a:bgClr>
                              <a:schemeClr val="bg1"/>
                            </a:bgClr>
                          </a:patt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3" name="Gerade Verbindung 483"/>
                        <wps:cNvCnPr/>
                        <wps:spPr>
                          <a:xfrm>
                            <a:off x="552659" y="122262"/>
                            <a:ext cx="189230" cy="0"/>
                          </a:xfrm>
                          <a:prstGeom prst="line">
                            <a:avLst/>
                          </a:prstGeom>
                          <a:ln>
                            <a:solidFill>
                              <a:schemeClr val="bg1">
                                <a:lumMod val="65000"/>
                              </a:schemeClr>
                            </a:solidFill>
                          </a:ln>
                          <a:effectLst/>
                        </wps:spPr>
                        <wps:style>
                          <a:lnRef idx="2">
                            <a:schemeClr val="accent1"/>
                          </a:lnRef>
                          <a:fillRef idx="0">
                            <a:schemeClr val="accent1"/>
                          </a:fillRef>
                          <a:effectRef idx="1">
                            <a:schemeClr val="accent1"/>
                          </a:effectRef>
                          <a:fontRef idx="minor">
                            <a:schemeClr val="tx1"/>
                          </a:fontRef>
                        </wps:style>
                        <wps:bodyPr/>
                      </wps:wsp>
                      <wps:wsp>
                        <wps:cNvPr id="484" name="Gerade Verbindung 484"/>
                        <wps:cNvCnPr/>
                        <wps:spPr>
                          <a:xfrm>
                            <a:off x="552659" y="343326"/>
                            <a:ext cx="197485" cy="8255"/>
                          </a:xfrm>
                          <a:prstGeom prst="line">
                            <a:avLst/>
                          </a:prstGeom>
                          <a:ln>
                            <a:solidFill>
                              <a:schemeClr val="bg1">
                                <a:lumMod val="65000"/>
                              </a:schemeClr>
                            </a:solidFill>
                          </a:ln>
                          <a:effectLst/>
                        </wps:spPr>
                        <wps:style>
                          <a:lnRef idx="2">
                            <a:schemeClr val="accent1"/>
                          </a:lnRef>
                          <a:fillRef idx="0">
                            <a:schemeClr val="accent1"/>
                          </a:fillRef>
                          <a:effectRef idx="1">
                            <a:schemeClr val="accent1"/>
                          </a:effectRef>
                          <a:fontRef idx="minor">
                            <a:schemeClr val="tx1"/>
                          </a:fontRef>
                        </wps:style>
                        <wps:bodyPr/>
                      </wps:wsp>
                      <wps:wsp>
                        <wps:cNvPr id="486" name="Pfeil nach oben und unten 486"/>
                        <wps:cNvSpPr/>
                        <wps:spPr>
                          <a:xfrm>
                            <a:off x="813916" y="41876"/>
                            <a:ext cx="110586" cy="379095"/>
                          </a:xfrm>
                          <a:prstGeom prst="upDownArrow">
                            <a:avLst/>
                          </a:prstGeom>
                          <a:pattFill prst="narHorz">
                            <a:fgClr>
                              <a:schemeClr val="tx1">
                                <a:lumMod val="95000"/>
                                <a:lumOff val="5000"/>
                              </a:schemeClr>
                            </a:fgClr>
                            <a:bgClr>
                              <a:schemeClr val="bg1"/>
                            </a:bgClr>
                          </a:pattFill>
                          <a:ln>
                            <a:solidFill>
                              <a:schemeClr val="tx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7" name="Gerade Verbindung 487"/>
                        <wps:cNvCnPr/>
                        <wps:spPr>
                          <a:xfrm>
                            <a:off x="984738" y="122262"/>
                            <a:ext cx="215660" cy="0"/>
                          </a:xfrm>
                          <a:prstGeom prst="line">
                            <a:avLst/>
                          </a:prstGeom>
                          <a:ln>
                            <a:solidFill>
                              <a:schemeClr val="bg1">
                                <a:lumMod val="65000"/>
                              </a:schemeClr>
                            </a:solidFill>
                          </a:ln>
                          <a:effectLst/>
                        </wps:spPr>
                        <wps:style>
                          <a:lnRef idx="2">
                            <a:schemeClr val="accent1"/>
                          </a:lnRef>
                          <a:fillRef idx="0">
                            <a:schemeClr val="accent1"/>
                          </a:fillRef>
                          <a:effectRef idx="1">
                            <a:schemeClr val="accent1"/>
                          </a:effectRef>
                          <a:fontRef idx="minor">
                            <a:schemeClr val="tx1"/>
                          </a:fontRef>
                        </wps:style>
                        <wps:bodyPr/>
                      </wps:wsp>
                      <wps:wsp>
                        <wps:cNvPr id="489" name="Gerade Verbindung 489"/>
                        <wps:cNvCnPr/>
                        <wps:spPr>
                          <a:xfrm>
                            <a:off x="1205802" y="122262"/>
                            <a:ext cx="0" cy="224287"/>
                          </a:xfrm>
                          <a:prstGeom prst="line">
                            <a:avLst/>
                          </a:prstGeom>
                          <a:ln>
                            <a:solidFill>
                              <a:schemeClr val="bg1">
                                <a:lumMod val="65000"/>
                              </a:schemeClr>
                            </a:solidFill>
                          </a:ln>
                          <a:effectLst/>
                        </wps:spPr>
                        <wps:style>
                          <a:lnRef idx="2">
                            <a:schemeClr val="accent1"/>
                          </a:lnRef>
                          <a:fillRef idx="0">
                            <a:schemeClr val="accent1"/>
                          </a:fillRef>
                          <a:effectRef idx="1">
                            <a:schemeClr val="accent1"/>
                          </a:effectRef>
                          <a:fontRef idx="minor">
                            <a:schemeClr val="tx1"/>
                          </a:fontRef>
                        </wps:style>
                        <wps:bodyPr/>
                      </wps:wsp>
                      <wps:wsp>
                        <wps:cNvPr id="490" name="Gerade Verbindung 490"/>
                        <wps:cNvCnPr/>
                        <wps:spPr>
                          <a:xfrm>
                            <a:off x="984738" y="353375"/>
                            <a:ext cx="215660" cy="0"/>
                          </a:xfrm>
                          <a:prstGeom prst="line">
                            <a:avLst/>
                          </a:prstGeom>
                          <a:ln>
                            <a:solidFill>
                              <a:schemeClr val="bg1">
                                <a:lumMod val="65000"/>
                              </a:schemeClr>
                            </a:solidFill>
                          </a:ln>
                          <a:effectLst/>
                        </wps:spPr>
                        <wps:style>
                          <a:lnRef idx="2">
                            <a:schemeClr val="accent1"/>
                          </a:lnRef>
                          <a:fillRef idx="0">
                            <a:schemeClr val="accent1"/>
                          </a:fillRef>
                          <a:effectRef idx="1">
                            <a:schemeClr val="accent1"/>
                          </a:effectRef>
                          <a:fontRef idx="minor">
                            <a:schemeClr val="tx1"/>
                          </a:fontRef>
                        </wps:style>
                        <wps:bodyPr/>
                      </wps:wsp>
                      <wps:wsp>
                        <wps:cNvPr id="491" name="Freihandform 491"/>
                        <wps:cNvSpPr/>
                        <wps:spPr>
                          <a:xfrm>
                            <a:off x="733530" y="112214"/>
                            <a:ext cx="95250" cy="249555"/>
                          </a:xfrm>
                          <a:custGeom>
                            <a:avLst/>
                            <a:gdLst>
                              <a:gd name="connsiteX0" fmla="*/ 8626 w 95653"/>
                              <a:gd name="connsiteY0" fmla="*/ 0 h 250167"/>
                              <a:gd name="connsiteX1" fmla="*/ 43132 w 95653"/>
                              <a:gd name="connsiteY1" fmla="*/ 43132 h 250167"/>
                              <a:gd name="connsiteX2" fmla="*/ 51759 w 95653"/>
                              <a:gd name="connsiteY2" fmla="*/ 69012 h 250167"/>
                              <a:gd name="connsiteX3" fmla="*/ 77638 w 95653"/>
                              <a:gd name="connsiteY3" fmla="*/ 77638 h 250167"/>
                              <a:gd name="connsiteX4" fmla="*/ 94891 w 95653"/>
                              <a:gd name="connsiteY4" fmla="*/ 129397 h 250167"/>
                              <a:gd name="connsiteX5" fmla="*/ 77638 w 95653"/>
                              <a:gd name="connsiteY5" fmla="*/ 189782 h 250167"/>
                              <a:gd name="connsiteX6" fmla="*/ 51759 w 95653"/>
                              <a:gd name="connsiteY6" fmla="*/ 215661 h 250167"/>
                              <a:gd name="connsiteX7" fmla="*/ 25879 w 95653"/>
                              <a:gd name="connsiteY7" fmla="*/ 224287 h 250167"/>
                              <a:gd name="connsiteX8" fmla="*/ 0 w 95653"/>
                              <a:gd name="connsiteY8" fmla="*/ 232914 h 2501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95653" h="250167">
                                <a:moveTo>
                                  <a:pt x="8626" y="0"/>
                                </a:moveTo>
                                <a:cubicBezTo>
                                  <a:pt x="20128" y="14377"/>
                                  <a:pt x="33374" y="27519"/>
                                  <a:pt x="43132" y="43132"/>
                                </a:cubicBezTo>
                                <a:cubicBezTo>
                                  <a:pt x="47952" y="50843"/>
                                  <a:pt x="45329" y="62582"/>
                                  <a:pt x="51759" y="69012"/>
                                </a:cubicBezTo>
                                <a:cubicBezTo>
                                  <a:pt x="58189" y="75442"/>
                                  <a:pt x="69012" y="74763"/>
                                  <a:pt x="77638" y="77638"/>
                                </a:cubicBezTo>
                                <a:cubicBezTo>
                                  <a:pt x="83389" y="94891"/>
                                  <a:pt x="99302" y="111754"/>
                                  <a:pt x="94891" y="129397"/>
                                </a:cubicBezTo>
                                <a:cubicBezTo>
                                  <a:pt x="93742" y="133994"/>
                                  <a:pt x="82586" y="182360"/>
                                  <a:pt x="77638" y="189782"/>
                                </a:cubicBezTo>
                                <a:cubicBezTo>
                                  <a:pt x="70871" y="199933"/>
                                  <a:pt x="61910" y="208894"/>
                                  <a:pt x="51759" y="215661"/>
                                </a:cubicBezTo>
                                <a:cubicBezTo>
                                  <a:pt x="44193" y="220705"/>
                                  <a:pt x="34506" y="221412"/>
                                  <a:pt x="25879" y="224287"/>
                                </a:cubicBezTo>
                                <a:cubicBezTo>
                                  <a:pt x="14681" y="257882"/>
                                  <a:pt x="23683" y="256595"/>
                                  <a:pt x="0" y="232914"/>
                                </a:cubicBezTo>
                              </a:path>
                            </a:pathLst>
                          </a:cu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4" name="Flussdiagramm: Verzögerung 494"/>
                        <wps:cNvSpPr/>
                        <wps:spPr>
                          <a:xfrm rot="16200000">
                            <a:off x="432079" y="-8366"/>
                            <a:ext cx="109220" cy="146050"/>
                          </a:xfrm>
                          <a:prstGeom prst="flowChartDelay">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5" name="Flussdiagramm: Verzögerung 495"/>
                        <wps:cNvSpPr/>
                        <wps:spPr>
                          <a:xfrm rot="16200000">
                            <a:off x="823965" y="-18415"/>
                            <a:ext cx="109220" cy="146050"/>
                          </a:xfrm>
                          <a:prstGeom prst="flowChartDelay">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6" name="Flussdiagramm: Verzögerung 496"/>
                        <wps:cNvSpPr/>
                        <wps:spPr>
                          <a:xfrm rot="5400000">
                            <a:off x="442128" y="353374"/>
                            <a:ext cx="109220" cy="146050"/>
                          </a:xfrm>
                          <a:prstGeom prst="flowChartDelay">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7" name="Flussdiagramm: Verzögerung 497"/>
                        <wps:cNvSpPr/>
                        <wps:spPr>
                          <a:xfrm rot="5400000">
                            <a:off x="813917" y="353374"/>
                            <a:ext cx="109220" cy="146050"/>
                          </a:xfrm>
                          <a:prstGeom prst="flowChartDelay">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936" o:spid="_x0000_s1026" style="position:absolute;margin-left:14.55pt;margin-top:106.1pt;width:94.9pt;height:37.85pt;z-index:252369920" coordsize="12058,4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">
                <v:rect id="Rechteck 478" o:spid="_x0000_s1027" style="position:absolute;top:1222;width:4313;height:23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VLZMIA&#10;AADcAAAADwAAAGRycy9kb3ducmV2LnhtbERPz2vCMBS+D/wfwhO8zVQRJ51RRBQED2VVdn5r3ppq&#10;81KaaKt/vTkMdvz4fi/Xva3FnVpfOVYwGScgiAunKy4VnE/79wUIH5A11o5JwYM8rFeDtyWm2nX8&#10;Rfc8lCKGsE9RgQmhSaX0hSGLfuwa4sj9utZiiLAtpW6xi+G2ltMkmUuLFccGgw1tDRXX/GYVJM9n&#10;Ntn+XLLva9ZVnc1zc9w9lBoN+80niEB9+Bf/uQ9awewjro1n4hGQq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RUtkwgAAANwAAAAPAAAAAAAAAAAAAAAAAJgCAABkcnMvZG93&#10;bnJldi54bWxQSwUGAAAAAAQABAD1AAAAhwMAAAAA&#10;" fillcolor="white [3212]" strokecolor="#a5a5a5 [2092]" strokeweight="2pt"/>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Pfeil nach oben und unten 481" o:spid="_x0000_s1028" type="#_x0000_t70" style="position:absolute;left:4220;top:418;width:1294;height:37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BR8MA&#10;AADcAAAADwAAAGRycy9kb3ducmV2LnhtbESPT4vCMBTE74LfITzBi2haWUSrUXRRKLgX/92fzbMt&#10;Ni+lyWr99hthweMwM79hFqvWVOJBjSstK4hHEQjizOqScwXn0244BeE8ssbKMil4kYPVsttZYKLt&#10;kw/0OPpcBAi7BBUU3teJlC4ryKAb2Zo4eDfbGPRBNrnUDT4D3FRyHEUTabDksFBgTd8FZffjrwmU&#10;++E6GKSbeJ9vx7dZurnE9ueiVL/XrucgPLX+E/5vp1rB1zSG95lw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BR8MAAADcAAAADwAAAAAAAAAAAAAAAACYAgAAZHJzL2Rv&#10;d25yZXYueG1sUEsFBgAAAAAEAAQA9QAAAIgDAAAAAA==&#10;" adj=",3683" fillcolor="#0d0d0d [3069]" strokecolor="black [3200]" strokeweight="2pt">
                  <v:fill r:id="rId107" o:title="" color2="white [3212]" type="pattern"/>
                </v:shape>
                <v:line id="Gerade Verbindung 483" o:spid="_x0000_s1029" style="position:absolute;visibility:visible;mso-wrap-style:square" from="5526,1222" to="7418,1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faGsUAAADcAAAADwAAAGRycy9kb3ducmV2LnhtbESPQWvCQBSE74X+h+UVvNVNooikrlKU&#10;xh7agzHeH9lnNph9G7Jbjf/eLRR6HGbmG2a1GW0nrjT41rGCdJqAIK6dbrlRUB0/XpcgfEDW2Dkm&#10;BXfysFk/P60w1+7GB7qWoRERwj5HBSaEPpfS14Ys+qnriaN3doPFEOXQSD3gLcJtJ7MkWUiLLccF&#10;gz1tDdWX8scqWJwv93D6ruZfdbZPx3RXGGoLpSYv4/sbiEBj+A//tT+1gvlyBr9n4hGQ6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AfaGsUAAADcAAAADwAAAAAAAAAA&#10;AAAAAAChAgAAZHJzL2Rvd25yZXYueG1sUEsFBgAAAAAEAAQA+QAAAJMDAAAAAA==&#10;" strokecolor="#a5a5a5 [2092]" strokeweight="2pt"/>
                <v:line id="Gerade Verbindung 484" o:spid="_x0000_s1030" style="position:absolute;visibility:visible;mso-wrap-style:square" from="5526,3433" to="7501,3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5CbsQAAADcAAAADwAAAGRycy9kb3ducmV2LnhtbESPQWvCQBSE74X+h+UJ3uomEkKIriKW&#10;qof2UGvvj+wzG8y+DdmtSf69Wyj0OMzMN8x6O9pW3Kn3jWMF6SIBQVw53XCt4PL19lKA8AFZY+uY&#10;FEzkYbt5flpjqd3An3Q/h1pECPsSFZgQulJKXxmy6BeuI47e1fUWQ5R9LXWPQ4TbVi6TJJcWG44L&#10;BjvaG6pu5x+rIL/epvD9ccneq+UxHdPXg6HmoNR8Nu5WIAKN4T/81z5pBVmRwe+ZeATk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7kJuxAAAANwAAAAPAAAAAAAAAAAA&#10;AAAAAKECAABkcnMvZG93bnJldi54bWxQSwUGAAAAAAQABAD5AAAAkgMAAAAA&#10;" strokecolor="#a5a5a5 [2092]" strokeweight="2pt"/>
                <v:shape id="Pfeil nach oben und unten 486" o:spid="_x0000_s1031" type="#_x0000_t70" style="position:absolute;left:8139;top:418;width:1106;height:37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KVPcQA&#10;AADcAAAADwAAAGRycy9kb3ducmV2LnhtbESPQWvCQBSE7wX/w/IEL0U3LRIkukqQCiq9NLaeH9ln&#10;Nph9G7JbE/+9KxR6HGbmG2a1GWwjbtT52rGCt1kCgrh0uuZKwfdpN12A8AFZY+OYFNzJw2Y9ellh&#10;pl3PX3QrQiUihH2GCkwIbSalLw1Z9DPXEkfv4jqLIcqukrrDPsJtI9+TJJUWa44LBlvaGiqvxa9V&#10;8FN89Onn/HRo94PeHV/PeTA2V2oyHvIliEBD+A//tfdawXyRwvNMP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ilT3EAAAA3AAAAA8AAAAAAAAAAAAAAAAAmAIAAGRycy9k&#10;b3ducmV2LnhtbFBLBQYAAAAABAAEAPUAAACJAwAAAAA=&#10;" adj=",3150" fillcolor="#0d0d0d [3069]" strokecolor="black [3213]" strokeweight="2pt">
                  <v:fill r:id="rId107" o:title="" color2="white [3212]" type="pattern"/>
                </v:shape>
                <v:line id="Gerade Verbindung 487" o:spid="_x0000_s1032" style="position:absolute;visibility:visible;mso-wrap-style:square" from="9847,1222" to="12003,1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zcGcUAAADcAAAADwAAAGRycy9kb3ducmV2LnhtbESPS2vDMBCE74X+B7GF3hrZwaTBiRJC&#10;S9Ie0kNe98XaWCbWyliKH/++ChR6HGbmG2a5HmwtOmp95VhBOklAEBdOV1wqOJ+2b3MQPiBrrB2T&#10;gpE8rFfPT0vMtev5QN0xlCJC2OeowITQ5FL6wpBFP3ENcfSurrUYomxLqVvsI9zWcpokM2mx4rhg&#10;sKEPQ8XteLcKZtfbGC4/52xfTL/SIf3cGap2Sr2+DJsFiEBD+A//tb+1gmz+Do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zzcGcUAAADcAAAADwAAAAAAAAAA&#10;AAAAAAChAgAAZHJzL2Rvd25yZXYueG1sUEsFBgAAAAAEAAQA+QAAAJMDAAAAAA==&#10;" strokecolor="#a5a5a5 [2092]" strokeweight="2pt"/>
                <v:line id="Gerade Verbindung 489" o:spid="_x0000_s1033" style="position:absolute;visibility:visible;mso-wrap-style:square" from="12058,1222" to="12058,3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t8MMAAADcAAAADwAAAGRycy9kb3ducmV2LnhtbESPQYvCMBSE78L+h/AEb5pWRNxqFFnR&#10;9bAe7Or90TybYvNSmqj132+EBY/DzHzDLFadrcWdWl85VpCOEhDEhdMVlwpOv9vhDIQPyBprx6Tg&#10;SR5Wy4/eAjPtHnykex5KESHsM1RgQmgyKX1hyKIfuYY4ehfXWgxRtqXULT4i3NZynCRTabHiuGCw&#10;oS9DxTW/WQXTy/UZzofT5KcYf6ddutkZqnZKDfrdeg4iUBfe4f/2XiuYzD7hdSYeAbn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v7fDDAAAA3AAAAA8AAAAAAAAAAAAA&#10;AAAAoQIAAGRycy9kb3ducmV2LnhtbFBLBQYAAAAABAAEAPkAAACRAwAAAAA=&#10;" strokecolor="#a5a5a5 [2092]" strokeweight="2pt"/>
                <v:line id="Gerade Verbindung 490" o:spid="_x0000_s1034" style="position:absolute;visibility:visible;mso-wrap-style:square" from="9847,3533" to="12003,3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zSsMEAAADcAAAADwAAAGRycy9kb3ducmV2LnhtbERPy4rCMBTdC/MP4QruNK2IaMdUZETH&#10;xbjwMftLc9sUm5vSRK1/P1kIszyc92rd20Y8qPO1YwXpJAFBXDhdc6XgetmNFyB8QNbYOCYFL/Kw&#10;zj8GK8y0e/KJHudQiRjCPkMFJoQ2k9IXhiz6iWuJI1e6zmKIsKuk7vAZw20jp0kylxZrjg0GW/oy&#10;VNzOd6tgXt5e4fd4nf0U0++0T7d7Q/VeqdGw33yCCNSHf/HbfdAKZss4P56JR0Dm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DNKwwQAAANwAAAAPAAAAAAAAAAAAAAAA&#10;AKECAABkcnMvZG93bnJldi54bWxQSwUGAAAAAAQABAD5AAAAjwMAAAAA&#10;" strokecolor="#a5a5a5 [2092]" strokeweight="2pt"/>
                <v:shape id="Freihandform 491" o:spid="_x0000_s1035" style="position:absolute;left:7335;top:1122;width:952;height:2495;visibility:visible;mso-wrap-style:square;v-text-anchor:middle" coordsize="95653,250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UO5sQA&#10;AADcAAAADwAAAGRycy9kb3ducmV2LnhtbESPQWvCQBSE7wX/w/KE3uomImJSVwlioR4Eq+n9kX0m&#10;wezbkF2T9N+7gtDjMDPfMOvtaBrRU+dqywriWQSCuLC65lJBfvn6WIFwHlljY5kU/JGD7WbytsZU&#10;24F/qD/7UgQIuxQVVN63qZSuqMigm9mWOHhX2xn0QXal1B0OAW4aOY+ipTRYc1iosKVdRcXtfDcK&#10;rknxu7L5Qcv9sR3LxW3ITstMqffpmH2C8DT6//Cr/a0VLJIYnmfCEZC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1DubEAAAA3AAAAA8AAAAAAAAAAAAAAAAAmAIAAGRycy9k&#10;b3ducmV2LnhtbFBLBQYAAAAABAAEAPUAAACJAwAAAAA=&#10;" path="m8626,c20128,14377,33374,27519,43132,43132v4820,7711,2197,19450,8627,25880c58189,75442,69012,74763,77638,77638v5751,17253,21664,34116,17253,51759c93742,133994,82586,182360,77638,189782v-6767,10151,-15728,19112,-25879,25879c44193,220705,34506,221412,25879,224287,14681,257882,23683,256595,,232914e" filled="f" strokecolor="#a5a5a5 [2092]" strokeweight="2pt">
                  <v:path arrowok="t" o:connecttype="custom" o:connectlocs="8590,0;42950,43026;51541,68843;77311,77448;94491,129080;77311,189318;51541,215133;25770,223738;0,232344" o:connectangles="0,0,0,0,0,0,0,0,0"/>
                </v:shape>
                <v:shapetype id="_x0000_t135" coordsize="21600,21600" o:spt="135" path="m10800,qx21600,10800,10800,21600l,21600,,xe">
                  <v:stroke joinstyle="miter"/>
                  <v:path gradientshapeok="t" o:connecttype="rect" textboxrect="0,3163,18437,18437"/>
                </v:shapetype>
                <v:shape id="Flussdiagramm: Verzögerung 494" o:spid="_x0000_s1036" type="#_x0000_t135" style="position:absolute;left:4321;top:-85;width:1092;height:146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o/fMYA&#10;AADcAAAADwAAAGRycy9kb3ducmV2LnhtbESPQWsCMRSE74L/IbxCb5qtqOhqFFEKPYhaWyreHpvn&#10;7uLmZbuJGv99UxA8DjPzDTOdB1OJKzWutKzgrZuAIM6sLjlX8P313hmBcB5ZY2WZFNzJwXzWbk0x&#10;1fbGn3Td+1xECLsUFRTe16mULivIoOvamjh6J9sY9FE2udQN3iLcVLKXJENpsOS4UGBNy4Ky8/5i&#10;FGx/d6ufyzqM3fAYss3gMOqdK6fU60tYTEB4Cv4ZfrQ/tIL+uA//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0o/fMYAAADcAAAADwAAAAAAAAAAAAAAAACYAgAAZHJz&#10;L2Rvd25yZXYueG1sUEsFBgAAAAAEAAQA9QAAAIsDAAAAAA==&#10;" fillcolor="black [3200]" strokecolor="black [1600]" strokeweight="2pt"/>
                <v:shape id="Flussdiagramm: Verzögerung 495" o:spid="_x0000_s1037" type="#_x0000_t135" style="position:absolute;left:8240;top:-185;width:1092;height:146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JZ5MMA&#10;AADcAAAADwAAAGRycy9kb3ducmV2LnhtbESPW4vCMBSE34X9D+Es+Kapt0WrUUQoCD552fezzdm0&#10;bnPSbaLWf28EwcdhZr5hFqvWVuJKjS8dKxj0ExDEudMlGwWnY9abgvABWWPlmBTcycNq+dFZYKrd&#10;jfd0PQQjIoR9igqKEOpUSp8XZNH3XU0cvV/XWAxRNkbqBm8Rbis5TJIvabHkuFBgTZuC8r/DxSow&#10;2Xny47f/6+/RYNeaKduMZ0Olup/teg4iUBve4Vd7qxWMZxN4no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3JZ5MMAAADcAAAADwAAAAAAAAAAAAAAAACYAgAAZHJzL2Rv&#10;d25yZXYueG1sUEsFBgAAAAAEAAQA9QAAAIgDAAAAAA==&#10;" fillcolor="windowText" strokeweight="2pt"/>
                <v:shape id="Flussdiagramm: Verzögerung 496" o:spid="_x0000_s1038" type="#_x0000_t135" style="position:absolute;left:4420;top:3534;width:1093;height:146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DTdsMA&#10;AADcAAAADwAAAGRycy9kb3ducmV2LnhtbESPQWvCQBSE70L/w/IEb2ajSNDUVaRF9NBLo/T8yL5k&#10;Q7Jv0+yq8d93C4Ueh5n5htnuR9uJOw2+caxgkaQgiEunG64VXC/H+RqED8gaO8ek4Eke9ruXyRZz&#10;7R78Sfci1CJC2OeowITQ51L60pBFn7ieOHqVGyyGKIda6gEfEW47uUzTTFpsOC4Y7OnNUNkWN6tg&#10;yYtWyvVHacfq/euk6dia706p2XQ8vIIINIb/8F/7rBWsNhn8nolH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DTdsMAAADcAAAADwAAAAAAAAAAAAAAAACYAgAAZHJzL2Rv&#10;d25yZXYueG1sUEsFBgAAAAAEAAQA9QAAAIgDAAAAAA==&#10;" fillcolor="windowText" strokeweight="2pt"/>
                <v:shape id="Flussdiagramm: Verzögerung 497" o:spid="_x0000_s1039" type="#_x0000_t135" style="position:absolute;left:8138;top:3534;width:1093;height:146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x27cIA&#10;AADcAAAADwAAAGRycy9kb3ducmV2LnhtbESPQYvCMBSE78L+h/AWvGmqiLpdo8guogcvVvH8aJ5N&#10;afNSm6j13xthYY/DzHzDLFadrcWdWl86VjAaJiCIc6dLLhScjpvBHIQPyBprx6TgSR5Wy4/eAlPt&#10;HnygexYKESHsU1RgQmhSKX1uyKIfuoY4ehfXWgxRtoXULT4i3NZynCRTabHkuGCwoR9DeZXdrIIx&#10;jyop5/vcdpff81bTpjLXWqn+Z7f+BhGoC//hv/ZOK5h8zeB9Jh4BuX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PHbtwgAAANwAAAAPAAAAAAAAAAAAAAAAAJgCAABkcnMvZG93&#10;bnJldi54bWxQSwUGAAAAAAQABAD1AAAAhwMAAAAA&#10;" fillcolor="windowText" strokeweight="2pt"/>
              </v:group>
            </w:pict>
          </mc:Fallback>
        </mc:AlternateContent>
      </w:r>
      <w:r>
        <w:rPr>
          <w:noProof/>
          <w:lang w:eastAsia="de-DE"/>
        </w:rPr>
        <mc:AlternateContent>
          <mc:Choice Requires="wpg">
            <w:drawing>
              <wp:anchor distT="0" distB="0" distL="114300" distR="114300" simplePos="0" relativeHeight="252365824" behindDoc="0" locked="0" layoutInCell="1" allowOverlap="1" wp14:anchorId="4E005253" wp14:editId="7D631C88">
                <wp:simplePos x="0" y="0"/>
                <wp:positionH relativeFrom="column">
                  <wp:posOffset>2776220</wp:posOffset>
                </wp:positionH>
                <wp:positionV relativeFrom="paragraph">
                  <wp:posOffset>150495</wp:posOffset>
                </wp:positionV>
                <wp:extent cx="786130" cy="148590"/>
                <wp:effectExtent l="0" t="0" r="13970" b="41910"/>
                <wp:wrapNone/>
                <wp:docPr id="504" name="Gruppieren 504"/>
                <wp:cNvGraphicFramePr/>
                <a:graphic xmlns:a="http://schemas.openxmlformats.org/drawingml/2006/main">
                  <a:graphicData uri="http://schemas.microsoft.com/office/word/2010/wordprocessingGroup">
                    <wpg:wgp>
                      <wpg:cNvGrpSpPr/>
                      <wpg:grpSpPr>
                        <a:xfrm>
                          <a:off x="0" y="0"/>
                          <a:ext cx="786130" cy="148590"/>
                          <a:chOff x="0" y="0"/>
                          <a:chExt cx="786639" cy="148759"/>
                        </a:xfrm>
                      </wpg:grpSpPr>
                      <wps:wsp>
                        <wps:cNvPr id="473" name="Freihandform 473"/>
                        <wps:cNvSpPr/>
                        <wps:spPr>
                          <a:xfrm>
                            <a:off x="0" y="0"/>
                            <a:ext cx="89535" cy="42545"/>
                          </a:xfrm>
                          <a:custGeom>
                            <a:avLst/>
                            <a:gdLst>
                              <a:gd name="connsiteX0" fmla="*/ 0 w 90000"/>
                              <a:gd name="connsiteY0" fmla="*/ 0 h 43132"/>
                              <a:gd name="connsiteX1" fmla="*/ 34506 w 90000"/>
                              <a:gd name="connsiteY1" fmla="*/ 43132 h 43132"/>
                              <a:gd name="connsiteX2" fmla="*/ 86264 w 90000"/>
                              <a:gd name="connsiteY2" fmla="*/ 25879 h 43132"/>
                              <a:gd name="connsiteX3" fmla="*/ 0 w 90000"/>
                              <a:gd name="connsiteY3" fmla="*/ 0 h 43132"/>
                            </a:gdLst>
                            <a:ahLst/>
                            <a:cxnLst>
                              <a:cxn ang="0">
                                <a:pos x="connsiteX0" y="connsiteY0"/>
                              </a:cxn>
                              <a:cxn ang="0">
                                <a:pos x="connsiteX1" y="connsiteY1"/>
                              </a:cxn>
                              <a:cxn ang="0">
                                <a:pos x="connsiteX2" y="connsiteY2"/>
                              </a:cxn>
                              <a:cxn ang="0">
                                <a:pos x="connsiteX3" y="connsiteY3"/>
                              </a:cxn>
                            </a:cxnLst>
                            <a:rect l="l" t="t" r="r" b="b"/>
                            <a:pathLst>
                              <a:path w="90000" h="43132">
                                <a:moveTo>
                                  <a:pt x="0" y="0"/>
                                </a:moveTo>
                                <a:lnTo>
                                  <a:pt x="34506" y="43132"/>
                                </a:lnTo>
                                <a:cubicBezTo>
                                  <a:pt x="51759" y="37381"/>
                                  <a:pt x="104360" y="27688"/>
                                  <a:pt x="86264" y="25879"/>
                                </a:cubicBezTo>
                                <a:lnTo>
                                  <a:pt x="0" y="0"/>
                                </a:lnTo>
                                <a:close/>
                              </a:path>
                            </a:pathLst>
                          </a:cu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4" name="Freihandform 474"/>
                        <wps:cNvSpPr/>
                        <wps:spPr>
                          <a:xfrm>
                            <a:off x="258051" y="56099"/>
                            <a:ext cx="62497" cy="44992"/>
                          </a:xfrm>
                          <a:custGeom>
                            <a:avLst/>
                            <a:gdLst>
                              <a:gd name="connsiteX0" fmla="*/ 0 w 62497"/>
                              <a:gd name="connsiteY0" fmla="*/ 0 h 44992"/>
                              <a:gd name="connsiteX1" fmla="*/ 17253 w 62497"/>
                              <a:gd name="connsiteY1" fmla="*/ 43133 h 44992"/>
                              <a:gd name="connsiteX2" fmla="*/ 43133 w 62497"/>
                              <a:gd name="connsiteY2" fmla="*/ 34506 h 44992"/>
                              <a:gd name="connsiteX3" fmla="*/ 51759 w 62497"/>
                              <a:gd name="connsiteY3" fmla="*/ 0 h 44992"/>
                            </a:gdLst>
                            <a:ahLst/>
                            <a:cxnLst>
                              <a:cxn ang="0">
                                <a:pos x="connsiteX0" y="connsiteY0"/>
                              </a:cxn>
                              <a:cxn ang="0">
                                <a:pos x="connsiteX1" y="connsiteY1"/>
                              </a:cxn>
                              <a:cxn ang="0">
                                <a:pos x="connsiteX2" y="connsiteY2"/>
                              </a:cxn>
                              <a:cxn ang="0">
                                <a:pos x="connsiteX3" y="connsiteY3"/>
                              </a:cxn>
                            </a:cxnLst>
                            <a:rect l="l" t="t" r="r" b="b"/>
                            <a:pathLst>
                              <a:path w="62497" h="44992">
                                <a:moveTo>
                                  <a:pt x="0" y="0"/>
                                </a:moveTo>
                                <a:cubicBezTo>
                                  <a:pt x="5751" y="14378"/>
                                  <a:pt x="5161" y="33460"/>
                                  <a:pt x="17253" y="43133"/>
                                </a:cubicBezTo>
                                <a:cubicBezTo>
                                  <a:pt x="24354" y="48814"/>
                                  <a:pt x="36032" y="40187"/>
                                  <a:pt x="43133" y="34506"/>
                                </a:cubicBezTo>
                                <a:cubicBezTo>
                                  <a:pt x="70227" y="12831"/>
                                  <a:pt x="64740" y="12982"/>
                                  <a:pt x="51759" y="0"/>
                                </a:cubicBezTo>
                              </a:path>
                            </a:pathLst>
                          </a:cu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6" name="Freihandform 476"/>
                        <wps:cNvSpPr/>
                        <wps:spPr>
                          <a:xfrm>
                            <a:off x="723666" y="44879"/>
                            <a:ext cx="62973" cy="103880"/>
                          </a:xfrm>
                          <a:custGeom>
                            <a:avLst/>
                            <a:gdLst>
                              <a:gd name="connsiteX0" fmla="*/ 61357 w 62973"/>
                              <a:gd name="connsiteY0" fmla="*/ 363 h 103880"/>
                              <a:gd name="connsiteX1" fmla="*/ 52730 w 62973"/>
                              <a:gd name="connsiteY1" fmla="*/ 43495 h 103880"/>
                              <a:gd name="connsiteX2" fmla="*/ 26851 w 62973"/>
                              <a:gd name="connsiteY2" fmla="*/ 52121 h 103880"/>
                              <a:gd name="connsiteX3" fmla="*/ 9598 w 62973"/>
                              <a:gd name="connsiteY3" fmla="*/ 103880 h 103880"/>
                              <a:gd name="connsiteX4" fmla="*/ 972 w 62973"/>
                              <a:gd name="connsiteY4" fmla="*/ 78000 h 103880"/>
                              <a:gd name="connsiteX5" fmla="*/ 26851 w 62973"/>
                              <a:gd name="connsiteY5" fmla="*/ 69374 h 103880"/>
                              <a:gd name="connsiteX6" fmla="*/ 61357 w 62973"/>
                              <a:gd name="connsiteY6" fmla="*/ 363 h 1038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62973" h="103880">
                                <a:moveTo>
                                  <a:pt x="61357" y="363"/>
                                </a:moveTo>
                                <a:cubicBezTo>
                                  <a:pt x="65670" y="-3950"/>
                                  <a:pt x="60863" y="31295"/>
                                  <a:pt x="52730" y="43495"/>
                                </a:cubicBezTo>
                                <a:cubicBezTo>
                                  <a:pt x="47686" y="51061"/>
                                  <a:pt x="32136" y="44722"/>
                                  <a:pt x="26851" y="52121"/>
                                </a:cubicBezTo>
                                <a:cubicBezTo>
                                  <a:pt x="16280" y="66920"/>
                                  <a:pt x="9598" y="103880"/>
                                  <a:pt x="9598" y="103880"/>
                                </a:cubicBezTo>
                                <a:cubicBezTo>
                                  <a:pt x="6723" y="95253"/>
                                  <a:pt x="-3095" y="86133"/>
                                  <a:pt x="972" y="78000"/>
                                </a:cubicBezTo>
                                <a:cubicBezTo>
                                  <a:pt x="5038" y="69867"/>
                                  <a:pt x="19751" y="75054"/>
                                  <a:pt x="26851" y="69374"/>
                                </a:cubicBezTo>
                                <a:cubicBezTo>
                                  <a:pt x="35527" y="62433"/>
                                  <a:pt x="57044" y="4676"/>
                                  <a:pt x="61357" y="363"/>
                                </a:cubicBezTo>
                                <a:close/>
                              </a:path>
                            </a:pathLst>
                          </a:cu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504" o:spid="_x0000_s1026" style="position:absolute;margin-left:218.6pt;margin-top:11.85pt;width:61.9pt;height:11.7pt;z-index:252365824" coordsize="7866,14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">
                <v:shape id="Freihandform 473" o:spid="_x0000_s1027" style="position:absolute;width:895;height:425;visibility:visible;mso-wrap-style:square;v-text-anchor:middle" coordsize="90000,43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vBZcYA&#10;AADcAAAADwAAAGRycy9kb3ducmV2LnhtbESPQWvCQBSE70L/w/IKvdVNa7ASXUUFoZgiVkXw9si+&#10;JsHs27C7jem/7xYKHoeZ+YaZLXrTiI6cry0reBkmIIgLq2suFZyOm+cJCB+QNTaWScEPeVjMHwYz&#10;zLS98Sd1h1CKCGGfoYIqhDaT0hcVGfRD2xJH78s6gyFKV0rt8BbhppGvSTKWBmuOCxW2tK6ouB6+&#10;jYLzJr+ku+1qtB53ucvT7TL9cHulnh775RREoD7cw//td60gfRvB35l4B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4vBZcYAAADcAAAADwAAAAAAAAAAAAAAAACYAgAAZHJz&#10;L2Rvd25yZXYueG1sUEsFBgAAAAAEAAQA9QAAAIsDAAAAAA==&#10;" path="m,l34506,43132c51759,37381,104360,27688,86264,25879l,xe" fillcolor="black [3200]" strokecolor="black [1600]" strokeweight="2pt">
                  <v:path arrowok="t" o:connecttype="custom" o:connectlocs="0,0;34328,42545;85818,25527;0,0" o:connectangles="0,0,0,0"/>
                </v:shape>
                <v:shape id="Freihandform 474" o:spid="_x0000_s1028" style="position:absolute;left:2580;top:560;width:625;height:450;visibility:visible;mso-wrap-style:square;v-text-anchor:middle" coordsize="62497,44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O8sMA&#10;AADcAAAADwAAAGRycy9kb3ducmV2LnhtbESPUWvCMBSF3wf+h3AF32bqkG1Uo4gw1AdHV/0Bl+ba&#10;BpubkkRb/70ZDPZ4OOd8h7NcD7YVd/LBOFYwm2YgiCunDdcKzqev108QISJrbB2TggcFWK9GL0vM&#10;tev5h+5lrEWCcMhRQRNjl0sZqoYshqnriJN3cd5iTNLXUnvsE9y28i3L3qVFw2mhwY62DVXX8mYV&#10;2GK37405lMWlyOzhGAr57TdKTcbDZgEi0hD/w3/tvVYw/5jD75l0BO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O8sMAAADcAAAADwAAAAAAAAAAAAAAAACYAgAAZHJzL2Rv&#10;d25yZXYueG1sUEsFBgAAAAAEAAQA9QAAAIgDAAAAAA==&#10;" path="m,c5751,14378,5161,33460,17253,43133v7101,5681,18779,-2946,25880,-8627c70227,12831,64740,12982,51759,e" filled="f" strokecolor="black [3200]" strokeweight="2pt">
                  <v:shadow on="t" color="black" opacity="24903f" origin=",.5" offset="0,.55556mm"/>
                  <v:path arrowok="t" o:connecttype="custom" o:connectlocs="0,0;17253,43133;43133,34506;51759,0" o:connectangles="0,0,0,0"/>
                </v:shape>
                <v:shape id="Freihandform 476" o:spid="_x0000_s1029" style="position:absolute;left:7236;top:448;width:630;height:1039;visibility:visible;mso-wrap-style:square;v-text-anchor:middle" coordsize="62973,103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Oj8QA&#10;AADcAAAADwAAAGRycy9kb3ducmV2LnhtbESPQWvCQBSE7wX/w/IKXkrdbSmxRldpC0LBk0m8P7LP&#10;JDb7Nma3Mf57t1DwOMzMN8xqM9pWDNT7xrGGl5kCQVw603Cloci3z+8gfEA22DomDVfysFlPHlaY&#10;GnfhPQ1ZqESEsE9RQx1Cl0rpy5os+pnriKN3dL3FEGVfSdPjJcJtK1+VSqTFhuNCjR191VT+ZL9W&#10;Q74ossImu6chl4fPLQV13p+U1tPH8WMJItAY7uH/9rfR8DZP4O9MPAJ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fjo/EAAAA3AAAAA8AAAAAAAAAAAAAAAAAmAIAAGRycy9k&#10;b3ducmV2LnhtbFBLBQYAAAAABAAEAPUAAACJAwAAAAA=&#10;" path="m61357,363v4313,-4313,-494,30932,-8627,43132c47686,51061,32136,44722,26851,52121,16280,66920,9598,103880,9598,103880,6723,95253,-3095,86133,972,78000,5038,69867,19751,75054,26851,69374,35527,62433,57044,4676,61357,363xe" fillcolor="black [3200]" strokecolor="black [1600]" strokeweight="2pt">
                  <v:path arrowok="t" o:connecttype="custom" o:connectlocs="61357,363;52730,43495;26851,52121;9598,103880;972,78000;26851,69374;61357,363" o:connectangles="0,0,0,0,0,0,0"/>
                </v:shape>
              </v:group>
            </w:pict>
          </mc:Fallback>
        </mc:AlternateContent>
      </w:r>
      <w:r>
        <w:rPr>
          <w:noProof/>
          <w:lang w:eastAsia="de-DE"/>
        </w:rPr>
        <mc:AlternateContent>
          <mc:Choice Requires="wps">
            <w:drawing>
              <wp:anchor distT="0" distB="0" distL="114300" distR="114300" simplePos="0" relativeHeight="252368896" behindDoc="0" locked="0" layoutInCell="1" allowOverlap="1" wp14:anchorId="5E4A7A33" wp14:editId="6A3EECD6">
                <wp:simplePos x="0" y="0"/>
                <wp:positionH relativeFrom="column">
                  <wp:posOffset>2398493</wp:posOffset>
                </wp:positionH>
                <wp:positionV relativeFrom="paragraph">
                  <wp:posOffset>149860</wp:posOffset>
                </wp:positionV>
                <wp:extent cx="1407795" cy="240665"/>
                <wp:effectExtent l="0" t="0" r="20955" b="26035"/>
                <wp:wrapNone/>
                <wp:docPr id="499" name="Freihandform 499"/>
                <wp:cNvGraphicFramePr/>
                <a:graphic xmlns:a="http://schemas.openxmlformats.org/drawingml/2006/main">
                  <a:graphicData uri="http://schemas.microsoft.com/office/word/2010/wordprocessingShape">
                    <wps:wsp>
                      <wps:cNvSpPr/>
                      <wps:spPr>
                        <a:xfrm>
                          <a:off x="0" y="0"/>
                          <a:ext cx="1407795" cy="240665"/>
                        </a:xfrm>
                        <a:custGeom>
                          <a:avLst/>
                          <a:gdLst>
                            <a:gd name="connsiteX0" fmla="*/ 0 w 1408064"/>
                            <a:gd name="connsiteY0" fmla="*/ 16829 h 241222"/>
                            <a:gd name="connsiteX1" fmla="*/ 5610 w 1408064"/>
                            <a:gd name="connsiteY1" fmla="*/ 241222 h 241222"/>
                            <a:gd name="connsiteX2" fmla="*/ 1408064 w 1408064"/>
                            <a:gd name="connsiteY2" fmla="*/ 235612 h 241222"/>
                            <a:gd name="connsiteX3" fmla="*/ 1396844 w 1408064"/>
                            <a:gd name="connsiteY3" fmla="*/ 16829 h 241222"/>
                            <a:gd name="connsiteX4" fmla="*/ 1329527 w 1408064"/>
                            <a:gd name="connsiteY4" fmla="*/ 28049 h 241222"/>
                            <a:gd name="connsiteX5" fmla="*/ 1290258 w 1408064"/>
                            <a:gd name="connsiteY5" fmla="*/ 16829 h 241222"/>
                            <a:gd name="connsiteX6" fmla="*/ 1217330 w 1408064"/>
                            <a:gd name="connsiteY6" fmla="*/ 5610 h 241222"/>
                            <a:gd name="connsiteX7" fmla="*/ 1200501 w 1408064"/>
                            <a:gd name="connsiteY7" fmla="*/ 44878 h 241222"/>
                            <a:gd name="connsiteX8" fmla="*/ 1172452 w 1408064"/>
                            <a:gd name="connsiteY8" fmla="*/ 100977 h 241222"/>
                            <a:gd name="connsiteX9" fmla="*/ 1121964 w 1408064"/>
                            <a:gd name="connsiteY9" fmla="*/ 157075 h 241222"/>
                            <a:gd name="connsiteX10" fmla="*/ 1088305 w 1408064"/>
                            <a:gd name="connsiteY10" fmla="*/ 190734 h 241222"/>
                            <a:gd name="connsiteX11" fmla="*/ 1060256 w 1408064"/>
                            <a:gd name="connsiteY11" fmla="*/ 162685 h 241222"/>
                            <a:gd name="connsiteX12" fmla="*/ 1060256 w 1408064"/>
                            <a:gd name="connsiteY12" fmla="*/ 117806 h 241222"/>
                            <a:gd name="connsiteX13" fmla="*/ 1071475 w 1408064"/>
                            <a:gd name="connsiteY13" fmla="*/ 78537 h 241222"/>
                            <a:gd name="connsiteX14" fmla="*/ 1093914 w 1408064"/>
                            <a:gd name="connsiteY14" fmla="*/ 33659 h 241222"/>
                            <a:gd name="connsiteX15" fmla="*/ 1026597 w 1408064"/>
                            <a:gd name="connsiteY15" fmla="*/ 39269 h 241222"/>
                            <a:gd name="connsiteX16" fmla="*/ 908791 w 1408064"/>
                            <a:gd name="connsiteY16" fmla="*/ 5610 h 241222"/>
                            <a:gd name="connsiteX17" fmla="*/ 807814 w 1408064"/>
                            <a:gd name="connsiteY17" fmla="*/ 28049 h 241222"/>
                            <a:gd name="connsiteX18" fmla="*/ 757325 w 1408064"/>
                            <a:gd name="connsiteY18" fmla="*/ 0 h 241222"/>
                            <a:gd name="connsiteX19" fmla="*/ 729276 w 1408064"/>
                            <a:gd name="connsiteY19" fmla="*/ 67318 h 241222"/>
                            <a:gd name="connsiteX20" fmla="*/ 678788 w 1408064"/>
                            <a:gd name="connsiteY20" fmla="*/ 129026 h 241222"/>
                            <a:gd name="connsiteX21" fmla="*/ 645129 w 1408064"/>
                            <a:gd name="connsiteY21" fmla="*/ 117806 h 241222"/>
                            <a:gd name="connsiteX22" fmla="*/ 617080 w 1408064"/>
                            <a:gd name="connsiteY22" fmla="*/ 44878 h 241222"/>
                            <a:gd name="connsiteX23" fmla="*/ 527323 w 1408064"/>
                            <a:gd name="connsiteY23" fmla="*/ 16829 h 241222"/>
                            <a:gd name="connsiteX24" fmla="*/ 448786 w 1408064"/>
                            <a:gd name="connsiteY24" fmla="*/ 67318 h 241222"/>
                            <a:gd name="connsiteX25" fmla="*/ 330979 w 1408064"/>
                            <a:gd name="connsiteY25" fmla="*/ 16829 h 241222"/>
                            <a:gd name="connsiteX26" fmla="*/ 263662 w 1408064"/>
                            <a:gd name="connsiteY26" fmla="*/ 61708 h 241222"/>
                            <a:gd name="connsiteX27" fmla="*/ 218783 w 1408064"/>
                            <a:gd name="connsiteY27" fmla="*/ 44878 h 241222"/>
                            <a:gd name="connsiteX28" fmla="*/ 145856 w 1408064"/>
                            <a:gd name="connsiteY28" fmla="*/ 16829 h 241222"/>
                            <a:gd name="connsiteX29" fmla="*/ 0 w 1408064"/>
                            <a:gd name="connsiteY29" fmla="*/ 16829 h 24122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Lst>
                          <a:rect l="l" t="t" r="r" b="b"/>
                          <a:pathLst>
                            <a:path w="1408064" h="241222">
                              <a:moveTo>
                                <a:pt x="0" y="16829"/>
                              </a:moveTo>
                              <a:lnTo>
                                <a:pt x="5610" y="241222"/>
                              </a:lnTo>
                              <a:lnTo>
                                <a:pt x="1408064" y="235612"/>
                              </a:lnTo>
                              <a:lnTo>
                                <a:pt x="1396844" y="16829"/>
                              </a:lnTo>
                              <a:lnTo>
                                <a:pt x="1329527" y="28049"/>
                              </a:lnTo>
                              <a:lnTo>
                                <a:pt x="1290258" y="16829"/>
                              </a:lnTo>
                              <a:lnTo>
                                <a:pt x="1217330" y="5610"/>
                              </a:lnTo>
                              <a:lnTo>
                                <a:pt x="1200501" y="44878"/>
                              </a:lnTo>
                              <a:lnTo>
                                <a:pt x="1172452" y="100977"/>
                              </a:lnTo>
                              <a:lnTo>
                                <a:pt x="1121964" y="157075"/>
                              </a:lnTo>
                              <a:lnTo>
                                <a:pt x="1088305" y="190734"/>
                              </a:lnTo>
                              <a:lnTo>
                                <a:pt x="1060256" y="162685"/>
                              </a:lnTo>
                              <a:lnTo>
                                <a:pt x="1060256" y="117806"/>
                              </a:lnTo>
                              <a:lnTo>
                                <a:pt x="1071475" y="78537"/>
                              </a:lnTo>
                              <a:lnTo>
                                <a:pt x="1093914" y="33659"/>
                              </a:lnTo>
                              <a:lnTo>
                                <a:pt x="1026597" y="39269"/>
                              </a:lnTo>
                              <a:lnTo>
                                <a:pt x="908791" y="5610"/>
                              </a:lnTo>
                              <a:lnTo>
                                <a:pt x="807814" y="28049"/>
                              </a:lnTo>
                              <a:lnTo>
                                <a:pt x="757325" y="0"/>
                              </a:lnTo>
                              <a:lnTo>
                                <a:pt x="729276" y="67318"/>
                              </a:lnTo>
                              <a:lnTo>
                                <a:pt x="678788" y="129026"/>
                              </a:lnTo>
                              <a:lnTo>
                                <a:pt x="645129" y="117806"/>
                              </a:lnTo>
                              <a:lnTo>
                                <a:pt x="617080" y="44878"/>
                              </a:lnTo>
                              <a:lnTo>
                                <a:pt x="527323" y="16829"/>
                              </a:lnTo>
                              <a:lnTo>
                                <a:pt x="448786" y="67318"/>
                              </a:lnTo>
                              <a:lnTo>
                                <a:pt x="330979" y="16829"/>
                              </a:lnTo>
                              <a:lnTo>
                                <a:pt x="263662" y="61708"/>
                              </a:lnTo>
                              <a:lnTo>
                                <a:pt x="218783" y="44878"/>
                              </a:lnTo>
                              <a:lnTo>
                                <a:pt x="145856" y="16829"/>
                              </a:lnTo>
                              <a:lnTo>
                                <a:pt x="0" y="16829"/>
                              </a:lnTo>
                              <a:close/>
                            </a:path>
                          </a:pathLst>
                        </a:custGeom>
                        <a:pattFill prst="wdUpDiag">
                          <a:fgClr>
                            <a:schemeClr val="accent1"/>
                          </a:fgClr>
                          <a:bgClr>
                            <a:schemeClr val="bg1"/>
                          </a:bgClr>
                        </a:patt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ihandform 499" o:spid="_x0000_s1026" style="position:absolute;margin-left:188.85pt;margin-top:11.8pt;width:110.85pt;height:18.95pt;z-index:252368896;visibility:visible;mso-wrap-style:square;mso-wrap-distance-left:9pt;mso-wrap-distance-top:0;mso-wrap-distance-right:9pt;mso-wrap-distance-bottom:0;mso-position-horizontal:absolute;mso-position-horizontal-relative:text;mso-position-vertical:absolute;mso-position-vertical-relative:text;v-text-anchor:middle" coordsize="1408064,241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" path="m,16829l5610,241222r1402454,-5610l1396844,16829r-67317,11220l1290258,16829,1217330,5610r-16829,39268l1172452,100977r-50488,56098l1088305,190734r-28049,-28049l1060256,117806r11219,-39269l1093914,33659r-67317,5610l908791,5610,807814,28049,757325,,729276,67318r-50488,61708l645129,117806,617080,44878,527323,16829,448786,67318,330979,16829,263662,61708,218783,44878,145856,16829,,16829xe" fillcolor="#4f81bd [3204]" strokecolor="#a5a5a5 [2092]" strokeweight="2pt">
                <v:fill r:id="rId108" o:title="" color2="white [3212]" type="pattern"/>
                <v:path arrowok="t" o:connecttype="custom" o:connectlocs="0,16790;5609,240665;1407795,235068;1396577,16790;1329273,27984;1290012,16790;1217097,5597;1200272,44774;1172228,100744;1121750,156712;1088097,190294;1060053,162309;1060053,117534;1071270,78356;1093705,33581;1026401,39178;908617,5597;807660,27984;757180,0;729137,67163;678658,128728;645006,117534;616962,44774;527222,16790;448700,67163;330916,16790;263612,61566;218741,44774;145828,16790;0,16790" o:connectangles="0,0,0,0,0,0,0,0,0,0,0,0,0,0,0,0,0,0,0,0,0,0,0,0,0,0,0,0,0,0"/>
              </v:shape>
            </w:pict>
          </mc:Fallback>
        </mc:AlternateContent>
      </w:r>
      <w:r>
        <w:rPr>
          <w:noProof/>
          <w:lang w:eastAsia="de-DE"/>
        </w:rPr>
        <mc:AlternateContent>
          <mc:Choice Requires="wps">
            <w:drawing>
              <wp:anchor distT="0" distB="0" distL="114300" distR="114300" simplePos="0" relativeHeight="252363776" behindDoc="0" locked="0" layoutInCell="1" allowOverlap="1" wp14:anchorId="0B10C6AE" wp14:editId="1DA2BB22">
                <wp:simplePos x="0" y="0"/>
                <wp:positionH relativeFrom="column">
                  <wp:posOffset>1237615</wp:posOffset>
                </wp:positionH>
                <wp:positionV relativeFrom="paragraph">
                  <wp:posOffset>113030</wp:posOffset>
                </wp:positionV>
                <wp:extent cx="267335" cy="79375"/>
                <wp:effectExtent l="38100" t="38100" r="56515" b="92075"/>
                <wp:wrapNone/>
                <wp:docPr id="466" name="Freihandform 466"/>
                <wp:cNvGraphicFramePr/>
                <a:graphic xmlns:a="http://schemas.openxmlformats.org/drawingml/2006/main">
                  <a:graphicData uri="http://schemas.microsoft.com/office/word/2010/wordprocessingShape">
                    <wps:wsp>
                      <wps:cNvSpPr/>
                      <wps:spPr>
                        <a:xfrm>
                          <a:off x="0" y="0"/>
                          <a:ext cx="267335" cy="79375"/>
                        </a:xfrm>
                        <a:custGeom>
                          <a:avLst/>
                          <a:gdLst>
                            <a:gd name="connsiteX0" fmla="*/ 0 w 267419"/>
                            <a:gd name="connsiteY0" fmla="*/ 71138 h 79778"/>
                            <a:gd name="connsiteX1" fmla="*/ 77638 w 267419"/>
                            <a:gd name="connsiteY1" fmla="*/ 71138 h 79778"/>
                            <a:gd name="connsiteX2" fmla="*/ 163902 w 267419"/>
                            <a:gd name="connsiteY2" fmla="*/ 53885 h 79778"/>
                            <a:gd name="connsiteX3" fmla="*/ 241540 w 267419"/>
                            <a:gd name="connsiteY3" fmla="*/ 53885 h 79778"/>
                            <a:gd name="connsiteX4" fmla="*/ 267419 w 267419"/>
                            <a:gd name="connsiteY4" fmla="*/ 62511 h 79778"/>
                            <a:gd name="connsiteX5" fmla="*/ 258793 w 267419"/>
                            <a:gd name="connsiteY5" fmla="*/ 36632 h 79778"/>
                            <a:gd name="connsiteX6" fmla="*/ 250166 w 267419"/>
                            <a:gd name="connsiteY6" fmla="*/ 2126 h 79778"/>
                            <a:gd name="connsiteX7" fmla="*/ 189781 w 267419"/>
                            <a:gd name="connsiteY7" fmla="*/ 10753 h 79778"/>
                            <a:gd name="connsiteX8" fmla="*/ 172529 w 267419"/>
                            <a:gd name="connsiteY8" fmla="*/ 36632 h 79778"/>
                            <a:gd name="connsiteX9" fmla="*/ 163902 w 267419"/>
                            <a:gd name="connsiteY9" fmla="*/ 62511 h 79778"/>
                            <a:gd name="connsiteX10" fmla="*/ 138023 w 267419"/>
                            <a:gd name="connsiteY10" fmla="*/ 71138 h 79778"/>
                            <a:gd name="connsiteX11" fmla="*/ 129396 w 267419"/>
                            <a:gd name="connsiteY11" fmla="*/ 45258 h 79778"/>
                            <a:gd name="connsiteX12" fmla="*/ 77638 w 267419"/>
                            <a:gd name="connsiteY12" fmla="*/ 28006 h 79778"/>
                            <a:gd name="connsiteX13" fmla="*/ 51759 w 267419"/>
                            <a:gd name="connsiteY13" fmla="*/ 45258 h 79778"/>
                            <a:gd name="connsiteX14" fmla="*/ 25879 w 267419"/>
                            <a:gd name="connsiteY14" fmla="*/ 53885 h 79778"/>
                            <a:gd name="connsiteX15" fmla="*/ 51759 w 267419"/>
                            <a:gd name="connsiteY15" fmla="*/ 71138 h 79778"/>
                            <a:gd name="connsiteX16" fmla="*/ 43132 w 267419"/>
                            <a:gd name="connsiteY16" fmla="*/ 45258 h 79778"/>
                            <a:gd name="connsiteX17" fmla="*/ 69012 w 267419"/>
                            <a:gd name="connsiteY17" fmla="*/ 36632 h 79778"/>
                            <a:gd name="connsiteX18" fmla="*/ 103517 w 267419"/>
                            <a:gd name="connsiteY18" fmla="*/ 28006 h 79778"/>
                            <a:gd name="connsiteX19" fmla="*/ 129396 w 267419"/>
                            <a:gd name="connsiteY19" fmla="*/ 36632 h 79778"/>
                            <a:gd name="connsiteX20" fmla="*/ 146649 w 267419"/>
                            <a:gd name="connsiteY20" fmla="*/ 53885 h 797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267419" h="79778">
                              <a:moveTo>
                                <a:pt x="0" y="71138"/>
                              </a:moveTo>
                              <a:cubicBezTo>
                                <a:pt x="130087" y="45119"/>
                                <a:pt x="-32004" y="71138"/>
                                <a:pt x="77638" y="71138"/>
                              </a:cubicBezTo>
                              <a:cubicBezTo>
                                <a:pt x="98783" y="71138"/>
                                <a:pt x="141105" y="59584"/>
                                <a:pt x="163902" y="53885"/>
                              </a:cubicBezTo>
                              <a:cubicBezTo>
                                <a:pt x="204913" y="26544"/>
                                <a:pt x="179945" y="33354"/>
                                <a:pt x="241540" y="53885"/>
                              </a:cubicBezTo>
                              <a:lnTo>
                                <a:pt x="267419" y="62511"/>
                              </a:lnTo>
                              <a:cubicBezTo>
                                <a:pt x="264544" y="53885"/>
                                <a:pt x="261291" y="45375"/>
                                <a:pt x="258793" y="36632"/>
                              </a:cubicBezTo>
                              <a:cubicBezTo>
                                <a:pt x="255536" y="25232"/>
                                <a:pt x="261267" y="6289"/>
                                <a:pt x="250166" y="2126"/>
                              </a:cubicBezTo>
                              <a:cubicBezTo>
                                <a:pt x="231128" y="-5013"/>
                                <a:pt x="209909" y="7877"/>
                                <a:pt x="189781" y="10753"/>
                              </a:cubicBezTo>
                              <a:cubicBezTo>
                                <a:pt x="184030" y="19379"/>
                                <a:pt x="177165" y="27359"/>
                                <a:pt x="172529" y="36632"/>
                              </a:cubicBezTo>
                              <a:cubicBezTo>
                                <a:pt x="168462" y="44765"/>
                                <a:pt x="170332" y="56081"/>
                                <a:pt x="163902" y="62511"/>
                              </a:cubicBezTo>
                              <a:cubicBezTo>
                                <a:pt x="157472" y="68941"/>
                                <a:pt x="146649" y="68262"/>
                                <a:pt x="138023" y="71138"/>
                              </a:cubicBezTo>
                              <a:cubicBezTo>
                                <a:pt x="135147" y="62511"/>
                                <a:pt x="136796" y="50543"/>
                                <a:pt x="129396" y="45258"/>
                              </a:cubicBezTo>
                              <a:cubicBezTo>
                                <a:pt x="114598" y="34688"/>
                                <a:pt x="77638" y="28006"/>
                                <a:pt x="77638" y="28006"/>
                              </a:cubicBezTo>
                              <a:cubicBezTo>
                                <a:pt x="69012" y="33757"/>
                                <a:pt x="61032" y="40622"/>
                                <a:pt x="51759" y="45258"/>
                              </a:cubicBezTo>
                              <a:cubicBezTo>
                                <a:pt x="43626" y="49325"/>
                                <a:pt x="32309" y="47455"/>
                                <a:pt x="25879" y="53885"/>
                              </a:cubicBezTo>
                              <a:cubicBezTo>
                                <a:pt x="-19497" y="99261"/>
                                <a:pt x="51461" y="71213"/>
                                <a:pt x="51759" y="71138"/>
                              </a:cubicBezTo>
                              <a:cubicBezTo>
                                <a:pt x="48883" y="62511"/>
                                <a:pt x="39065" y="53391"/>
                                <a:pt x="43132" y="45258"/>
                              </a:cubicBezTo>
                              <a:cubicBezTo>
                                <a:pt x="47199" y="37125"/>
                                <a:pt x="60269" y="39130"/>
                                <a:pt x="69012" y="36632"/>
                              </a:cubicBezTo>
                              <a:cubicBezTo>
                                <a:pt x="80412" y="33375"/>
                                <a:pt x="92015" y="30881"/>
                                <a:pt x="103517" y="28006"/>
                              </a:cubicBezTo>
                              <a:cubicBezTo>
                                <a:pt x="112143" y="30881"/>
                                <a:pt x="122296" y="30952"/>
                                <a:pt x="129396" y="36632"/>
                              </a:cubicBezTo>
                              <a:cubicBezTo>
                                <a:pt x="148244" y="51710"/>
                                <a:pt x="146649" y="76538"/>
                                <a:pt x="146649" y="53885"/>
                              </a:cubicBezTo>
                            </a:path>
                          </a:pathLst>
                        </a:cu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ihandform 466" o:spid="_x0000_s1026" style="position:absolute;margin-left:97.45pt;margin-top:8.9pt;width:21.05pt;height:6.25pt;z-index:252363776;visibility:visible;mso-wrap-style:square;mso-wrap-distance-left:9pt;mso-wrap-distance-top:0;mso-wrap-distance-right:9pt;mso-wrap-distance-bottom:0;mso-position-horizontal:absolute;mso-position-horizontal-relative:text;mso-position-vertical:absolute;mso-position-vertical-relative:text;v-text-anchor:middle" coordsize="267419,79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" path="m,71138v130087,-26019,-32004,,77638,c98783,71138,141105,59584,163902,53885v41011,-27341,16043,-20531,77638,l267419,62511v-2875,-8626,-6128,-17136,-8626,-25879c255536,25232,261267,6289,250166,2126v-19038,-7139,-40257,5751,-60385,8627c184030,19379,177165,27359,172529,36632v-4067,8133,-2197,19449,-8627,25879c157472,68941,146649,68262,138023,71138v-2876,-8627,-1227,-20595,-8627,-25880c114598,34688,77638,28006,77638,28006,69012,33757,61032,40622,51759,45258v-8133,4067,-19450,2197,-25880,8627c-19497,99261,51461,71213,51759,71138,48883,62511,39065,53391,43132,45258v4067,-8133,17137,-6128,25880,-8626c80412,33375,92015,30881,103517,28006v8626,2875,18779,2946,25879,8626c148244,51710,146649,76538,146649,53885e" filled="f" strokecolor="black [3200]" strokeweight="2pt">
                <v:shadow on="t" color="black" opacity="24903f" origin=",.5" offset="0,.55556mm"/>
                <v:path arrowok="t" o:connecttype="custom" o:connectlocs="0,70779;77614,70779;163851,53613;241464,53613;267335,62195;258712,36447;250087,2115;189721,10699;172475,36447;163851,62195;137980,70779;129355,45029;77614,27865;51743,45029;25871,53613;51743,70779;43118,45029;68990,36447;103484,27865;129355,36447;146603,53613" o:connectangles="0,0,0,0,0,0,0,0,0,0,0,0,0,0,0,0,0,0,0,0,0"/>
              </v:shape>
            </w:pict>
          </mc:Fallback>
        </mc:AlternateContent>
      </w:r>
      <w:r>
        <w:rPr>
          <w:noProof/>
          <w:lang w:eastAsia="de-DE"/>
        </w:rPr>
        <mc:AlternateContent>
          <mc:Choice Requires="wps">
            <w:drawing>
              <wp:anchor distT="0" distB="0" distL="114300" distR="114300" simplePos="0" relativeHeight="252362752" behindDoc="0" locked="0" layoutInCell="1" allowOverlap="1" wp14:anchorId="06F1CA7E" wp14:editId="04F1EDAA">
                <wp:simplePos x="0" y="0"/>
                <wp:positionH relativeFrom="column">
                  <wp:posOffset>746125</wp:posOffset>
                </wp:positionH>
                <wp:positionV relativeFrom="paragraph">
                  <wp:posOffset>153670</wp:posOffset>
                </wp:positionV>
                <wp:extent cx="260350" cy="77470"/>
                <wp:effectExtent l="0" t="0" r="25400" b="17780"/>
                <wp:wrapNone/>
                <wp:docPr id="465" name="Freihandform 465"/>
                <wp:cNvGraphicFramePr/>
                <a:graphic xmlns:a="http://schemas.openxmlformats.org/drawingml/2006/main">
                  <a:graphicData uri="http://schemas.microsoft.com/office/word/2010/wordprocessingShape">
                    <wps:wsp>
                      <wps:cNvSpPr/>
                      <wps:spPr>
                        <a:xfrm>
                          <a:off x="0" y="0"/>
                          <a:ext cx="260350" cy="77470"/>
                        </a:xfrm>
                        <a:custGeom>
                          <a:avLst/>
                          <a:gdLst>
                            <a:gd name="connsiteX0" fmla="*/ 60920 w 260926"/>
                            <a:gd name="connsiteY0" fmla="*/ 51758 h 77638"/>
                            <a:gd name="connsiteX1" fmla="*/ 86799 w 260926"/>
                            <a:gd name="connsiteY1" fmla="*/ 60385 h 77638"/>
                            <a:gd name="connsiteX2" fmla="*/ 52294 w 260926"/>
                            <a:gd name="connsiteY2" fmla="*/ 69011 h 77638"/>
                            <a:gd name="connsiteX3" fmla="*/ 60920 w 260926"/>
                            <a:gd name="connsiteY3" fmla="*/ 43132 h 77638"/>
                            <a:gd name="connsiteX4" fmla="*/ 95426 w 260926"/>
                            <a:gd name="connsiteY4" fmla="*/ 34505 h 77638"/>
                            <a:gd name="connsiteX5" fmla="*/ 190316 w 260926"/>
                            <a:gd name="connsiteY5" fmla="*/ 34505 h 77638"/>
                            <a:gd name="connsiteX6" fmla="*/ 216196 w 260926"/>
                            <a:gd name="connsiteY6" fmla="*/ 8626 h 77638"/>
                            <a:gd name="connsiteX7" fmla="*/ 190316 w 260926"/>
                            <a:gd name="connsiteY7" fmla="*/ 0 h 77638"/>
                            <a:gd name="connsiteX8" fmla="*/ 164437 w 260926"/>
                            <a:gd name="connsiteY8" fmla="*/ 8626 h 77638"/>
                            <a:gd name="connsiteX9" fmla="*/ 121305 w 260926"/>
                            <a:gd name="connsiteY9" fmla="*/ 17253 h 77638"/>
                            <a:gd name="connsiteX10" fmla="*/ 86799 w 260926"/>
                            <a:gd name="connsiteY10" fmla="*/ 25879 h 77638"/>
                            <a:gd name="connsiteX11" fmla="*/ 112679 w 260926"/>
                            <a:gd name="connsiteY11" fmla="*/ 43132 h 77638"/>
                            <a:gd name="connsiteX12" fmla="*/ 250701 w 260926"/>
                            <a:gd name="connsiteY12" fmla="*/ 77638 h 77638"/>
                            <a:gd name="connsiteX13" fmla="*/ 233449 w 260926"/>
                            <a:gd name="connsiteY13" fmla="*/ 43132 h 77638"/>
                            <a:gd name="connsiteX14" fmla="*/ 207569 w 260926"/>
                            <a:gd name="connsiteY14" fmla="*/ 34505 h 77638"/>
                            <a:gd name="connsiteX15" fmla="*/ 147184 w 260926"/>
                            <a:gd name="connsiteY15" fmla="*/ 25879 h 77638"/>
                            <a:gd name="connsiteX16" fmla="*/ 250701 w 260926"/>
                            <a:gd name="connsiteY16" fmla="*/ 17253 h 77638"/>
                            <a:gd name="connsiteX17" fmla="*/ 242075 w 260926"/>
                            <a:gd name="connsiteY17" fmla="*/ 43132 h 77638"/>
                            <a:gd name="connsiteX18" fmla="*/ 216196 w 260926"/>
                            <a:gd name="connsiteY18" fmla="*/ 51758 h 77638"/>
                            <a:gd name="connsiteX19" fmla="*/ 190316 w 260926"/>
                            <a:gd name="connsiteY19" fmla="*/ 69011 h 77638"/>
                            <a:gd name="connsiteX20" fmla="*/ 121305 w 260926"/>
                            <a:gd name="connsiteY20" fmla="*/ 69011 h 77638"/>
                            <a:gd name="connsiteX21" fmla="*/ 60920 w 260926"/>
                            <a:gd name="connsiteY21" fmla="*/ 60385 h 77638"/>
                            <a:gd name="connsiteX22" fmla="*/ 43667 w 260926"/>
                            <a:gd name="connsiteY22" fmla="*/ 34505 h 77638"/>
                            <a:gd name="connsiteX23" fmla="*/ 26415 w 260926"/>
                            <a:gd name="connsiteY23" fmla="*/ 60385 h 77638"/>
                            <a:gd name="connsiteX24" fmla="*/ 60920 w 260926"/>
                            <a:gd name="connsiteY24" fmla="*/ 51758 h 776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Lst>
                          <a:rect l="l" t="t" r="r" b="b"/>
                          <a:pathLst>
                            <a:path w="260926" h="77638">
                              <a:moveTo>
                                <a:pt x="60920" y="51758"/>
                              </a:moveTo>
                              <a:cubicBezTo>
                                <a:pt x="70984" y="51758"/>
                                <a:pt x="90865" y="52252"/>
                                <a:pt x="86799" y="60385"/>
                              </a:cubicBezTo>
                              <a:cubicBezTo>
                                <a:pt x="81497" y="70989"/>
                                <a:pt x="62158" y="75587"/>
                                <a:pt x="52294" y="69011"/>
                              </a:cubicBezTo>
                              <a:cubicBezTo>
                                <a:pt x="44728" y="63967"/>
                                <a:pt x="53820" y="48812"/>
                                <a:pt x="60920" y="43132"/>
                              </a:cubicBezTo>
                              <a:cubicBezTo>
                                <a:pt x="70178" y="35726"/>
                                <a:pt x="83924" y="37381"/>
                                <a:pt x="95426" y="34505"/>
                              </a:cubicBezTo>
                              <a:cubicBezTo>
                                <a:pt x="129288" y="40149"/>
                                <a:pt x="157159" y="51084"/>
                                <a:pt x="190316" y="34505"/>
                              </a:cubicBezTo>
                              <a:cubicBezTo>
                                <a:pt x="201228" y="29049"/>
                                <a:pt x="207569" y="17252"/>
                                <a:pt x="216196" y="8626"/>
                              </a:cubicBezTo>
                              <a:cubicBezTo>
                                <a:pt x="207569" y="5751"/>
                                <a:pt x="199409" y="0"/>
                                <a:pt x="190316" y="0"/>
                              </a:cubicBezTo>
                              <a:cubicBezTo>
                                <a:pt x="181223" y="0"/>
                                <a:pt x="173258" y="6421"/>
                                <a:pt x="164437" y="8626"/>
                              </a:cubicBezTo>
                              <a:cubicBezTo>
                                <a:pt x="150213" y="12182"/>
                                <a:pt x="135618" y="14072"/>
                                <a:pt x="121305" y="17253"/>
                              </a:cubicBezTo>
                              <a:cubicBezTo>
                                <a:pt x="109731" y="19825"/>
                                <a:pt x="98301" y="23004"/>
                                <a:pt x="86799" y="25879"/>
                              </a:cubicBezTo>
                              <a:cubicBezTo>
                                <a:pt x="95426" y="31630"/>
                                <a:pt x="102426" y="41594"/>
                                <a:pt x="112679" y="43132"/>
                              </a:cubicBezTo>
                              <a:cubicBezTo>
                                <a:pt x="263898" y="65815"/>
                                <a:pt x="275651" y="2792"/>
                                <a:pt x="250701" y="77638"/>
                              </a:cubicBezTo>
                              <a:cubicBezTo>
                                <a:pt x="244950" y="66136"/>
                                <a:pt x="242542" y="52225"/>
                                <a:pt x="233449" y="43132"/>
                              </a:cubicBezTo>
                              <a:cubicBezTo>
                                <a:pt x="227019" y="36702"/>
                                <a:pt x="216486" y="36288"/>
                                <a:pt x="207569" y="34505"/>
                              </a:cubicBezTo>
                              <a:cubicBezTo>
                                <a:pt x="187631" y="30517"/>
                                <a:pt x="167312" y="28754"/>
                                <a:pt x="147184" y="25879"/>
                              </a:cubicBezTo>
                              <a:cubicBezTo>
                                <a:pt x="227698" y="5751"/>
                                <a:pt x="193192" y="2875"/>
                                <a:pt x="250701" y="17253"/>
                              </a:cubicBezTo>
                              <a:cubicBezTo>
                                <a:pt x="247826" y="25879"/>
                                <a:pt x="248505" y="36702"/>
                                <a:pt x="242075" y="43132"/>
                              </a:cubicBezTo>
                              <a:cubicBezTo>
                                <a:pt x="235645" y="49562"/>
                                <a:pt x="224329" y="47692"/>
                                <a:pt x="216196" y="51758"/>
                              </a:cubicBezTo>
                              <a:cubicBezTo>
                                <a:pt x="206923" y="56395"/>
                                <a:pt x="198943" y="63260"/>
                                <a:pt x="190316" y="69011"/>
                              </a:cubicBezTo>
                              <a:cubicBezTo>
                                <a:pt x="131160" y="49293"/>
                                <a:pt x="204582" y="69011"/>
                                <a:pt x="121305" y="69011"/>
                              </a:cubicBezTo>
                              <a:cubicBezTo>
                                <a:pt x="100972" y="69011"/>
                                <a:pt x="81048" y="63260"/>
                                <a:pt x="60920" y="60385"/>
                              </a:cubicBezTo>
                              <a:cubicBezTo>
                                <a:pt x="55169" y="51758"/>
                                <a:pt x="53931" y="35971"/>
                                <a:pt x="43667" y="34505"/>
                              </a:cubicBezTo>
                              <a:cubicBezTo>
                                <a:pt x="26872" y="32106"/>
                                <a:pt x="-34579" y="60385"/>
                                <a:pt x="26415" y="60385"/>
                              </a:cubicBezTo>
                              <a:cubicBezTo>
                                <a:pt x="32845" y="60385"/>
                                <a:pt x="50856" y="51758"/>
                                <a:pt x="60920" y="51758"/>
                              </a:cubicBezTo>
                              <a:close/>
                            </a:path>
                          </a:pathLst>
                        </a:cu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ihandform 465" o:spid="_x0000_s1026" style="position:absolute;margin-left:58.75pt;margin-top:12.1pt;width:20.5pt;height:6.1pt;z-index:252362752;visibility:visible;mso-wrap-style:square;mso-wrap-distance-left:9pt;mso-wrap-distance-top:0;mso-wrap-distance-right:9pt;mso-wrap-distance-bottom:0;mso-position-horizontal:absolute;mso-position-horizontal-relative:text;mso-position-vertical:absolute;mso-position-vertical-relative:text;v-text-anchor:middle" coordsize="260926,7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" path="m60920,51758v10064,,29945,494,25879,8627c81497,70989,62158,75587,52294,69011,44728,63967,53820,48812,60920,43132v9258,-7406,23004,-5751,34506,-8627c129288,40149,157159,51084,190316,34505,201228,29049,207569,17252,216196,8626,207569,5751,199409,,190316,v-9093,,-17058,6421,-25879,8626c150213,12182,135618,14072,121305,17253v-11574,2572,-23004,5751,-34506,8626c95426,31630,102426,41594,112679,43132,263898,65815,275651,2792,250701,77638,244950,66136,242542,52225,233449,43132v-6430,-6430,-16963,-6844,-25880,-8627c187631,30517,167312,28754,147184,25879,227698,5751,193192,2875,250701,17253v-2875,8626,-2196,19449,-8626,25879c235645,49562,224329,47692,216196,51758v-9273,4637,-17253,11502,-25880,17253c131160,49293,204582,69011,121305,69011v-20333,,-40257,-5751,-60385,-8626c55169,51758,53931,35971,43667,34505,26872,32106,-34579,60385,26415,60385v6430,,24441,-8627,34505,-8627xe" fillcolor="black [3200]" strokecolor="black [1600]" strokeweight="2pt">
                <v:path arrowok="t" o:connecttype="custom" o:connectlocs="60786,51646;86607,60254;52179,68862;60786,43039;95215,34430;189896,34430;215719,8607;189896,0;164074,8607;121037,17216;86607,25823;112430,43039;250148,77470;232934,43039;207111,34430;146859,25823;250148,17216;241541,43039;215719,51646;189896,68862;121037,68862;60786,60254;43571,34430;26357,60254;60786,51646" o:connectangles="0,0,0,0,0,0,0,0,0,0,0,0,0,0,0,0,0,0,0,0,0,0,0,0,0"/>
              </v:shape>
            </w:pict>
          </mc:Fallback>
        </mc:AlternateContent>
      </w:r>
      <w:r>
        <w:rPr>
          <w:noProof/>
          <w:lang w:eastAsia="de-DE"/>
        </w:rPr>
        <mc:AlternateContent>
          <mc:Choice Requires="wps">
            <w:drawing>
              <wp:anchor distT="0" distB="0" distL="114300" distR="114300" simplePos="0" relativeHeight="252366848" behindDoc="0" locked="0" layoutInCell="1" allowOverlap="1" wp14:anchorId="5037347A" wp14:editId="70E4FC1E">
                <wp:simplePos x="0" y="0"/>
                <wp:positionH relativeFrom="column">
                  <wp:posOffset>1975</wp:posOffset>
                </wp:positionH>
                <wp:positionV relativeFrom="paragraph">
                  <wp:posOffset>1098473</wp:posOffset>
                </wp:positionV>
                <wp:extent cx="2374265" cy="1075055"/>
                <wp:effectExtent l="0" t="0" r="13970" b="10795"/>
                <wp:wrapNone/>
                <wp:docPr id="47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75055"/>
                        </a:xfrm>
                        <a:prstGeom prst="rect">
                          <a:avLst/>
                        </a:prstGeom>
                        <a:solidFill>
                          <a:srgbClr val="FFFFFF"/>
                        </a:solidFill>
                        <a:ln w="9525">
                          <a:solidFill>
                            <a:schemeClr val="tx1"/>
                          </a:solidFill>
                          <a:miter lim="800000"/>
                          <a:headEnd/>
                          <a:tailEnd/>
                        </a:ln>
                      </wps:spPr>
                      <wps:txbx>
                        <w:txbxContent>
                          <w:p w:rsidR="00BA14AF" w:rsidRDefault="00BA14AF" w:rsidP="001C3AEB"/>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307" type="#_x0000_t202" style="position:absolute;margin-left:.15pt;margin-top:86.5pt;width:186.95pt;height:84.65pt;z-index:25236684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" strokecolor="black [3213]">
                <v:textbox>
                  <w:txbxContent>
                    <w:p w:rsidR="00BA14AF" w:rsidRDefault="00BA14AF" w:rsidP="001C3AEB"/>
                  </w:txbxContent>
                </v:textbox>
              </v:shape>
            </w:pict>
          </mc:Fallback>
        </mc:AlternateContent>
      </w:r>
      <w:r>
        <w:rPr>
          <w:noProof/>
          <w:lang w:eastAsia="de-DE"/>
        </w:rPr>
        <mc:AlternateContent>
          <mc:Choice Requires="wps">
            <w:drawing>
              <wp:anchor distT="0" distB="0" distL="114300" distR="114300" simplePos="0" relativeHeight="252361728" behindDoc="0" locked="0" layoutInCell="1" allowOverlap="1" wp14:anchorId="1BA8F5E6" wp14:editId="3BEE3AB8">
                <wp:simplePos x="0" y="0"/>
                <wp:positionH relativeFrom="column">
                  <wp:posOffset>332105</wp:posOffset>
                </wp:positionH>
                <wp:positionV relativeFrom="paragraph">
                  <wp:posOffset>151130</wp:posOffset>
                </wp:positionV>
                <wp:extent cx="147320" cy="60325"/>
                <wp:effectExtent l="57150" t="38100" r="62230" b="92075"/>
                <wp:wrapNone/>
                <wp:docPr id="464" name="Freihandform 464"/>
                <wp:cNvGraphicFramePr/>
                <a:graphic xmlns:a="http://schemas.openxmlformats.org/drawingml/2006/main">
                  <a:graphicData uri="http://schemas.microsoft.com/office/word/2010/wordprocessingShape">
                    <wps:wsp>
                      <wps:cNvSpPr/>
                      <wps:spPr>
                        <a:xfrm>
                          <a:off x="0" y="0"/>
                          <a:ext cx="147320" cy="60325"/>
                        </a:xfrm>
                        <a:custGeom>
                          <a:avLst/>
                          <a:gdLst>
                            <a:gd name="connsiteX0" fmla="*/ 0 w 147894"/>
                            <a:gd name="connsiteY0" fmla="*/ 51797 h 60424"/>
                            <a:gd name="connsiteX1" fmla="*/ 8626 w 147894"/>
                            <a:gd name="connsiteY1" fmla="*/ 8665 h 60424"/>
                            <a:gd name="connsiteX2" fmla="*/ 103517 w 147894"/>
                            <a:gd name="connsiteY2" fmla="*/ 8665 h 60424"/>
                            <a:gd name="connsiteX3" fmla="*/ 112143 w 147894"/>
                            <a:gd name="connsiteY3" fmla="*/ 34544 h 60424"/>
                            <a:gd name="connsiteX4" fmla="*/ 86264 w 147894"/>
                            <a:gd name="connsiteY4" fmla="*/ 43171 h 60424"/>
                            <a:gd name="connsiteX5" fmla="*/ 60385 w 147894"/>
                            <a:gd name="connsiteY5" fmla="*/ 25918 h 60424"/>
                            <a:gd name="connsiteX6" fmla="*/ 34505 w 147894"/>
                            <a:gd name="connsiteY6" fmla="*/ 17291 h 60424"/>
                            <a:gd name="connsiteX7" fmla="*/ 51758 w 147894"/>
                            <a:gd name="connsiteY7" fmla="*/ 43171 h 60424"/>
                            <a:gd name="connsiteX8" fmla="*/ 25879 w 147894"/>
                            <a:gd name="connsiteY8" fmla="*/ 51797 h 60424"/>
                            <a:gd name="connsiteX9" fmla="*/ 69011 w 147894"/>
                            <a:gd name="connsiteY9" fmla="*/ 60424 h 60424"/>
                            <a:gd name="connsiteX10" fmla="*/ 138022 w 147894"/>
                            <a:gd name="connsiteY10" fmla="*/ 51797 h 60424"/>
                            <a:gd name="connsiteX11" fmla="*/ 146649 w 147894"/>
                            <a:gd name="connsiteY11" fmla="*/ 25918 h 60424"/>
                            <a:gd name="connsiteX12" fmla="*/ 94890 w 147894"/>
                            <a:gd name="connsiteY12" fmla="*/ 8665 h 604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47894" h="60424">
                              <a:moveTo>
                                <a:pt x="0" y="51797"/>
                              </a:moveTo>
                              <a:cubicBezTo>
                                <a:pt x="2875" y="37420"/>
                                <a:pt x="-760" y="19929"/>
                                <a:pt x="8626" y="8665"/>
                              </a:cubicBezTo>
                              <a:cubicBezTo>
                                <a:pt x="24491" y="-10373"/>
                                <a:pt x="97193" y="7762"/>
                                <a:pt x="103517" y="8665"/>
                              </a:cubicBezTo>
                              <a:cubicBezTo>
                                <a:pt x="106392" y="17291"/>
                                <a:pt x="116209" y="26411"/>
                                <a:pt x="112143" y="34544"/>
                              </a:cubicBezTo>
                              <a:cubicBezTo>
                                <a:pt x="108076" y="42677"/>
                                <a:pt x="95233" y="44666"/>
                                <a:pt x="86264" y="43171"/>
                              </a:cubicBezTo>
                              <a:cubicBezTo>
                                <a:pt x="76037" y="41467"/>
                                <a:pt x="69658" y="30555"/>
                                <a:pt x="60385" y="25918"/>
                              </a:cubicBezTo>
                              <a:cubicBezTo>
                                <a:pt x="52252" y="21851"/>
                                <a:pt x="43132" y="20167"/>
                                <a:pt x="34505" y="17291"/>
                              </a:cubicBezTo>
                              <a:cubicBezTo>
                                <a:pt x="40256" y="25918"/>
                                <a:pt x="54272" y="33113"/>
                                <a:pt x="51758" y="43171"/>
                              </a:cubicBezTo>
                              <a:cubicBezTo>
                                <a:pt x="49553" y="51992"/>
                                <a:pt x="19449" y="45367"/>
                                <a:pt x="25879" y="51797"/>
                              </a:cubicBezTo>
                              <a:cubicBezTo>
                                <a:pt x="36247" y="62165"/>
                                <a:pt x="54634" y="57548"/>
                                <a:pt x="69011" y="60424"/>
                              </a:cubicBezTo>
                              <a:cubicBezTo>
                                <a:pt x="92015" y="57548"/>
                                <a:pt x="116837" y="61212"/>
                                <a:pt x="138022" y="51797"/>
                              </a:cubicBezTo>
                              <a:cubicBezTo>
                                <a:pt x="146331" y="48104"/>
                                <a:pt x="150026" y="34361"/>
                                <a:pt x="146649" y="25918"/>
                              </a:cubicBezTo>
                              <a:cubicBezTo>
                                <a:pt x="137834" y="3880"/>
                                <a:pt x="110967" y="8665"/>
                                <a:pt x="94890" y="8665"/>
                              </a:cubicBezTo>
                            </a:path>
                          </a:pathLst>
                        </a:custGeom>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ihandform 464" o:spid="_x0000_s1026" style="position:absolute;margin-left:26.15pt;margin-top:11.9pt;width:11.6pt;height:4.75pt;z-index:252361728;visibility:visible;mso-wrap-style:square;mso-wrap-distance-left:9pt;mso-wrap-distance-top:0;mso-wrap-distance-right:9pt;mso-wrap-distance-bottom:0;mso-position-horizontal:absolute;mso-position-horizontal-relative:text;mso-position-vertical:absolute;mso-position-vertical-relative:text;v-text-anchor:middle" coordsize="147894,60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" path="m,51797c2875,37420,-760,19929,8626,8665v15865,-19038,88567,-903,94891,c106392,17291,116209,26411,112143,34544v-4067,8133,-16910,10122,-25879,8627c76037,41467,69658,30555,60385,25918,52252,21851,43132,20167,34505,17291v5751,8627,19767,15822,17253,25880c49553,51992,19449,45367,25879,51797v10368,10368,28755,5751,43132,8627c92015,57548,116837,61212,138022,51797v8309,-3693,12004,-17436,8627,-25879c137834,3880,110967,8665,94890,8665e" filled="f" strokecolor="black [3200]" strokeweight="2pt">
                <v:shadow on="t" color="black" opacity="24903f" origin=",.5" offset="0,.55556mm"/>
                <v:path arrowok="t" o:connecttype="custom" o:connectlocs="0,51712;8593,8651;103115,8651;111708,34487;85929,43100;60151,25876;34371,17263;51557,43100;25779,51712;68743,60325;137486,51712;146080,25876;94522,8651" o:connectangles="0,0,0,0,0,0,0,0,0,0,0,0,0"/>
              </v:shape>
            </w:pict>
          </mc:Fallback>
        </mc:AlternateContent>
      </w:r>
      <w:r>
        <w:rPr>
          <w:noProof/>
          <w:lang w:eastAsia="de-DE"/>
        </w:rPr>
        <mc:AlternateContent>
          <mc:Choice Requires="wps">
            <w:drawing>
              <wp:anchor distT="0" distB="0" distL="114300" distR="114300" simplePos="0" relativeHeight="252360704" behindDoc="0" locked="0" layoutInCell="1" allowOverlap="1" wp14:anchorId="3D4F673B" wp14:editId="2A3819BA">
                <wp:simplePos x="0" y="0"/>
                <wp:positionH relativeFrom="column">
                  <wp:posOffset>219075</wp:posOffset>
                </wp:positionH>
                <wp:positionV relativeFrom="paragraph">
                  <wp:posOffset>208915</wp:posOffset>
                </wp:positionV>
                <wp:extent cx="1440180" cy="241300"/>
                <wp:effectExtent l="0" t="0" r="26670" b="25400"/>
                <wp:wrapNone/>
                <wp:docPr id="463" name="Rechteck 463"/>
                <wp:cNvGraphicFramePr/>
                <a:graphic xmlns:a="http://schemas.openxmlformats.org/drawingml/2006/main">
                  <a:graphicData uri="http://schemas.microsoft.com/office/word/2010/wordprocessingShape">
                    <wps:wsp>
                      <wps:cNvSpPr/>
                      <wps:spPr>
                        <a:xfrm>
                          <a:off x="0" y="0"/>
                          <a:ext cx="1440180" cy="241300"/>
                        </a:xfrm>
                        <a:prstGeom prst="rect">
                          <a:avLst/>
                        </a:prstGeom>
                        <a:pattFill prst="wdUpDiag">
                          <a:fgClr>
                            <a:schemeClr val="accent1"/>
                          </a:fgClr>
                          <a:bgClr>
                            <a:schemeClr val="bg1"/>
                          </a:bgClr>
                        </a:pattFill>
                        <a:ln>
                          <a:solidFill>
                            <a:schemeClr val="bg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463" o:spid="_x0000_s1026" style="position:absolute;margin-left:17.25pt;margin-top:16.45pt;width:113.4pt;height:19pt;z-index:25236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" fillcolor="#4f81bd [3204]" strokecolor="#7f7f7f [1612]" strokeweight="2pt">
                <v:fill r:id="rId108" o:title="" color2="white [3212]" type="pattern"/>
              </v:rect>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8: Gamepoint 1</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F1.01.03.08</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r w:rsidR="00632A50">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und Beschichtung metall</w:t>
            </w:r>
            <w:r>
              <w:t>i</w:t>
            </w:r>
            <w:r>
              <w:t>scher Untergründe handhaben, reinigen und warten.</w:t>
            </w:r>
          </w:p>
          <w:p w:rsidR="001C3AEB" w:rsidRDefault="001C3AEB" w:rsidP="002D0488">
            <w:pPr>
              <w:pStyle w:val="Kopf8ptafz"/>
            </w:pPr>
            <w:r>
              <w:t>Ich kann die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die Lerninhalte der Stationen 1-6.</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AF13E0">
            <w:pPr>
              <w:pStyle w:val="Kopf8ptafz"/>
              <w:numPr>
                <w:ilvl w:val="0"/>
                <w:numId w:val="0"/>
              </w:numPr>
              <w:ind w:left="227" w:hanging="170"/>
            </w:pPr>
          </w:p>
        </w:tc>
      </w:tr>
    </w:tbl>
    <w:p w:rsidR="001C3AEB" w:rsidRPr="00AF13E0" w:rsidRDefault="001C3AEB" w:rsidP="00AF13E0">
      <w:pPr>
        <w:pStyle w:val="berschrift3"/>
      </w:pPr>
      <w:r w:rsidRPr="00AF13E0">
        <w:t>1. Kreuzworträtsel</w:t>
      </w:r>
    </w:p>
    <w:p w:rsidR="001C3AEB" w:rsidRPr="000265B1" w:rsidRDefault="001C3AEB" w:rsidP="000265B1">
      <w:pPr>
        <w:pStyle w:val="Abstandszeile"/>
      </w:pPr>
    </w:p>
    <w:tbl>
      <w:tblPr>
        <w:tblStyle w:val="Tabellenraster"/>
        <w:tblW w:w="0" w:type="auto"/>
        <w:tblLook w:val="04A0" w:firstRow="1" w:lastRow="0" w:firstColumn="1" w:lastColumn="0" w:noHBand="0" w:noVBand="1"/>
      </w:tblPr>
      <w:tblGrid>
        <w:gridCol w:w="446"/>
        <w:gridCol w:w="459"/>
        <w:gridCol w:w="477"/>
        <w:gridCol w:w="480"/>
        <w:gridCol w:w="483"/>
        <w:gridCol w:w="489"/>
        <w:gridCol w:w="488"/>
        <w:gridCol w:w="483"/>
        <w:gridCol w:w="473"/>
        <w:gridCol w:w="484"/>
        <w:gridCol w:w="489"/>
        <w:gridCol w:w="465"/>
        <w:gridCol w:w="468"/>
        <w:gridCol w:w="469"/>
        <w:gridCol w:w="465"/>
        <w:gridCol w:w="468"/>
      </w:tblGrid>
      <w:tr w:rsidR="001C3AEB" w:rsidTr="002D0488">
        <w:tc>
          <w:tcPr>
            <w:tcW w:w="446" w:type="dxa"/>
            <w:tcBorders>
              <w:top w:val="nil"/>
              <w:left w:val="nil"/>
              <w:bottom w:val="nil"/>
              <w:right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tcBorders>
              <w:top w:val="nil"/>
              <w:left w:val="nil"/>
              <w:bottom w:val="nil"/>
              <w:right w:val="nil"/>
            </w:tcBorders>
            <w:vAlign w:val="center"/>
          </w:tcPr>
          <w:p w:rsidR="001C3AEB" w:rsidRDefault="001C3AEB" w:rsidP="002D0488">
            <w:pPr>
              <w:pStyle w:val="Textkrper"/>
              <w:jc w:val="center"/>
            </w:pPr>
          </w:p>
        </w:tc>
        <w:tc>
          <w:tcPr>
            <w:tcW w:w="477" w:type="dxa"/>
            <w:tcBorders>
              <w:top w:val="nil"/>
              <w:left w:val="nil"/>
            </w:tcBorders>
            <w:vAlign w:val="center"/>
          </w:tcPr>
          <w:p w:rsidR="001C3AEB" w:rsidRDefault="001C3AEB" w:rsidP="002D0488">
            <w:pPr>
              <w:pStyle w:val="Textkrper"/>
              <w:jc w:val="center"/>
            </w:pPr>
          </w:p>
        </w:tc>
        <w:tc>
          <w:tcPr>
            <w:tcW w:w="480" w:type="dxa"/>
            <w:vAlign w:val="center"/>
          </w:tcPr>
          <w:p w:rsidR="001C3AEB" w:rsidRDefault="001C3AEB" w:rsidP="002D0488">
            <w:pPr>
              <w:pStyle w:val="Textkrper"/>
              <w:jc w:val="center"/>
            </w:pPr>
            <w:r w:rsidRPr="00887EDA">
              <w:rPr>
                <w:vertAlign w:val="superscript"/>
              </w:rPr>
              <w:t>5</w:t>
            </w:r>
            <w:r>
              <w:t xml:space="preserve">        </w:t>
            </w:r>
          </w:p>
        </w:tc>
        <w:tc>
          <w:tcPr>
            <w:tcW w:w="483" w:type="dxa"/>
            <w:tcBorders>
              <w:top w:val="nil"/>
              <w:right w:val="nil"/>
            </w:tcBorders>
            <w:vAlign w:val="center"/>
          </w:tcPr>
          <w:p w:rsidR="001C3AEB" w:rsidRDefault="001C3AEB" w:rsidP="002D0488">
            <w:pPr>
              <w:pStyle w:val="Textkrper"/>
              <w:jc w:val="center"/>
            </w:pPr>
          </w:p>
        </w:tc>
        <w:tc>
          <w:tcPr>
            <w:tcW w:w="489" w:type="dxa"/>
            <w:tcBorders>
              <w:top w:val="nil"/>
              <w:left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r w:rsidRPr="00887EDA">
              <w:rPr>
                <w:vertAlign w:val="superscript"/>
              </w:rPr>
              <w:t>1</w:t>
            </w:r>
            <w:r>
              <w:t xml:space="preserve"> </w:t>
            </w:r>
          </w:p>
        </w:tc>
        <w:tc>
          <w:tcPr>
            <w:tcW w:w="483" w:type="dxa"/>
            <w:tcBorders>
              <w:top w:val="nil"/>
              <w:right w:val="nil"/>
            </w:tcBorders>
            <w:vAlign w:val="center"/>
          </w:tcPr>
          <w:p w:rsidR="001C3AEB" w:rsidRDefault="001C3AEB" w:rsidP="002D0488">
            <w:pPr>
              <w:pStyle w:val="Textkrper"/>
              <w:jc w:val="center"/>
            </w:pPr>
          </w:p>
        </w:tc>
        <w:tc>
          <w:tcPr>
            <w:tcW w:w="473" w:type="dxa"/>
            <w:tcBorders>
              <w:top w:val="nil"/>
              <w:left w:val="nil"/>
              <w:right w:val="nil"/>
            </w:tcBorders>
            <w:vAlign w:val="center"/>
          </w:tcPr>
          <w:p w:rsidR="001C3AEB" w:rsidRDefault="001C3AEB" w:rsidP="002D0488">
            <w:pPr>
              <w:pStyle w:val="Textkrper"/>
              <w:jc w:val="center"/>
            </w:pPr>
          </w:p>
        </w:tc>
        <w:tc>
          <w:tcPr>
            <w:tcW w:w="484" w:type="dxa"/>
            <w:tcBorders>
              <w:top w:val="nil"/>
              <w:left w:val="nil"/>
              <w:right w:val="nil"/>
            </w:tcBorders>
            <w:vAlign w:val="center"/>
          </w:tcPr>
          <w:p w:rsidR="001C3AEB" w:rsidRDefault="001C3AEB" w:rsidP="002D0488">
            <w:pPr>
              <w:pStyle w:val="Textkrper"/>
              <w:jc w:val="center"/>
            </w:pPr>
          </w:p>
        </w:tc>
        <w:tc>
          <w:tcPr>
            <w:tcW w:w="489" w:type="dxa"/>
            <w:tcBorders>
              <w:top w:val="nil"/>
              <w:left w:val="nil"/>
              <w:right w:val="nil"/>
            </w:tcBorders>
            <w:vAlign w:val="center"/>
          </w:tcPr>
          <w:p w:rsidR="001C3AEB" w:rsidRDefault="001C3AEB" w:rsidP="002D0488">
            <w:pPr>
              <w:pStyle w:val="Textkrper"/>
              <w:jc w:val="center"/>
            </w:pPr>
          </w:p>
        </w:tc>
        <w:tc>
          <w:tcPr>
            <w:tcW w:w="465" w:type="dxa"/>
            <w:tcBorders>
              <w:top w:val="nil"/>
              <w:left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c>
          <w:tcPr>
            <w:tcW w:w="469" w:type="dxa"/>
            <w:tcBorders>
              <w:top w:val="nil"/>
              <w:left w:val="nil"/>
              <w:right w:val="nil"/>
            </w:tcBorders>
            <w:vAlign w:val="center"/>
          </w:tcPr>
          <w:p w:rsidR="001C3AEB" w:rsidRDefault="001C3AEB" w:rsidP="002D0488">
            <w:pPr>
              <w:pStyle w:val="Textkrper"/>
              <w:jc w:val="center"/>
            </w:pPr>
          </w:p>
        </w:tc>
        <w:tc>
          <w:tcPr>
            <w:tcW w:w="465" w:type="dxa"/>
            <w:tcBorders>
              <w:top w:val="nil"/>
              <w:left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r w:rsidR="001C3AEB" w:rsidTr="002D0488">
        <w:tc>
          <w:tcPr>
            <w:tcW w:w="446" w:type="dxa"/>
            <w:tcBorders>
              <w:top w:val="nil"/>
              <w:left w:val="nil"/>
              <w:bottom w:val="nil"/>
              <w:right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tcBorders>
              <w:top w:val="nil"/>
              <w:left w:val="nil"/>
              <w:bottom w:val="nil"/>
            </w:tcBorders>
            <w:vAlign w:val="center"/>
          </w:tcPr>
          <w:p w:rsidR="001C3AEB" w:rsidRDefault="001C3AEB" w:rsidP="002D0488">
            <w:pPr>
              <w:pStyle w:val="Textkrper"/>
              <w:jc w:val="center"/>
            </w:pPr>
          </w:p>
        </w:tc>
        <w:tc>
          <w:tcPr>
            <w:tcW w:w="477" w:type="dxa"/>
            <w:tcBorders>
              <w:bottom w:val="single" w:sz="4" w:space="0" w:color="auto"/>
            </w:tcBorders>
            <w:vAlign w:val="center"/>
          </w:tcPr>
          <w:p w:rsidR="001C3AEB" w:rsidRDefault="001C3AEB" w:rsidP="002D0488">
            <w:pPr>
              <w:pStyle w:val="Textkrper"/>
              <w:jc w:val="center"/>
            </w:pPr>
            <w:r w:rsidRPr="00887EDA">
              <w:rPr>
                <w:vertAlign w:val="superscript"/>
              </w:rPr>
              <w:t>2</w:t>
            </w:r>
            <w:r>
              <w:rPr>
                <w:vertAlign w:val="superscript"/>
              </w:rPr>
              <w:t xml:space="preserve">  </w:t>
            </w:r>
          </w:p>
        </w:tc>
        <w:tc>
          <w:tcPr>
            <w:tcW w:w="480" w:type="dxa"/>
            <w:vAlign w:val="center"/>
          </w:tcPr>
          <w:p w:rsidR="001C3AEB" w:rsidRDefault="001C3AEB" w:rsidP="002D0488">
            <w:pPr>
              <w:pStyle w:val="Textkrper"/>
              <w:jc w:val="center"/>
            </w:pPr>
          </w:p>
        </w:tc>
        <w:tc>
          <w:tcPr>
            <w:tcW w:w="483" w:type="dxa"/>
            <w:tcBorders>
              <w:bottom w:val="single" w:sz="4" w:space="0" w:color="auto"/>
            </w:tcBorders>
            <w:vAlign w:val="center"/>
          </w:tcPr>
          <w:p w:rsidR="001C3AEB" w:rsidRDefault="001C3AEB" w:rsidP="002D0488">
            <w:pPr>
              <w:pStyle w:val="Textkrper"/>
              <w:jc w:val="center"/>
            </w:pPr>
          </w:p>
        </w:tc>
        <w:tc>
          <w:tcPr>
            <w:tcW w:w="489" w:type="dxa"/>
            <w:tcBorders>
              <w:bottom w:val="single" w:sz="4" w:space="0" w:color="auto"/>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bottom w:val="single" w:sz="4" w:space="0" w:color="auto"/>
            </w:tcBorders>
            <w:vAlign w:val="center"/>
          </w:tcPr>
          <w:p w:rsidR="001C3AEB" w:rsidRDefault="001C3AEB" w:rsidP="002D0488">
            <w:pPr>
              <w:pStyle w:val="Textkrper"/>
              <w:jc w:val="center"/>
            </w:pPr>
          </w:p>
        </w:tc>
        <w:tc>
          <w:tcPr>
            <w:tcW w:w="473" w:type="dxa"/>
            <w:tcBorders>
              <w:bottom w:val="single" w:sz="4" w:space="0" w:color="auto"/>
            </w:tcBorders>
            <w:vAlign w:val="center"/>
          </w:tcPr>
          <w:p w:rsidR="001C3AEB" w:rsidRDefault="001C3AEB" w:rsidP="002D0488">
            <w:pPr>
              <w:pStyle w:val="Textkrper"/>
              <w:jc w:val="center"/>
            </w:pPr>
          </w:p>
        </w:tc>
        <w:tc>
          <w:tcPr>
            <w:tcW w:w="484" w:type="dxa"/>
            <w:tcBorders>
              <w:bottom w:val="single" w:sz="4" w:space="0" w:color="auto"/>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r w:rsidRPr="00887EDA">
              <w:rPr>
                <w:vertAlign w:val="superscript"/>
              </w:rPr>
              <w:t>8</w:t>
            </w:r>
            <w:r>
              <w:rPr>
                <w:vertAlign w:val="superscript"/>
              </w:rPr>
              <w:t xml:space="preserve">  </w:t>
            </w: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r>
              <w:rPr>
                <w:vertAlign w:val="superscript"/>
              </w:rPr>
              <w:t xml:space="preserve">9 </w:t>
            </w:r>
          </w:p>
        </w:tc>
        <w:tc>
          <w:tcPr>
            <w:tcW w:w="465" w:type="dxa"/>
            <w:tcBorders>
              <w:top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r w:rsidR="001C3AEB" w:rsidTr="002D0488">
        <w:tc>
          <w:tcPr>
            <w:tcW w:w="446" w:type="dxa"/>
            <w:tcBorders>
              <w:top w:val="nil"/>
              <w:left w:val="nil"/>
              <w:bottom w:val="nil"/>
              <w:right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tcBorders>
              <w:top w:val="nil"/>
              <w:left w:val="nil"/>
              <w:bottom w:val="nil"/>
              <w:right w:val="nil"/>
            </w:tcBorders>
            <w:vAlign w:val="center"/>
          </w:tcPr>
          <w:p w:rsidR="001C3AEB" w:rsidRDefault="001C3AEB" w:rsidP="002D0488">
            <w:pPr>
              <w:pStyle w:val="Textkrper"/>
              <w:jc w:val="center"/>
            </w:pPr>
          </w:p>
        </w:tc>
        <w:tc>
          <w:tcPr>
            <w:tcW w:w="477" w:type="dxa"/>
            <w:tcBorders>
              <w:left w:val="nil"/>
              <w:bottom w:val="nil"/>
            </w:tcBorders>
            <w:vAlign w:val="center"/>
          </w:tcPr>
          <w:p w:rsidR="001C3AEB" w:rsidRDefault="001C3AEB" w:rsidP="002D0488">
            <w:pPr>
              <w:pStyle w:val="Textkrper"/>
              <w:jc w:val="center"/>
            </w:pPr>
          </w:p>
        </w:tc>
        <w:tc>
          <w:tcPr>
            <w:tcW w:w="480" w:type="dxa"/>
            <w:vAlign w:val="center"/>
          </w:tcPr>
          <w:p w:rsidR="001C3AEB" w:rsidRDefault="001C3AEB" w:rsidP="002D0488">
            <w:pPr>
              <w:pStyle w:val="Textkrper"/>
              <w:jc w:val="center"/>
            </w:pPr>
          </w:p>
        </w:tc>
        <w:tc>
          <w:tcPr>
            <w:tcW w:w="483" w:type="dxa"/>
            <w:tcBorders>
              <w:bottom w:val="nil"/>
              <w:right w:val="nil"/>
            </w:tcBorders>
            <w:vAlign w:val="center"/>
          </w:tcPr>
          <w:p w:rsidR="001C3AEB" w:rsidRDefault="001C3AEB" w:rsidP="002D0488">
            <w:pPr>
              <w:pStyle w:val="Textkrper"/>
              <w:jc w:val="center"/>
            </w:pPr>
          </w:p>
        </w:tc>
        <w:tc>
          <w:tcPr>
            <w:tcW w:w="489" w:type="dxa"/>
            <w:tcBorders>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bottom w:val="nil"/>
              <w:right w:val="nil"/>
            </w:tcBorders>
            <w:vAlign w:val="center"/>
          </w:tcPr>
          <w:p w:rsidR="001C3AEB" w:rsidRDefault="001C3AEB" w:rsidP="002D0488">
            <w:pPr>
              <w:pStyle w:val="Textkrper"/>
              <w:jc w:val="center"/>
            </w:pPr>
          </w:p>
        </w:tc>
        <w:tc>
          <w:tcPr>
            <w:tcW w:w="473" w:type="dxa"/>
            <w:tcBorders>
              <w:left w:val="nil"/>
              <w:bottom w:val="nil"/>
              <w:right w:val="nil"/>
            </w:tcBorders>
            <w:vAlign w:val="center"/>
          </w:tcPr>
          <w:p w:rsidR="001C3AEB" w:rsidRDefault="001C3AEB" w:rsidP="002D0488">
            <w:pPr>
              <w:pStyle w:val="Textkrper"/>
              <w:jc w:val="center"/>
            </w:pPr>
          </w:p>
        </w:tc>
        <w:tc>
          <w:tcPr>
            <w:tcW w:w="484" w:type="dxa"/>
            <w:tcBorders>
              <w:left w:val="nil"/>
              <w:bottom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top w:val="nil"/>
              <w:bottom w:val="nil"/>
            </w:tcBorders>
            <w:vAlign w:val="center"/>
          </w:tcPr>
          <w:p w:rsidR="001C3AEB" w:rsidRDefault="001C3AEB" w:rsidP="002D0488">
            <w:pPr>
              <w:pStyle w:val="Textkrper"/>
              <w:jc w:val="center"/>
            </w:pPr>
          </w:p>
        </w:tc>
        <w:tc>
          <w:tcPr>
            <w:tcW w:w="468" w:type="dxa"/>
            <w:tcBorders>
              <w:bottom w:val="single" w:sz="4" w:space="0" w:color="auto"/>
            </w:tcBorders>
            <w:vAlign w:val="center"/>
          </w:tcPr>
          <w:p w:rsidR="001C3AEB" w:rsidRDefault="001C3AEB" w:rsidP="002D0488">
            <w:pPr>
              <w:pStyle w:val="Textkrper"/>
              <w:jc w:val="center"/>
            </w:pPr>
            <w:r w:rsidRPr="00DA319A">
              <w:rPr>
                <w:vertAlign w:val="superscript"/>
              </w:rPr>
              <w:t>6</w:t>
            </w:r>
            <w:r>
              <w:t xml:space="preserve"> </w:t>
            </w:r>
          </w:p>
        </w:tc>
        <w:tc>
          <w:tcPr>
            <w:tcW w:w="469" w:type="dxa"/>
            <w:vAlign w:val="center"/>
          </w:tcPr>
          <w:p w:rsidR="001C3AEB" w:rsidRDefault="001C3AEB" w:rsidP="002D0488">
            <w:pPr>
              <w:pStyle w:val="Textkrper"/>
              <w:jc w:val="center"/>
            </w:pPr>
          </w:p>
        </w:tc>
        <w:tc>
          <w:tcPr>
            <w:tcW w:w="465" w:type="dxa"/>
            <w:tcBorders>
              <w:bottom w:val="single" w:sz="4" w:space="0" w:color="auto"/>
            </w:tcBorders>
            <w:vAlign w:val="center"/>
          </w:tcPr>
          <w:p w:rsidR="001C3AEB" w:rsidRDefault="001C3AEB" w:rsidP="002D0488">
            <w:pPr>
              <w:pStyle w:val="Textkrper"/>
              <w:jc w:val="center"/>
            </w:pPr>
          </w:p>
        </w:tc>
        <w:tc>
          <w:tcPr>
            <w:tcW w:w="468" w:type="dxa"/>
            <w:tcBorders>
              <w:top w:val="nil"/>
              <w:bottom w:val="nil"/>
              <w:right w:val="nil"/>
            </w:tcBorders>
            <w:vAlign w:val="center"/>
          </w:tcPr>
          <w:p w:rsidR="001C3AEB" w:rsidRDefault="001C3AEB" w:rsidP="002D0488">
            <w:pPr>
              <w:pStyle w:val="Textkrper"/>
              <w:jc w:val="center"/>
            </w:pPr>
          </w:p>
        </w:tc>
      </w:tr>
      <w:tr w:rsidR="001C3AEB" w:rsidTr="002D0488">
        <w:tc>
          <w:tcPr>
            <w:tcW w:w="446" w:type="dxa"/>
            <w:tcBorders>
              <w:top w:val="nil"/>
              <w:left w:val="nil"/>
              <w:bottom w:val="nil"/>
              <w:right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tcBorders>
              <w:top w:val="nil"/>
              <w:left w:val="nil"/>
              <w:right w:val="nil"/>
            </w:tcBorders>
            <w:vAlign w:val="center"/>
          </w:tcPr>
          <w:p w:rsidR="001C3AEB" w:rsidRDefault="001C3AEB" w:rsidP="002D0488">
            <w:pPr>
              <w:pStyle w:val="Textkrper"/>
              <w:jc w:val="center"/>
            </w:pPr>
          </w:p>
        </w:tc>
        <w:tc>
          <w:tcPr>
            <w:tcW w:w="477" w:type="dxa"/>
            <w:tcBorders>
              <w:top w:val="nil"/>
              <w:left w:val="nil"/>
              <w:bottom w:val="nil"/>
            </w:tcBorders>
            <w:vAlign w:val="center"/>
          </w:tcPr>
          <w:p w:rsidR="001C3AEB" w:rsidRDefault="001C3AEB" w:rsidP="002D0488">
            <w:pPr>
              <w:pStyle w:val="Textkrper"/>
              <w:jc w:val="center"/>
            </w:pPr>
          </w:p>
        </w:tc>
        <w:tc>
          <w:tcPr>
            <w:tcW w:w="480"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89" w:type="dxa"/>
            <w:tcBorders>
              <w:top w:val="nil"/>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73" w:type="dxa"/>
            <w:tcBorders>
              <w:top w:val="nil"/>
              <w:left w:val="nil"/>
              <w:bottom w:val="nil"/>
              <w:right w:val="nil"/>
            </w:tcBorders>
            <w:vAlign w:val="center"/>
          </w:tcPr>
          <w:p w:rsidR="001C3AEB" w:rsidRDefault="001C3AEB" w:rsidP="002D0488">
            <w:pPr>
              <w:pStyle w:val="Textkrper"/>
              <w:jc w:val="center"/>
            </w:pPr>
          </w:p>
        </w:tc>
        <w:tc>
          <w:tcPr>
            <w:tcW w:w="484" w:type="dxa"/>
            <w:tcBorders>
              <w:top w:val="nil"/>
              <w:left w:val="nil"/>
              <w:bottom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left w:val="nil"/>
              <w:bottom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r w:rsidR="001C3AEB" w:rsidTr="002D0488">
        <w:tc>
          <w:tcPr>
            <w:tcW w:w="446" w:type="dxa"/>
            <w:tcBorders>
              <w:top w:val="nil"/>
              <w:left w:val="nil"/>
              <w:bottom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vAlign w:val="center"/>
          </w:tcPr>
          <w:p w:rsidR="001C3AEB" w:rsidRDefault="001C3AEB" w:rsidP="002D0488">
            <w:pPr>
              <w:pStyle w:val="Textkrper"/>
              <w:jc w:val="center"/>
            </w:pPr>
            <w:r w:rsidRPr="00887EDA">
              <w:rPr>
                <w:vertAlign w:val="superscript"/>
              </w:rPr>
              <w:t xml:space="preserve">7 </w:t>
            </w:r>
          </w:p>
        </w:tc>
        <w:tc>
          <w:tcPr>
            <w:tcW w:w="477" w:type="dxa"/>
            <w:tcBorders>
              <w:top w:val="nil"/>
              <w:bottom w:val="nil"/>
              <w:right w:val="nil"/>
            </w:tcBorders>
            <w:vAlign w:val="center"/>
          </w:tcPr>
          <w:p w:rsidR="001C3AEB" w:rsidRDefault="001C3AEB" w:rsidP="002D0488">
            <w:pPr>
              <w:pStyle w:val="Textkrper"/>
              <w:jc w:val="center"/>
            </w:pPr>
          </w:p>
        </w:tc>
        <w:tc>
          <w:tcPr>
            <w:tcW w:w="480" w:type="dxa"/>
            <w:tcBorders>
              <w:left w:val="nil"/>
              <w:bottom w:val="nil"/>
              <w:right w:val="nil"/>
            </w:tcBorders>
            <w:vAlign w:val="center"/>
          </w:tcPr>
          <w:p w:rsidR="001C3AEB" w:rsidRDefault="001C3AEB" w:rsidP="002D0488">
            <w:pPr>
              <w:pStyle w:val="Textkrper"/>
              <w:jc w:val="center"/>
            </w:pPr>
          </w:p>
        </w:tc>
        <w:tc>
          <w:tcPr>
            <w:tcW w:w="483" w:type="dxa"/>
            <w:tcBorders>
              <w:top w:val="nil"/>
              <w:left w:val="nil"/>
              <w:bottom w:val="nil"/>
              <w:right w:val="nil"/>
            </w:tcBorders>
            <w:vAlign w:val="center"/>
          </w:tcPr>
          <w:p w:rsidR="001C3AEB" w:rsidRDefault="001C3AEB" w:rsidP="002D0488">
            <w:pPr>
              <w:pStyle w:val="Textkrper"/>
              <w:jc w:val="center"/>
            </w:pPr>
          </w:p>
        </w:tc>
        <w:tc>
          <w:tcPr>
            <w:tcW w:w="489" w:type="dxa"/>
            <w:tcBorders>
              <w:top w:val="nil"/>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73" w:type="dxa"/>
            <w:tcBorders>
              <w:top w:val="nil"/>
              <w:left w:val="nil"/>
              <w:bottom w:val="nil"/>
              <w:right w:val="nil"/>
            </w:tcBorders>
            <w:vAlign w:val="center"/>
          </w:tcPr>
          <w:p w:rsidR="001C3AEB" w:rsidRDefault="001C3AEB" w:rsidP="002D0488">
            <w:pPr>
              <w:pStyle w:val="Textkrper"/>
              <w:jc w:val="center"/>
            </w:pPr>
          </w:p>
        </w:tc>
        <w:tc>
          <w:tcPr>
            <w:tcW w:w="484" w:type="dxa"/>
            <w:tcBorders>
              <w:top w:val="nil"/>
              <w:left w:val="nil"/>
              <w:bottom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r w:rsidR="001C3AEB" w:rsidTr="002D0488">
        <w:tc>
          <w:tcPr>
            <w:tcW w:w="446" w:type="dxa"/>
            <w:tcBorders>
              <w:top w:val="nil"/>
              <w:left w:val="single" w:sz="4" w:space="0" w:color="FFFFFF" w:themeColor="background1"/>
              <w:bottom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vAlign w:val="center"/>
          </w:tcPr>
          <w:p w:rsidR="001C3AEB" w:rsidRDefault="001C3AEB" w:rsidP="002D0488">
            <w:pPr>
              <w:pStyle w:val="Textkrper"/>
              <w:jc w:val="center"/>
            </w:pPr>
          </w:p>
        </w:tc>
        <w:tc>
          <w:tcPr>
            <w:tcW w:w="477" w:type="dxa"/>
            <w:tcBorders>
              <w:top w:val="nil"/>
              <w:bottom w:val="nil"/>
              <w:right w:val="nil"/>
            </w:tcBorders>
            <w:vAlign w:val="center"/>
          </w:tcPr>
          <w:p w:rsidR="001C3AEB" w:rsidRDefault="001C3AEB" w:rsidP="002D0488">
            <w:pPr>
              <w:pStyle w:val="Textkrper"/>
              <w:jc w:val="center"/>
            </w:pPr>
          </w:p>
        </w:tc>
        <w:tc>
          <w:tcPr>
            <w:tcW w:w="480" w:type="dxa"/>
            <w:tcBorders>
              <w:top w:val="nil"/>
              <w:left w:val="nil"/>
              <w:bottom w:val="nil"/>
              <w:right w:val="nil"/>
            </w:tcBorders>
            <w:vAlign w:val="center"/>
          </w:tcPr>
          <w:p w:rsidR="001C3AEB" w:rsidRDefault="001C3AEB" w:rsidP="002D0488">
            <w:pPr>
              <w:pStyle w:val="Textkrper"/>
              <w:jc w:val="center"/>
            </w:pPr>
          </w:p>
        </w:tc>
        <w:tc>
          <w:tcPr>
            <w:tcW w:w="483" w:type="dxa"/>
            <w:tcBorders>
              <w:top w:val="nil"/>
              <w:left w:val="nil"/>
              <w:bottom w:val="nil"/>
              <w:right w:val="nil"/>
            </w:tcBorders>
            <w:vAlign w:val="center"/>
          </w:tcPr>
          <w:p w:rsidR="001C3AEB" w:rsidRDefault="001C3AEB" w:rsidP="002D0488">
            <w:pPr>
              <w:pStyle w:val="Textkrper"/>
              <w:jc w:val="center"/>
            </w:pPr>
          </w:p>
        </w:tc>
        <w:tc>
          <w:tcPr>
            <w:tcW w:w="489" w:type="dxa"/>
            <w:tcBorders>
              <w:top w:val="nil"/>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73" w:type="dxa"/>
            <w:tcBorders>
              <w:top w:val="nil"/>
              <w:left w:val="nil"/>
              <w:bottom w:val="nil"/>
              <w:right w:val="nil"/>
            </w:tcBorders>
            <w:vAlign w:val="center"/>
          </w:tcPr>
          <w:p w:rsidR="001C3AEB" w:rsidRDefault="001C3AEB" w:rsidP="002D0488">
            <w:pPr>
              <w:pStyle w:val="Textkrper"/>
              <w:jc w:val="center"/>
            </w:pPr>
          </w:p>
        </w:tc>
        <w:tc>
          <w:tcPr>
            <w:tcW w:w="484" w:type="dxa"/>
            <w:tcBorders>
              <w:top w:val="nil"/>
              <w:left w:val="nil"/>
              <w:bottom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p w:rsidR="001C3AEB" w:rsidRDefault="001C3AEB" w:rsidP="002D0488">
            <w:pPr>
              <w:pStyle w:val="Textkrper"/>
              <w:jc w:val="center"/>
            </w:pPr>
          </w:p>
        </w:tc>
      </w:tr>
      <w:tr w:rsidR="001C3AEB" w:rsidTr="002D0488">
        <w:tc>
          <w:tcPr>
            <w:tcW w:w="446" w:type="dxa"/>
            <w:tcBorders>
              <w:top w:val="nil"/>
              <w:left w:val="nil"/>
              <w:bottom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vAlign w:val="center"/>
          </w:tcPr>
          <w:p w:rsidR="001C3AEB" w:rsidRDefault="001C3AEB" w:rsidP="002D0488">
            <w:pPr>
              <w:pStyle w:val="Textkrper"/>
              <w:jc w:val="center"/>
            </w:pPr>
          </w:p>
        </w:tc>
        <w:tc>
          <w:tcPr>
            <w:tcW w:w="477" w:type="dxa"/>
            <w:tcBorders>
              <w:top w:val="nil"/>
              <w:bottom w:val="nil"/>
              <w:right w:val="nil"/>
            </w:tcBorders>
            <w:vAlign w:val="center"/>
          </w:tcPr>
          <w:p w:rsidR="001C3AEB" w:rsidRDefault="001C3AEB" w:rsidP="002D0488">
            <w:pPr>
              <w:pStyle w:val="Textkrper"/>
              <w:jc w:val="center"/>
            </w:pPr>
          </w:p>
        </w:tc>
        <w:tc>
          <w:tcPr>
            <w:tcW w:w="480" w:type="dxa"/>
            <w:tcBorders>
              <w:top w:val="nil"/>
              <w:left w:val="nil"/>
              <w:bottom w:val="nil"/>
              <w:right w:val="nil"/>
            </w:tcBorders>
            <w:vAlign w:val="center"/>
          </w:tcPr>
          <w:p w:rsidR="001C3AEB" w:rsidRDefault="001C3AEB" w:rsidP="002D0488">
            <w:pPr>
              <w:pStyle w:val="Textkrper"/>
              <w:jc w:val="center"/>
            </w:pPr>
          </w:p>
        </w:tc>
        <w:tc>
          <w:tcPr>
            <w:tcW w:w="483" w:type="dxa"/>
            <w:tcBorders>
              <w:top w:val="nil"/>
              <w:left w:val="nil"/>
              <w:bottom w:val="nil"/>
              <w:right w:val="nil"/>
            </w:tcBorders>
            <w:vAlign w:val="center"/>
          </w:tcPr>
          <w:p w:rsidR="001C3AEB" w:rsidRDefault="001C3AEB" w:rsidP="002D0488">
            <w:pPr>
              <w:pStyle w:val="Textkrper"/>
              <w:jc w:val="center"/>
            </w:pPr>
          </w:p>
        </w:tc>
        <w:tc>
          <w:tcPr>
            <w:tcW w:w="489" w:type="dxa"/>
            <w:tcBorders>
              <w:top w:val="nil"/>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73" w:type="dxa"/>
            <w:tcBorders>
              <w:top w:val="nil"/>
              <w:left w:val="nil"/>
              <w:bottom w:val="nil"/>
              <w:right w:val="nil"/>
            </w:tcBorders>
            <w:vAlign w:val="center"/>
          </w:tcPr>
          <w:p w:rsidR="001C3AEB" w:rsidRDefault="001C3AEB" w:rsidP="002D0488">
            <w:pPr>
              <w:pStyle w:val="Textkrper"/>
              <w:jc w:val="center"/>
            </w:pPr>
          </w:p>
        </w:tc>
        <w:tc>
          <w:tcPr>
            <w:tcW w:w="484" w:type="dxa"/>
            <w:tcBorders>
              <w:top w:val="nil"/>
              <w:left w:val="nil"/>
              <w:bottom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r w:rsidR="001C3AEB" w:rsidTr="002D0488">
        <w:tc>
          <w:tcPr>
            <w:tcW w:w="446" w:type="dxa"/>
            <w:tcBorders>
              <w:top w:val="nil"/>
              <w:left w:val="nil"/>
              <w:bottom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vAlign w:val="center"/>
          </w:tcPr>
          <w:p w:rsidR="001C3AEB" w:rsidRDefault="001C3AEB" w:rsidP="002D0488">
            <w:pPr>
              <w:pStyle w:val="Textkrper"/>
              <w:jc w:val="center"/>
            </w:pPr>
          </w:p>
        </w:tc>
        <w:tc>
          <w:tcPr>
            <w:tcW w:w="477" w:type="dxa"/>
            <w:tcBorders>
              <w:top w:val="nil"/>
              <w:bottom w:val="nil"/>
              <w:right w:val="nil"/>
            </w:tcBorders>
            <w:vAlign w:val="center"/>
          </w:tcPr>
          <w:p w:rsidR="001C3AEB" w:rsidRDefault="001C3AEB" w:rsidP="002D0488">
            <w:pPr>
              <w:pStyle w:val="Textkrper"/>
              <w:jc w:val="center"/>
            </w:pPr>
          </w:p>
        </w:tc>
        <w:tc>
          <w:tcPr>
            <w:tcW w:w="480" w:type="dxa"/>
            <w:tcBorders>
              <w:top w:val="nil"/>
              <w:left w:val="nil"/>
              <w:right w:val="nil"/>
            </w:tcBorders>
            <w:vAlign w:val="center"/>
          </w:tcPr>
          <w:p w:rsidR="001C3AEB" w:rsidRDefault="001C3AEB" w:rsidP="002D0488">
            <w:pPr>
              <w:pStyle w:val="Textkrper"/>
              <w:jc w:val="center"/>
            </w:pPr>
          </w:p>
        </w:tc>
        <w:tc>
          <w:tcPr>
            <w:tcW w:w="483" w:type="dxa"/>
            <w:tcBorders>
              <w:top w:val="nil"/>
              <w:left w:val="nil"/>
              <w:bottom w:val="nil"/>
              <w:right w:val="nil"/>
            </w:tcBorders>
            <w:vAlign w:val="center"/>
          </w:tcPr>
          <w:p w:rsidR="001C3AEB" w:rsidRDefault="001C3AEB" w:rsidP="002D0488">
            <w:pPr>
              <w:pStyle w:val="Textkrper"/>
              <w:jc w:val="center"/>
            </w:pPr>
          </w:p>
        </w:tc>
        <w:tc>
          <w:tcPr>
            <w:tcW w:w="489" w:type="dxa"/>
            <w:tcBorders>
              <w:top w:val="nil"/>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73" w:type="dxa"/>
            <w:tcBorders>
              <w:top w:val="nil"/>
              <w:left w:val="nil"/>
              <w:right w:val="nil"/>
            </w:tcBorders>
            <w:vAlign w:val="center"/>
          </w:tcPr>
          <w:p w:rsidR="001C3AEB" w:rsidRDefault="001C3AEB" w:rsidP="002D0488">
            <w:pPr>
              <w:pStyle w:val="Textkrper"/>
              <w:jc w:val="center"/>
            </w:pPr>
          </w:p>
        </w:tc>
        <w:tc>
          <w:tcPr>
            <w:tcW w:w="484" w:type="dxa"/>
            <w:tcBorders>
              <w:top w:val="nil"/>
              <w:left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top w:val="nil"/>
              <w:right w:val="nil"/>
            </w:tcBorders>
            <w:vAlign w:val="center"/>
          </w:tcPr>
          <w:p w:rsidR="001C3AEB" w:rsidRDefault="001C3AEB" w:rsidP="002D0488">
            <w:pPr>
              <w:pStyle w:val="Textkrper"/>
              <w:jc w:val="center"/>
            </w:pPr>
          </w:p>
        </w:tc>
        <w:tc>
          <w:tcPr>
            <w:tcW w:w="468" w:type="dxa"/>
            <w:tcBorders>
              <w:top w:val="nil"/>
              <w:left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top w:val="nil"/>
              <w:right w:val="nil"/>
            </w:tcBorders>
            <w:vAlign w:val="center"/>
          </w:tcPr>
          <w:p w:rsidR="001C3AEB" w:rsidRDefault="001C3AEB" w:rsidP="002D0488">
            <w:pPr>
              <w:pStyle w:val="Textkrper"/>
              <w:jc w:val="center"/>
            </w:pPr>
          </w:p>
        </w:tc>
        <w:tc>
          <w:tcPr>
            <w:tcW w:w="468" w:type="dxa"/>
            <w:tcBorders>
              <w:top w:val="nil"/>
              <w:left w:val="nil"/>
              <w:right w:val="nil"/>
            </w:tcBorders>
            <w:vAlign w:val="center"/>
          </w:tcPr>
          <w:p w:rsidR="001C3AEB" w:rsidRDefault="001C3AEB" w:rsidP="002D0488">
            <w:pPr>
              <w:pStyle w:val="Textkrper"/>
              <w:jc w:val="center"/>
            </w:pPr>
          </w:p>
        </w:tc>
      </w:tr>
      <w:tr w:rsidR="001C3AEB" w:rsidTr="002D0488">
        <w:tc>
          <w:tcPr>
            <w:tcW w:w="446" w:type="dxa"/>
            <w:tcBorders>
              <w:top w:val="nil"/>
              <w:left w:val="nil"/>
              <w:bottom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vAlign w:val="center"/>
          </w:tcPr>
          <w:p w:rsidR="001C3AEB" w:rsidRDefault="001C3AEB" w:rsidP="002D0488">
            <w:pPr>
              <w:pStyle w:val="Textkrper"/>
            </w:pPr>
          </w:p>
        </w:tc>
        <w:tc>
          <w:tcPr>
            <w:tcW w:w="477" w:type="dxa"/>
            <w:tcBorders>
              <w:top w:val="nil"/>
              <w:bottom w:val="nil"/>
            </w:tcBorders>
            <w:vAlign w:val="center"/>
          </w:tcPr>
          <w:p w:rsidR="001C3AEB" w:rsidRDefault="001C3AEB" w:rsidP="002D0488">
            <w:pPr>
              <w:pStyle w:val="Textkrper"/>
              <w:jc w:val="center"/>
            </w:pPr>
          </w:p>
        </w:tc>
        <w:tc>
          <w:tcPr>
            <w:tcW w:w="480" w:type="dxa"/>
            <w:vAlign w:val="center"/>
          </w:tcPr>
          <w:p w:rsidR="001C3AEB" w:rsidRDefault="001C3AEB" w:rsidP="002D0488">
            <w:pPr>
              <w:pStyle w:val="Textkrper"/>
              <w:jc w:val="center"/>
            </w:pPr>
            <w:r w:rsidRPr="00887EDA">
              <w:rPr>
                <w:vertAlign w:val="superscript"/>
              </w:rPr>
              <w:t>3</w:t>
            </w:r>
            <w:r>
              <w:t xml:space="preserve"> </w:t>
            </w:r>
          </w:p>
        </w:tc>
        <w:tc>
          <w:tcPr>
            <w:tcW w:w="483" w:type="dxa"/>
            <w:tcBorders>
              <w:top w:val="nil"/>
              <w:bottom w:val="nil"/>
              <w:right w:val="nil"/>
            </w:tcBorders>
            <w:vAlign w:val="center"/>
          </w:tcPr>
          <w:p w:rsidR="001C3AEB" w:rsidRDefault="001C3AEB" w:rsidP="002D0488">
            <w:pPr>
              <w:pStyle w:val="Textkrper"/>
              <w:jc w:val="center"/>
            </w:pPr>
          </w:p>
        </w:tc>
        <w:tc>
          <w:tcPr>
            <w:tcW w:w="489" w:type="dxa"/>
            <w:tcBorders>
              <w:top w:val="nil"/>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bottom w:val="nil"/>
            </w:tcBorders>
            <w:vAlign w:val="center"/>
          </w:tcPr>
          <w:p w:rsidR="001C3AEB" w:rsidRDefault="001C3AEB" w:rsidP="002D0488">
            <w:pPr>
              <w:pStyle w:val="Textkrper"/>
              <w:jc w:val="center"/>
            </w:pPr>
          </w:p>
        </w:tc>
        <w:tc>
          <w:tcPr>
            <w:tcW w:w="473" w:type="dxa"/>
            <w:tcBorders>
              <w:bottom w:val="single" w:sz="4" w:space="0" w:color="auto"/>
            </w:tcBorders>
            <w:vAlign w:val="center"/>
          </w:tcPr>
          <w:p w:rsidR="001C3AEB" w:rsidRDefault="001C3AEB" w:rsidP="002D0488">
            <w:pPr>
              <w:pStyle w:val="Textkrper"/>
              <w:jc w:val="center"/>
            </w:pPr>
            <w:r>
              <w:rPr>
                <w:vertAlign w:val="superscript"/>
              </w:rPr>
              <w:t>10</w:t>
            </w:r>
          </w:p>
        </w:tc>
        <w:tc>
          <w:tcPr>
            <w:tcW w:w="484" w:type="dxa"/>
            <w:tcBorders>
              <w:bottom w:val="single" w:sz="4" w:space="0" w:color="auto"/>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bottom w:val="single" w:sz="4" w:space="0" w:color="auto"/>
            </w:tcBorders>
            <w:vAlign w:val="center"/>
          </w:tcPr>
          <w:p w:rsidR="001C3AEB" w:rsidRDefault="001C3AEB" w:rsidP="002D0488">
            <w:pPr>
              <w:pStyle w:val="Textkrper"/>
              <w:jc w:val="center"/>
            </w:pPr>
          </w:p>
        </w:tc>
        <w:tc>
          <w:tcPr>
            <w:tcW w:w="468" w:type="dxa"/>
            <w:tcBorders>
              <w:bottom w:val="single" w:sz="4" w:space="0" w:color="auto"/>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bottom w:val="single" w:sz="4" w:space="0" w:color="auto"/>
            </w:tcBorders>
            <w:vAlign w:val="center"/>
          </w:tcPr>
          <w:p w:rsidR="001C3AEB" w:rsidRDefault="001C3AEB" w:rsidP="002D0488">
            <w:pPr>
              <w:pStyle w:val="Textkrper"/>
              <w:jc w:val="center"/>
            </w:pPr>
          </w:p>
        </w:tc>
        <w:tc>
          <w:tcPr>
            <w:tcW w:w="468" w:type="dxa"/>
            <w:tcBorders>
              <w:bottom w:val="single" w:sz="4" w:space="0" w:color="auto"/>
            </w:tcBorders>
            <w:vAlign w:val="center"/>
          </w:tcPr>
          <w:p w:rsidR="001C3AEB" w:rsidRDefault="001C3AEB" w:rsidP="002D0488">
            <w:pPr>
              <w:pStyle w:val="Textkrper"/>
              <w:jc w:val="center"/>
            </w:pPr>
          </w:p>
        </w:tc>
      </w:tr>
      <w:tr w:rsidR="001C3AEB" w:rsidTr="002D0488">
        <w:tc>
          <w:tcPr>
            <w:tcW w:w="446" w:type="dxa"/>
            <w:tcBorders>
              <w:top w:val="nil"/>
              <w:left w:val="nil"/>
              <w:bottom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vAlign w:val="center"/>
          </w:tcPr>
          <w:p w:rsidR="001C3AEB" w:rsidRDefault="001C3AEB" w:rsidP="002D0488">
            <w:pPr>
              <w:pStyle w:val="Textkrper"/>
              <w:jc w:val="center"/>
            </w:pPr>
          </w:p>
        </w:tc>
        <w:tc>
          <w:tcPr>
            <w:tcW w:w="477" w:type="dxa"/>
            <w:tcBorders>
              <w:top w:val="nil"/>
              <w:bottom w:val="nil"/>
            </w:tcBorders>
            <w:vAlign w:val="center"/>
          </w:tcPr>
          <w:p w:rsidR="001C3AEB" w:rsidRDefault="001C3AEB" w:rsidP="002D0488">
            <w:pPr>
              <w:pStyle w:val="Textkrper"/>
              <w:jc w:val="center"/>
            </w:pPr>
          </w:p>
        </w:tc>
        <w:tc>
          <w:tcPr>
            <w:tcW w:w="480"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89" w:type="dxa"/>
            <w:tcBorders>
              <w:top w:val="nil"/>
              <w:left w:val="nil"/>
              <w:bottom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bottom w:val="nil"/>
              <w:right w:val="nil"/>
            </w:tcBorders>
            <w:vAlign w:val="center"/>
          </w:tcPr>
          <w:p w:rsidR="001C3AEB" w:rsidRDefault="001C3AEB" w:rsidP="002D0488">
            <w:pPr>
              <w:pStyle w:val="Textkrper"/>
              <w:jc w:val="center"/>
            </w:pPr>
          </w:p>
        </w:tc>
        <w:tc>
          <w:tcPr>
            <w:tcW w:w="473" w:type="dxa"/>
            <w:tcBorders>
              <w:left w:val="nil"/>
              <w:bottom w:val="nil"/>
              <w:right w:val="nil"/>
            </w:tcBorders>
            <w:vAlign w:val="center"/>
          </w:tcPr>
          <w:p w:rsidR="001C3AEB" w:rsidRDefault="001C3AEB" w:rsidP="002D0488">
            <w:pPr>
              <w:pStyle w:val="Textkrper"/>
              <w:jc w:val="center"/>
            </w:pPr>
          </w:p>
        </w:tc>
        <w:tc>
          <w:tcPr>
            <w:tcW w:w="484" w:type="dxa"/>
            <w:tcBorders>
              <w:left w:val="nil"/>
              <w:bottom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bottom w:val="nil"/>
              <w:right w:val="nil"/>
            </w:tcBorders>
            <w:vAlign w:val="center"/>
          </w:tcPr>
          <w:p w:rsidR="001C3AEB" w:rsidRDefault="001C3AEB" w:rsidP="002D0488">
            <w:pPr>
              <w:pStyle w:val="Textkrper"/>
              <w:jc w:val="center"/>
            </w:pPr>
          </w:p>
        </w:tc>
        <w:tc>
          <w:tcPr>
            <w:tcW w:w="468" w:type="dxa"/>
            <w:tcBorders>
              <w:left w:val="nil"/>
              <w:bottom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bottom w:val="nil"/>
              <w:right w:val="nil"/>
            </w:tcBorders>
            <w:vAlign w:val="center"/>
          </w:tcPr>
          <w:p w:rsidR="001C3AEB" w:rsidRDefault="001C3AEB" w:rsidP="002D0488">
            <w:pPr>
              <w:pStyle w:val="Textkrper"/>
              <w:jc w:val="center"/>
            </w:pPr>
          </w:p>
        </w:tc>
        <w:tc>
          <w:tcPr>
            <w:tcW w:w="468" w:type="dxa"/>
            <w:tcBorders>
              <w:left w:val="nil"/>
              <w:bottom w:val="nil"/>
              <w:right w:val="nil"/>
            </w:tcBorders>
            <w:vAlign w:val="center"/>
          </w:tcPr>
          <w:p w:rsidR="001C3AEB" w:rsidRDefault="001C3AEB" w:rsidP="002D0488">
            <w:pPr>
              <w:pStyle w:val="Textkrper"/>
              <w:jc w:val="center"/>
            </w:pPr>
          </w:p>
        </w:tc>
      </w:tr>
      <w:tr w:rsidR="001C3AEB" w:rsidTr="002D0488">
        <w:tc>
          <w:tcPr>
            <w:tcW w:w="446" w:type="dxa"/>
            <w:tcBorders>
              <w:top w:val="nil"/>
              <w:left w:val="nil"/>
            </w:tcBorders>
            <w:vAlign w:val="center"/>
          </w:tcPr>
          <w:p w:rsidR="001C3AEB" w:rsidRDefault="001C3AEB" w:rsidP="002D0488">
            <w:pPr>
              <w:pStyle w:val="Textkrper"/>
              <w:jc w:val="center"/>
            </w:pPr>
          </w:p>
          <w:p w:rsidR="001C3AEB" w:rsidRDefault="001C3AEB" w:rsidP="002D0488">
            <w:pPr>
              <w:pStyle w:val="Textkrper"/>
              <w:jc w:val="center"/>
            </w:pPr>
          </w:p>
        </w:tc>
        <w:tc>
          <w:tcPr>
            <w:tcW w:w="459" w:type="dxa"/>
            <w:vAlign w:val="center"/>
          </w:tcPr>
          <w:p w:rsidR="001C3AEB" w:rsidRDefault="001C3AEB" w:rsidP="002D0488">
            <w:pPr>
              <w:pStyle w:val="Textkrper"/>
              <w:jc w:val="center"/>
            </w:pPr>
          </w:p>
        </w:tc>
        <w:tc>
          <w:tcPr>
            <w:tcW w:w="477" w:type="dxa"/>
            <w:tcBorders>
              <w:top w:val="nil"/>
            </w:tcBorders>
            <w:vAlign w:val="center"/>
          </w:tcPr>
          <w:p w:rsidR="001C3AEB" w:rsidRDefault="001C3AEB" w:rsidP="002D0488">
            <w:pPr>
              <w:pStyle w:val="Textkrper"/>
              <w:jc w:val="center"/>
            </w:pPr>
          </w:p>
        </w:tc>
        <w:tc>
          <w:tcPr>
            <w:tcW w:w="480" w:type="dxa"/>
            <w:vAlign w:val="center"/>
          </w:tcPr>
          <w:p w:rsidR="001C3AEB" w:rsidRDefault="001C3AEB" w:rsidP="002D0488">
            <w:pPr>
              <w:pStyle w:val="Textkrper"/>
              <w:jc w:val="center"/>
            </w:pPr>
          </w:p>
        </w:tc>
        <w:tc>
          <w:tcPr>
            <w:tcW w:w="483" w:type="dxa"/>
            <w:tcBorders>
              <w:top w:val="nil"/>
              <w:right w:val="nil"/>
            </w:tcBorders>
            <w:vAlign w:val="center"/>
          </w:tcPr>
          <w:p w:rsidR="001C3AEB" w:rsidRDefault="001C3AEB" w:rsidP="002D0488">
            <w:pPr>
              <w:pStyle w:val="Textkrper"/>
              <w:jc w:val="center"/>
            </w:pPr>
          </w:p>
        </w:tc>
        <w:tc>
          <w:tcPr>
            <w:tcW w:w="489" w:type="dxa"/>
            <w:tcBorders>
              <w:top w:val="nil"/>
              <w:left w:val="nil"/>
            </w:tcBorders>
            <w:vAlign w:val="center"/>
          </w:tcPr>
          <w:p w:rsidR="001C3AEB" w:rsidRDefault="001C3AEB" w:rsidP="002D0488">
            <w:pPr>
              <w:pStyle w:val="Textkrper"/>
              <w:jc w:val="center"/>
            </w:pPr>
          </w:p>
        </w:tc>
        <w:tc>
          <w:tcPr>
            <w:tcW w:w="488" w:type="dxa"/>
            <w:vAlign w:val="center"/>
          </w:tcPr>
          <w:p w:rsidR="001C3AEB" w:rsidRDefault="001C3AEB" w:rsidP="002D0488">
            <w:pPr>
              <w:pStyle w:val="Textkrper"/>
              <w:jc w:val="center"/>
            </w:pPr>
          </w:p>
        </w:tc>
        <w:tc>
          <w:tcPr>
            <w:tcW w:w="483" w:type="dxa"/>
            <w:tcBorders>
              <w:top w:val="nil"/>
              <w:right w:val="nil"/>
            </w:tcBorders>
            <w:vAlign w:val="center"/>
          </w:tcPr>
          <w:p w:rsidR="001C3AEB" w:rsidRDefault="001C3AEB" w:rsidP="002D0488">
            <w:pPr>
              <w:pStyle w:val="Textkrper"/>
              <w:jc w:val="center"/>
            </w:pPr>
          </w:p>
        </w:tc>
        <w:tc>
          <w:tcPr>
            <w:tcW w:w="473" w:type="dxa"/>
            <w:tcBorders>
              <w:top w:val="nil"/>
              <w:left w:val="nil"/>
              <w:bottom w:val="nil"/>
              <w:right w:val="nil"/>
            </w:tcBorders>
            <w:vAlign w:val="center"/>
          </w:tcPr>
          <w:p w:rsidR="001C3AEB" w:rsidRDefault="001C3AEB" w:rsidP="002D0488">
            <w:pPr>
              <w:pStyle w:val="Textkrper"/>
              <w:jc w:val="center"/>
            </w:pPr>
          </w:p>
        </w:tc>
        <w:tc>
          <w:tcPr>
            <w:tcW w:w="484" w:type="dxa"/>
            <w:tcBorders>
              <w:top w:val="nil"/>
              <w:left w:val="nil"/>
              <w:bottom w:val="nil"/>
            </w:tcBorders>
            <w:vAlign w:val="center"/>
          </w:tcPr>
          <w:p w:rsidR="001C3AEB" w:rsidRDefault="001C3AEB" w:rsidP="002D0488">
            <w:pPr>
              <w:pStyle w:val="Textkrper"/>
              <w:jc w:val="center"/>
            </w:pPr>
          </w:p>
        </w:tc>
        <w:tc>
          <w:tcPr>
            <w:tcW w:w="48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tcBorders>
            <w:vAlign w:val="center"/>
          </w:tcPr>
          <w:p w:rsidR="001C3AEB" w:rsidRDefault="001C3AEB" w:rsidP="002D0488">
            <w:pPr>
              <w:pStyle w:val="Textkrper"/>
              <w:jc w:val="center"/>
            </w:pPr>
          </w:p>
        </w:tc>
        <w:tc>
          <w:tcPr>
            <w:tcW w:w="469" w:type="dxa"/>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r w:rsidR="001C3AEB" w:rsidTr="002D0488">
        <w:tc>
          <w:tcPr>
            <w:tcW w:w="446" w:type="dxa"/>
            <w:tcBorders>
              <w:bottom w:val="single" w:sz="4" w:space="0" w:color="auto"/>
            </w:tcBorders>
            <w:vAlign w:val="center"/>
          </w:tcPr>
          <w:p w:rsidR="001C3AEB" w:rsidRDefault="001C3AEB" w:rsidP="002D0488">
            <w:pPr>
              <w:pStyle w:val="Textkrper"/>
              <w:jc w:val="center"/>
            </w:pPr>
            <w:r w:rsidRPr="00DA319A">
              <w:rPr>
                <w:vertAlign w:val="superscript"/>
              </w:rPr>
              <w:t xml:space="preserve">4 </w:t>
            </w:r>
          </w:p>
        </w:tc>
        <w:tc>
          <w:tcPr>
            <w:tcW w:w="459" w:type="dxa"/>
            <w:vAlign w:val="center"/>
          </w:tcPr>
          <w:p w:rsidR="001C3AEB" w:rsidRDefault="001C3AEB" w:rsidP="002D0488">
            <w:pPr>
              <w:pStyle w:val="Textkrper"/>
              <w:jc w:val="center"/>
            </w:pPr>
          </w:p>
        </w:tc>
        <w:tc>
          <w:tcPr>
            <w:tcW w:w="477" w:type="dxa"/>
            <w:tcBorders>
              <w:bottom w:val="single" w:sz="4" w:space="0" w:color="auto"/>
            </w:tcBorders>
            <w:vAlign w:val="center"/>
          </w:tcPr>
          <w:p w:rsidR="001C3AEB" w:rsidRDefault="001C3AEB" w:rsidP="002D0488">
            <w:pPr>
              <w:pStyle w:val="Textkrper"/>
              <w:jc w:val="center"/>
            </w:pPr>
          </w:p>
        </w:tc>
        <w:tc>
          <w:tcPr>
            <w:tcW w:w="480" w:type="dxa"/>
            <w:vAlign w:val="center"/>
          </w:tcPr>
          <w:p w:rsidR="001C3AEB" w:rsidRDefault="001C3AEB" w:rsidP="002D0488">
            <w:pPr>
              <w:pStyle w:val="Textkrper"/>
              <w:jc w:val="center"/>
            </w:pPr>
          </w:p>
        </w:tc>
        <w:tc>
          <w:tcPr>
            <w:tcW w:w="483" w:type="dxa"/>
            <w:tcBorders>
              <w:bottom w:val="single" w:sz="4" w:space="0" w:color="auto"/>
            </w:tcBorders>
            <w:vAlign w:val="center"/>
          </w:tcPr>
          <w:p w:rsidR="001C3AEB" w:rsidRDefault="001C3AEB" w:rsidP="002D0488">
            <w:pPr>
              <w:pStyle w:val="Textkrper"/>
              <w:jc w:val="center"/>
            </w:pPr>
          </w:p>
        </w:tc>
        <w:tc>
          <w:tcPr>
            <w:tcW w:w="489" w:type="dxa"/>
            <w:tcBorders>
              <w:bottom w:val="single" w:sz="4" w:space="0" w:color="auto"/>
            </w:tcBorders>
            <w:vAlign w:val="center"/>
          </w:tcPr>
          <w:p w:rsidR="001C3AEB" w:rsidRDefault="001C3AEB" w:rsidP="002D0488">
            <w:pPr>
              <w:pStyle w:val="Textkrper"/>
              <w:jc w:val="center"/>
            </w:pPr>
          </w:p>
        </w:tc>
        <w:tc>
          <w:tcPr>
            <w:tcW w:w="488" w:type="dxa"/>
            <w:tcBorders>
              <w:bottom w:val="single" w:sz="4" w:space="0" w:color="auto"/>
            </w:tcBorders>
            <w:vAlign w:val="center"/>
          </w:tcPr>
          <w:p w:rsidR="001C3AEB" w:rsidRDefault="001C3AEB" w:rsidP="002D0488">
            <w:pPr>
              <w:pStyle w:val="Textkrper"/>
              <w:jc w:val="center"/>
            </w:pPr>
          </w:p>
        </w:tc>
        <w:tc>
          <w:tcPr>
            <w:tcW w:w="483" w:type="dxa"/>
            <w:tcBorders>
              <w:bottom w:val="single" w:sz="4" w:space="0" w:color="auto"/>
            </w:tcBorders>
            <w:vAlign w:val="center"/>
          </w:tcPr>
          <w:p w:rsidR="001C3AEB" w:rsidRDefault="001C3AEB" w:rsidP="002D0488">
            <w:pPr>
              <w:pStyle w:val="Textkrper"/>
              <w:jc w:val="center"/>
            </w:pPr>
          </w:p>
        </w:tc>
        <w:tc>
          <w:tcPr>
            <w:tcW w:w="473" w:type="dxa"/>
            <w:tcBorders>
              <w:top w:val="nil"/>
              <w:bottom w:val="nil"/>
              <w:right w:val="nil"/>
            </w:tcBorders>
            <w:vAlign w:val="center"/>
          </w:tcPr>
          <w:p w:rsidR="001C3AEB" w:rsidRDefault="001C3AEB" w:rsidP="002D0488">
            <w:pPr>
              <w:pStyle w:val="Textkrper"/>
              <w:jc w:val="center"/>
            </w:pPr>
          </w:p>
        </w:tc>
        <w:tc>
          <w:tcPr>
            <w:tcW w:w="484" w:type="dxa"/>
            <w:tcBorders>
              <w:top w:val="nil"/>
              <w:left w:val="nil"/>
              <w:bottom w:val="nil"/>
              <w:right w:val="nil"/>
            </w:tcBorders>
            <w:vAlign w:val="center"/>
          </w:tcPr>
          <w:p w:rsidR="001C3AEB" w:rsidRDefault="001C3AEB" w:rsidP="002D0488">
            <w:pPr>
              <w:pStyle w:val="Textkrper"/>
              <w:jc w:val="center"/>
            </w:pPr>
          </w:p>
          <w:p w:rsidR="001C3AEB" w:rsidRDefault="001C3AEB" w:rsidP="002D0488">
            <w:pPr>
              <w:pStyle w:val="Textkrper"/>
              <w:jc w:val="center"/>
            </w:pPr>
          </w:p>
        </w:tc>
        <w:tc>
          <w:tcPr>
            <w:tcW w:w="489" w:type="dxa"/>
            <w:tcBorders>
              <w:left w:val="nil"/>
              <w:bottom w:val="nil"/>
              <w:right w:val="nil"/>
            </w:tcBorders>
            <w:vAlign w:val="center"/>
          </w:tcPr>
          <w:p w:rsidR="001C3AEB" w:rsidRDefault="001C3AEB" w:rsidP="002D0488">
            <w:pPr>
              <w:pStyle w:val="Textkrper"/>
              <w:jc w:val="center"/>
            </w:pPr>
          </w:p>
        </w:tc>
        <w:tc>
          <w:tcPr>
            <w:tcW w:w="465" w:type="dxa"/>
            <w:tcBorders>
              <w:top w:val="nil"/>
              <w:left w:val="nil"/>
              <w:bottom w:val="nil"/>
              <w:right w:val="nil"/>
            </w:tcBorders>
            <w:vAlign w:val="center"/>
          </w:tcPr>
          <w:p w:rsidR="001C3AEB" w:rsidRDefault="001C3AEB" w:rsidP="002D0488">
            <w:pPr>
              <w:pStyle w:val="Textkrper"/>
              <w:jc w:val="center"/>
            </w:pPr>
          </w:p>
        </w:tc>
        <w:tc>
          <w:tcPr>
            <w:tcW w:w="468" w:type="dxa"/>
            <w:tcBorders>
              <w:top w:val="nil"/>
              <w:left w:val="nil"/>
              <w:bottom w:val="nil"/>
            </w:tcBorders>
            <w:vAlign w:val="center"/>
          </w:tcPr>
          <w:p w:rsidR="001C3AEB" w:rsidRDefault="001C3AEB" w:rsidP="002D0488">
            <w:pPr>
              <w:pStyle w:val="Textkrper"/>
              <w:jc w:val="center"/>
            </w:pPr>
          </w:p>
        </w:tc>
        <w:tc>
          <w:tcPr>
            <w:tcW w:w="469" w:type="dxa"/>
            <w:tcBorders>
              <w:bottom w:val="single" w:sz="4" w:space="0" w:color="auto"/>
            </w:tcBorders>
            <w:vAlign w:val="center"/>
          </w:tcPr>
          <w:p w:rsidR="001C3AEB" w:rsidRDefault="001C3AEB" w:rsidP="002D0488">
            <w:pPr>
              <w:pStyle w:val="Textkrper"/>
              <w:jc w:val="center"/>
            </w:pPr>
          </w:p>
        </w:tc>
        <w:tc>
          <w:tcPr>
            <w:tcW w:w="465" w:type="dxa"/>
            <w:tcBorders>
              <w:top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r w:rsidR="001C3AEB" w:rsidTr="002D0488">
        <w:tc>
          <w:tcPr>
            <w:tcW w:w="446" w:type="dxa"/>
            <w:tcBorders>
              <w:left w:val="nil"/>
              <w:bottom w:val="nil"/>
            </w:tcBorders>
            <w:vAlign w:val="center"/>
          </w:tcPr>
          <w:p w:rsidR="001C3AEB" w:rsidRDefault="001C3AEB" w:rsidP="002D0488">
            <w:pPr>
              <w:pStyle w:val="Textkrper"/>
              <w:jc w:val="center"/>
            </w:pPr>
          </w:p>
        </w:tc>
        <w:tc>
          <w:tcPr>
            <w:tcW w:w="459" w:type="dxa"/>
            <w:vAlign w:val="center"/>
          </w:tcPr>
          <w:p w:rsidR="001C3AEB" w:rsidRDefault="001C3AEB" w:rsidP="002D0488">
            <w:pPr>
              <w:pStyle w:val="Textkrper"/>
              <w:jc w:val="center"/>
            </w:pPr>
          </w:p>
        </w:tc>
        <w:tc>
          <w:tcPr>
            <w:tcW w:w="477" w:type="dxa"/>
            <w:tcBorders>
              <w:bottom w:val="nil"/>
            </w:tcBorders>
            <w:vAlign w:val="center"/>
          </w:tcPr>
          <w:p w:rsidR="001C3AEB" w:rsidRDefault="001C3AEB" w:rsidP="002D0488">
            <w:pPr>
              <w:pStyle w:val="Textkrper"/>
              <w:jc w:val="center"/>
            </w:pPr>
          </w:p>
          <w:p w:rsidR="001C3AEB" w:rsidRDefault="001C3AEB" w:rsidP="002D0488">
            <w:pPr>
              <w:pStyle w:val="Textkrper"/>
              <w:jc w:val="center"/>
            </w:pPr>
          </w:p>
        </w:tc>
        <w:tc>
          <w:tcPr>
            <w:tcW w:w="480" w:type="dxa"/>
            <w:vAlign w:val="center"/>
          </w:tcPr>
          <w:p w:rsidR="001C3AEB" w:rsidRDefault="001C3AEB" w:rsidP="002D0488">
            <w:pPr>
              <w:pStyle w:val="Textkrper"/>
              <w:jc w:val="center"/>
            </w:pPr>
          </w:p>
        </w:tc>
        <w:tc>
          <w:tcPr>
            <w:tcW w:w="483" w:type="dxa"/>
            <w:tcBorders>
              <w:bottom w:val="nil"/>
              <w:right w:val="nil"/>
            </w:tcBorders>
            <w:vAlign w:val="center"/>
          </w:tcPr>
          <w:p w:rsidR="001C3AEB" w:rsidRDefault="001C3AEB" w:rsidP="002D0488">
            <w:pPr>
              <w:pStyle w:val="Textkrper"/>
              <w:jc w:val="center"/>
            </w:pPr>
          </w:p>
        </w:tc>
        <w:tc>
          <w:tcPr>
            <w:tcW w:w="489" w:type="dxa"/>
            <w:tcBorders>
              <w:left w:val="nil"/>
              <w:bottom w:val="nil"/>
              <w:right w:val="nil"/>
            </w:tcBorders>
            <w:vAlign w:val="center"/>
          </w:tcPr>
          <w:p w:rsidR="001C3AEB" w:rsidRDefault="001C3AEB" w:rsidP="002D0488">
            <w:pPr>
              <w:pStyle w:val="Textkrper"/>
              <w:jc w:val="center"/>
            </w:pPr>
          </w:p>
        </w:tc>
        <w:tc>
          <w:tcPr>
            <w:tcW w:w="488" w:type="dxa"/>
            <w:tcBorders>
              <w:left w:val="nil"/>
              <w:bottom w:val="nil"/>
              <w:right w:val="nil"/>
            </w:tcBorders>
            <w:vAlign w:val="center"/>
          </w:tcPr>
          <w:p w:rsidR="001C3AEB" w:rsidRDefault="001C3AEB" w:rsidP="002D0488">
            <w:pPr>
              <w:pStyle w:val="Textkrper"/>
              <w:jc w:val="center"/>
            </w:pPr>
          </w:p>
        </w:tc>
        <w:tc>
          <w:tcPr>
            <w:tcW w:w="483" w:type="dxa"/>
            <w:tcBorders>
              <w:left w:val="nil"/>
              <w:bottom w:val="nil"/>
              <w:right w:val="nil"/>
            </w:tcBorders>
            <w:vAlign w:val="center"/>
          </w:tcPr>
          <w:p w:rsidR="001C3AEB" w:rsidRDefault="001C3AEB" w:rsidP="002D0488">
            <w:pPr>
              <w:pStyle w:val="Textkrper"/>
              <w:jc w:val="center"/>
            </w:pPr>
          </w:p>
        </w:tc>
        <w:tc>
          <w:tcPr>
            <w:tcW w:w="473" w:type="dxa"/>
            <w:tcBorders>
              <w:top w:val="nil"/>
              <w:left w:val="nil"/>
              <w:bottom w:val="nil"/>
              <w:right w:val="nil"/>
            </w:tcBorders>
            <w:vAlign w:val="center"/>
          </w:tcPr>
          <w:p w:rsidR="001C3AEB" w:rsidRDefault="001C3AEB" w:rsidP="002D0488">
            <w:pPr>
              <w:pStyle w:val="Textkrper"/>
              <w:jc w:val="center"/>
            </w:pPr>
          </w:p>
        </w:tc>
        <w:tc>
          <w:tcPr>
            <w:tcW w:w="484" w:type="dxa"/>
            <w:tcBorders>
              <w:top w:val="nil"/>
              <w:left w:val="nil"/>
              <w:bottom w:val="nil"/>
              <w:right w:val="nil"/>
            </w:tcBorders>
            <w:vAlign w:val="center"/>
          </w:tcPr>
          <w:p w:rsidR="001C3AEB" w:rsidRDefault="001C3AEB" w:rsidP="002D0488">
            <w:pPr>
              <w:pStyle w:val="Textkrper"/>
              <w:jc w:val="center"/>
            </w:pPr>
          </w:p>
        </w:tc>
        <w:tc>
          <w:tcPr>
            <w:tcW w:w="489" w:type="dxa"/>
            <w:tcBorders>
              <w:top w:val="nil"/>
              <w:left w:val="nil"/>
              <w:bottom w:val="nil"/>
              <w:right w:val="nil"/>
            </w:tcBorders>
            <w:vAlign w:val="center"/>
          </w:tcPr>
          <w:p w:rsidR="001C3AEB" w:rsidRDefault="001C3AEB" w:rsidP="002D0488">
            <w:pPr>
              <w:pStyle w:val="Textkrper"/>
              <w:jc w:val="center"/>
            </w:pPr>
          </w:p>
        </w:tc>
        <w:tc>
          <w:tcPr>
            <w:tcW w:w="465" w:type="dxa"/>
            <w:tcBorders>
              <w:top w:val="nil"/>
              <w:left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c>
          <w:tcPr>
            <w:tcW w:w="469" w:type="dxa"/>
            <w:tcBorders>
              <w:left w:val="nil"/>
              <w:bottom w:val="nil"/>
              <w:right w:val="nil"/>
            </w:tcBorders>
            <w:vAlign w:val="center"/>
          </w:tcPr>
          <w:p w:rsidR="001C3AEB" w:rsidRDefault="001C3AEB" w:rsidP="002D0488">
            <w:pPr>
              <w:pStyle w:val="Textkrper"/>
              <w:jc w:val="center"/>
            </w:pPr>
          </w:p>
        </w:tc>
        <w:tc>
          <w:tcPr>
            <w:tcW w:w="465" w:type="dxa"/>
            <w:tcBorders>
              <w:top w:val="nil"/>
              <w:left w:val="nil"/>
              <w:bottom w:val="nil"/>
              <w:right w:val="nil"/>
            </w:tcBorders>
            <w:vAlign w:val="center"/>
          </w:tcPr>
          <w:p w:rsidR="001C3AEB" w:rsidRDefault="001C3AEB" w:rsidP="002D0488">
            <w:pPr>
              <w:pStyle w:val="Textkrper"/>
              <w:jc w:val="center"/>
            </w:pPr>
          </w:p>
        </w:tc>
        <w:tc>
          <w:tcPr>
            <w:tcW w:w="468" w:type="dxa"/>
            <w:tcBorders>
              <w:top w:val="nil"/>
              <w:left w:val="nil"/>
              <w:bottom w:val="nil"/>
              <w:right w:val="nil"/>
            </w:tcBorders>
            <w:vAlign w:val="center"/>
          </w:tcPr>
          <w:p w:rsidR="001C3AEB" w:rsidRDefault="001C3AEB" w:rsidP="002D0488">
            <w:pPr>
              <w:pStyle w:val="Textkrper"/>
              <w:jc w:val="center"/>
            </w:pPr>
          </w:p>
        </w:tc>
      </w:tr>
    </w:tbl>
    <w:p w:rsidR="000265B1" w:rsidRDefault="000265B1" w:rsidP="00225B5E">
      <w:pPr>
        <w:rPr>
          <w:b/>
          <w:u w:val="single"/>
        </w:rPr>
      </w:pPr>
    </w:p>
    <w:p w:rsidR="00225B5E" w:rsidRPr="00A32E37" w:rsidRDefault="00225B5E" w:rsidP="00225B5E">
      <w:pPr>
        <w:rPr>
          <w:b/>
          <w:u w:val="single"/>
        </w:rPr>
      </w:pPr>
      <w:r w:rsidRPr="00A32E37">
        <w:rPr>
          <w:b/>
          <w:u w:val="single"/>
        </w:rPr>
        <w:t>Hinweise</w:t>
      </w:r>
      <w:r w:rsidRPr="00225B5E">
        <w:rPr>
          <w:b/>
        </w:rPr>
        <w:t>:</w:t>
      </w:r>
      <w:r w:rsidRPr="00225B5E">
        <w:rPr>
          <w:noProof/>
        </w:rPr>
        <w:t xml:space="preserve"> </w:t>
      </w:r>
    </w:p>
    <w:p w:rsidR="001C3AEB" w:rsidRDefault="00632A50" w:rsidP="001C3AEB">
      <w:pPr>
        <w:pStyle w:val="Textkrper"/>
      </w:pPr>
      <w:r>
        <w:t xml:space="preserve">1 </w:t>
      </w:r>
      <w:r w:rsidR="001C3AEB">
        <w:t>magnetischer Untergrund</w:t>
      </w:r>
    </w:p>
    <w:p w:rsidR="001C3AEB" w:rsidRDefault="00632A50" w:rsidP="001C3AEB">
      <w:pPr>
        <w:pStyle w:val="Textkrper"/>
      </w:pPr>
      <w:r>
        <w:t xml:space="preserve">2 </w:t>
      </w:r>
      <w:proofErr w:type="gramStart"/>
      <w:r w:rsidR="001C3AEB">
        <w:t>Nichteisenmetall</w:t>
      </w:r>
      <w:proofErr w:type="gramEnd"/>
    </w:p>
    <w:p w:rsidR="001C3AEB" w:rsidRDefault="00632A50" w:rsidP="001C3AEB">
      <w:pPr>
        <w:pStyle w:val="Textkrper"/>
      </w:pPr>
      <w:r>
        <w:t xml:space="preserve">3 </w:t>
      </w:r>
      <w:r w:rsidR="001C3AEB">
        <w:t>Eisen mit &lt;2% Kohlenstoff</w:t>
      </w:r>
    </w:p>
    <w:p w:rsidR="001C3AEB" w:rsidRDefault="00632A50" w:rsidP="001C3AEB">
      <w:pPr>
        <w:pStyle w:val="Textkrper"/>
      </w:pPr>
      <w:r>
        <w:t xml:space="preserve">4 </w:t>
      </w:r>
      <w:proofErr w:type="spellStart"/>
      <w:r w:rsidR="001C3AEB">
        <w:t>Herstellungprozess</w:t>
      </w:r>
      <w:proofErr w:type="spellEnd"/>
      <w:r w:rsidR="001C3AEB">
        <w:t xml:space="preserve"> Eisen</w:t>
      </w:r>
    </w:p>
    <w:p w:rsidR="001C3AEB" w:rsidRDefault="00632A50" w:rsidP="001C3AEB">
      <w:pPr>
        <w:pStyle w:val="Textkrper"/>
      </w:pPr>
      <w:r>
        <w:t xml:space="preserve">5 </w:t>
      </w:r>
      <w:proofErr w:type="gramStart"/>
      <w:r w:rsidR="001C3AEB">
        <w:t>Schwermetall</w:t>
      </w:r>
      <w:proofErr w:type="gramEnd"/>
    </w:p>
    <w:p w:rsidR="001C3AEB" w:rsidRDefault="00632A50" w:rsidP="001C3AEB">
      <w:pPr>
        <w:pStyle w:val="Textkrper"/>
      </w:pPr>
      <w:r>
        <w:t xml:space="preserve">6 </w:t>
      </w:r>
      <w:proofErr w:type="gramStart"/>
      <w:r w:rsidR="001C3AEB">
        <w:t>Ausgangsprodukt</w:t>
      </w:r>
      <w:proofErr w:type="gramEnd"/>
      <w:r w:rsidR="001C3AEB">
        <w:t xml:space="preserve"> für Eisen</w:t>
      </w:r>
    </w:p>
    <w:p w:rsidR="001C3AEB" w:rsidRDefault="00632A50" w:rsidP="001C3AEB">
      <w:pPr>
        <w:pStyle w:val="Textkrper"/>
      </w:pPr>
      <w:r>
        <w:t xml:space="preserve">7 </w:t>
      </w:r>
      <w:proofErr w:type="gramStart"/>
      <w:r>
        <w:t>u</w:t>
      </w:r>
      <w:r w:rsidR="001C3AEB">
        <w:t>nerwünschte Reaktion</w:t>
      </w:r>
      <w:proofErr w:type="gramEnd"/>
      <w:r w:rsidR="001C3AEB">
        <w:t xml:space="preserve"> von Metallen</w:t>
      </w:r>
    </w:p>
    <w:p w:rsidR="001C3AEB" w:rsidRDefault="00632A50" w:rsidP="001C3AEB">
      <w:pPr>
        <w:pStyle w:val="Textkrper"/>
      </w:pPr>
      <w:r>
        <w:t xml:space="preserve">8 </w:t>
      </w:r>
      <w:proofErr w:type="gramStart"/>
      <w:r>
        <w:t>Eigenschaft</w:t>
      </w:r>
      <w:proofErr w:type="gramEnd"/>
      <w:r w:rsidR="001C3AEB">
        <w:t xml:space="preserve"> von Eisen</w:t>
      </w:r>
    </w:p>
    <w:p w:rsidR="001C3AEB" w:rsidRDefault="00632A50" w:rsidP="001C3AEB">
      <w:pPr>
        <w:pStyle w:val="Textkrper"/>
      </w:pPr>
      <w:r>
        <w:t xml:space="preserve">9 </w:t>
      </w:r>
      <w:proofErr w:type="gramStart"/>
      <w:r w:rsidR="001C3AEB">
        <w:t>Entrostungswerkzeug</w:t>
      </w:r>
      <w:proofErr w:type="gramEnd"/>
    </w:p>
    <w:p w:rsidR="00E07FDB" w:rsidRDefault="00632A50" w:rsidP="00E07FDB">
      <w:pPr>
        <w:pStyle w:val="Textkrper"/>
      </w:pPr>
      <w:r>
        <w:t xml:space="preserve">10 </w:t>
      </w:r>
      <w:proofErr w:type="gramStart"/>
      <w:r w:rsidR="001C3AEB">
        <w:t>Einteilung</w:t>
      </w:r>
      <w:proofErr w:type="gramEnd"/>
      <w:r w:rsidR="001C3AEB">
        <w:t xml:space="preserve"> der Verrostung</w:t>
      </w:r>
      <w:r w:rsidR="00E07FD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07FDB"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rPr>
                <w:color w:val="000000"/>
              </w:rPr>
            </w:pPr>
            <w:r>
              <w:lastRenderedPageBreak/>
              <w:br w:type="page"/>
              <w:t>Lernfeld</w:t>
            </w:r>
          </w:p>
          <w:p w:rsidR="00E07FDB" w:rsidRDefault="00E07FDB"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r>
              <w:t>Titel</w:t>
            </w:r>
          </w:p>
          <w:p w:rsidR="00E07FDB" w:rsidRPr="00F50BDC" w:rsidRDefault="00E07FDB" w:rsidP="007E5967">
            <w:pPr>
              <w:rPr>
                <w:b/>
              </w:rPr>
            </w:pPr>
            <w:r w:rsidRPr="00F50BDC">
              <w:rPr>
                <w:b/>
              </w:rPr>
              <w:t>Station 8: Gamepoint</w:t>
            </w:r>
            <w:r>
              <w:rPr>
                <w:b/>
              </w:rPr>
              <w:t xml:space="preserve"> 1</w:t>
            </w:r>
          </w:p>
        </w:tc>
        <w:tc>
          <w:tcPr>
            <w:tcW w:w="188" w:type="dxa"/>
            <w:vMerge w:val="restart"/>
            <w:tcBorders>
              <w:top w:val="nil"/>
              <w:left w:val="single" w:sz="4" w:space="0" w:color="auto"/>
              <w:bottom w:val="nil"/>
              <w:right w:val="single" w:sz="4" w:space="0" w:color="auto"/>
            </w:tcBorders>
            <w:shd w:val="clear" w:color="auto" w:fill="FFFFFF"/>
          </w:tcPr>
          <w:p w:rsidR="00E07FDB" w:rsidRPr="004B658C" w:rsidRDefault="00E07FDB"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p>
          <w:p w:rsidR="00E07FDB" w:rsidRPr="00B51DE9" w:rsidRDefault="00E07FDB" w:rsidP="007E5967">
            <w:pPr>
              <w:pStyle w:val="TabelleKopfmitte"/>
              <w:rPr>
                <w:rFonts w:eastAsia="Calibri"/>
              </w:rPr>
            </w:pPr>
            <w:r>
              <w:t>F1.01.03.08</w:t>
            </w:r>
          </w:p>
        </w:tc>
      </w:tr>
      <w:tr w:rsidR="00E07FDB" w:rsidRPr="00B51DE9" w:rsidTr="007E5967">
        <w:tc>
          <w:tcPr>
            <w:tcW w:w="7348" w:type="dxa"/>
            <w:gridSpan w:val="2"/>
            <w:tcBorders>
              <w:left w:val="single" w:sz="4" w:space="0" w:color="auto"/>
              <w:bottom w:val="single" w:sz="4" w:space="0" w:color="auto"/>
              <w:right w:val="single" w:sz="4" w:space="0" w:color="auto"/>
            </w:tcBorders>
            <w:hideMark/>
          </w:tcPr>
          <w:p w:rsidR="00E07FDB" w:rsidRPr="004B658C" w:rsidRDefault="00E07FDB" w:rsidP="007E5967">
            <w:pPr>
              <w:pStyle w:val="Tabelle6pt"/>
            </w:pPr>
            <w:r>
              <w:t>Kompetenzbereiche:</w:t>
            </w:r>
          </w:p>
          <w:p w:rsidR="00E07FDB" w:rsidRDefault="00E07FDB" w:rsidP="007E5967">
            <w:pPr>
              <w:pStyle w:val="Kopf8ptafz"/>
            </w:pPr>
            <w:r>
              <w:t>Ich kann Werkstoffe objektbezogen auswählen und verarbeiten</w:t>
            </w:r>
            <w:r w:rsidR="00AF13E0">
              <w:t>.</w:t>
            </w:r>
          </w:p>
          <w:p w:rsidR="00E07FDB" w:rsidRDefault="00E07FDB"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E07FDB" w:rsidRDefault="00E07FDB"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07FDB" w:rsidRPr="00B51DE9" w:rsidTr="007E5967">
              <w:trPr>
                <w:trHeight w:val="284"/>
              </w:trPr>
              <w:tc>
                <w:tcPr>
                  <w:tcW w:w="2090" w:type="dxa"/>
                  <w:shd w:val="clear" w:color="auto" w:fill="D9D9D9" w:themeFill="background1" w:themeFillShade="D9"/>
                </w:tcPr>
                <w:p w:rsidR="00E07FDB" w:rsidRPr="00B51DE9" w:rsidRDefault="00E07FDB" w:rsidP="007E5967">
                  <w:pPr>
                    <w:pStyle w:val="TabelleKopfmitte"/>
                  </w:pPr>
                  <w:r w:rsidRPr="00B51DE9">
                    <w:t>L</w:t>
                  </w:r>
                  <w:r>
                    <w:t>ösung</w:t>
                  </w:r>
                </w:p>
              </w:tc>
            </w:tr>
          </w:tbl>
          <w:p w:rsidR="00E07FDB" w:rsidRPr="00B51DE9" w:rsidRDefault="00E07FDB" w:rsidP="007E5967"/>
        </w:tc>
      </w:tr>
    </w:tbl>
    <w:p w:rsidR="00E07FDB" w:rsidRDefault="00E07FDB" w:rsidP="00593871">
      <w:pPr>
        <w:pStyle w:val="berschrift2"/>
      </w:pPr>
      <w:r>
        <w:t>1. Kreuzworträtsel</w:t>
      </w:r>
    </w:p>
    <w:p w:rsidR="00E07FDB" w:rsidRDefault="00E07FDB" w:rsidP="000265B1">
      <w:pPr>
        <w:pStyle w:val="Abstandszeile"/>
      </w:pPr>
    </w:p>
    <w:tbl>
      <w:tblPr>
        <w:tblStyle w:val="Tabellenraster"/>
        <w:tblW w:w="0" w:type="auto"/>
        <w:tblLook w:val="04A0" w:firstRow="1" w:lastRow="0" w:firstColumn="1" w:lastColumn="0" w:noHBand="0" w:noVBand="1"/>
      </w:tblPr>
      <w:tblGrid>
        <w:gridCol w:w="446"/>
        <w:gridCol w:w="459"/>
        <w:gridCol w:w="477"/>
        <w:gridCol w:w="480"/>
        <w:gridCol w:w="483"/>
        <w:gridCol w:w="489"/>
        <w:gridCol w:w="488"/>
        <w:gridCol w:w="483"/>
        <w:gridCol w:w="473"/>
        <w:gridCol w:w="484"/>
        <w:gridCol w:w="489"/>
        <w:gridCol w:w="465"/>
        <w:gridCol w:w="468"/>
        <w:gridCol w:w="469"/>
        <w:gridCol w:w="465"/>
        <w:gridCol w:w="468"/>
      </w:tblGrid>
      <w:tr w:rsidR="00E07FDB" w:rsidTr="007E5967">
        <w:tc>
          <w:tcPr>
            <w:tcW w:w="446" w:type="dxa"/>
            <w:tcBorders>
              <w:top w:val="nil"/>
              <w:left w:val="nil"/>
              <w:bottom w:val="nil"/>
              <w:right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tcBorders>
              <w:top w:val="nil"/>
              <w:left w:val="nil"/>
              <w:bottom w:val="nil"/>
              <w:right w:val="nil"/>
            </w:tcBorders>
            <w:vAlign w:val="center"/>
          </w:tcPr>
          <w:p w:rsidR="00E07FDB" w:rsidRDefault="00E07FDB" w:rsidP="007E5967">
            <w:pPr>
              <w:pStyle w:val="Textkrper"/>
              <w:jc w:val="center"/>
            </w:pPr>
          </w:p>
        </w:tc>
        <w:tc>
          <w:tcPr>
            <w:tcW w:w="477" w:type="dxa"/>
            <w:tcBorders>
              <w:top w:val="nil"/>
              <w:left w:val="nil"/>
            </w:tcBorders>
            <w:vAlign w:val="center"/>
          </w:tcPr>
          <w:p w:rsidR="00E07FDB" w:rsidRDefault="00E07FDB" w:rsidP="007E5967">
            <w:pPr>
              <w:pStyle w:val="Textkrper"/>
              <w:jc w:val="center"/>
            </w:pPr>
          </w:p>
        </w:tc>
        <w:tc>
          <w:tcPr>
            <w:tcW w:w="480" w:type="dxa"/>
            <w:vAlign w:val="center"/>
          </w:tcPr>
          <w:p w:rsidR="00E07FDB" w:rsidRDefault="00E07FDB" w:rsidP="007E5967">
            <w:pPr>
              <w:pStyle w:val="Textkrper"/>
              <w:jc w:val="center"/>
            </w:pPr>
            <w:r w:rsidRPr="00887EDA">
              <w:rPr>
                <w:vertAlign w:val="superscript"/>
              </w:rPr>
              <w:t>5</w:t>
            </w:r>
            <w:r>
              <w:t xml:space="preserve"> B</w:t>
            </w:r>
          </w:p>
        </w:tc>
        <w:tc>
          <w:tcPr>
            <w:tcW w:w="483" w:type="dxa"/>
            <w:tcBorders>
              <w:top w:val="nil"/>
              <w:right w:val="nil"/>
            </w:tcBorders>
            <w:vAlign w:val="center"/>
          </w:tcPr>
          <w:p w:rsidR="00E07FDB" w:rsidRDefault="00E07FDB" w:rsidP="007E5967">
            <w:pPr>
              <w:pStyle w:val="Textkrper"/>
              <w:jc w:val="center"/>
            </w:pPr>
          </w:p>
        </w:tc>
        <w:tc>
          <w:tcPr>
            <w:tcW w:w="489" w:type="dxa"/>
            <w:tcBorders>
              <w:top w:val="nil"/>
              <w:left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rsidRPr="00887EDA">
              <w:rPr>
                <w:vertAlign w:val="superscript"/>
              </w:rPr>
              <w:t>1</w:t>
            </w:r>
            <w:r>
              <w:t xml:space="preserve"> E</w:t>
            </w:r>
          </w:p>
        </w:tc>
        <w:tc>
          <w:tcPr>
            <w:tcW w:w="483" w:type="dxa"/>
            <w:tcBorders>
              <w:top w:val="nil"/>
              <w:right w:val="nil"/>
            </w:tcBorders>
            <w:vAlign w:val="center"/>
          </w:tcPr>
          <w:p w:rsidR="00E07FDB" w:rsidRDefault="00E07FDB" w:rsidP="007E5967">
            <w:pPr>
              <w:pStyle w:val="Textkrper"/>
              <w:jc w:val="center"/>
            </w:pPr>
          </w:p>
        </w:tc>
        <w:tc>
          <w:tcPr>
            <w:tcW w:w="473" w:type="dxa"/>
            <w:tcBorders>
              <w:top w:val="nil"/>
              <w:left w:val="nil"/>
              <w:right w:val="nil"/>
            </w:tcBorders>
            <w:vAlign w:val="center"/>
          </w:tcPr>
          <w:p w:rsidR="00E07FDB" w:rsidRDefault="00E07FDB" w:rsidP="007E5967">
            <w:pPr>
              <w:pStyle w:val="Textkrper"/>
              <w:jc w:val="center"/>
            </w:pPr>
          </w:p>
        </w:tc>
        <w:tc>
          <w:tcPr>
            <w:tcW w:w="484" w:type="dxa"/>
            <w:tcBorders>
              <w:top w:val="nil"/>
              <w:left w:val="nil"/>
              <w:right w:val="nil"/>
            </w:tcBorders>
            <w:vAlign w:val="center"/>
          </w:tcPr>
          <w:p w:rsidR="00E07FDB" w:rsidRDefault="00E07FDB" w:rsidP="007E5967">
            <w:pPr>
              <w:pStyle w:val="Textkrper"/>
              <w:jc w:val="center"/>
            </w:pPr>
          </w:p>
        </w:tc>
        <w:tc>
          <w:tcPr>
            <w:tcW w:w="489" w:type="dxa"/>
            <w:tcBorders>
              <w:top w:val="nil"/>
              <w:left w:val="nil"/>
              <w:right w:val="nil"/>
            </w:tcBorders>
            <w:vAlign w:val="center"/>
          </w:tcPr>
          <w:p w:rsidR="00E07FDB" w:rsidRDefault="00E07FDB" w:rsidP="007E5967">
            <w:pPr>
              <w:pStyle w:val="Textkrper"/>
              <w:jc w:val="center"/>
            </w:pPr>
          </w:p>
        </w:tc>
        <w:tc>
          <w:tcPr>
            <w:tcW w:w="465" w:type="dxa"/>
            <w:tcBorders>
              <w:top w:val="nil"/>
              <w:left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c>
          <w:tcPr>
            <w:tcW w:w="469" w:type="dxa"/>
            <w:tcBorders>
              <w:top w:val="nil"/>
              <w:left w:val="nil"/>
              <w:right w:val="nil"/>
            </w:tcBorders>
            <w:vAlign w:val="center"/>
          </w:tcPr>
          <w:p w:rsidR="00E07FDB" w:rsidRDefault="00E07FDB" w:rsidP="007E5967">
            <w:pPr>
              <w:pStyle w:val="Textkrper"/>
              <w:jc w:val="center"/>
            </w:pPr>
          </w:p>
        </w:tc>
        <w:tc>
          <w:tcPr>
            <w:tcW w:w="465" w:type="dxa"/>
            <w:tcBorders>
              <w:top w:val="nil"/>
              <w:left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r w:rsidR="00E07FDB" w:rsidTr="007E5967">
        <w:tc>
          <w:tcPr>
            <w:tcW w:w="446" w:type="dxa"/>
            <w:tcBorders>
              <w:top w:val="nil"/>
              <w:left w:val="nil"/>
              <w:bottom w:val="nil"/>
              <w:right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tcBorders>
              <w:top w:val="nil"/>
              <w:left w:val="nil"/>
              <w:bottom w:val="nil"/>
            </w:tcBorders>
            <w:vAlign w:val="center"/>
          </w:tcPr>
          <w:p w:rsidR="00E07FDB" w:rsidRDefault="00E07FDB" w:rsidP="007E5967">
            <w:pPr>
              <w:pStyle w:val="Textkrper"/>
              <w:jc w:val="center"/>
            </w:pPr>
          </w:p>
        </w:tc>
        <w:tc>
          <w:tcPr>
            <w:tcW w:w="477" w:type="dxa"/>
            <w:tcBorders>
              <w:bottom w:val="single" w:sz="4" w:space="0" w:color="auto"/>
            </w:tcBorders>
            <w:vAlign w:val="center"/>
          </w:tcPr>
          <w:p w:rsidR="00E07FDB" w:rsidRDefault="00E07FDB" w:rsidP="007E5967">
            <w:pPr>
              <w:pStyle w:val="Textkrper"/>
              <w:jc w:val="center"/>
            </w:pPr>
            <w:r w:rsidRPr="00887EDA">
              <w:rPr>
                <w:vertAlign w:val="superscript"/>
              </w:rPr>
              <w:t>2</w:t>
            </w:r>
            <w:r>
              <w:rPr>
                <w:vertAlign w:val="superscript"/>
              </w:rPr>
              <w:t xml:space="preserve">  </w:t>
            </w:r>
            <w:r>
              <w:t>A</w:t>
            </w:r>
          </w:p>
        </w:tc>
        <w:tc>
          <w:tcPr>
            <w:tcW w:w="480" w:type="dxa"/>
            <w:vAlign w:val="center"/>
          </w:tcPr>
          <w:p w:rsidR="00E07FDB" w:rsidRDefault="00E07FDB" w:rsidP="007E5967">
            <w:pPr>
              <w:pStyle w:val="Textkrper"/>
              <w:jc w:val="center"/>
            </w:pPr>
            <w:r>
              <w:t>L</w:t>
            </w:r>
          </w:p>
        </w:tc>
        <w:tc>
          <w:tcPr>
            <w:tcW w:w="483" w:type="dxa"/>
            <w:tcBorders>
              <w:bottom w:val="single" w:sz="4" w:space="0" w:color="auto"/>
            </w:tcBorders>
            <w:vAlign w:val="center"/>
          </w:tcPr>
          <w:p w:rsidR="00E07FDB" w:rsidRDefault="00E07FDB" w:rsidP="007E5967">
            <w:pPr>
              <w:pStyle w:val="Textkrper"/>
              <w:jc w:val="center"/>
            </w:pPr>
            <w:r>
              <w:t>U</w:t>
            </w:r>
          </w:p>
        </w:tc>
        <w:tc>
          <w:tcPr>
            <w:tcW w:w="489" w:type="dxa"/>
            <w:tcBorders>
              <w:bottom w:val="single" w:sz="4" w:space="0" w:color="auto"/>
            </w:tcBorders>
            <w:vAlign w:val="center"/>
          </w:tcPr>
          <w:p w:rsidR="00E07FDB" w:rsidRDefault="00E07FDB" w:rsidP="007E5967">
            <w:pPr>
              <w:pStyle w:val="Textkrper"/>
              <w:jc w:val="center"/>
            </w:pPr>
            <w:r>
              <w:t>M</w:t>
            </w:r>
          </w:p>
        </w:tc>
        <w:tc>
          <w:tcPr>
            <w:tcW w:w="488" w:type="dxa"/>
            <w:vAlign w:val="center"/>
          </w:tcPr>
          <w:p w:rsidR="00E07FDB" w:rsidRDefault="00E07FDB" w:rsidP="007E5967">
            <w:pPr>
              <w:pStyle w:val="Textkrper"/>
              <w:jc w:val="center"/>
            </w:pPr>
            <w:r>
              <w:t>I</w:t>
            </w:r>
          </w:p>
        </w:tc>
        <w:tc>
          <w:tcPr>
            <w:tcW w:w="483" w:type="dxa"/>
            <w:tcBorders>
              <w:bottom w:val="single" w:sz="4" w:space="0" w:color="auto"/>
            </w:tcBorders>
            <w:vAlign w:val="center"/>
          </w:tcPr>
          <w:p w:rsidR="00E07FDB" w:rsidRDefault="00E07FDB" w:rsidP="007E5967">
            <w:pPr>
              <w:pStyle w:val="Textkrper"/>
              <w:jc w:val="center"/>
            </w:pPr>
            <w:r>
              <w:t>N</w:t>
            </w:r>
          </w:p>
        </w:tc>
        <w:tc>
          <w:tcPr>
            <w:tcW w:w="473" w:type="dxa"/>
            <w:tcBorders>
              <w:bottom w:val="single" w:sz="4" w:space="0" w:color="auto"/>
            </w:tcBorders>
            <w:vAlign w:val="center"/>
          </w:tcPr>
          <w:p w:rsidR="00E07FDB" w:rsidRDefault="00E07FDB" w:rsidP="007E5967">
            <w:pPr>
              <w:pStyle w:val="Textkrper"/>
              <w:jc w:val="center"/>
            </w:pPr>
            <w:r>
              <w:t>I</w:t>
            </w:r>
          </w:p>
        </w:tc>
        <w:tc>
          <w:tcPr>
            <w:tcW w:w="484" w:type="dxa"/>
            <w:tcBorders>
              <w:bottom w:val="single" w:sz="4" w:space="0" w:color="auto"/>
            </w:tcBorders>
            <w:vAlign w:val="center"/>
          </w:tcPr>
          <w:p w:rsidR="00E07FDB" w:rsidRDefault="00E07FDB" w:rsidP="007E5967">
            <w:pPr>
              <w:pStyle w:val="Textkrper"/>
              <w:jc w:val="center"/>
            </w:pPr>
            <w:r>
              <w:t>U</w:t>
            </w:r>
          </w:p>
        </w:tc>
        <w:tc>
          <w:tcPr>
            <w:tcW w:w="489" w:type="dxa"/>
            <w:vAlign w:val="center"/>
          </w:tcPr>
          <w:p w:rsidR="00E07FDB" w:rsidRDefault="00E07FDB" w:rsidP="007E5967">
            <w:pPr>
              <w:pStyle w:val="Textkrper"/>
              <w:jc w:val="center"/>
            </w:pPr>
            <w:r w:rsidRPr="00887EDA">
              <w:rPr>
                <w:vertAlign w:val="superscript"/>
              </w:rPr>
              <w:t>8</w:t>
            </w:r>
            <w:r>
              <w:rPr>
                <w:vertAlign w:val="superscript"/>
              </w:rPr>
              <w:t xml:space="preserve">  </w:t>
            </w:r>
            <w:r>
              <w:t>M</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rPr>
                <w:vertAlign w:val="superscript"/>
              </w:rPr>
              <w:t xml:space="preserve">9 </w:t>
            </w:r>
            <w:r>
              <w:t>D</w:t>
            </w:r>
          </w:p>
        </w:tc>
        <w:tc>
          <w:tcPr>
            <w:tcW w:w="465" w:type="dxa"/>
            <w:tcBorders>
              <w:top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r w:rsidR="00E07FDB" w:rsidTr="007E5967">
        <w:tc>
          <w:tcPr>
            <w:tcW w:w="446" w:type="dxa"/>
            <w:tcBorders>
              <w:top w:val="nil"/>
              <w:left w:val="nil"/>
              <w:bottom w:val="nil"/>
              <w:right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tcBorders>
              <w:top w:val="nil"/>
              <w:left w:val="nil"/>
              <w:bottom w:val="nil"/>
              <w:right w:val="nil"/>
            </w:tcBorders>
            <w:vAlign w:val="center"/>
          </w:tcPr>
          <w:p w:rsidR="00E07FDB" w:rsidRDefault="00E07FDB" w:rsidP="007E5967">
            <w:pPr>
              <w:pStyle w:val="Textkrper"/>
              <w:jc w:val="center"/>
            </w:pPr>
          </w:p>
        </w:tc>
        <w:tc>
          <w:tcPr>
            <w:tcW w:w="477" w:type="dxa"/>
            <w:tcBorders>
              <w:left w:val="nil"/>
              <w:bottom w:val="nil"/>
            </w:tcBorders>
            <w:vAlign w:val="center"/>
          </w:tcPr>
          <w:p w:rsidR="00E07FDB" w:rsidRDefault="00E07FDB" w:rsidP="007E5967">
            <w:pPr>
              <w:pStyle w:val="Textkrper"/>
              <w:jc w:val="center"/>
            </w:pPr>
          </w:p>
        </w:tc>
        <w:tc>
          <w:tcPr>
            <w:tcW w:w="480" w:type="dxa"/>
            <w:vAlign w:val="center"/>
          </w:tcPr>
          <w:p w:rsidR="00E07FDB" w:rsidRDefault="00E07FDB" w:rsidP="007E5967">
            <w:pPr>
              <w:pStyle w:val="Textkrper"/>
              <w:jc w:val="center"/>
            </w:pPr>
            <w:r>
              <w:t>E</w:t>
            </w:r>
          </w:p>
        </w:tc>
        <w:tc>
          <w:tcPr>
            <w:tcW w:w="483" w:type="dxa"/>
            <w:tcBorders>
              <w:bottom w:val="nil"/>
              <w:right w:val="nil"/>
            </w:tcBorders>
            <w:vAlign w:val="center"/>
          </w:tcPr>
          <w:p w:rsidR="00E07FDB" w:rsidRDefault="00E07FDB" w:rsidP="007E5967">
            <w:pPr>
              <w:pStyle w:val="Textkrper"/>
              <w:jc w:val="center"/>
            </w:pPr>
          </w:p>
        </w:tc>
        <w:tc>
          <w:tcPr>
            <w:tcW w:w="489" w:type="dxa"/>
            <w:tcBorders>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S</w:t>
            </w:r>
          </w:p>
        </w:tc>
        <w:tc>
          <w:tcPr>
            <w:tcW w:w="483" w:type="dxa"/>
            <w:tcBorders>
              <w:bottom w:val="nil"/>
              <w:right w:val="nil"/>
            </w:tcBorders>
            <w:vAlign w:val="center"/>
          </w:tcPr>
          <w:p w:rsidR="00E07FDB" w:rsidRDefault="00E07FDB" w:rsidP="007E5967">
            <w:pPr>
              <w:pStyle w:val="Textkrper"/>
              <w:jc w:val="center"/>
            </w:pPr>
          </w:p>
        </w:tc>
        <w:tc>
          <w:tcPr>
            <w:tcW w:w="473" w:type="dxa"/>
            <w:tcBorders>
              <w:left w:val="nil"/>
              <w:bottom w:val="nil"/>
              <w:right w:val="nil"/>
            </w:tcBorders>
            <w:vAlign w:val="center"/>
          </w:tcPr>
          <w:p w:rsidR="00E07FDB" w:rsidRDefault="00E07FDB" w:rsidP="007E5967">
            <w:pPr>
              <w:pStyle w:val="Textkrper"/>
              <w:jc w:val="center"/>
            </w:pPr>
          </w:p>
        </w:tc>
        <w:tc>
          <w:tcPr>
            <w:tcW w:w="484" w:type="dxa"/>
            <w:tcBorders>
              <w:left w:val="nil"/>
              <w:bottom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A</w:t>
            </w:r>
          </w:p>
        </w:tc>
        <w:tc>
          <w:tcPr>
            <w:tcW w:w="465" w:type="dxa"/>
            <w:tcBorders>
              <w:top w:val="nil"/>
              <w:bottom w:val="nil"/>
            </w:tcBorders>
            <w:vAlign w:val="center"/>
          </w:tcPr>
          <w:p w:rsidR="00E07FDB" w:rsidRDefault="00E07FDB" w:rsidP="007E5967">
            <w:pPr>
              <w:pStyle w:val="Textkrper"/>
              <w:jc w:val="center"/>
            </w:pPr>
          </w:p>
        </w:tc>
        <w:tc>
          <w:tcPr>
            <w:tcW w:w="468" w:type="dxa"/>
            <w:tcBorders>
              <w:bottom w:val="single" w:sz="4" w:space="0" w:color="auto"/>
            </w:tcBorders>
            <w:vAlign w:val="center"/>
          </w:tcPr>
          <w:p w:rsidR="00E07FDB" w:rsidRDefault="00E07FDB" w:rsidP="007E5967">
            <w:pPr>
              <w:pStyle w:val="Textkrper"/>
              <w:jc w:val="center"/>
            </w:pPr>
            <w:r w:rsidRPr="00DA319A">
              <w:rPr>
                <w:vertAlign w:val="superscript"/>
              </w:rPr>
              <w:t>6</w:t>
            </w:r>
            <w:r>
              <w:t xml:space="preserve"> E</w:t>
            </w:r>
          </w:p>
        </w:tc>
        <w:tc>
          <w:tcPr>
            <w:tcW w:w="469" w:type="dxa"/>
            <w:vAlign w:val="center"/>
          </w:tcPr>
          <w:p w:rsidR="00E07FDB" w:rsidRDefault="00E07FDB" w:rsidP="007E5967">
            <w:pPr>
              <w:pStyle w:val="Textkrper"/>
              <w:jc w:val="center"/>
            </w:pPr>
            <w:r>
              <w:t>R</w:t>
            </w:r>
          </w:p>
        </w:tc>
        <w:tc>
          <w:tcPr>
            <w:tcW w:w="465" w:type="dxa"/>
            <w:tcBorders>
              <w:bottom w:val="single" w:sz="4" w:space="0" w:color="auto"/>
            </w:tcBorders>
            <w:vAlign w:val="center"/>
          </w:tcPr>
          <w:p w:rsidR="00E07FDB" w:rsidRDefault="00E07FDB" w:rsidP="007E5967">
            <w:pPr>
              <w:pStyle w:val="Textkrper"/>
              <w:jc w:val="center"/>
            </w:pPr>
            <w:r>
              <w:t>Z</w:t>
            </w:r>
          </w:p>
        </w:tc>
        <w:tc>
          <w:tcPr>
            <w:tcW w:w="468" w:type="dxa"/>
            <w:tcBorders>
              <w:top w:val="nil"/>
              <w:bottom w:val="nil"/>
              <w:right w:val="nil"/>
            </w:tcBorders>
            <w:vAlign w:val="center"/>
          </w:tcPr>
          <w:p w:rsidR="00E07FDB" w:rsidRDefault="00E07FDB" w:rsidP="007E5967">
            <w:pPr>
              <w:pStyle w:val="Textkrper"/>
              <w:jc w:val="center"/>
            </w:pPr>
          </w:p>
        </w:tc>
      </w:tr>
      <w:tr w:rsidR="00E07FDB" w:rsidTr="007E5967">
        <w:tc>
          <w:tcPr>
            <w:tcW w:w="446" w:type="dxa"/>
            <w:tcBorders>
              <w:top w:val="nil"/>
              <w:left w:val="nil"/>
              <w:bottom w:val="nil"/>
              <w:right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tcBorders>
              <w:top w:val="nil"/>
              <w:left w:val="nil"/>
              <w:right w:val="nil"/>
            </w:tcBorders>
            <w:vAlign w:val="center"/>
          </w:tcPr>
          <w:p w:rsidR="00E07FDB" w:rsidRDefault="00E07FDB" w:rsidP="007E5967">
            <w:pPr>
              <w:pStyle w:val="Textkrper"/>
              <w:jc w:val="center"/>
            </w:pPr>
          </w:p>
        </w:tc>
        <w:tc>
          <w:tcPr>
            <w:tcW w:w="477" w:type="dxa"/>
            <w:tcBorders>
              <w:top w:val="nil"/>
              <w:left w:val="nil"/>
              <w:bottom w:val="nil"/>
            </w:tcBorders>
            <w:vAlign w:val="center"/>
          </w:tcPr>
          <w:p w:rsidR="00E07FDB" w:rsidRDefault="00E07FDB" w:rsidP="007E5967">
            <w:pPr>
              <w:pStyle w:val="Textkrper"/>
              <w:jc w:val="center"/>
            </w:pPr>
          </w:p>
        </w:tc>
        <w:tc>
          <w:tcPr>
            <w:tcW w:w="480" w:type="dxa"/>
            <w:vAlign w:val="center"/>
          </w:tcPr>
          <w:p w:rsidR="00E07FDB" w:rsidRDefault="00E07FDB" w:rsidP="007E5967">
            <w:pPr>
              <w:pStyle w:val="Textkrper"/>
              <w:jc w:val="center"/>
            </w:pPr>
            <w:r>
              <w:t>I</w:t>
            </w:r>
          </w:p>
        </w:tc>
        <w:tc>
          <w:tcPr>
            <w:tcW w:w="483" w:type="dxa"/>
            <w:tcBorders>
              <w:top w:val="nil"/>
              <w:bottom w:val="nil"/>
              <w:right w:val="nil"/>
            </w:tcBorders>
            <w:vAlign w:val="center"/>
          </w:tcPr>
          <w:p w:rsidR="00E07FDB" w:rsidRDefault="00E07FDB" w:rsidP="007E5967">
            <w:pPr>
              <w:pStyle w:val="Textkrper"/>
              <w:jc w:val="center"/>
            </w:pPr>
          </w:p>
        </w:tc>
        <w:tc>
          <w:tcPr>
            <w:tcW w:w="489" w:type="dxa"/>
            <w:tcBorders>
              <w:top w:val="nil"/>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E</w:t>
            </w:r>
          </w:p>
        </w:tc>
        <w:tc>
          <w:tcPr>
            <w:tcW w:w="483" w:type="dxa"/>
            <w:tcBorders>
              <w:top w:val="nil"/>
              <w:bottom w:val="nil"/>
              <w:right w:val="nil"/>
            </w:tcBorders>
            <w:vAlign w:val="center"/>
          </w:tcPr>
          <w:p w:rsidR="00E07FDB" w:rsidRDefault="00E07FDB" w:rsidP="007E5967">
            <w:pPr>
              <w:pStyle w:val="Textkrper"/>
              <w:jc w:val="center"/>
            </w:pPr>
          </w:p>
        </w:tc>
        <w:tc>
          <w:tcPr>
            <w:tcW w:w="473" w:type="dxa"/>
            <w:tcBorders>
              <w:top w:val="nil"/>
              <w:left w:val="nil"/>
              <w:bottom w:val="nil"/>
              <w:right w:val="nil"/>
            </w:tcBorders>
            <w:vAlign w:val="center"/>
          </w:tcPr>
          <w:p w:rsidR="00E07FDB" w:rsidRDefault="00E07FDB" w:rsidP="007E5967">
            <w:pPr>
              <w:pStyle w:val="Textkrper"/>
              <w:jc w:val="center"/>
            </w:pPr>
          </w:p>
        </w:tc>
        <w:tc>
          <w:tcPr>
            <w:tcW w:w="484" w:type="dxa"/>
            <w:tcBorders>
              <w:top w:val="nil"/>
              <w:left w:val="nil"/>
              <w:bottom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G</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left w:val="nil"/>
              <w:bottom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t>A</w:t>
            </w:r>
          </w:p>
        </w:tc>
        <w:tc>
          <w:tcPr>
            <w:tcW w:w="465" w:type="dxa"/>
            <w:tcBorders>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r w:rsidR="00E07FDB" w:rsidTr="007E5967">
        <w:tc>
          <w:tcPr>
            <w:tcW w:w="446" w:type="dxa"/>
            <w:tcBorders>
              <w:top w:val="nil"/>
              <w:left w:val="nil"/>
              <w:bottom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vAlign w:val="center"/>
          </w:tcPr>
          <w:p w:rsidR="00E07FDB" w:rsidRDefault="00E07FDB" w:rsidP="007E5967">
            <w:pPr>
              <w:pStyle w:val="Textkrper"/>
              <w:jc w:val="center"/>
            </w:pPr>
            <w:r w:rsidRPr="00887EDA">
              <w:rPr>
                <w:vertAlign w:val="superscript"/>
              </w:rPr>
              <w:t xml:space="preserve">7 </w:t>
            </w:r>
            <w:r>
              <w:t>K</w:t>
            </w:r>
          </w:p>
        </w:tc>
        <w:tc>
          <w:tcPr>
            <w:tcW w:w="477" w:type="dxa"/>
            <w:tcBorders>
              <w:top w:val="nil"/>
              <w:bottom w:val="nil"/>
              <w:right w:val="nil"/>
            </w:tcBorders>
            <w:vAlign w:val="center"/>
          </w:tcPr>
          <w:p w:rsidR="00E07FDB" w:rsidRDefault="00E07FDB" w:rsidP="007E5967">
            <w:pPr>
              <w:pStyle w:val="Textkrper"/>
              <w:jc w:val="center"/>
            </w:pPr>
          </w:p>
        </w:tc>
        <w:tc>
          <w:tcPr>
            <w:tcW w:w="480" w:type="dxa"/>
            <w:tcBorders>
              <w:left w:val="nil"/>
              <w:bottom w:val="nil"/>
              <w:right w:val="nil"/>
            </w:tcBorders>
            <w:vAlign w:val="center"/>
          </w:tcPr>
          <w:p w:rsidR="00E07FDB" w:rsidRDefault="00E07FDB" w:rsidP="007E5967">
            <w:pPr>
              <w:pStyle w:val="Textkrper"/>
              <w:jc w:val="center"/>
            </w:pPr>
          </w:p>
        </w:tc>
        <w:tc>
          <w:tcPr>
            <w:tcW w:w="483" w:type="dxa"/>
            <w:tcBorders>
              <w:top w:val="nil"/>
              <w:left w:val="nil"/>
              <w:bottom w:val="nil"/>
              <w:right w:val="nil"/>
            </w:tcBorders>
            <w:vAlign w:val="center"/>
          </w:tcPr>
          <w:p w:rsidR="00E07FDB" w:rsidRDefault="00E07FDB" w:rsidP="007E5967">
            <w:pPr>
              <w:pStyle w:val="Textkrper"/>
              <w:jc w:val="center"/>
            </w:pPr>
          </w:p>
        </w:tc>
        <w:tc>
          <w:tcPr>
            <w:tcW w:w="489" w:type="dxa"/>
            <w:tcBorders>
              <w:top w:val="nil"/>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N</w:t>
            </w:r>
          </w:p>
        </w:tc>
        <w:tc>
          <w:tcPr>
            <w:tcW w:w="483" w:type="dxa"/>
            <w:tcBorders>
              <w:top w:val="nil"/>
              <w:bottom w:val="nil"/>
              <w:right w:val="nil"/>
            </w:tcBorders>
            <w:vAlign w:val="center"/>
          </w:tcPr>
          <w:p w:rsidR="00E07FDB" w:rsidRDefault="00E07FDB" w:rsidP="007E5967">
            <w:pPr>
              <w:pStyle w:val="Textkrper"/>
              <w:jc w:val="center"/>
            </w:pPr>
          </w:p>
        </w:tc>
        <w:tc>
          <w:tcPr>
            <w:tcW w:w="473" w:type="dxa"/>
            <w:tcBorders>
              <w:top w:val="nil"/>
              <w:left w:val="nil"/>
              <w:bottom w:val="nil"/>
              <w:right w:val="nil"/>
            </w:tcBorders>
            <w:vAlign w:val="center"/>
          </w:tcPr>
          <w:p w:rsidR="00E07FDB" w:rsidRDefault="00E07FDB" w:rsidP="007E5967">
            <w:pPr>
              <w:pStyle w:val="Textkrper"/>
              <w:jc w:val="center"/>
            </w:pPr>
          </w:p>
        </w:tc>
        <w:tc>
          <w:tcPr>
            <w:tcW w:w="484" w:type="dxa"/>
            <w:tcBorders>
              <w:top w:val="nil"/>
              <w:left w:val="nil"/>
              <w:bottom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N</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t>H</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r w:rsidR="00E07FDB" w:rsidTr="007E5967">
        <w:tc>
          <w:tcPr>
            <w:tcW w:w="446" w:type="dxa"/>
            <w:tcBorders>
              <w:top w:val="nil"/>
              <w:left w:val="single" w:sz="4" w:space="0" w:color="FFFFFF" w:themeColor="background1"/>
              <w:bottom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vAlign w:val="center"/>
          </w:tcPr>
          <w:p w:rsidR="00E07FDB" w:rsidRDefault="00E07FDB" w:rsidP="007E5967">
            <w:pPr>
              <w:pStyle w:val="Textkrper"/>
              <w:jc w:val="center"/>
            </w:pPr>
            <w:r>
              <w:t>O</w:t>
            </w:r>
          </w:p>
        </w:tc>
        <w:tc>
          <w:tcPr>
            <w:tcW w:w="477" w:type="dxa"/>
            <w:tcBorders>
              <w:top w:val="nil"/>
              <w:bottom w:val="nil"/>
              <w:right w:val="nil"/>
            </w:tcBorders>
            <w:vAlign w:val="center"/>
          </w:tcPr>
          <w:p w:rsidR="00E07FDB" w:rsidRDefault="00E07FDB" w:rsidP="007E5967">
            <w:pPr>
              <w:pStyle w:val="Textkrper"/>
              <w:jc w:val="center"/>
            </w:pPr>
          </w:p>
        </w:tc>
        <w:tc>
          <w:tcPr>
            <w:tcW w:w="480" w:type="dxa"/>
            <w:tcBorders>
              <w:top w:val="nil"/>
              <w:left w:val="nil"/>
              <w:bottom w:val="nil"/>
              <w:right w:val="nil"/>
            </w:tcBorders>
            <w:vAlign w:val="center"/>
          </w:tcPr>
          <w:p w:rsidR="00E07FDB" w:rsidRDefault="00E07FDB" w:rsidP="007E5967">
            <w:pPr>
              <w:pStyle w:val="Textkrper"/>
              <w:jc w:val="center"/>
            </w:pPr>
          </w:p>
        </w:tc>
        <w:tc>
          <w:tcPr>
            <w:tcW w:w="483" w:type="dxa"/>
            <w:tcBorders>
              <w:top w:val="nil"/>
              <w:left w:val="nil"/>
              <w:bottom w:val="nil"/>
              <w:right w:val="nil"/>
            </w:tcBorders>
            <w:vAlign w:val="center"/>
          </w:tcPr>
          <w:p w:rsidR="00E07FDB" w:rsidRDefault="00E07FDB" w:rsidP="007E5967">
            <w:pPr>
              <w:pStyle w:val="Textkrper"/>
              <w:jc w:val="center"/>
            </w:pPr>
          </w:p>
        </w:tc>
        <w:tc>
          <w:tcPr>
            <w:tcW w:w="489" w:type="dxa"/>
            <w:tcBorders>
              <w:top w:val="nil"/>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M</w:t>
            </w:r>
          </w:p>
        </w:tc>
        <w:tc>
          <w:tcPr>
            <w:tcW w:w="483" w:type="dxa"/>
            <w:tcBorders>
              <w:top w:val="nil"/>
              <w:bottom w:val="nil"/>
              <w:right w:val="nil"/>
            </w:tcBorders>
            <w:vAlign w:val="center"/>
          </w:tcPr>
          <w:p w:rsidR="00E07FDB" w:rsidRDefault="00E07FDB" w:rsidP="007E5967">
            <w:pPr>
              <w:pStyle w:val="Textkrper"/>
              <w:jc w:val="center"/>
            </w:pPr>
          </w:p>
        </w:tc>
        <w:tc>
          <w:tcPr>
            <w:tcW w:w="473" w:type="dxa"/>
            <w:tcBorders>
              <w:top w:val="nil"/>
              <w:left w:val="nil"/>
              <w:bottom w:val="nil"/>
              <w:right w:val="nil"/>
            </w:tcBorders>
            <w:vAlign w:val="center"/>
          </w:tcPr>
          <w:p w:rsidR="00E07FDB" w:rsidRDefault="00E07FDB" w:rsidP="007E5967">
            <w:pPr>
              <w:pStyle w:val="Textkrper"/>
              <w:jc w:val="center"/>
            </w:pPr>
          </w:p>
        </w:tc>
        <w:tc>
          <w:tcPr>
            <w:tcW w:w="484" w:type="dxa"/>
            <w:tcBorders>
              <w:top w:val="nil"/>
              <w:left w:val="nil"/>
              <w:bottom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E</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t>T</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p w:rsidR="00E07FDB" w:rsidRDefault="00E07FDB" w:rsidP="007E5967">
            <w:pPr>
              <w:pStyle w:val="Textkrper"/>
              <w:jc w:val="center"/>
            </w:pPr>
          </w:p>
        </w:tc>
      </w:tr>
      <w:tr w:rsidR="00E07FDB" w:rsidTr="007E5967">
        <w:tc>
          <w:tcPr>
            <w:tcW w:w="446" w:type="dxa"/>
            <w:tcBorders>
              <w:top w:val="nil"/>
              <w:left w:val="nil"/>
              <w:bottom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vAlign w:val="center"/>
          </w:tcPr>
          <w:p w:rsidR="00E07FDB" w:rsidRDefault="00E07FDB" w:rsidP="007E5967">
            <w:pPr>
              <w:pStyle w:val="Textkrper"/>
              <w:jc w:val="center"/>
            </w:pPr>
            <w:r>
              <w:t>R</w:t>
            </w:r>
          </w:p>
        </w:tc>
        <w:tc>
          <w:tcPr>
            <w:tcW w:w="477" w:type="dxa"/>
            <w:tcBorders>
              <w:top w:val="nil"/>
              <w:bottom w:val="nil"/>
              <w:right w:val="nil"/>
            </w:tcBorders>
            <w:vAlign w:val="center"/>
          </w:tcPr>
          <w:p w:rsidR="00E07FDB" w:rsidRDefault="00E07FDB" w:rsidP="007E5967">
            <w:pPr>
              <w:pStyle w:val="Textkrper"/>
              <w:jc w:val="center"/>
            </w:pPr>
          </w:p>
        </w:tc>
        <w:tc>
          <w:tcPr>
            <w:tcW w:w="480" w:type="dxa"/>
            <w:tcBorders>
              <w:top w:val="nil"/>
              <w:left w:val="nil"/>
              <w:bottom w:val="nil"/>
              <w:right w:val="nil"/>
            </w:tcBorders>
            <w:vAlign w:val="center"/>
          </w:tcPr>
          <w:p w:rsidR="00E07FDB" w:rsidRDefault="00E07FDB" w:rsidP="007E5967">
            <w:pPr>
              <w:pStyle w:val="Textkrper"/>
              <w:jc w:val="center"/>
            </w:pPr>
          </w:p>
        </w:tc>
        <w:tc>
          <w:tcPr>
            <w:tcW w:w="483" w:type="dxa"/>
            <w:tcBorders>
              <w:top w:val="nil"/>
              <w:left w:val="nil"/>
              <w:bottom w:val="nil"/>
              <w:right w:val="nil"/>
            </w:tcBorders>
            <w:vAlign w:val="center"/>
          </w:tcPr>
          <w:p w:rsidR="00E07FDB" w:rsidRDefault="00E07FDB" w:rsidP="007E5967">
            <w:pPr>
              <w:pStyle w:val="Textkrper"/>
              <w:jc w:val="center"/>
            </w:pPr>
          </w:p>
        </w:tc>
        <w:tc>
          <w:tcPr>
            <w:tcW w:w="489" w:type="dxa"/>
            <w:tcBorders>
              <w:top w:val="nil"/>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E</w:t>
            </w:r>
          </w:p>
        </w:tc>
        <w:tc>
          <w:tcPr>
            <w:tcW w:w="483" w:type="dxa"/>
            <w:tcBorders>
              <w:top w:val="nil"/>
              <w:bottom w:val="nil"/>
              <w:right w:val="nil"/>
            </w:tcBorders>
            <w:vAlign w:val="center"/>
          </w:tcPr>
          <w:p w:rsidR="00E07FDB" w:rsidRDefault="00E07FDB" w:rsidP="007E5967">
            <w:pPr>
              <w:pStyle w:val="Textkrper"/>
              <w:jc w:val="center"/>
            </w:pPr>
          </w:p>
        </w:tc>
        <w:tc>
          <w:tcPr>
            <w:tcW w:w="473" w:type="dxa"/>
            <w:tcBorders>
              <w:top w:val="nil"/>
              <w:left w:val="nil"/>
              <w:bottom w:val="nil"/>
              <w:right w:val="nil"/>
            </w:tcBorders>
            <w:vAlign w:val="center"/>
          </w:tcPr>
          <w:p w:rsidR="00E07FDB" w:rsidRDefault="00E07FDB" w:rsidP="007E5967">
            <w:pPr>
              <w:pStyle w:val="Textkrper"/>
              <w:jc w:val="center"/>
            </w:pPr>
          </w:p>
        </w:tc>
        <w:tc>
          <w:tcPr>
            <w:tcW w:w="484" w:type="dxa"/>
            <w:tcBorders>
              <w:top w:val="nil"/>
              <w:left w:val="nil"/>
              <w:bottom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T</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t>B</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r w:rsidR="00E07FDB" w:rsidTr="007E5967">
        <w:tc>
          <w:tcPr>
            <w:tcW w:w="446" w:type="dxa"/>
            <w:tcBorders>
              <w:top w:val="nil"/>
              <w:left w:val="nil"/>
              <w:bottom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vAlign w:val="center"/>
          </w:tcPr>
          <w:p w:rsidR="00E07FDB" w:rsidRDefault="00E07FDB" w:rsidP="007E5967">
            <w:pPr>
              <w:pStyle w:val="Textkrper"/>
              <w:jc w:val="center"/>
            </w:pPr>
            <w:r>
              <w:t>R</w:t>
            </w:r>
          </w:p>
        </w:tc>
        <w:tc>
          <w:tcPr>
            <w:tcW w:w="477" w:type="dxa"/>
            <w:tcBorders>
              <w:top w:val="nil"/>
              <w:bottom w:val="nil"/>
              <w:right w:val="nil"/>
            </w:tcBorders>
            <w:vAlign w:val="center"/>
          </w:tcPr>
          <w:p w:rsidR="00E07FDB" w:rsidRDefault="00E07FDB" w:rsidP="007E5967">
            <w:pPr>
              <w:pStyle w:val="Textkrper"/>
              <w:jc w:val="center"/>
            </w:pPr>
          </w:p>
        </w:tc>
        <w:tc>
          <w:tcPr>
            <w:tcW w:w="480" w:type="dxa"/>
            <w:tcBorders>
              <w:top w:val="nil"/>
              <w:left w:val="nil"/>
              <w:right w:val="nil"/>
            </w:tcBorders>
            <w:vAlign w:val="center"/>
          </w:tcPr>
          <w:p w:rsidR="00E07FDB" w:rsidRDefault="00E07FDB" w:rsidP="007E5967">
            <w:pPr>
              <w:pStyle w:val="Textkrper"/>
              <w:jc w:val="center"/>
            </w:pPr>
          </w:p>
        </w:tc>
        <w:tc>
          <w:tcPr>
            <w:tcW w:w="483" w:type="dxa"/>
            <w:tcBorders>
              <w:top w:val="nil"/>
              <w:left w:val="nil"/>
              <w:bottom w:val="nil"/>
              <w:right w:val="nil"/>
            </w:tcBorders>
            <w:vAlign w:val="center"/>
          </w:tcPr>
          <w:p w:rsidR="00E07FDB" w:rsidRDefault="00E07FDB" w:rsidP="007E5967">
            <w:pPr>
              <w:pStyle w:val="Textkrper"/>
              <w:jc w:val="center"/>
            </w:pPr>
          </w:p>
        </w:tc>
        <w:tc>
          <w:tcPr>
            <w:tcW w:w="489" w:type="dxa"/>
            <w:tcBorders>
              <w:top w:val="nil"/>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T</w:t>
            </w:r>
          </w:p>
        </w:tc>
        <w:tc>
          <w:tcPr>
            <w:tcW w:w="483" w:type="dxa"/>
            <w:tcBorders>
              <w:top w:val="nil"/>
              <w:bottom w:val="nil"/>
              <w:right w:val="nil"/>
            </w:tcBorders>
            <w:vAlign w:val="center"/>
          </w:tcPr>
          <w:p w:rsidR="00E07FDB" w:rsidRDefault="00E07FDB" w:rsidP="007E5967">
            <w:pPr>
              <w:pStyle w:val="Textkrper"/>
              <w:jc w:val="center"/>
            </w:pPr>
          </w:p>
        </w:tc>
        <w:tc>
          <w:tcPr>
            <w:tcW w:w="473" w:type="dxa"/>
            <w:tcBorders>
              <w:top w:val="nil"/>
              <w:left w:val="nil"/>
              <w:right w:val="nil"/>
            </w:tcBorders>
            <w:vAlign w:val="center"/>
          </w:tcPr>
          <w:p w:rsidR="00E07FDB" w:rsidRDefault="00E07FDB" w:rsidP="007E5967">
            <w:pPr>
              <w:pStyle w:val="Textkrper"/>
              <w:jc w:val="center"/>
            </w:pPr>
          </w:p>
        </w:tc>
        <w:tc>
          <w:tcPr>
            <w:tcW w:w="484" w:type="dxa"/>
            <w:tcBorders>
              <w:top w:val="nil"/>
              <w:left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I</w:t>
            </w:r>
          </w:p>
        </w:tc>
        <w:tc>
          <w:tcPr>
            <w:tcW w:w="465" w:type="dxa"/>
            <w:tcBorders>
              <w:top w:val="nil"/>
              <w:right w:val="nil"/>
            </w:tcBorders>
            <w:vAlign w:val="center"/>
          </w:tcPr>
          <w:p w:rsidR="00E07FDB" w:rsidRDefault="00E07FDB" w:rsidP="007E5967">
            <w:pPr>
              <w:pStyle w:val="Textkrper"/>
              <w:jc w:val="center"/>
            </w:pPr>
          </w:p>
        </w:tc>
        <w:tc>
          <w:tcPr>
            <w:tcW w:w="468" w:type="dxa"/>
            <w:tcBorders>
              <w:top w:val="nil"/>
              <w:left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t>Ü</w:t>
            </w:r>
          </w:p>
        </w:tc>
        <w:tc>
          <w:tcPr>
            <w:tcW w:w="465" w:type="dxa"/>
            <w:tcBorders>
              <w:top w:val="nil"/>
              <w:right w:val="nil"/>
            </w:tcBorders>
            <w:vAlign w:val="center"/>
          </w:tcPr>
          <w:p w:rsidR="00E07FDB" w:rsidRDefault="00E07FDB" w:rsidP="007E5967">
            <w:pPr>
              <w:pStyle w:val="Textkrper"/>
              <w:jc w:val="center"/>
            </w:pPr>
          </w:p>
        </w:tc>
        <w:tc>
          <w:tcPr>
            <w:tcW w:w="468" w:type="dxa"/>
            <w:tcBorders>
              <w:top w:val="nil"/>
              <w:left w:val="nil"/>
              <w:right w:val="nil"/>
            </w:tcBorders>
            <w:vAlign w:val="center"/>
          </w:tcPr>
          <w:p w:rsidR="00E07FDB" w:rsidRDefault="00E07FDB" w:rsidP="007E5967">
            <w:pPr>
              <w:pStyle w:val="Textkrper"/>
              <w:jc w:val="center"/>
            </w:pPr>
          </w:p>
        </w:tc>
      </w:tr>
      <w:tr w:rsidR="00E07FDB" w:rsidTr="007E5967">
        <w:tc>
          <w:tcPr>
            <w:tcW w:w="446" w:type="dxa"/>
            <w:tcBorders>
              <w:top w:val="nil"/>
              <w:left w:val="nil"/>
              <w:bottom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vAlign w:val="center"/>
          </w:tcPr>
          <w:p w:rsidR="00E07FDB" w:rsidRDefault="00E07FDB" w:rsidP="007E5967">
            <w:pPr>
              <w:pStyle w:val="Textkrper"/>
              <w:jc w:val="center"/>
            </w:pPr>
            <w:r>
              <w:t>O</w:t>
            </w:r>
          </w:p>
        </w:tc>
        <w:tc>
          <w:tcPr>
            <w:tcW w:w="477" w:type="dxa"/>
            <w:tcBorders>
              <w:top w:val="nil"/>
              <w:bottom w:val="nil"/>
            </w:tcBorders>
            <w:vAlign w:val="center"/>
          </w:tcPr>
          <w:p w:rsidR="00E07FDB" w:rsidRDefault="00E07FDB" w:rsidP="007E5967">
            <w:pPr>
              <w:pStyle w:val="Textkrper"/>
              <w:jc w:val="center"/>
            </w:pPr>
          </w:p>
        </w:tc>
        <w:tc>
          <w:tcPr>
            <w:tcW w:w="480" w:type="dxa"/>
            <w:vAlign w:val="center"/>
          </w:tcPr>
          <w:p w:rsidR="00E07FDB" w:rsidRDefault="00E07FDB" w:rsidP="007E5967">
            <w:pPr>
              <w:pStyle w:val="Textkrper"/>
              <w:jc w:val="center"/>
            </w:pPr>
            <w:r w:rsidRPr="00887EDA">
              <w:rPr>
                <w:vertAlign w:val="superscript"/>
              </w:rPr>
              <w:t>3</w:t>
            </w:r>
            <w:r>
              <w:t xml:space="preserve"> S</w:t>
            </w:r>
          </w:p>
        </w:tc>
        <w:tc>
          <w:tcPr>
            <w:tcW w:w="483" w:type="dxa"/>
            <w:tcBorders>
              <w:top w:val="nil"/>
              <w:bottom w:val="nil"/>
              <w:right w:val="nil"/>
            </w:tcBorders>
            <w:vAlign w:val="center"/>
          </w:tcPr>
          <w:p w:rsidR="00E07FDB" w:rsidRDefault="00E07FDB" w:rsidP="007E5967">
            <w:pPr>
              <w:pStyle w:val="Textkrper"/>
              <w:jc w:val="center"/>
            </w:pPr>
          </w:p>
        </w:tc>
        <w:tc>
          <w:tcPr>
            <w:tcW w:w="489" w:type="dxa"/>
            <w:tcBorders>
              <w:top w:val="nil"/>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A</w:t>
            </w:r>
          </w:p>
        </w:tc>
        <w:tc>
          <w:tcPr>
            <w:tcW w:w="483" w:type="dxa"/>
            <w:tcBorders>
              <w:top w:val="nil"/>
              <w:bottom w:val="nil"/>
            </w:tcBorders>
            <w:vAlign w:val="center"/>
          </w:tcPr>
          <w:p w:rsidR="00E07FDB" w:rsidRDefault="00E07FDB" w:rsidP="007E5967">
            <w:pPr>
              <w:pStyle w:val="Textkrper"/>
              <w:jc w:val="center"/>
            </w:pPr>
          </w:p>
        </w:tc>
        <w:tc>
          <w:tcPr>
            <w:tcW w:w="473" w:type="dxa"/>
            <w:tcBorders>
              <w:bottom w:val="single" w:sz="4" w:space="0" w:color="auto"/>
            </w:tcBorders>
            <w:vAlign w:val="center"/>
          </w:tcPr>
          <w:p w:rsidR="00E07FDB" w:rsidRDefault="00E07FDB" w:rsidP="007E5967">
            <w:pPr>
              <w:pStyle w:val="Textkrper"/>
              <w:jc w:val="center"/>
            </w:pPr>
            <w:r>
              <w:rPr>
                <w:vertAlign w:val="superscript"/>
              </w:rPr>
              <w:t>10</w:t>
            </w:r>
            <w:r>
              <w:t>R</w:t>
            </w:r>
          </w:p>
        </w:tc>
        <w:tc>
          <w:tcPr>
            <w:tcW w:w="484" w:type="dxa"/>
            <w:tcBorders>
              <w:bottom w:val="single" w:sz="4" w:space="0" w:color="auto"/>
            </w:tcBorders>
            <w:vAlign w:val="center"/>
          </w:tcPr>
          <w:p w:rsidR="00E07FDB" w:rsidRDefault="00E07FDB" w:rsidP="007E5967">
            <w:pPr>
              <w:pStyle w:val="Textkrper"/>
              <w:jc w:val="center"/>
            </w:pPr>
            <w:r>
              <w:t>O</w:t>
            </w:r>
          </w:p>
        </w:tc>
        <w:tc>
          <w:tcPr>
            <w:tcW w:w="489" w:type="dxa"/>
            <w:vAlign w:val="center"/>
          </w:tcPr>
          <w:p w:rsidR="00E07FDB" w:rsidRDefault="00E07FDB" w:rsidP="007E5967">
            <w:pPr>
              <w:pStyle w:val="Textkrper"/>
              <w:jc w:val="center"/>
            </w:pPr>
            <w:r>
              <w:t>S</w:t>
            </w:r>
          </w:p>
        </w:tc>
        <w:tc>
          <w:tcPr>
            <w:tcW w:w="465" w:type="dxa"/>
            <w:tcBorders>
              <w:bottom w:val="single" w:sz="4" w:space="0" w:color="auto"/>
            </w:tcBorders>
            <w:vAlign w:val="center"/>
          </w:tcPr>
          <w:p w:rsidR="00E07FDB" w:rsidRDefault="00E07FDB" w:rsidP="007E5967">
            <w:pPr>
              <w:pStyle w:val="Textkrper"/>
              <w:jc w:val="center"/>
            </w:pPr>
            <w:r>
              <w:t>T</w:t>
            </w:r>
          </w:p>
        </w:tc>
        <w:tc>
          <w:tcPr>
            <w:tcW w:w="468" w:type="dxa"/>
            <w:tcBorders>
              <w:bottom w:val="single" w:sz="4" w:space="0" w:color="auto"/>
            </w:tcBorders>
            <w:vAlign w:val="center"/>
          </w:tcPr>
          <w:p w:rsidR="00E07FDB" w:rsidRDefault="00E07FDB" w:rsidP="007E5967">
            <w:pPr>
              <w:pStyle w:val="Textkrper"/>
              <w:jc w:val="center"/>
            </w:pPr>
            <w:r>
              <w:t>G</w:t>
            </w:r>
          </w:p>
        </w:tc>
        <w:tc>
          <w:tcPr>
            <w:tcW w:w="469" w:type="dxa"/>
            <w:vAlign w:val="center"/>
          </w:tcPr>
          <w:p w:rsidR="00E07FDB" w:rsidRDefault="00E07FDB" w:rsidP="007E5967">
            <w:pPr>
              <w:pStyle w:val="Textkrper"/>
              <w:jc w:val="center"/>
            </w:pPr>
            <w:r>
              <w:t>R</w:t>
            </w:r>
          </w:p>
        </w:tc>
        <w:tc>
          <w:tcPr>
            <w:tcW w:w="465" w:type="dxa"/>
            <w:tcBorders>
              <w:bottom w:val="single" w:sz="4" w:space="0" w:color="auto"/>
            </w:tcBorders>
            <w:vAlign w:val="center"/>
          </w:tcPr>
          <w:p w:rsidR="00E07FDB" w:rsidRDefault="00E07FDB" w:rsidP="007E5967">
            <w:pPr>
              <w:pStyle w:val="Textkrper"/>
              <w:jc w:val="center"/>
            </w:pPr>
            <w:r>
              <w:t>A</w:t>
            </w:r>
          </w:p>
        </w:tc>
        <w:tc>
          <w:tcPr>
            <w:tcW w:w="468" w:type="dxa"/>
            <w:tcBorders>
              <w:bottom w:val="single" w:sz="4" w:space="0" w:color="auto"/>
            </w:tcBorders>
            <w:vAlign w:val="center"/>
          </w:tcPr>
          <w:p w:rsidR="00E07FDB" w:rsidRDefault="00E07FDB" w:rsidP="007E5967">
            <w:pPr>
              <w:pStyle w:val="Textkrper"/>
              <w:jc w:val="center"/>
            </w:pPr>
            <w:r>
              <w:t>D</w:t>
            </w:r>
          </w:p>
        </w:tc>
      </w:tr>
      <w:tr w:rsidR="00E07FDB" w:rsidTr="007E5967">
        <w:tc>
          <w:tcPr>
            <w:tcW w:w="446" w:type="dxa"/>
            <w:tcBorders>
              <w:top w:val="nil"/>
              <w:left w:val="nil"/>
              <w:bottom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vAlign w:val="center"/>
          </w:tcPr>
          <w:p w:rsidR="00E07FDB" w:rsidRDefault="00E07FDB" w:rsidP="007E5967">
            <w:pPr>
              <w:pStyle w:val="Textkrper"/>
              <w:jc w:val="center"/>
            </w:pPr>
            <w:r>
              <w:t>S</w:t>
            </w:r>
          </w:p>
        </w:tc>
        <w:tc>
          <w:tcPr>
            <w:tcW w:w="477" w:type="dxa"/>
            <w:tcBorders>
              <w:top w:val="nil"/>
              <w:bottom w:val="nil"/>
            </w:tcBorders>
            <w:vAlign w:val="center"/>
          </w:tcPr>
          <w:p w:rsidR="00E07FDB" w:rsidRDefault="00E07FDB" w:rsidP="007E5967">
            <w:pPr>
              <w:pStyle w:val="Textkrper"/>
              <w:jc w:val="center"/>
            </w:pPr>
          </w:p>
        </w:tc>
        <w:tc>
          <w:tcPr>
            <w:tcW w:w="480" w:type="dxa"/>
            <w:vAlign w:val="center"/>
          </w:tcPr>
          <w:p w:rsidR="00E07FDB" w:rsidRDefault="00E07FDB" w:rsidP="007E5967">
            <w:pPr>
              <w:pStyle w:val="Textkrper"/>
              <w:jc w:val="center"/>
            </w:pPr>
            <w:r>
              <w:t>T</w:t>
            </w:r>
          </w:p>
        </w:tc>
        <w:tc>
          <w:tcPr>
            <w:tcW w:w="483" w:type="dxa"/>
            <w:tcBorders>
              <w:top w:val="nil"/>
              <w:bottom w:val="nil"/>
              <w:right w:val="nil"/>
            </w:tcBorders>
            <w:vAlign w:val="center"/>
          </w:tcPr>
          <w:p w:rsidR="00E07FDB" w:rsidRDefault="00E07FDB" w:rsidP="007E5967">
            <w:pPr>
              <w:pStyle w:val="Textkrper"/>
              <w:jc w:val="center"/>
            </w:pPr>
          </w:p>
        </w:tc>
        <w:tc>
          <w:tcPr>
            <w:tcW w:w="489" w:type="dxa"/>
            <w:tcBorders>
              <w:top w:val="nil"/>
              <w:left w:val="nil"/>
              <w:bottom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L</w:t>
            </w:r>
          </w:p>
        </w:tc>
        <w:tc>
          <w:tcPr>
            <w:tcW w:w="483" w:type="dxa"/>
            <w:tcBorders>
              <w:top w:val="nil"/>
              <w:bottom w:val="nil"/>
              <w:right w:val="nil"/>
            </w:tcBorders>
            <w:vAlign w:val="center"/>
          </w:tcPr>
          <w:p w:rsidR="00E07FDB" w:rsidRDefault="00E07FDB" w:rsidP="007E5967">
            <w:pPr>
              <w:pStyle w:val="Textkrper"/>
              <w:jc w:val="center"/>
            </w:pPr>
          </w:p>
        </w:tc>
        <w:tc>
          <w:tcPr>
            <w:tcW w:w="473" w:type="dxa"/>
            <w:tcBorders>
              <w:left w:val="nil"/>
              <w:bottom w:val="nil"/>
              <w:right w:val="nil"/>
            </w:tcBorders>
            <w:vAlign w:val="center"/>
          </w:tcPr>
          <w:p w:rsidR="00E07FDB" w:rsidRDefault="00E07FDB" w:rsidP="007E5967">
            <w:pPr>
              <w:pStyle w:val="Textkrper"/>
              <w:jc w:val="center"/>
            </w:pPr>
          </w:p>
        </w:tc>
        <w:tc>
          <w:tcPr>
            <w:tcW w:w="484" w:type="dxa"/>
            <w:tcBorders>
              <w:left w:val="nil"/>
              <w:bottom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C</w:t>
            </w:r>
          </w:p>
        </w:tc>
        <w:tc>
          <w:tcPr>
            <w:tcW w:w="465" w:type="dxa"/>
            <w:tcBorders>
              <w:bottom w:val="nil"/>
              <w:right w:val="nil"/>
            </w:tcBorders>
            <w:vAlign w:val="center"/>
          </w:tcPr>
          <w:p w:rsidR="00E07FDB" w:rsidRDefault="00E07FDB" w:rsidP="007E5967">
            <w:pPr>
              <w:pStyle w:val="Textkrper"/>
              <w:jc w:val="center"/>
            </w:pPr>
          </w:p>
        </w:tc>
        <w:tc>
          <w:tcPr>
            <w:tcW w:w="468" w:type="dxa"/>
            <w:tcBorders>
              <w:left w:val="nil"/>
              <w:bottom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t>S</w:t>
            </w:r>
          </w:p>
        </w:tc>
        <w:tc>
          <w:tcPr>
            <w:tcW w:w="465" w:type="dxa"/>
            <w:tcBorders>
              <w:bottom w:val="nil"/>
              <w:right w:val="nil"/>
            </w:tcBorders>
            <w:vAlign w:val="center"/>
          </w:tcPr>
          <w:p w:rsidR="00E07FDB" w:rsidRDefault="00E07FDB" w:rsidP="007E5967">
            <w:pPr>
              <w:pStyle w:val="Textkrper"/>
              <w:jc w:val="center"/>
            </w:pPr>
          </w:p>
        </w:tc>
        <w:tc>
          <w:tcPr>
            <w:tcW w:w="468" w:type="dxa"/>
            <w:tcBorders>
              <w:left w:val="nil"/>
              <w:bottom w:val="nil"/>
              <w:right w:val="nil"/>
            </w:tcBorders>
            <w:vAlign w:val="center"/>
          </w:tcPr>
          <w:p w:rsidR="00E07FDB" w:rsidRDefault="00E07FDB" w:rsidP="007E5967">
            <w:pPr>
              <w:pStyle w:val="Textkrper"/>
              <w:jc w:val="center"/>
            </w:pPr>
          </w:p>
        </w:tc>
      </w:tr>
      <w:tr w:rsidR="00E07FDB" w:rsidTr="007E5967">
        <w:tc>
          <w:tcPr>
            <w:tcW w:w="446" w:type="dxa"/>
            <w:tcBorders>
              <w:top w:val="nil"/>
              <w:left w:val="nil"/>
            </w:tcBorders>
            <w:vAlign w:val="center"/>
          </w:tcPr>
          <w:p w:rsidR="00E07FDB" w:rsidRDefault="00E07FDB" w:rsidP="007E5967">
            <w:pPr>
              <w:pStyle w:val="Textkrper"/>
              <w:jc w:val="center"/>
            </w:pPr>
          </w:p>
          <w:p w:rsidR="00E07FDB" w:rsidRDefault="00E07FDB" w:rsidP="007E5967">
            <w:pPr>
              <w:pStyle w:val="Textkrper"/>
              <w:jc w:val="center"/>
            </w:pPr>
          </w:p>
        </w:tc>
        <w:tc>
          <w:tcPr>
            <w:tcW w:w="459" w:type="dxa"/>
            <w:vAlign w:val="center"/>
          </w:tcPr>
          <w:p w:rsidR="00E07FDB" w:rsidRDefault="00E07FDB" w:rsidP="007E5967">
            <w:pPr>
              <w:pStyle w:val="Textkrper"/>
              <w:jc w:val="center"/>
            </w:pPr>
            <w:r>
              <w:t>I</w:t>
            </w:r>
          </w:p>
        </w:tc>
        <w:tc>
          <w:tcPr>
            <w:tcW w:w="477" w:type="dxa"/>
            <w:tcBorders>
              <w:top w:val="nil"/>
            </w:tcBorders>
            <w:vAlign w:val="center"/>
          </w:tcPr>
          <w:p w:rsidR="00E07FDB" w:rsidRDefault="00E07FDB" w:rsidP="007E5967">
            <w:pPr>
              <w:pStyle w:val="Textkrper"/>
              <w:jc w:val="center"/>
            </w:pPr>
          </w:p>
        </w:tc>
        <w:tc>
          <w:tcPr>
            <w:tcW w:w="480" w:type="dxa"/>
            <w:vAlign w:val="center"/>
          </w:tcPr>
          <w:p w:rsidR="00E07FDB" w:rsidRDefault="00E07FDB" w:rsidP="007E5967">
            <w:pPr>
              <w:pStyle w:val="Textkrper"/>
              <w:jc w:val="center"/>
            </w:pPr>
            <w:r>
              <w:t>A</w:t>
            </w:r>
          </w:p>
        </w:tc>
        <w:tc>
          <w:tcPr>
            <w:tcW w:w="483" w:type="dxa"/>
            <w:tcBorders>
              <w:top w:val="nil"/>
              <w:right w:val="nil"/>
            </w:tcBorders>
            <w:vAlign w:val="center"/>
          </w:tcPr>
          <w:p w:rsidR="00E07FDB" w:rsidRDefault="00E07FDB" w:rsidP="007E5967">
            <w:pPr>
              <w:pStyle w:val="Textkrper"/>
              <w:jc w:val="center"/>
            </w:pPr>
          </w:p>
        </w:tc>
        <w:tc>
          <w:tcPr>
            <w:tcW w:w="489" w:type="dxa"/>
            <w:tcBorders>
              <w:top w:val="nil"/>
              <w:left w:val="nil"/>
            </w:tcBorders>
            <w:vAlign w:val="center"/>
          </w:tcPr>
          <w:p w:rsidR="00E07FDB" w:rsidRDefault="00E07FDB" w:rsidP="007E5967">
            <w:pPr>
              <w:pStyle w:val="Textkrper"/>
              <w:jc w:val="center"/>
            </w:pPr>
          </w:p>
        </w:tc>
        <w:tc>
          <w:tcPr>
            <w:tcW w:w="488" w:type="dxa"/>
            <w:vAlign w:val="center"/>
          </w:tcPr>
          <w:p w:rsidR="00E07FDB" w:rsidRDefault="00E07FDB" w:rsidP="007E5967">
            <w:pPr>
              <w:pStyle w:val="Textkrper"/>
              <w:jc w:val="center"/>
            </w:pPr>
            <w:r>
              <w:t>L</w:t>
            </w:r>
          </w:p>
        </w:tc>
        <w:tc>
          <w:tcPr>
            <w:tcW w:w="483" w:type="dxa"/>
            <w:tcBorders>
              <w:top w:val="nil"/>
              <w:right w:val="nil"/>
            </w:tcBorders>
            <w:vAlign w:val="center"/>
          </w:tcPr>
          <w:p w:rsidR="00E07FDB" w:rsidRDefault="00E07FDB" w:rsidP="007E5967">
            <w:pPr>
              <w:pStyle w:val="Textkrper"/>
              <w:jc w:val="center"/>
            </w:pPr>
          </w:p>
        </w:tc>
        <w:tc>
          <w:tcPr>
            <w:tcW w:w="473" w:type="dxa"/>
            <w:tcBorders>
              <w:top w:val="nil"/>
              <w:left w:val="nil"/>
              <w:bottom w:val="nil"/>
              <w:right w:val="nil"/>
            </w:tcBorders>
            <w:vAlign w:val="center"/>
          </w:tcPr>
          <w:p w:rsidR="00E07FDB" w:rsidRDefault="00E07FDB" w:rsidP="007E5967">
            <w:pPr>
              <w:pStyle w:val="Textkrper"/>
              <w:jc w:val="center"/>
            </w:pPr>
          </w:p>
        </w:tc>
        <w:tc>
          <w:tcPr>
            <w:tcW w:w="484" w:type="dxa"/>
            <w:tcBorders>
              <w:top w:val="nil"/>
              <w:left w:val="nil"/>
              <w:bottom w:val="nil"/>
            </w:tcBorders>
            <w:vAlign w:val="center"/>
          </w:tcPr>
          <w:p w:rsidR="00E07FDB" w:rsidRDefault="00E07FDB" w:rsidP="007E5967">
            <w:pPr>
              <w:pStyle w:val="Textkrper"/>
              <w:jc w:val="center"/>
            </w:pPr>
          </w:p>
        </w:tc>
        <w:tc>
          <w:tcPr>
            <w:tcW w:w="489" w:type="dxa"/>
            <w:vAlign w:val="center"/>
          </w:tcPr>
          <w:p w:rsidR="00E07FDB" w:rsidRDefault="00E07FDB" w:rsidP="007E5967">
            <w:pPr>
              <w:pStyle w:val="Textkrper"/>
              <w:jc w:val="center"/>
            </w:pPr>
            <w:r>
              <w:t>H</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tcBorders>
            <w:vAlign w:val="center"/>
          </w:tcPr>
          <w:p w:rsidR="00E07FDB" w:rsidRDefault="00E07FDB" w:rsidP="007E5967">
            <w:pPr>
              <w:pStyle w:val="Textkrper"/>
              <w:jc w:val="center"/>
            </w:pPr>
          </w:p>
        </w:tc>
        <w:tc>
          <w:tcPr>
            <w:tcW w:w="469" w:type="dxa"/>
            <w:vAlign w:val="center"/>
          </w:tcPr>
          <w:p w:rsidR="00E07FDB" w:rsidRDefault="00E07FDB" w:rsidP="007E5967">
            <w:pPr>
              <w:pStyle w:val="Textkrper"/>
              <w:jc w:val="center"/>
            </w:pPr>
            <w:r>
              <w:t>T</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r w:rsidR="00E07FDB" w:rsidTr="007E5967">
        <w:tc>
          <w:tcPr>
            <w:tcW w:w="446" w:type="dxa"/>
            <w:tcBorders>
              <w:bottom w:val="single" w:sz="4" w:space="0" w:color="auto"/>
            </w:tcBorders>
            <w:vAlign w:val="center"/>
          </w:tcPr>
          <w:p w:rsidR="00E07FDB" w:rsidRDefault="00E07FDB" w:rsidP="007E5967">
            <w:pPr>
              <w:pStyle w:val="Textkrper"/>
              <w:jc w:val="center"/>
            </w:pPr>
            <w:r w:rsidRPr="00DA319A">
              <w:rPr>
                <w:vertAlign w:val="superscript"/>
              </w:rPr>
              <w:t xml:space="preserve">4 </w:t>
            </w:r>
            <w:r>
              <w:t>H</w:t>
            </w:r>
          </w:p>
        </w:tc>
        <w:tc>
          <w:tcPr>
            <w:tcW w:w="459" w:type="dxa"/>
            <w:vAlign w:val="center"/>
          </w:tcPr>
          <w:p w:rsidR="00E07FDB" w:rsidRDefault="00E07FDB" w:rsidP="007E5967">
            <w:pPr>
              <w:pStyle w:val="Textkrper"/>
              <w:jc w:val="center"/>
            </w:pPr>
            <w:r>
              <w:t>O</w:t>
            </w:r>
          </w:p>
        </w:tc>
        <w:tc>
          <w:tcPr>
            <w:tcW w:w="477" w:type="dxa"/>
            <w:tcBorders>
              <w:bottom w:val="single" w:sz="4" w:space="0" w:color="auto"/>
            </w:tcBorders>
            <w:vAlign w:val="center"/>
          </w:tcPr>
          <w:p w:rsidR="00E07FDB" w:rsidRDefault="00E07FDB" w:rsidP="007E5967">
            <w:pPr>
              <w:pStyle w:val="Textkrper"/>
              <w:jc w:val="center"/>
            </w:pPr>
            <w:r>
              <w:t>C</w:t>
            </w:r>
          </w:p>
        </w:tc>
        <w:tc>
          <w:tcPr>
            <w:tcW w:w="480" w:type="dxa"/>
            <w:vAlign w:val="center"/>
          </w:tcPr>
          <w:p w:rsidR="00E07FDB" w:rsidRDefault="00E07FDB" w:rsidP="007E5967">
            <w:pPr>
              <w:pStyle w:val="Textkrper"/>
              <w:jc w:val="center"/>
            </w:pPr>
            <w:r>
              <w:t>H</w:t>
            </w:r>
          </w:p>
        </w:tc>
        <w:tc>
          <w:tcPr>
            <w:tcW w:w="483" w:type="dxa"/>
            <w:tcBorders>
              <w:bottom w:val="single" w:sz="4" w:space="0" w:color="auto"/>
            </w:tcBorders>
            <w:vAlign w:val="center"/>
          </w:tcPr>
          <w:p w:rsidR="00E07FDB" w:rsidRDefault="00E07FDB" w:rsidP="007E5967">
            <w:pPr>
              <w:pStyle w:val="Textkrper"/>
              <w:jc w:val="center"/>
            </w:pPr>
            <w:r>
              <w:t>O</w:t>
            </w:r>
          </w:p>
        </w:tc>
        <w:tc>
          <w:tcPr>
            <w:tcW w:w="489" w:type="dxa"/>
            <w:tcBorders>
              <w:bottom w:val="single" w:sz="4" w:space="0" w:color="auto"/>
            </w:tcBorders>
            <w:vAlign w:val="center"/>
          </w:tcPr>
          <w:p w:rsidR="00E07FDB" w:rsidRDefault="00E07FDB" w:rsidP="007E5967">
            <w:pPr>
              <w:pStyle w:val="Textkrper"/>
              <w:jc w:val="center"/>
            </w:pPr>
            <w:r>
              <w:t>F</w:t>
            </w:r>
          </w:p>
        </w:tc>
        <w:tc>
          <w:tcPr>
            <w:tcW w:w="488" w:type="dxa"/>
            <w:tcBorders>
              <w:bottom w:val="single" w:sz="4" w:space="0" w:color="auto"/>
            </w:tcBorders>
            <w:vAlign w:val="center"/>
          </w:tcPr>
          <w:p w:rsidR="00E07FDB" w:rsidRDefault="00E07FDB" w:rsidP="007E5967">
            <w:pPr>
              <w:pStyle w:val="Textkrper"/>
              <w:jc w:val="center"/>
            </w:pPr>
            <w:r>
              <w:t>E</w:t>
            </w:r>
          </w:p>
        </w:tc>
        <w:tc>
          <w:tcPr>
            <w:tcW w:w="483" w:type="dxa"/>
            <w:tcBorders>
              <w:bottom w:val="single" w:sz="4" w:space="0" w:color="auto"/>
            </w:tcBorders>
            <w:vAlign w:val="center"/>
          </w:tcPr>
          <w:p w:rsidR="00E07FDB" w:rsidRDefault="00E07FDB" w:rsidP="007E5967">
            <w:pPr>
              <w:pStyle w:val="Textkrper"/>
              <w:jc w:val="center"/>
            </w:pPr>
            <w:r>
              <w:t>N</w:t>
            </w:r>
          </w:p>
        </w:tc>
        <w:tc>
          <w:tcPr>
            <w:tcW w:w="473" w:type="dxa"/>
            <w:tcBorders>
              <w:top w:val="nil"/>
              <w:bottom w:val="nil"/>
              <w:right w:val="nil"/>
            </w:tcBorders>
            <w:vAlign w:val="center"/>
          </w:tcPr>
          <w:p w:rsidR="00E07FDB" w:rsidRDefault="00E07FDB" w:rsidP="007E5967">
            <w:pPr>
              <w:pStyle w:val="Textkrper"/>
              <w:jc w:val="center"/>
            </w:pPr>
          </w:p>
        </w:tc>
        <w:tc>
          <w:tcPr>
            <w:tcW w:w="484" w:type="dxa"/>
            <w:tcBorders>
              <w:top w:val="nil"/>
              <w:left w:val="nil"/>
              <w:bottom w:val="nil"/>
              <w:right w:val="nil"/>
            </w:tcBorders>
            <w:vAlign w:val="center"/>
          </w:tcPr>
          <w:p w:rsidR="00E07FDB" w:rsidRDefault="00E07FDB" w:rsidP="007E5967">
            <w:pPr>
              <w:pStyle w:val="Textkrper"/>
              <w:jc w:val="center"/>
            </w:pPr>
          </w:p>
          <w:p w:rsidR="00E07FDB" w:rsidRDefault="00E07FDB" w:rsidP="007E5967">
            <w:pPr>
              <w:pStyle w:val="Textkrper"/>
              <w:jc w:val="center"/>
            </w:pPr>
          </w:p>
        </w:tc>
        <w:tc>
          <w:tcPr>
            <w:tcW w:w="489" w:type="dxa"/>
            <w:tcBorders>
              <w:left w:val="nil"/>
              <w:bottom w:val="nil"/>
              <w:right w:val="nil"/>
            </w:tcBorders>
            <w:vAlign w:val="center"/>
          </w:tcPr>
          <w:p w:rsidR="00E07FDB" w:rsidRDefault="00E07FDB" w:rsidP="007E5967">
            <w:pPr>
              <w:pStyle w:val="Textkrper"/>
              <w:jc w:val="center"/>
            </w:pPr>
          </w:p>
        </w:tc>
        <w:tc>
          <w:tcPr>
            <w:tcW w:w="465" w:type="dxa"/>
            <w:tcBorders>
              <w:top w:val="nil"/>
              <w:left w:val="nil"/>
              <w:bottom w:val="nil"/>
              <w:right w:val="nil"/>
            </w:tcBorders>
            <w:vAlign w:val="center"/>
          </w:tcPr>
          <w:p w:rsidR="00E07FDB" w:rsidRDefault="00E07FDB" w:rsidP="007E5967">
            <w:pPr>
              <w:pStyle w:val="Textkrper"/>
              <w:jc w:val="center"/>
            </w:pPr>
          </w:p>
        </w:tc>
        <w:tc>
          <w:tcPr>
            <w:tcW w:w="468" w:type="dxa"/>
            <w:tcBorders>
              <w:top w:val="nil"/>
              <w:left w:val="nil"/>
              <w:bottom w:val="nil"/>
            </w:tcBorders>
            <w:vAlign w:val="center"/>
          </w:tcPr>
          <w:p w:rsidR="00E07FDB" w:rsidRDefault="00E07FDB" w:rsidP="007E5967">
            <w:pPr>
              <w:pStyle w:val="Textkrper"/>
              <w:jc w:val="center"/>
            </w:pPr>
          </w:p>
        </w:tc>
        <w:tc>
          <w:tcPr>
            <w:tcW w:w="469" w:type="dxa"/>
            <w:tcBorders>
              <w:bottom w:val="single" w:sz="4" w:space="0" w:color="auto"/>
            </w:tcBorders>
            <w:vAlign w:val="center"/>
          </w:tcPr>
          <w:p w:rsidR="00E07FDB" w:rsidRDefault="00E07FDB" w:rsidP="007E5967">
            <w:pPr>
              <w:pStyle w:val="Textkrper"/>
              <w:jc w:val="center"/>
            </w:pPr>
            <w:r>
              <w:t>E</w:t>
            </w:r>
          </w:p>
        </w:tc>
        <w:tc>
          <w:tcPr>
            <w:tcW w:w="465" w:type="dxa"/>
            <w:tcBorders>
              <w:top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r w:rsidR="00E07FDB" w:rsidTr="007E5967">
        <w:tc>
          <w:tcPr>
            <w:tcW w:w="446" w:type="dxa"/>
            <w:tcBorders>
              <w:left w:val="nil"/>
              <w:bottom w:val="nil"/>
            </w:tcBorders>
            <w:vAlign w:val="center"/>
          </w:tcPr>
          <w:p w:rsidR="00E07FDB" w:rsidRDefault="00E07FDB" w:rsidP="007E5967">
            <w:pPr>
              <w:pStyle w:val="Textkrper"/>
              <w:jc w:val="center"/>
            </w:pPr>
          </w:p>
        </w:tc>
        <w:tc>
          <w:tcPr>
            <w:tcW w:w="459" w:type="dxa"/>
            <w:vAlign w:val="center"/>
          </w:tcPr>
          <w:p w:rsidR="00E07FDB" w:rsidRDefault="00E07FDB" w:rsidP="007E5967">
            <w:pPr>
              <w:pStyle w:val="Textkrper"/>
              <w:jc w:val="center"/>
            </w:pPr>
            <w:r>
              <w:t>N</w:t>
            </w:r>
          </w:p>
        </w:tc>
        <w:tc>
          <w:tcPr>
            <w:tcW w:w="477" w:type="dxa"/>
            <w:tcBorders>
              <w:bottom w:val="nil"/>
            </w:tcBorders>
            <w:vAlign w:val="center"/>
          </w:tcPr>
          <w:p w:rsidR="00E07FDB" w:rsidRDefault="00E07FDB" w:rsidP="007E5967">
            <w:pPr>
              <w:pStyle w:val="Textkrper"/>
              <w:jc w:val="center"/>
            </w:pPr>
          </w:p>
          <w:p w:rsidR="00E07FDB" w:rsidRDefault="00E07FDB" w:rsidP="007E5967">
            <w:pPr>
              <w:pStyle w:val="Textkrper"/>
              <w:jc w:val="center"/>
            </w:pPr>
          </w:p>
        </w:tc>
        <w:tc>
          <w:tcPr>
            <w:tcW w:w="480" w:type="dxa"/>
            <w:vAlign w:val="center"/>
          </w:tcPr>
          <w:p w:rsidR="00E07FDB" w:rsidRDefault="00E07FDB" w:rsidP="007E5967">
            <w:pPr>
              <w:pStyle w:val="Textkrper"/>
              <w:jc w:val="center"/>
            </w:pPr>
            <w:r>
              <w:t>L</w:t>
            </w:r>
          </w:p>
        </w:tc>
        <w:tc>
          <w:tcPr>
            <w:tcW w:w="483" w:type="dxa"/>
            <w:tcBorders>
              <w:bottom w:val="nil"/>
              <w:right w:val="nil"/>
            </w:tcBorders>
            <w:vAlign w:val="center"/>
          </w:tcPr>
          <w:p w:rsidR="00E07FDB" w:rsidRDefault="00E07FDB" w:rsidP="007E5967">
            <w:pPr>
              <w:pStyle w:val="Textkrper"/>
              <w:jc w:val="center"/>
            </w:pPr>
          </w:p>
        </w:tc>
        <w:tc>
          <w:tcPr>
            <w:tcW w:w="489" w:type="dxa"/>
            <w:tcBorders>
              <w:left w:val="nil"/>
              <w:bottom w:val="nil"/>
              <w:right w:val="nil"/>
            </w:tcBorders>
            <w:vAlign w:val="center"/>
          </w:tcPr>
          <w:p w:rsidR="00E07FDB" w:rsidRDefault="00E07FDB" w:rsidP="007E5967">
            <w:pPr>
              <w:pStyle w:val="Textkrper"/>
              <w:jc w:val="center"/>
            </w:pPr>
          </w:p>
        </w:tc>
        <w:tc>
          <w:tcPr>
            <w:tcW w:w="488" w:type="dxa"/>
            <w:tcBorders>
              <w:left w:val="nil"/>
              <w:bottom w:val="nil"/>
              <w:right w:val="nil"/>
            </w:tcBorders>
            <w:vAlign w:val="center"/>
          </w:tcPr>
          <w:p w:rsidR="00E07FDB" w:rsidRDefault="00E07FDB" w:rsidP="007E5967">
            <w:pPr>
              <w:pStyle w:val="Textkrper"/>
              <w:jc w:val="center"/>
            </w:pPr>
          </w:p>
        </w:tc>
        <w:tc>
          <w:tcPr>
            <w:tcW w:w="483" w:type="dxa"/>
            <w:tcBorders>
              <w:left w:val="nil"/>
              <w:bottom w:val="nil"/>
              <w:right w:val="nil"/>
            </w:tcBorders>
            <w:vAlign w:val="center"/>
          </w:tcPr>
          <w:p w:rsidR="00E07FDB" w:rsidRDefault="00E07FDB" w:rsidP="007E5967">
            <w:pPr>
              <w:pStyle w:val="Textkrper"/>
              <w:jc w:val="center"/>
            </w:pPr>
          </w:p>
        </w:tc>
        <w:tc>
          <w:tcPr>
            <w:tcW w:w="473" w:type="dxa"/>
            <w:tcBorders>
              <w:top w:val="nil"/>
              <w:left w:val="nil"/>
              <w:bottom w:val="nil"/>
              <w:right w:val="nil"/>
            </w:tcBorders>
            <w:vAlign w:val="center"/>
          </w:tcPr>
          <w:p w:rsidR="00E07FDB" w:rsidRDefault="00E07FDB" w:rsidP="007E5967">
            <w:pPr>
              <w:pStyle w:val="Textkrper"/>
              <w:jc w:val="center"/>
            </w:pPr>
          </w:p>
        </w:tc>
        <w:tc>
          <w:tcPr>
            <w:tcW w:w="484" w:type="dxa"/>
            <w:tcBorders>
              <w:top w:val="nil"/>
              <w:left w:val="nil"/>
              <w:bottom w:val="nil"/>
              <w:right w:val="nil"/>
            </w:tcBorders>
            <w:vAlign w:val="center"/>
          </w:tcPr>
          <w:p w:rsidR="00E07FDB" w:rsidRDefault="00E07FDB" w:rsidP="007E5967">
            <w:pPr>
              <w:pStyle w:val="Textkrper"/>
              <w:jc w:val="center"/>
            </w:pPr>
          </w:p>
        </w:tc>
        <w:tc>
          <w:tcPr>
            <w:tcW w:w="489" w:type="dxa"/>
            <w:tcBorders>
              <w:top w:val="nil"/>
              <w:left w:val="nil"/>
              <w:bottom w:val="nil"/>
              <w:right w:val="nil"/>
            </w:tcBorders>
            <w:vAlign w:val="center"/>
          </w:tcPr>
          <w:p w:rsidR="00E07FDB" w:rsidRDefault="00E07FDB" w:rsidP="007E5967">
            <w:pPr>
              <w:pStyle w:val="Textkrper"/>
              <w:jc w:val="center"/>
            </w:pPr>
          </w:p>
        </w:tc>
        <w:tc>
          <w:tcPr>
            <w:tcW w:w="465" w:type="dxa"/>
            <w:tcBorders>
              <w:top w:val="nil"/>
              <w:left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c>
          <w:tcPr>
            <w:tcW w:w="469" w:type="dxa"/>
            <w:tcBorders>
              <w:left w:val="nil"/>
              <w:bottom w:val="nil"/>
              <w:right w:val="nil"/>
            </w:tcBorders>
            <w:vAlign w:val="center"/>
          </w:tcPr>
          <w:p w:rsidR="00E07FDB" w:rsidRDefault="00E07FDB" w:rsidP="007E5967">
            <w:pPr>
              <w:pStyle w:val="Textkrper"/>
              <w:jc w:val="center"/>
            </w:pPr>
          </w:p>
        </w:tc>
        <w:tc>
          <w:tcPr>
            <w:tcW w:w="465" w:type="dxa"/>
            <w:tcBorders>
              <w:top w:val="nil"/>
              <w:left w:val="nil"/>
              <w:bottom w:val="nil"/>
              <w:right w:val="nil"/>
            </w:tcBorders>
            <w:vAlign w:val="center"/>
          </w:tcPr>
          <w:p w:rsidR="00E07FDB" w:rsidRDefault="00E07FDB" w:rsidP="007E5967">
            <w:pPr>
              <w:pStyle w:val="Textkrper"/>
              <w:jc w:val="center"/>
            </w:pPr>
          </w:p>
        </w:tc>
        <w:tc>
          <w:tcPr>
            <w:tcW w:w="468" w:type="dxa"/>
            <w:tcBorders>
              <w:top w:val="nil"/>
              <w:left w:val="nil"/>
              <w:bottom w:val="nil"/>
              <w:right w:val="nil"/>
            </w:tcBorders>
            <w:vAlign w:val="center"/>
          </w:tcPr>
          <w:p w:rsidR="00E07FDB" w:rsidRDefault="00E07FDB" w:rsidP="007E5967">
            <w:pPr>
              <w:pStyle w:val="Textkrper"/>
              <w:jc w:val="center"/>
            </w:pPr>
          </w:p>
        </w:tc>
      </w:tr>
    </w:tbl>
    <w:p w:rsidR="00E07FDB" w:rsidRDefault="00E07FDB" w:rsidP="00E07FDB">
      <w:pPr>
        <w:pStyle w:val="Textkrper"/>
      </w:pPr>
    </w:p>
    <w:p w:rsidR="00E07FDB" w:rsidRDefault="00E07FDB" w:rsidP="00E07FD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8: Gamepoint 2</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F1.01.03.08</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r w:rsidR="00AF13E0">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und Beschichtung metall</w:t>
            </w:r>
            <w:r>
              <w:t>i</w:t>
            </w:r>
            <w:r>
              <w:t>scher Untergründe handhaben, reinigen und warten.</w:t>
            </w:r>
          </w:p>
          <w:p w:rsidR="001C3AEB" w:rsidRDefault="001C3AEB" w:rsidP="002D0488">
            <w:pPr>
              <w:pStyle w:val="Kopf8ptafz"/>
            </w:pPr>
            <w:r>
              <w:t>Ich kann die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die Lerninhalte der Stationen 1-6.</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 xml:space="preserve">Wie Sie </w:t>
            </w:r>
            <w:r w:rsidR="00986834">
              <w:t>Ihr</w:t>
            </w:r>
            <w:r>
              <w:t xml:space="preserve"> Können prüfen können:</w:t>
            </w:r>
          </w:p>
          <w:p w:rsidR="001C3AEB" w:rsidRPr="00234B66" w:rsidRDefault="001C3AEB" w:rsidP="00593871">
            <w:pPr>
              <w:pStyle w:val="Kopf8ptafz"/>
              <w:numPr>
                <w:ilvl w:val="0"/>
                <w:numId w:val="0"/>
              </w:numPr>
              <w:ind w:left="227" w:hanging="170"/>
            </w:pPr>
          </w:p>
        </w:tc>
      </w:tr>
    </w:tbl>
    <w:p w:rsidR="001C3AEB" w:rsidRDefault="001C3AEB" w:rsidP="00593871">
      <w:pPr>
        <w:pStyle w:val="berschrift2"/>
      </w:pPr>
      <w:r>
        <w:t xml:space="preserve">2. </w:t>
      </w:r>
      <w:proofErr w:type="spellStart"/>
      <w:r>
        <w:t>Trimino</w:t>
      </w:r>
      <w:proofErr w:type="spellEnd"/>
    </w:p>
    <w:p w:rsidR="001C3AEB" w:rsidRPr="00311829" w:rsidRDefault="001C3AEB" w:rsidP="001C3AEB">
      <w:pPr>
        <w:pStyle w:val="Textkrper"/>
      </w:pPr>
      <w:r>
        <w:t xml:space="preserve">Schneiden Sie die Dreiecke aus und bringen Sie diese in die richtige Reihenfolge. Kleben Sie </w:t>
      </w:r>
      <w:r w:rsidR="00986834">
        <w:t>Ihr</w:t>
      </w:r>
      <w:r>
        <w:t xml:space="preserve"> Ergebnis auf.</w:t>
      </w:r>
    </w:p>
    <w:p w:rsidR="001C3AEB" w:rsidRDefault="001C3AEB" w:rsidP="001C3AEB">
      <w:pPr>
        <w:pStyle w:val="Textkrper"/>
      </w:pPr>
    </w:p>
    <w:p w:rsidR="001C3AEB" w:rsidRPr="00A971A8" w:rsidRDefault="001C3AEB" w:rsidP="001C3AEB">
      <w:pPr>
        <w:pStyle w:val="Textkrper"/>
      </w:pPr>
    </w:p>
    <w:p w:rsidR="001C3AEB" w:rsidRDefault="001C3AEB" w:rsidP="001C3AEB">
      <w:pPr>
        <w:pStyle w:val="Textkrper"/>
      </w:pPr>
    </w:p>
    <w:p w:rsidR="00E07FDB" w:rsidRDefault="001C3AEB" w:rsidP="001C3AEB">
      <w:pPr>
        <w:spacing w:line="240" w:lineRule="exact"/>
      </w:pPr>
      <w:r>
        <w:rPr>
          <w:noProof/>
          <w:lang w:eastAsia="de-DE"/>
        </w:rPr>
        <mc:AlternateContent>
          <mc:Choice Requires="wpg">
            <w:drawing>
              <wp:anchor distT="0" distB="0" distL="114300" distR="114300" simplePos="0" relativeHeight="252394496" behindDoc="0" locked="0" layoutInCell="1" allowOverlap="1" wp14:anchorId="453FBF80" wp14:editId="39A25D8E">
                <wp:simplePos x="0" y="0"/>
                <wp:positionH relativeFrom="column">
                  <wp:posOffset>385445</wp:posOffset>
                </wp:positionH>
                <wp:positionV relativeFrom="paragraph">
                  <wp:posOffset>2931334</wp:posOffset>
                </wp:positionV>
                <wp:extent cx="1426210" cy="1184910"/>
                <wp:effectExtent l="0" t="0" r="21590" b="15240"/>
                <wp:wrapNone/>
                <wp:docPr id="1211" name="Gruppieren 1211"/>
                <wp:cNvGraphicFramePr/>
                <a:graphic xmlns:a="http://schemas.openxmlformats.org/drawingml/2006/main">
                  <a:graphicData uri="http://schemas.microsoft.com/office/word/2010/wordprocessingGroup">
                    <wpg:wgp>
                      <wpg:cNvGrpSpPr/>
                      <wpg:grpSpPr>
                        <a:xfrm>
                          <a:off x="0" y="0"/>
                          <a:ext cx="1426210" cy="1184910"/>
                          <a:chOff x="0" y="0"/>
                          <a:chExt cx="1426781" cy="1185444"/>
                        </a:xfrm>
                      </wpg:grpSpPr>
                      <wps:wsp>
                        <wps:cNvPr id="953" name="Gleichschenkliges Dreieck 953"/>
                        <wps:cNvSpPr/>
                        <wps:spPr>
                          <a:xfrm>
                            <a:off x="0" y="0"/>
                            <a:ext cx="1426781" cy="1185444"/>
                          </a:xfrm>
                          <a:prstGeom prst="triangl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1" name="Textfeld 2"/>
                        <wps:cNvSpPr txBox="1">
                          <a:spLocks noChangeArrowheads="1"/>
                        </wps:cNvSpPr>
                        <wps:spPr bwMode="auto">
                          <a:xfrm rot="3692173">
                            <a:off x="471791" y="530157"/>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r>
                                <w:rPr>
                                  <w:sz w:val="16"/>
                                  <w:szCs w:val="16"/>
                                </w:rPr>
                                <w:t>Eisen</w:t>
                              </w:r>
                            </w:p>
                          </w:txbxContent>
                        </wps:txbx>
                        <wps:bodyPr rot="0" vert="horz" wrap="square" lIns="91440" tIns="45720" rIns="91440" bIns="45720" anchor="t" anchorCtr="0">
                          <a:noAutofit/>
                        </wps:bodyPr>
                      </wps:wsp>
                      <wps:wsp>
                        <wps:cNvPr id="317" name="Stern mit 5 Zacken 317"/>
                        <wps:cNvSpPr/>
                        <wps:spPr>
                          <a:xfrm>
                            <a:off x="282102" y="865761"/>
                            <a:ext cx="230505" cy="210820"/>
                          </a:xfrm>
                          <a:prstGeom prst="star5">
                            <a:avLst>
                              <a:gd name="adj" fmla="val 14787"/>
                              <a:gd name="hf" fmla="val 105146"/>
                              <a:gd name="vf" fmla="val 110557"/>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211" o:spid="_x0000_s1308" style="position:absolute;margin-left:30.35pt;margin-top:230.8pt;width:112.3pt;height:93.3pt;z-index:252394496;mso-position-horizontal-relative:text;mso-position-vertical-relative:text" coordsize="14267,1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953" o:spid="_x0000_s1309" type="#_x0000_t5" style="position:absolute;width:14267;height:118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PSiMcA&#10;AADcAAAADwAAAGRycy9kb3ducmV2LnhtbESPQWsCMRSE7wX/Q3hCbzWpi62uRhFLqT14qHrZ22Pz&#10;3F27eVmSqNv++qZQ6HGYmW+Yxaq3rbiSD41jDY8jBYK4dKbhSsPx8PowBREissHWMWn4ogCr5eBu&#10;gblxN/6g6z5WIkE45KihjrHLpQxlTRbDyHXEyTs5bzEm6StpPN4S3LZyrNSTtNhwWqixo01N5ef+&#10;YjUUu/P7SzbLvovxm5eXbVDF5FlpfT/s13MQkfr4H/5rb42G2SSD3zPpCM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D0ojHAAAA3AAAAA8AAAAAAAAAAAAAAAAAmAIAAGRy&#10;cy9kb3ducmV2LnhtbFBLBQYAAAAABAAEAPUAAACMAwAAAAA=&#10;" fillcolor="white [3201]" strokecolor="black [3200]" strokeweight="2pt"/>
                <v:shape id="_x0000_s1310" type="#_x0000_t202" style="position:absolute;left:4717;top:5301;width:8268;height:2146;rotation:403283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aqWMYA&#10;AADcAAAADwAAAGRycy9kb3ducmV2LnhtbESPzWvCQBTE7wX/h+UJvdVNLBSJruJHi/ZQxI+Dx8fu&#10;M4lm34bsatL/vlsQPA4z8xtmMutsJe7U+NKxgnSQgCDWzpScKzgevt5GIHxANlg5JgW/5GE27b1M&#10;MDOu5R3d9yEXEcI+QwVFCHUmpdcFWfQDVxNH7+waiyHKJpemwTbCbSWHSfIhLZYcFwqsaVmQvu5v&#10;VsHytKu+9eln1YaFvZnLWm8/r1qp1343H4MI1IVn+NHeGAXvaQr/Z+IRk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8aqWMYAAADcAAAADwAAAAAAAAAAAAAAAACYAgAAZHJz&#10;L2Rvd25yZXYueG1sUEsFBgAAAAAEAAQA9QAAAIsDAAAAAA==&#10;" strokecolor="window">
                  <v:textbox>
                    <w:txbxContent>
                      <w:p w:rsidR="00BA14AF" w:rsidRPr="005E6428" w:rsidRDefault="00BA14AF" w:rsidP="001C3AEB">
                        <w:pPr>
                          <w:jc w:val="center"/>
                          <w:rPr>
                            <w:sz w:val="16"/>
                            <w:szCs w:val="16"/>
                          </w:rPr>
                        </w:pPr>
                        <w:r>
                          <w:rPr>
                            <w:sz w:val="16"/>
                            <w:szCs w:val="16"/>
                          </w:rPr>
                          <w:t>Eisen</w:t>
                        </w:r>
                      </w:p>
                    </w:txbxContent>
                  </v:textbox>
                </v:shape>
                <v:shape id="Stern mit 5 Zacken 317" o:spid="_x0000_s1311" style="position:absolute;left:2821;top:8657;width:2305;height:2108;visibility:visible;mso-wrap-style:square;v-text-anchor:middle" coordsize="230505,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qOIscA&#10;AADcAAAADwAAAGRycy9kb3ducmV2LnhtbESP0WrCQBRE3wX/YbmFvpS60dpaU1eR0oIKgar9gEv2&#10;mg1m74bsalK/3hUKPg4zc4aZLTpbiTM1vnSsYDhIQBDnTpdcKPjdfz+/g/ABWWPlmBT8kYfFvN+b&#10;Yapdy1s670IhIoR9igpMCHUqpc8NWfQDVxNH7+AaiyHKppC6wTbCbSVHSfImLZYcFwzW9GkoP+5O&#10;VsF0eczH7etl8zN5Wh+yqclOX2Ot1ONDt/wAEagL9/B/e6UVvAwncDsTj4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6jiLHAAAA3AAAAA8AAAAAAAAAAAAAAAAAmAIAAGRy&#10;cy9kb3ducmV2LnhtbFBLBQYAAAAABAAEAPUAAACMAwAAAAA=&#10;" path="m,80526r94187,8129l115253,r21065,88655l230505,80526r-81168,46662l186482,210819,115253,151003,44023,210819,81168,127188,,80526xe" fillcolor="#4f81bd" strokecolor="#385d8a" strokeweight="2pt">
                  <v:path arrowok="t" o:connecttype="custom" o:connectlocs="0,80526;94187,88655;115253,0;136318,88655;230505,80526;149337,127188;186482,210819;115253,151003;44023,210819;81168,127188;0,80526" o:connectangles="0,0,0,0,0,0,0,0,0,0,0"/>
                </v:shape>
              </v:group>
            </w:pict>
          </mc:Fallback>
        </mc:AlternateContent>
      </w:r>
      <w:r>
        <w:rPr>
          <w:noProof/>
          <w:lang w:eastAsia="de-DE"/>
        </w:rPr>
        <mc:AlternateContent>
          <mc:Choice Requires="wpg">
            <w:drawing>
              <wp:anchor distT="0" distB="0" distL="114300" distR="114300" simplePos="0" relativeHeight="252393472" behindDoc="0" locked="0" layoutInCell="1" allowOverlap="1" wp14:anchorId="24EBD213" wp14:editId="05E6F34E">
                <wp:simplePos x="0" y="0"/>
                <wp:positionH relativeFrom="column">
                  <wp:posOffset>3243580</wp:posOffset>
                </wp:positionH>
                <wp:positionV relativeFrom="paragraph">
                  <wp:posOffset>2931334</wp:posOffset>
                </wp:positionV>
                <wp:extent cx="1426210" cy="1184910"/>
                <wp:effectExtent l="0" t="0" r="21590" b="15240"/>
                <wp:wrapNone/>
                <wp:docPr id="1207" name="Gruppieren 1207"/>
                <wp:cNvGraphicFramePr/>
                <a:graphic xmlns:a="http://schemas.openxmlformats.org/drawingml/2006/main">
                  <a:graphicData uri="http://schemas.microsoft.com/office/word/2010/wordprocessingGroup">
                    <wpg:wgp>
                      <wpg:cNvGrpSpPr/>
                      <wpg:grpSpPr>
                        <a:xfrm>
                          <a:off x="0" y="0"/>
                          <a:ext cx="1426210" cy="1184910"/>
                          <a:chOff x="0" y="0"/>
                          <a:chExt cx="1426781" cy="1185444"/>
                        </a:xfrm>
                      </wpg:grpSpPr>
                      <wps:wsp>
                        <wps:cNvPr id="947" name="Gleichschenkliges Dreieck 947"/>
                        <wps:cNvSpPr/>
                        <wps:spPr>
                          <a:xfrm>
                            <a:off x="0" y="0"/>
                            <a:ext cx="1426781" cy="1185444"/>
                          </a:xfrm>
                          <a:prstGeom prst="triangl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6" name="Textfeld 2"/>
                        <wps:cNvSpPr txBox="1">
                          <a:spLocks noChangeArrowheads="1"/>
                        </wps:cNvSpPr>
                        <wps:spPr bwMode="auto">
                          <a:xfrm>
                            <a:off x="340468" y="943583"/>
                            <a:ext cx="826935" cy="214685"/>
                          </a:xfrm>
                          <a:prstGeom prst="rect">
                            <a:avLst/>
                          </a:prstGeom>
                          <a:solidFill>
                            <a:srgbClr val="FFFFFF"/>
                          </a:solidFill>
                          <a:ln w="9525">
                            <a:solidFill>
                              <a:schemeClr val="bg1"/>
                            </a:solidFill>
                            <a:miter lim="800000"/>
                            <a:headEnd/>
                            <a:tailEnd/>
                          </a:ln>
                        </wps:spPr>
                        <wps:txbx>
                          <w:txbxContent>
                            <w:p w:rsidR="00BA14AF" w:rsidRPr="005E6428" w:rsidRDefault="00BA14AF" w:rsidP="001C3AEB">
                              <w:pPr>
                                <w:jc w:val="center"/>
                                <w:rPr>
                                  <w:sz w:val="16"/>
                                  <w:szCs w:val="16"/>
                                </w:rPr>
                              </w:pPr>
                              <w:r>
                                <w:rPr>
                                  <w:sz w:val="16"/>
                                  <w:szCs w:val="16"/>
                                </w:rPr>
                                <w:t>Schwermetall</w:t>
                              </w:r>
                            </w:p>
                          </w:txbxContent>
                        </wps:txbx>
                        <wps:bodyPr rot="0" vert="horz" wrap="square" lIns="91440" tIns="45720" rIns="91440" bIns="45720" anchor="t" anchorCtr="0">
                          <a:noAutofit/>
                        </wps:bodyPr>
                      </wps:wsp>
                      <wps:wsp>
                        <wps:cNvPr id="316" name="Stern mit 5 Zacken 316"/>
                        <wps:cNvSpPr/>
                        <wps:spPr>
                          <a:xfrm>
                            <a:off x="612842" y="272374"/>
                            <a:ext cx="230505" cy="210820"/>
                          </a:xfrm>
                          <a:prstGeom prst="star5">
                            <a:avLst>
                              <a:gd name="adj" fmla="val 14787"/>
                              <a:gd name="hf" fmla="val 105146"/>
                              <a:gd name="vf" fmla="val 110557"/>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207" o:spid="_x0000_s1312" style="position:absolute;margin-left:255.4pt;margin-top:230.8pt;width:112.3pt;height:93.3pt;z-index:252393472;mso-position-horizontal-relative:text;mso-position-vertical-relative:text" coordsize="14267,1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">
                <v:shape id="Gleichschenkliges Dreieck 947" o:spid="_x0000_s1313" type="#_x0000_t5" style="position:absolute;width:14267;height:118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FCVscA&#10;AADcAAAADwAAAGRycy9kb3ducmV2LnhtbESPT08CMRTE7yZ+h+aRcJOWP4IsFGIkBDx4AL3s7WX7&#10;3F3cvm7aAouf3pqYeJzMzG8yy3VnG3EhH2rHGoYDBYK4cKbmUsPH+/bhCUSIyAYbx6ThRgHWq/u7&#10;JWbGXflAl2MsRYJwyFBDFWObSRmKiiyGgWuJk/fpvMWYpC+l8XhNcNvIkVJTabHmtFBhSy8VFV/H&#10;s9WQv51eN+P5+Dsf7bw874PKH2dK636ve16AiNTF//Bfe280zCcz+D2Tj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hQlbHAAAA3AAAAA8AAAAAAAAAAAAAAAAAmAIAAGRy&#10;cy9kb3ducmV2LnhtbFBLBQYAAAAABAAEAPUAAACMAwAAAAA=&#10;" fillcolor="white [3201]" strokecolor="black [3200]" strokeweight="2pt"/>
                <v:shape id="_x0000_s1314" type="#_x0000_t202" style="position:absolute;left:3404;top:9435;width:8270;height:2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0xcUA&#10;AADcAAAADwAAAGRycy9kb3ducmV2LnhtbESPQWvCQBSE7wX/w/KE3urG0gaNriIVpZciRlGPz+wz&#10;CWbfhuxW0/56VxA8DjPzDTOetqYSF2pcaVlBvxeBIM6sLjlXsN0s3gYgnEfWWFkmBX/kYDrpvIwx&#10;0fbKa7qkPhcBwi5BBYX3dSKlywoy6Hq2Jg7eyTYGfZBNLnWD1wA3lXyPolgaLDksFFjTV0HZOf01&#10;ClwWxbvVR7rbH+WS/odazw/LH6Veu+1sBMJT65/hR/tbKxh+xnA/E46An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7jTFxQAAANwAAAAPAAAAAAAAAAAAAAAAAJgCAABkcnMv&#10;ZG93bnJldi54bWxQSwUGAAAAAAQABAD1AAAAigMAAAAA&#10;" strokecolor="white [3212]">
                  <v:textbox>
                    <w:txbxContent>
                      <w:p w:rsidR="00BA14AF" w:rsidRPr="005E6428" w:rsidRDefault="00BA14AF" w:rsidP="001C3AEB">
                        <w:pPr>
                          <w:jc w:val="center"/>
                          <w:rPr>
                            <w:sz w:val="16"/>
                            <w:szCs w:val="16"/>
                          </w:rPr>
                        </w:pPr>
                        <w:r>
                          <w:rPr>
                            <w:sz w:val="16"/>
                            <w:szCs w:val="16"/>
                          </w:rPr>
                          <w:t>Schwermetall</w:t>
                        </w:r>
                      </w:p>
                    </w:txbxContent>
                  </v:textbox>
                </v:shape>
                <v:shape id="Stern mit 5 Zacken 316" o:spid="_x0000_s1315" style="position:absolute;left:6128;top:2723;width:2305;height:2108;visibility:visible;mso-wrap-style:square;v-text-anchor:middle" coordsize="230505,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HMMA&#10;AADcAAAADwAAAGRycy9kb3ducmV2LnhtbESPQWsCMRSE7wX/Q3iCt5q1QpDVKCIK3tpaQb09Ns/d&#10;1c3LksR1+++bQqHHYWa+YRar3jaiIx9qxxom4wwEceFMzaWG49fudQYiRGSDjWPS8E0BVsvBywJz&#10;4578Sd0hliJBOOSooYqxzaUMRUUWw9i1xMm7Om8xJulLaTw+E9w28i3LlLRYc1qosKVNRcX98LAa&#10;/LF79/vThc/qNpPtY6uC/VBaj4b9eg4iUh//w3/tvdEwnSj4PZOO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yHMMAAADcAAAADwAAAAAAAAAAAAAAAACYAgAAZHJzL2Rv&#10;d25yZXYueG1sUEsFBgAAAAAEAAQA9QAAAIgDAAAAAA==&#10;" path="m,80526r94187,8129l115253,r21065,88655l230505,80526r-81168,46662l186482,210819,115253,151003,44023,210819,81168,127188,,80526xe" fillcolor="#4f81bd [3204]" strokecolor="#243f60 [1604]" strokeweight="2pt">
                  <v:path arrowok="t" o:connecttype="custom" o:connectlocs="0,80526;94187,88655;115253,0;136318,88655;230505,80526;149337,127188;186482,210819;115253,151003;44023,210819;81168,127188;0,80526" o:connectangles="0,0,0,0,0,0,0,0,0,0,0"/>
                </v:shape>
              </v:group>
            </w:pict>
          </mc:Fallback>
        </mc:AlternateContent>
      </w:r>
      <w:r>
        <w:rPr>
          <w:noProof/>
          <w:lang w:eastAsia="de-DE"/>
        </w:rPr>
        <mc:AlternateContent>
          <mc:Choice Requires="wpg">
            <w:drawing>
              <wp:anchor distT="0" distB="0" distL="114300" distR="114300" simplePos="0" relativeHeight="252399616" behindDoc="0" locked="0" layoutInCell="1" allowOverlap="1" wp14:anchorId="0810A6FE" wp14:editId="01E325D6">
                <wp:simplePos x="0" y="0"/>
                <wp:positionH relativeFrom="column">
                  <wp:posOffset>1101090</wp:posOffset>
                </wp:positionH>
                <wp:positionV relativeFrom="paragraph">
                  <wp:posOffset>1728644</wp:posOffset>
                </wp:positionV>
                <wp:extent cx="1426210" cy="1184910"/>
                <wp:effectExtent l="0" t="0" r="21590" b="15240"/>
                <wp:wrapNone/>
                <wp:docPr id="1213" name="Gruppieren 1213"/>
                <wp:cNvGraphicFramePr/>
                <a:graphic xmlns:a="http://schemas.openxmlformats.org/drawingml/2006/main">
                  <a:graphicData uri="http://schemas.microsoft.com/office/word/2010/wordprocessingGroup">
                    <wpg:wgp>
                      <wpg:cNvGrpSpPr/>
                      <wpg:grpSpPr>
                        <a:xfrm>
                          <a:off x="0" y="0"/>
                          <a:ext cx="1426210" cy="1184910"/>
                          <a:chOff x="0" y="0"/>
                          <a:chExt cx="1426781" cy="1185444"/>
                        </a:xfrm>
                      </wpg:grpSpPr>
                      <wps:wsp>
                        <wps:cNvPr id="952" name="Gleichschenkliges Dreieck 952"/>
                        <wps:cNvSpPr/>
                        <wps:spPr>
                          <a:xfrm>
                            <a:off x="0" y="0"/>
                            <a:ext cx="1426781" cy="1185444"/>
                          </a:xfrm>
                          <a:prstGeom prst="triangl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1" name="Textfeld 2"/>
                        <wps:cNvSpPr txBox="1">
                          <a:spLocks noChangeArrowheads="1"/>
                        </wps:cNvSpPr>
                        <wps:spPr bwMode="auto">
                          <a:xfrm rot="3515482">
                            <a:off x="452337" y="530157"/>
                            <a:ext cx="849846" cy="345726"/>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r>
                                <w:rPr>
                                  <w:sz w:val="16"/>
                                  <w:szCs w:val="16"/>
                                </w:rPr>
                                <w:t>Benetzung</w:t>
                              </w:r>
                              <w:r>
                                <w:rPr>
                                  <w:sz w:val="16"/>
                                  <w:szCs w:val="16"/>
                                </w:rPr>
                                <w:t>s</w:t>
                              </w:r>
                              <w:r>
                                <w:rPr>
                                  <w:sz w:val="16"/>
                                  <w:szCs w:val="16"/>
                                </w:rPr>
                                <w:t>probe</w:t>
                              </w:r>
                            </w:p>
                          </w:txbxContent>
                        </wps:txbx>
                        <wps:bodyPr rot="0" vert="horz" wrap="square" lIns="91440" tIns="45720" rIns="91440" bIns="45720" anchor="t" anchorCtr="0">
                          <a:noAutofit/>
                        </wps:bodyPr>
                      </wps:wsp>
                      <wps:wsp>
                        <wps:cNvPr id="299" name="Textfeld 2"/>
                        <wps:cNvSpPr txBox="1">
                          <a:spLocks noChangeArrowheads="1"/>
                        </wps:cNvSpPr>
                        <wps:spPr bwMode="auto">
                          <a:xfrm rot="18052927">
                            <a:off x="92413" y="578796"/>
                            <a:ext cx="772795" cy="205972"/>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rPr>
                                  <w:sz w:val="16"/>
                                  <w:szCs w:val="16"/>
                                </w:rPr>
                              </w:pPr>
                              <w:r>
                                <w:rPr>
                                  <w:sz w:val="16"/>
                                  <w:szCs w:val="16"/>
                                </w:rPr>
                                <w:t>Piktogramm</w:t>
                              </w:r>
                            </w:p>
                          </w:txbxContent>
                        </wps:txbx>
                        <wps:bodyPr rot="0" vert="horz" wrap="square" lIns="91440" tIns="45720" rIns="91440" bIns="45720" anchor="t" anchorCtr="0">
                          <a:noAutofit/>
                        </wps:bodyPr>
                      </wps:wsp>
                      <wps:wsp>
                        <wps:cNvPr id="968" name="Gerade Verbindung 968"/>
                        <wps:cNvCnPr/>
                        <wps:spPr>
                          <a:xfrm flipV="1">
                            <a:off x="525294" y="1089497"/>
                            <a:ext cx="426720" cy="254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uppieren 1213" o:spid="_x0000_s1316" style="position:absolute;margin-left:86.7pt;margin-top:136.1pt;width:112.3pt;height:93.3pt;z-index:252399616;mso-position-horizontal-relative:text;mso-position-vertical-relative:text;mso-width-relative:margin;mso-height-relative:margin" coordsize="14267,1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">
                <v:shape id="Gleichschenkliges Dreieck 952" o:spid="_x0000_s1317" type="#_x0000_t5" style="position:absolute;width:14267;height:118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93E8cA&#10;AADcAAAADwAAAGRycy9kb3ducmV2LnhtbESPQU8CMRSE7yT+h+aZeJPWJaAsFGI0RjxwcOWyt5ft&#10;c3d1+7ppCyz8ektiwnEyM99kluvBduJAPrSONTyMFQjiypmWaw27r7f7JxAhIhvsHJOGEwVYr25G&#10;S8yNO/InHYpYiwThkKOGJsY+lzJUDVkMY9cTJ+/beYsxSV9L4/GY4LaTmVIzabHltNBgTy8NVb/F&#10;3mootz8fr5P55Fxm717uN0GV00el9d3t8LwAEWmI1/B/e2M0zKcZXM6kI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PdxPHAAAA3AAAAA8AAAAAAAAAAAAAAAAAmAIAAGRy&#10;cy9kb3ducmV2LnhtbFBLBQYAAAAABAAEAPUAAACMAwAAAAA=&#10;" fillcolor="white [3201]" strokecolor="black [3200]" strokeweight="2pt"/>
                <v:shape id="_x0000_s1318" type="#_x0000_t202" style="position:absolute;left:4522;top:5301;width:8499;height:3458;rotation:38398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7zMUA&#10;AADcAAAADwAAAGRycy9kb3ducmV2LnhtbESPQWsCMRSE7wX/Q3hCbzXRg+jWKCIKQi91rfT63Lzu&#10;Lm5etkl0139vCgWPw8x8wyxWvW3EjXyoHWsYjxQI4sKZmksNX8fd2wxEiMgGG8ek4U4BVsvBywIz&#10;4zo+0C2PpUgQDhlqqGJsMylDUZHFMHItcfJ+nLcYk/SlNB67BLeNnCg1lRZrTgsVtrSpqLjkV6vB&#10;77utmh3mv9+fp4m6nncfpz4/a/067NfvICL18Rn+b++Nhvl0DH9n0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7XvMxQAAANwAAAAPAAAAAAAAAAAAAAAAAJgCAABkcnMv&#10;ZG93bnJldi54bWxQSwUGAAAAAAQABAD1AAAAigMAAAAA&#10;" strokecolor="window">
                  <v:textbox>
                    <w:txbxContent>
                      <w:p w:rsidR="00BA14AF" w:rsidRPr="005E6428" w:rsidRDefault="00BA14AF" w:rsidP="001C3AEB">
                        <w:pPr>
                          <w:jc w:val="center"/>
                          <w:rPr>
                            <w:sz w:val="16"/>
                            <w:szCs w:val="16"/>
                          </w:rPr>
                        </w:pPr>
                        <w:r>
                          <w:rPr>
                            <w:sz w:val="16"/>
                            <w:szCs w:val="16"/>
                          </w:rPr>
                          <w:t>Benetzung</w:t>
                        </w:r>
                        <w:r>
                          <w:rPr>
                            <w:sz w:val="16"/>
                            <w:szCs w:val="16"/>
                          </w:rPr>
                          <w:t>s</w:t>
                        </w:r>
                        <w:r>
                          <w:rPr>
                            <w:sz w:val="16"/>
                            <w:szCs w:val="16"/>
                          </w:rPr>
                          <w:t>probe</w:t>
                        </w:r>
                      </w:p>
                    </w:txbxContent>
                  </v:textbox>
                </v:shape>
                <v:shape id="_x0000_s1319" type="#_x0000_t202" style="position:absolute;left:924;top:5787;width:7728;height:2059;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bkxcQA&#10;AADcAAAADwAAAGRycy9kb3ducmV2LnhtbESPS4sCMRCE78L+h9ALe9PMiojOGkV8gCfBx0FvzaSd&#10;DE46Q5J1xn9vFhY8FlX1FTVbdLYWD/Khcqzge5CBIC6crrhUcD5t+xMQISJrrB2TgicFWMw/ejPM&#10;tWv5QI9jLEWCcMhRgYmxyaUMhSGLYeAa4uTdnLcYk/Sl1B7bBLe1HGbZWFqsOC0YbGhlqLgff62C&#10;Ue0nmxuNLu16vzWnYrxZyutdqa/PbvkDIlIX3+H/9k4rGE6n8HcmHQE5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W5MXEAAAA3AAAAA8AAAAAAAAAAAAAAAAAmAIAAGRycy9k&#10;b3ducmV2LnhtbFBLBQYAAAAABAAEAPUAAACJAwAAAAA=&#10;" strokecolor="window">
                  <v:textbox>
                    <w:txbxContent>
                      <w:p w:rsidR="00BA14AF" w:rsidRPr="005E6428" w:rsidRDefault="00BA14AF" w:rsidP="001C3AEB">
                        <w:pPr>
                          <w:rPr>
                            <w:sz w:val="16"/>
                            <w:szCs w:val="16"/>
                          </w:rPr>
                        </w:pPr>
                        <w:r>
                          <w:rPr>
                            <w:sz w:val="16"/>
                            <w:szCs w:val="16"/>
                          </w:rPr>
                          <w:t>Piktogramm</w:t>
                        </w:r>
                      </w:p>
                    </w:txbxContent>
                  </v:textbox>
                </v:shape>
                <v:line id="Gerade Verbindung 968" o:spid="_x0000_s1320" style="position:absolute;flip:y;visibility:visible;mso-wrap-style:square" from="5252,10894" to="9520,10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oU08QAAADcAAAADwAAAGRycy9kb3ducmV2LnhtbERPTWvCQBC9C/0PyxR6001s0TZmlSJI&#10;g4Ja20OPQ3ZMQrOzaXZror/ePQgeH+87XfSmFidqXWVZQTyKQBDnVldcKPj+Wg1fQTiPrLG2TArO&#10;5GAxfxikmGjb8SedDr4QIYRdggpK75tESpeXZNCNbEMcuKNtDfoA20LqFrsQbmo5jqKJNFhxaCix&#10;oWVJ+e/h3yjIMl6vL7za/cT7vw//XG22L91UqafH/n0GwlPv7+KbO9MK3iZhbTgTjoC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qhTTxAAAANwAAAAPAAAAAAAAAAAA&#10;AAAAAKECAABkcnMvZG93bnJldi54bWxQSwUGAAAAAAQABAD5AAAAkgMAAAAA&#10;" strokecolor="#4579b8 [3044]"/>
              </v:group>
            </w:pict>
          </mc:Fallback>
        </mc:AlternateContent>
      </w:r>
      <w:r>
        <w:rPr>
          <w:noProof/>
          <w:lang w:eastAsia="de-DE"/>
        </w:rPr>
        <mc:AlternateContent>
          <mc:Choice Requires="wpg">
            <w:drawing>
              <wp:anchor distT="0" distB="0" distL="114300" distR="114300" simplePos="0" relativeHeight="252398592" behindDoc="0" locked="0" layoutInCell="1" allowOverlap="1" wp14:anchorId="022F21C4" wp14:editId="652F1752">
                <wp:simplePos x="0" y="0"/>
                <wp:positionH relativeFrom="column">
                  <wp:posOffset>1807384</wp:posOffset>
                </wp:positionH>
                <wp:positionV relativeFrom="paragraph">
                  <wp:posOffset>2929255</wp:posOffset>
                </wp:positionV>
                <wp:extent cx="1426210" cy="1184910"/>
                <wp:effectExtent l="0" t="0" r="21590" b="15240"/>
                <wp:wrapNone/>
                <wp:docPr id="1210" name="Gruppieren 1210"/>
                <wp:cNvGraphicFramePr/>
                <a:graphic xmlns:a="http://schemas.openxmlformats.org/drawingml/2006/main">
                  <a:graphicData uri="http://schemas.microsoft.com/office/word/2010/wordprocessingGroup">
                    <wpg:wgp>
                      <wpg:cNvGrpSpPr/>
                      <wpg:grpSpPr>
                        <a:xfrm>
                          <a:off x="0" y="0"/>
                          <a:ext cx="1426210" cy="1184910"/>
                          <a:chOff x="0" y="0"/>
                          <a:chExt cx="1426781" cy="1185444"/>
                        </a:xfrm>
                      </wpg:grpSpPr>
                      <wps:wsp>
                        <wps:cNvPr id="948" name="Gleichschenkliges Dreieck 948"/>
                        <wps:cNvSpPr/>
                        <wps:spPr>
                          <a:xfrm>
                            <a:off x="0" y="0"/>
                            <a:ext cx="1426781" cy="1185444"/>
                          </a:xfrm>
                          <a:prstGeom prst="triangl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8" name="Textfeld 2"/>
                        <wps:cNvSpPr txBox="1">
                          <a:spLocks noChangeArrowheads="1"/>
                        </wps:cNvSpPr>
                        <wps:spPr bwMode="auto">
                          <a:xfrm>
                            <a:off x="301557" y="904673"/>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rPr>
                                  <w:sz w:val="16"/>
                                  <w:szCs w:val="16"/>
                                </w:rPr>
                              </w:pPr>
                              <w:r>
                                <w:rPr>
                                  <w:sz w:val="16"/>
                                  <w:szCs w:val="16"/>
                                </w:rPr>
                                <w:t>unerwünscht</w:t>
                              </w:r>
                            </w:p>
                          </w:txbxContent>
                        </wps:txbx>
                        <wps:bodyPr rot="0" vert="horz" wrap="square" lIns="91440" tIns="45720" rIns="91440" bIns="45720" anchor="t" anchorCtr="0">
                          <a:noAutofit/>
                        </wps:bodyPr>
                      </wps:wsp>
                      <wpg:grpSp>
                        <wpg:cNvPr id="296" name="Gruppieren 296"/>
                        <wpg:cNvGrpSpPr/>
                        <wpg:grpSpPr>
                          <a:xfrm>
                            <a:off x="369651" y="573932"/>
                            <a:ext cx="248920" cy="261620"/>
                            <a:chOff x="0" y="0"/>
                            <a:chExt cx="249374" cy="262052"/>
                          </a:xfrm>
                        </wpg:grpSpPr>
                        <wps:wsp>
                          <wps:cNvPr id="510" name="Gerade Verbindung 510"/>
                          <wps:cNvCnPr/>
                          <wps:spPr>
                            <a:xfrm flipV="1">
                              <a:off x="30145" y="0"/>
                              <a:ext cx="119270" cy="187283"/>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89" name="Gerade Verbindung 289"/>
                          <wps:cNvCnPr/>
                          <wps:spPr>
                            <a:xfrm flipV="1">
                              <a:off x="65314" y="25121"/>
                              <a:ext cx="118745" cy="186690"/>
                            </a:xfrm>
                            <a:prstGeom prst="line">
                              <a:avLst/>
                            </a:prstGeom>
                            <a:noFill/>
                            <a:ln w="9525" cap="flat" cmpd="sng" algn="ctr">
                              <a:solidFill>
                                <a:srgbClr val="4F81BD">
                                  <a:shade val="95000"/>
                                  <a:satMod val="105000"/>
                                </a:srgbClr>
                              </a:solidFill>
                              <a:prstDash val="solid"/>
                            </a:ln>
                            <a:effectLst/>
                          </wps:spPr>
                          <wps:bodyPr/>
                        </wps:wsp>
                        <wps:wsp>
                          <wps:cNvPr id="290" name="Gerade Verbindung 290"/>
                          <wps:cNvCnPr/>
                          <wps:spPr>
                            <a:xfrm flipV="1">
                              <a:off x="95459" y="50242"/>
                              <a:ext cx="118745" cy="186690"/>
                            </a:xfrm>
                            <a:prstGeom prst="line">
                              <a:avLst/>
                            </a:prstGeom>
                            <a:noFill/>
                            <a:ln w="9525" cap="flat" cmpd="sng" algn="ctr">
                              <a:solidFill>
                                <a:srgbClr val="4F81BD">
                                  <a:shade val="95000"/>
                                  <a:satMod val="105000"/>
                                </a:srgbClr>
                              </a:solidFill>
                              <a:prstDash val="solid"/>
                            </a:ln>
                            <a:effectLst/>
                          </wps:spPr>
                          <wps:bodyPr/>
                        </wps:wsp>
                        <wps:wsp>
                          <wps:cNvPr id="291" name="Gerade Verbindung 291"/>
                          <wps:cNvCnPr/>
                          <wps:spPr>
                            <a:xfrm flipV="1">
                              <a:off x="130629" y="75362"/>
                              <a:ext cx="118745" cy="186690"/>
                            </a:xfrm>
                            <a:prstGeom prst="line">
                              <a:avLst/>
                            </a:prstGeom>
                            <a:noFill/>
                            <a:ln w="9525" cap="flat" cmpd="sng" algn="ctr">
                              <a:solidFill>
                                <a:srgbClr val="4F81BD">
                                  <a:shade val="95000"/>
                                  <a:satMod val="105000"/>
                                </a:srgbClr>
                              </a:solidFill>
                              <a:prstDash val="solid"/>
                            </a:ln>
                            <a:effectLst/>
                          </wps:spPr>
                          <wps:bodyPr/>
                        </wps:wsp>
                        <wps:wsp>
                          <wps:cNvPr id="292" name="Gerade Verbindung 292"/>
                          <wps:cNvCnPr/>
                          <wps:spPr>
                            <a:xfrm>
                              <a:off x="65314" y="25121"/>
                              <a:ext cx="183815" cy="128626"/>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93" name="Gerade Verbindung 293"/>
                          <wps:cNvCnPr/>
                          <wps:spPr>
                            <a:xfrm>
                              <a:off x="55266" y="65314"/>
                              <a:ext cx="183515" cy="128270"/>
                            </a:xfrm>
                            <a:prstGeom prst="line">
                              <a:avLst/>
                            </a:prstGeom>
                            <a:noFill/>
                            <a:ln w="9525" cap="flat" cmpd="sng" algn="ctr">
                              <a:solidFill>
                                <a:srgbClr val="4F81BD">
                                  <a:shade val="95000"/>
                                  <a:satMod val="105000"/>
                                </a:srgbClr>
                              </a:solidFill>
                              <a:prstDash val="solid"/>
                            </a:ln>
                            <a:effectLst/>
                          </wps:spPr>
                          <wps:bodyPr/>
                        </wps:wsp>
                        <wps:wsp>
                          <wps:cNvPr id="294" name="Gerade Verbindung 294"/>
                          <wps:cNvCnPr/>
                          <wps:spPr>
                            <a:xfrm>
                              <a:off x="30145" y="95459"/>
                              <a:ext cx="183515" cy="128270"/>
                            </a:xfrm>
                            <a:prstGeom prst="line">
                              <a:avLst/>
                            </a:prstGeom>
                            <a:noFill/>
                            <a:ln w="9525" cap="flat" cmpd="sng" algn="ctr">
                              <a:solidFill>
                                <a:srgbClr val="4F81BD">
                                  <a:shade val="95000"/>
                                  <a:satMod val="105000"/>
                                </a:srgbClr>
                              </a:solidFill>
                              <a:prstDash val="solid"/>
                            </a:ln>
                            <a:effectLst/>
                          </wps:spPr>
                          <wps:bodyPr/>
                        </wps:wsp>
                        <wps:wsp>
                          <wps:cNvPr id="295" name="Gerade Verbindung 295"/>
                          <wps:cNvCnPr/>
                          <wps:spPr>
                            <a:xfrm>
                              <a:off x="0" y="110532"/>
                              <a:ext cx="183515" cy="128270"/>
                            </a:xfrm>
                            <a:prstGeom prst="line">
                              <a:avLst/>
                            </a:prstGeom>
                            <a:noFill/>
                            <a:ln w="9525" cap="flat" cmpd="sng" algn="ctr">
                              <a:solidFill>
                                <a:srgbClr val="4F81BD">
                                  <a:shade val="95000"/>
                                  <a:satMod val="105000"/>
                                </a:srgbClr>
                              </a:solidFill>
                              <a:prstDash val="solid"/>
                            </a:ln>
                            <a:effectLst/>
                          </wps:spPr>
                          <wps:bodyPr/>
                        </wps:wsp>
                      </wpg:grpSp>
                      <wps:wsp>
                        <wps:cNvPr id="966" name="Gerade Verbindung 966"/>
                        <wps:cNvCnPr/>
                        <wps:spPr>
                          <a:xfrm>
                            <a:off x="846306" y="408562"/>
                            <a:ext cx="281305" cy="47752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uppieren 1210" o:spid="_x0000_s1321" style="position:absolute;margin-left:142.3pt;margin-top:230.65pt;width:112.3pt;height:93.3pt;z-index:252398592;mso-position-horizontal-relative:text;mso-position-vertical-relative:text" coordsize="14267,1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">
                <v:shape id="Gleichschenkliges Dreieck 948" o:spid="_x0000_s1322" type="#_x0000_t5" style="position:absolute;width:14267;height:118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7WJMMA&#10;AADcAAAADwAAAGRycy9kb3ducmV2LnhtbERPPW/CMBDdK/U/WFeJrdhAWyBgUAVChYGhwJLtFB9J&#10;aHyObANpf309VOr49L7ny8424kY+1I41DPoKBHHhTM2lhtNx8zwBESKywcYxafimAMvF48McM+Pu&#10;/Em3QyxFCuGQoYYqxjaTMhQVWQx91xIn7uy8xZigL6XxeE/htpFDpd6kxZpTQ4UtrSoqvg5XqyHf&#10;X3br0XT0kw8/vLxug8pfx0rr3lP3PgMRqYv/4j/31miYvqS16Uw6An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37WJMMAAADcAAAADwAAAAAAAAAAAAAAAACYAgAAZHJzL2Rv&#10;d25yZXYueG1sUEsFBgAAAAAEAAQA9QAAAIgDAAAAAA==&#10;" fillcolor="white [3201]" strokecolor="black [3200]" strokeweight="2pt"/>
                <v:shape id="_x0000_s1323" type="#_x0000_t202" style="position:absolute;left:3015;top:9046;width:8268;height:2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avgcIA&#10;AADcAAAADwAAAGRycy9kb3ducmV2LnhtbERPPWvDMBDdC/kP4gLZark1KY0bJQTTQBYX6nTJdrau&#10;tql1EpYSO/++GgodH+97u5/NIG40+t6ygqckBUHcWN1zq+DrfHx8BeEDssbBMim4k4f9bvGwxVzb&#10;iT/pVoVWxBD2OSroQnC5lL7pyKBPrCOO3LcdDYYIx1bqEacYbgb5nKYv0mDPsaFDR0VHzU91NQqO&#10;deEcflTvlzLLfL3m8kBFqdRqOR/eQASaw7/4z33SCjbruDaeiUdA7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Zq+BwgAAANwAAAAPAAAAAAAAAAAAAAAAAJgCAABkcnMvZG93&#10;bnJldi54bWxQSwUGAAAAAAQABAD1AAAAhwMAAAAA&#10;" strokecolor="window">
                  <v:textbox>
                    <w:txbxContent>
                      <w:p w:rsidR="00BA14AF" w:rsidRPr="005E6428" w:rsidRDefault="00BA14AF" w:rsidP="001C3AEB">
                        <w:pPr>
                          <w:rPr>
                            <w:sz w:val="16"/>
                            <w:szCs w:val="16"/>
                          </w:rPr>
                        </w:pPr>
                        <w:r>
                          <w:rPr>
                            <w:sz w:val="16"/>
                            <w:szCs w:val="16"/>
                          </w:rPr>
                          <w:t>unerwünscht</w:t>
                        </w:r>
                      </w:p>
                    </w:txbxContent>
                  </v:textbox>
                </v:shape>
                <v:group id="Gruppieren 296" o:spid="_x0000_s1324" style="position:absolute;left:3696;top:5739;width:2489;height:2616" coordsize="249374,2620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E5TSMYAAADcAAAADwAAAGRycy9kb3ducmV2LnhtbESPQWvCQBSE7wX/w/KE&#10;3ppNLA01ZhURKx5CoSqU3h7ZZxLMvg3ZbRL/fbdQ6HGYmW+YfDOZVgzUu8aygiSKQRCXVjdcKbic&#10;355eQTiPrLG1TAru5GCznj3kmGk78gcNJ1+JAGGXoYLa+y6T0pU1GXSR7YiDd7W9QR9kX0nd4xjg&#10;ppWLOE6lwYbDQo0d7Woqb6dvo+Aw4rh9TvZDcbvu7l/nl/fPIiGlHufTdgXC0+T/w3/to1awWK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YTlNIxgAAANwA&#10;AAAPAAAAAAAAAAAAAAAAAKoCAABkcnMvZG93bnJldi54bWxQSwUGAAAAAAQABAD6AAAAnQMAAAAA&#10;">
                  <v:line id="Gerade Verbindung 510" o:spid="_x0000_s1325" style="position:absolute;flip:y;visibility:visible;mso-wrap-style:square" from="30145,0" to="149415,187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uegsQAAADcAAAADwAAAGRycy9kb3ducmV2LnhtbERPTWvCQBC9C/0PyxR6M5tYrSV1FSmI&#10;QcG22kOPQ3aahGZn0+xqor/ePQgeH+97tuhNLU7UusqygiSKQRDnVldcKPg+rIavIJxH1lhbJgVn&#10;crCYPwxmmGrb8Red9r4QIYRdigpK75tUSpeXZNBFtiEO3K9tDfoA20LqFrsQbmo5iuMXabDi0FBi&#10;Q+8l5X/7o1GQZbzZXHj18ZN8/q/9c7XdjbupUk+P/fINhKfe38U3d6YVTJIwP5wJR0DO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S56CxAAAANwAAAAPAAAAAAAAAAAA&#10;AAAAAKECAABkcnMvZG93bnJldi54bWxQSwUGAAAAAAQABAD5AAAAkgMAAAAA&#10;" strokecolor="#4579b8 [3044]"/>
                  <v:line id="Gerade Verbindung 289" o:spid="_x0000_s1326" style="position:absolute;flip:y;visibility:visible;mso-wrap-style:square" from="65314,25121" to="184059,211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D/m8YAAADcAAAADwAAAGRycy9kb3ducmV2LnhtbESPS2vDMBCE74X8B7GF3mq5hhbHiRJC&#10;SKCFXJqkh94Wa/0g1sqxFD/y66tCocdhZr5hluvRNKKnztWWFbxEMQji3OqaSwXn0/45BeE8ssbG&#10;MimYyMF6NXtYYqbtwJ/UH30pAoRdhgoq79tMSpdXZNBFtiUOXmE7gz7IrpS6wyHATSOTOH6TBmsO&#10;CxW2tK0ovxxvRsHu2zfjFafkfig+dsWX3drNa63U0+O4WYDwNPr/8F/7XStI0jn8ng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MA/5vGAAAA3AAAAA8AAAAAAAAA&#10;AAAAAAAAoQIAAGRycy9kb3ducmV2LnhtbFBLBQYAAAAABAAEAPkAAACUAwAAAAA=&#10;" strokecolor="#4a7ebb"/>
                  <v:line id="Gerade Verbindung 290" o:spid="_x0000_s1327" style="position:absolute;flip:y;visibility:visible;mso-wrap-style:square" from="95459,50242" to="214204,236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A28IAAADcAAAADwAAAGRycy9kb3ducmV2LnhtbERPy2rCQBTdF/yH4Qru6sSApUZHCcGC&#10;Qjf1sXB3ydw8MHMnZqYm6dd3FoUuD+e92Q2mEU/qXG1ZwWIegSDOra65VHA5f7y+g3AeWWNjmRSM&#10;5GC3nbxsMNG25y96nnwpQgi7BBVU3reJlC6vyKCb25Y4cIXtDPoAu1LqDvsQbhoZR9GbNFhzaKiw&#10;payi/H76Ngr2N98MDxzjn8/iuC+uNrPpslZqNh3SNQhPg/8X/7kPWkG8CvPDmXAE5P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PA28IAAADcAAAADwAAAAAAAAAAAAAA&#10;AAChAgAAZHJzL2Rvd25yZXYueG1sUEsFBgAAAAAEAAQA+QAAAJADAAAAAA==&#10;" strokecolor="#4a7ebb"/>
                  <v:line id="Gerade Verbindung 291" o:spid="_x0000_s1328" style="position:absolute;flip:y;visibility:visible;mso-wrap-style:square" from="130629,75362" to="249374,262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9lQMYAAADcAAAADwAAAGRycy9kb3ducmV2LnhtbESPS2vDMBCE74X8B7GB3BrZhpTGjWKM&#10;SaCBXprHIbfFWj+otXIsNXHy66tCocdhZr5hVtloOnGlwbWWFcTzCARxaXXLtYLjYfv8CsJ5ZI2d&#10;ZVJwJwfZevK0wlTbG3/Sde9rESDsUlTQeN+nUrqyIYNubnvi4FV2MOiDHGqpB7wFuOlkEkUv0mDL&#10;YaHBnoqGyq/9t1GwOftuvOA9eXxUu011soXNF61Ss+mYv4HwNPr/8F/7XStIljH8ng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ivZUDGAAAA3AAAAA8AAAAAAAAA&#10;AAAAAAAAoQIAAGRycy9kb3ducmV2LnhtbFBLBQYAAAAABAAEAPkAAACUAwAAAAA=&#10;" strokecolor="#4a7ebb"/>
                  <v:line id="Gerade Verbindung 292" o:spid="_x0000_s1329" style="position:absolute;visibility:visible;mso-wrap-style:square" from="65314,25121" to="249129,153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djZcUAAADcAAAADwAAAGRycy9kb3ducmV2LnhtbESPUWvCQBCE34X+h2MLvumlKYpGT5FC&#10;QWxfav0Ba25Ngrm99G6rsb/eKxT6OMzMN8xy3btWXSjExrOBp3EGirj0tuHKwOHzdTQDFQXZYuuZ&#10;DNwownr1MFhiYf2VP+iyl0olCMcCDdQiXaF1LGtyGMe+I07eyQeHkmSotA14TXDX6jzLptphw2mh&#10;xo5eairP+29n4OvtfRtvxzaX6eRndw6b2VyeozHDx36zACXUy3/4r721BvJ5Dr9n0hHQq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0djZcUAAADcAAAADwAAAAAAAAAA&#10;AAAAAAChAgAAZHJzL2Rvd25yZXYueG1sUEsFBgAAAAAEAAQA+QAAAJMDAAAAAA==&#10;" strokecolor="#4579b8 [3044]"/>
                  <v:line id="Gerade Verbindung 293" o:spid="_x0000_s1330" style="position:absolute;visibility:visible;mso-wrap-style:square" from="55266,65314" to="238781,193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NyHMIAAADcAAAADwAAAGRycy9kb3ducmV2LnhtbESPQWsCMRSE7wX/Q3iCt5qtgtStUUQQ&#10;PHhQK+jxmbxulm5e1k3U9d8bQfA4zMw3zGTWukpcqQmlZwVf/QwEsfam5ELB/nf5+Q0iRGSDlWdS&#10;cKcAs2nnY4K58Tfe0nUXC5EgHHJUYGOscymDtuQw9H1NnLw/3ziMSTaFNA3eEtxVcpBlI+mw5LRg&#10;saaFJf2/uzgFB4vrzUafIvnhca5NYYw/j5Xqddv5D4hIbXyHX+2VUTAYD+F5Jh0BOX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NyHMIAAADcAAAADwAAAAAAAAAAAAAA&#10;AAChAgAAZHJzL2Rvd25yZXYueG1sUEsFBgAAAAAEAAQA+QAAAJADAAAAAA==&#10;" strokecolor="#4a7ebb"/>
                  <v:line id="Gerade Verbindung 294" o:spid="_x0000_s1331" style="position:absolute;visibility:visible;mso-wrap-style:square" from="30145,95459" to="213660,223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rqaMMAAADcAAAADwAAAGRycy9kb3ducmV2LnhtbESPT2sCMRTE7wW/Q3hCb5pVi+jWKCII&#10;HnrwH9jja/K6Wdy8rJuo229vBKHHYWZ+w8wWravEjZpQelYw6GcgiLU3JRcKjod1bwIiRGSDlWdS&#10;8EcBFvPO2wxz4++8o9s+FiJBOOSowMZY51IGbclh6PuaOHm/vnEYk2wKaRq8J7ir5DDLxtJhyWnB&#10;Yk0rS/q8vzoFJ4tf263+ieRH30ttCmP8ZarUe7ddfoKI1Mb/8Ku9MQqG0w94nklHQM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Yq6mjDAAAA3AAAAA8AAAAAAAAAAAAA&#10;AAAAoQIAAGRycy9kb3ducmV2LnhtbFBLBQYAAAAABAAEAPkAAACRAwAAAAA=&#10;" strokecolor="#4a7ebb"/>
                  <v:line id="Gerade Verbindung 295" o:spid="_x0000_s1332" style="position:absolute;visibility:visible;mso-wrap-style:square" from="0,110532" to="183515,238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ZP88MAAADcAAAADwAAAGRycy9kb3ducmV2LnhtbESPT2sCMRTE7wW/Q3hCb5pVqejWKCII&#10;HnrwH9jja/K6Wdy8rJuo229vBKHHYWZ+w8wWravEjZpQelYw6GcgiLU3JRcKjod1bwIiRGSDlWdS&#10;8EcBFvPO2wxz4++8o9s+FiJBOOSowMZY51IGbclh6PuaOHm/vnEYk2wKaRq8J7ir5DDLxtJhyWnB&#10;Yk0rS/q8vzoFJ4tf263+ieRH30ttCmP8ZarUe7ddfoKI1Mb/8Ku9MQqG0w94nklHQM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mT/PDAAAA3AAAAA8AAAAAAAAAAAAA&#10;AAAAoQIAAGRycy9kb3ducmV2LnhtbFBLBQYAAAAABAAEAPkAAACRAwAAAAA=&#10;" strokecolor="#4a7ebb"/>
                </v:group>
                <v:line id="Gerade Verbindung 966" o:spid="_x0000_s1333" style="position:absolute;visibility:visible;mso-wrap-style:square" from="8463,4085" to="11276,8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ItDsUAAADcAAAADwAAAGRycy9kb3ducmV2LnhtbESPUWvCQBCE3wv9D8cWfKuXWgwaPUUK&#10;BbF9qfoD1tyaBHN76d1WY3+9Vyj4OMzMN8x82btWnSnExrOBl2EGirj0tuHKwH73/jwBFQXZYuuZ&#10;DFwpwnLx+DDHwvoLf9F5K5VKEI4FGqhFukLrWNbkMA59R5y8ow8OJclQaRvwkuCu1aMsy7XDhtNC&#10;jR291VSetj/OwPfH5zpeD+1I8vHv5hRWk6m8RmMGT/1qBkqol3v4v722BqZ5Dn9n0hHQi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JItDsUAAADcAAAADwAAAAAAAAAA&#10;AAAAAAChAgAAZHJzL2Rvd25yZXYueG1sUEsFBgAAAAAEAAQA+QAAAJMDAAAAAA==&#10;" strokecolor="#4579b8 [3044]"/>
              </v:group>
            </w:pict>
          </mc:Fallback>
        </mc:AlternateContent>
      </w:r>
      <w:r>
        <w:rPr>
          <w:noProof/>
          <w:lang w:eastAsia="de-DE"/>
        </w:rPr>
        <mc:AlternateContent>
          <mc:Choice Requires="wpg">
            <w:drawing>
              <wp:anchor distT="0" distB="0" distL="114300" distR="114300" simplePos="0" relativeHeight="252395520" behindDoc="0" locked="0" layoutInCell="1" allowOverlap="1" wp14:anchorId="5A9EA1B0" wp14:editId="12ADCDA2">
                <wp:simplePos x="0" y="0"/>
                <wp:positionH relativeFrom="column">
                  <wp:posOffset>1812464</wp:posOffset>
                </wp:positionH>
                <wp:positionV relativeFrom="paragraph">
                  <wp:posOffset>542925</wp:posOffset>
                </wp:positionV>
                <wp:extent cx="1426210" cy="1184910"/>
                <wp:effectExtent l="0" t="0" r="21590" b="15240"/>
                <wp:wrapNone/>
                <wp:docPr id="1215" name="Gruppieren 1215"/>
                <wp:cNvGraphicFramePr/>
                <a:graphic xmlns:a="http://schemas.openxmlformats.org/drawingml/2006/main">
                  <a:graphicData uri="http://schemas.microsoft.com/office/word/2010/wordprocessingGroup">
                    <wpg:wgp>
                      <wpg:cNvGrpSpPr/>
                      <wpg:grpSpPr>
                        <a:xfrm>
                          <a:off x="0" y="0"/>
                          <a:ext cx="1426210" cy="1184910"/>
                          <a:chOff x="0" y="0"/>
                          <a:chExt cx="1426781" cy="1185444"/>
                        </a:xfrm>
                      </wpg:grpSpPr>
                      <wps:wsp>
                        <wps:cNvPr id="951" name="Gleichschenkliges Dreieck 951"/>
                        <wps:cNvSpPr/>
                        <wps:spPr>
                          <a:xfrm>
                            <a:off x="0" y="0"/>
                            <a:ext cx="1426781" cy="1185444"/>
                          </a:xfrm>
                          <a:prstGeom prst="triangl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8" name="Textfeld 2"/>
                        <wps:cNvSpPr txBox="1">
                          <a:spLocks noChangeArrowheads="1"/>
                        </wps:cNvSpPr>
                        <wps:spPr bwMode="auto">
                          <a:xfrm rot="18052927">
                            <a:off x="179961" y="500975"/>
                            <a:ext cx="772795" cy="381000"/>
                          </a:xfrm>
                          <a:prstGeom prst="rect">
                            <a:avLst/>
                          </a:prstGeom>
                          <a:solidFill>
                            <a:srgbClr val="FFFFFF"/>
                          </a:solidFill>
                          <a:ln w="9525">
                            <a:solidFill>
                              <a:sysClr val="window" lastClr="FFFFFF"/>
                            </a:solidFill>
                            <a:miter lim="800000"/>
                            <a:headEnd/>
                            <a:tailEnd/>
                          </a:ln>
                        </wps:spPr>
                        <wps:txbx>
                          <w:txbxContent>
                            <w:p w:rsidR="00BA14AF" w:rsidRDefault="00BA14AF" w:rsidP="001C3AEB">
                              <w:pPr>
                                <w:rPr>
                                  <w:sz w:val="16"/>
                                  <w:szCs w:val="16"/>
                                </w:rPr>
                              </w:pPr>
                              <w:r>
                                <w:rPr>
                                  <w:sz w:val="16"/>
                                  <w:szCs w:val="16"/>
                                </w:rPr>
                                <w:t xml:space="preserve">Bild </w:t>
                              </w:r>
                            </w:p>
                            <w:p w:rsidR="00BA14AF" w:rsidRPr="005E6428" w:rsidRDefault="00BA14AF" w:rsidP="001C3AEB">
                              <w:pPr>
                                <w:rPr>
                                  <w:sz w:val="16"/>
                                  <w:szCs w:val="16"/>
                                </w:rPr>
                              </w:pPr>
                              <w:r>
                                <w:rPr>
                                  <w:sz w:val="16"/>
                                  <w:szCs w:val="16"/>
                                </w:rPr>
                                <w:t>Piktogramm</w:t>
                              </w:r>
                            </w:p>
                          </w:txbxContent>
                        </wps:txbx>
                        <wps:bodyPr rot="0" vert="horz" wrap="square" lIns="91440" tIns="45720" rIns="91440" bIns="45720" anchor="t" anchorCtr="0">
                          <a:noAutofit/>
                        </wps:bodyPr>
                      </wps:wsp>
                      <wps:wsp>
                        <wps:cNvPr id="318" name="Stern mit 5 Zacken 318"/>
                        <wps:cNvSpPr/>
                        <wps:spPr>
                          <a:xfrm>
                            <a:off x="963038" y="875489"/>
                            <a:ext cx="230505" cy="210820"/>
                          </a:xfrm>
                          <a:prstGeom prst="star5">
                            <a:avLst>
                              <a:gd name="adj" fmla="val 14787"/>
                              <a:gd name="hf" fmla="val 105146"/>
                              <a:gd name="vf" fmla="val 110557"/>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215" o:spid="_x0000_s1334" style="position:absolute;margin-left:142.7pt;margin-top:42.75pt;width:112.3pt;height:93.3pt;z-index:252395520;mso-position-horizontal-relative:text;mso-position-vertical-relative:text" coordsize="14267,1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">
                <v:shape id="Gleichschenkliges Dreieck 951" o:spid="_x0000_s1335" type="#_x0000_t5" style="position:absolute;width:14267;height:118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3pZMYA&#10;AADcAAAADwAAAGRycy9kb3ducmV2LnhtbESPQWsCMRSE7wX/Q3hCb5qoWOvWKGIp1UMP1V729ti8&#10;7q5uXpYk6ra/3hSEHoeZ+YZZrDrbiAv5UDvWMBoqEMSFMzWXGr4Ob4NnECEiG2wck4YfCrBa9h4W&#10;mBl35U+67GMpEoRDhhqqGNtMylBUZDEMXUucvG/nLcYkfSmNx2uC20aOlXqSFmtOCxW2tKmoOO3P&#10;VkP+cdy9TuaT33z87uV5G1Q+nSmtH/vd+gVEpC7+h+/trdEwn47g70w6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3pZMYAAADcAAAADwAAAAAAAAAAAAAAAACYAgAAZHJz&#10;L2Rvd25yZXYueG1sUEsFBgAAAAAEAAQA9QAAAIsDAAAAAA==&#10;" fillcolor="white [3201]" strokecolor="black [3200]" strokeweight="2pt"/>
                <v:shape id="_x0000_s1336" type="#_x0000_t202" style="position:absolute;left:1799;top:5009;width:7728;height:3810;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HbRMAA&#10;AADcAAAADwAAAGRycy9kb3ducmV2LnhtbERPTYvCMBC9L/gfwgje1tRVRKpRxFXwJKh7WG9DMzbF&#10;ZlKSaOu/NwfB4+N9L1adrcWDfKgcKxgNMxDEhdMVlwr+zrvvGYgQkTXWjknBkwKslr2vBebatXyk&#10;xymWIoVwyFGBibHJpQyFIYth6BrixF2dtxgT9KXUHtsUbmv5k2VTabHi1GCwoY2h4na6WwWT2s+2&#10;V5r8t7+HnTkX0+1aXm5KDfrdeg4iUhc/4rd7rxWMs7Q2nUlHQC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HbRMAAAADcAAAADwAAAAAAAAAAAAAAAACYAgAAZHJzL2Rvd25y&#10;ZXYueG1sUEsFBgAAAAAEAAQA9QAAAIUDAAAAAA==&#10;" strokecolor="window">
                  <v:textbox>
                    <w:txbxContent>
                      <w:p w:rsidR="00BA14AF" w:rsidRDefault="00BA14AF" w:rsidP="001C3AEB">
                        <w:pPr>
                          <w:rPr>
                            <w:sz w:val="16"/>
                            <w:szCs w:val="16"/>
                          </w:rPr>
                        </w:pPr>
                        <w:r>
                          <w:rPr>
                            <w:sz w:val="16"/>
                            <w:szCs w:val="16"/>
                          </w:rPr>
                          <w:t xml:space="preserve">Bild </w:t>
                        </w:r>
                      </w:p>
                      <w:p w:rsidR="00BA14AF" w:rsidRPr="005E6428" w:rsidRDefault="00BA14AF" w:rsidP="001C3AEB">
                        <w:pPr>
                          <w:rPr>
                            <w:sz w:val="16"/>
                            <w:szCs w:val="16"/>
                          </w:rPr>
                        </w:pPr>
                        <w:r>
                          <w:rPr>
                            <w:sz w:val="16"/>
                            <w:szCs w:val="16"/>
                          </w:rPr>
                          <w:t>Piktogramm</w:t>
                        </w:r>
                      </w:p>
                    </w:txbxContent>
                  </v:textbox>
                </v:shape>
                <v:shape id="Stern mit 5 Zacken 318" o:spid="_x0000_s1337" style="position:absolute;left:9630;top:8754;width:2305;height:2109;visibility:visible;mso-wrap-style:square;v-text-anchor:middle" coordsize="230505,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UaUMMA&#10;AADcAAAADwAAAGRycy9kb3ducmV2LnhtbERP3WrCMBS+H/gO4QjejJn6t2k1iogDNxCc+gCH5tgU&#10;m5PSRFv39OZisMuP73+xam0p7lT7wrGCQT8BQZw5XXCu4Hz6fJuC8AFZY+mYFDzIw2rZeVlgql3D&#10;P3Q/hlzEEPYpKjAhVKmUPjNk0fddRRy5i6sthgjrXOoamxhuSzlMkndpseDYYLCijaHserxZBbP1&#10;NRs3k9/vw8fr12U/M/vbdqyV6nXb9RxEoDb8i//cO61gNIhr4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CUaUMMAAADcAAAADwAAAAAAAAAAAAAAAACYAgAAZHJzL2Rv&#10;d25yZXYueG1sUEsFBgAAAAAEAAQA9QAAAIgDAAAAAA==&#10;" path="m,80526r94187,8129l115253,r21065,88655l230505,80526r-81168,46662l186482,210819,115253,151003,44023,210819,81168,127188,,80526xe" fillcolor="#4f81bd" strokecolor="#385d8a" strokeweight="2pt">
                  <v:path arrowok="t" o:connecttype="custom" o:connectlocs="0,80526;94187,88655;115253,0;136318,88655;230505,80526;149337,127188;186482,210819;115253,151003;44023,210819;81168,127188;0,80526" o:connectangles="0,0,0,0,0,0,0,0,0,0,0"/>
                </v:shape>
              </v:group>
            </w:pict>
          </mc:Fallback>
        </mc:AlternateContent>
      </w:r>
      <w:r>
        <w:rPr>
          <w:noProof/>
          <w:lang w:eastAsia="de-DE"/>
        </w:rPr>
        <mc:AlternateContent>
          <mc:Choice Requires="wpg">
            <w:drawing>
              <wp:anchor distT="0" distB="0" distL="114300" distR="114300" simplePos="0" relativeHeight="252397568" behindDoc="0" locked="0" layoutInCell="1" allowOverlap="1" wp14:anchorId="30B67A86" wp14:editId="638722C5">
                <wp:simplePos x="0" y="0"/>
                <wp:positionH relativeFrom="column">
                  <wp:posOffset>2524125</wp:posOffset>
                </wp:positionH>
                <wp:positionV relativeFrom="paragraph">
                  <wp:posOffset>1725295</wp:posOffset>
                </wp:positionV>
                <wp:extent cx="1426210" cy="1184910"/>
                <wp:effectExtent l="0" t="0" r="21590" b="15240"/>
                <wp:wrapNone/>
                <wp:docPr id="1208" name="Gruppieren 1208"/>
                <wp:cNvGraphicFramePr/>
                <a:graphic xmlns:a="http://schemas.openxmlformats.org/drawingml/2006/main">
                  <a:graphicData uri="http://schemas.microsoft.com/office/word/2010/wordprocessingGroup">
                    <wpg:wgp>
                      <wpg:cNvGrpSpPr/>
                      <wpg:grpSpPr>
                        <a:xfrm>
                          <a:off x="0" y="0"/>
                          <a:ext cx="1426210" cy="1184910"/>
                          <a:chOff x="0" y="0"/>
                          <a:chExt cx="1426781" cy="1185444"/>
                        </a:xfrm>
                      </wpg:grpSpPr>
                      <wps:wsp>
                        <wps:cNvPr id="950" name="Gleichschenkliges Dreieck 950"/>
                        <wps:cNvSpPr/>
                        <wps:spPr>
                          <a:xfrm>
                            <a:off x="0" y="0"/>
                            <a:ext cx="1426781" cy="1185444"/>
                          </a:xfrm>
                          <a:prstGeom prst="triangl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0" name="Textfeld 2"/>
                        <wps:cNvSpPr txBox="1">
                          <a:spLocks noChangeArrowheads="1"/>
                        </wps:cNvSpPr>
                        <wps:spPr bwMode="auto">
                          <a:xfrm>
                            <a:off x="223736" y="914400"/>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r>
                                <w:rPr>
                                  <w:sz w:val="16"/>
                                  <w:szCs w:val="16"/>
                                </w:rPr>
                                <w:t>Stahl</w:t>
                              </w:r>
                            </w:p>
                          </w:txbxContent>
                        </wps:txbx>
                        <wps:bodyPr rot="0" vert="horz" wrap="square" lIns="91440" tIns="45720" rIns="91440" bIns="45720" anchor="t" anchorCtr="0">
                          <a:noAutofit/>
                        </wps:bodyPr>
                      </wps:wsp>
                      <wps:wsp>
                        <wps:cNvPr id="310" name="Textfeld 2"/>
                        <wps:cNvSpPr txBox="1">
                          <a:spLocks noChangeArrowheads="1"/>
                        </wps:cNvSpPr>
                        <wps:spPr bwMode="auto">
                          <a:xfrm rot="3418894">
                            <a:off x="462063" y="520431"/>
                            <a:ext cx="760274" cy="34174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proofErr w:type="spellStart"/>
                              <w:r>
                                <w:rPr>
                                  <w:sz w:val="16"/>
                                  <w:szCs w:val="16"/>
                                </w:rPr>
                                <w:t>Rostgrad</w:t>
                              </w:r>
                              <w:proofErr w:type="spellEnd"/>
                              <w:r>
                                <w:rPr>
                                  <w:sz w:val="16"/>
                                  <w:szCs w:val="16"/>
                                </w:rPr>
                                <w:t xml:space="preserve"> international</w:t>
                              </w:r>
                            </w:p>
                          </w:txbxContent>
                        </wps:txbx>
                        <wps:bodyPr rot="0" vert="horz" wrap="square" lIns="91440" tIns="45720" rIns="91440" bIns="45720" anchor="t" anchorCtr="0">
                          <a:noAutofit/>
                        </wps:bodyPr>
                      </wps:wsp>
                      <wps:wsp>
                        <wps:cNvPr id="965" name="Gerade Verbindung 965"/>
                        <wps:cNvCnPr/>
                        <wps:spPr>
                          <a:xfrm flipV="1">
                            <a:off x="340468" y="447473"/>
                            <a:ext cx="243205" cy="38862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uppieren 1208" o:spid="_x0000_s1338" style="position:absolute;margin-left:198.75pt;margin-top:135.85pt;width:112.3pt;height:93.3pt;z-index:252397568;mso-position-horizontal-relative:text;mso-position-vertical-relative:text" coordsize="14267,1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">
                <v:shape id="Gleichschenkliges Dreieck 950" o:spid="_x0000_s1339" type="#_x0000_t5" style="position:absolute;width:14267;height:118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FM/8MA&#10;AADcAAAADwAAAGRycy9kb3ducmV2LnhtbERPPW/CMBDdK/EfrEPqVmxA0BIwCIGqwtChtEu2U3wk&#10;gfgc2QZSfj0eKnV8et+LVWcbcSUfascahgMFgrhwpuZSw8/3+8sbiBCRDTaOScMvBVgte08LzIy7&#10;8RddD7EUKYRDhhqqGNtMylBUZDEMXEucuKPzFmOCvpTG4y2F20aOlJpKizWnhgpb2lRUnA8XqyH/&#10;PO2349n4no8+vLzsgsonr0rr5363noOI1MV/8Z97ZzTMJml+OpOO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FM/8MAAADcAAAADwAAAAAAAAAAAAAAAACYAgAAZHJzL2Rv&#10;d25yZXYueG1sUEsFBgAAAAAEAAQA9QAAAIgDAAAAAA==&#10;" fillcolor="white [3201]" strokecolor="black [3200]" strokeweight="2pt"/>
                <v:shape id="_x0000_s1340" type="#_x0000_t202" style="position:absolute;left:2237;top:9144;width:8268;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B1d8IA&#10;AADcAAAADwAAAGRycy9kb3ducmV2LnhtbERPPWvDMBDdC/kP4gLZGjlxG4IbJRhTQxYX6mTpdrGu&#10;tql1EpbquP++GgodH+/7cJrNICYafW9ZwWadgCBurO65VXC9lI97ED4gaxwsk4If8nA6Lh4OmGl7&#10;53ea6tCKGMI+QwVdCC6T0jcdGfRr64gj92lHgyHCsZV6xHsMN4PcJslOGuw5NnToqOio+aq/jYLy&#10;VjiHb/XrR5Wm/vbMVU5FpdRqOecvIALN4V/85z5rBU/7OD+eiUdAH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AHV3wgAAANwAAAAPAAAAAAAAAAAAAAAAAJgCAABkcnMvZG93&#10;bnJldi54bWxQSwUGAAAAAAQABAD1AAAAhwMAAAAA&#10;" strokecolor="window">
                  <v:textbox>
                    <w:txbxContent>
                      <w:p w:rsidR="00BA14AF" w:rsidRPr="005E6428" w:rsidRDefault="00BA14AF" w:rsidP="001C3AEB">
                        <w:pPr>
                          <w:jc w:val="center"/>
                          <w:rPr>
                            <w:sz w:val="16"/>
                            <w:szCs w:val="16"/>
                          </w:rPr>
                        </w:pPr>
                        <w:r>
                          <w:rPr>
                            <w:sz w:val="16"/>
                            <w:szCs w:val="16"/>
                          </w:rPr>
                          <w:t>Stahl</w:t>
                        </w:r>
                      </w:p>
                    </w:txbxContent>
                  </v:textbox>
                </v:shape>
                <v:shape id="_x0000_s1341" type="#_x0000_t202" style="position:absolute;left:4620;top:5204;width:7603;height:3417;rotation:37343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fPzMIA&#10;AADcAAAADwAAAGRycy9kb3ducmV2LnhtbERPTWsCMRC9F/ofwgheSs1qochqFFso6KFIVy+9DcmY&#10;3XYzWZKo8d+bQ6HHx/terrPrxYVC7DwrmE4qEMTam46tguPh43kOIiZkg71nUnCjCOvV48MSa+Ov&#10;/EWXJllRQjjWqKBNaailjLolh3HiB+LCnXxwmAoMVpqA1xLuejmrqlfpsOPS0OJA7y3p3+bsFGS7&#10;+/58y8Nu+7RnrcPPLdh9o9R4lDcLEIly+hf/ubdGwcu0zC9nyhGQ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l8/MwgAAANwAAAAPAAAAAAAAAAAAAAAAAJgCAABkcnMvZG93&#10;bnJldi54bWxQSwUGAAAAAAQABAD1AAAAhwMAAAAA&#10;" strokecolor="window">
                  <v:textbox>
                    <w:txbxContent>
                      <w:p w:rsidR="00BA14AF" w:rsidRPr="005E6428" w:rsidRDefault="00BA14AF" w:rsidP="001C3AEB">
                        <w:pPr>
                          <w:jc w:val="center"/>
                          <w:rPr>
                            <w:sz w:val="16"/>
                            <w:szCs w:val="16"/>
                          </w:rPr>
                        </w:pPr>
                        <w:proofErr w:type="spellStart"/>
                        <w:r>
                          <w:rPr>
                            <w:sz w:val="16"/>
                            <w:szCs w:val="16"/>
                          </w:rPr>
                          <w:t>Rostgrad</w:t>
                        </w:r>
                        <w:proofErr w:type="spellEnd"/>
                        <w:r>
                          <w:rPr>
                            <w:sz w:val="16"/>
                            <w:szCs w:val="16"/>
                          </w:rPr>
                          <w:t xml:space="preserve"> international</w:t>
                        </w:r>
                      </w:p>
                    </w:txbxContent>
                  </v:textbox>
                </v:shape>
                <v:line id="Gerade Verbindung 965" o:spid="_x0000_s1342" style="position:absolute;flip:y;visibility:visible;mso-wrap-style:square" from="3404,4474" to="5836,8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u7TccAAADcAAAADwAAAGRycy9kb3ducmV2LnhtbESPQWvCQBSE74L/YXmCt7qxVavRVUpB&#10;DBa02h48PrLPJDT7Ns1uTfTXdwsFj8PMfMMsVq0pxYVqV1hWMBxEIIhTqwvOFHx+rB+mIJxH1lha&#10;JgVXcrBadjsLjLVt+ECXo89EgLCLUUHufRVL6dKcDLqBrYiDd7a1QR9knUldYxPgppSPUTSRBgsO&#10;CzlW9JpT+nX8MQqShLfbG6/3p+H798Y/FW+7UfOsVL/XvsxBeGr9PfzfTrSC2WQMf2fC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q7tNxwAAANwAAAAPAAAAAAAA&#10;AAAAAAAAAKECAABkcnMvZG93bnJldi54bWxQSwUGAAAAAAQABAD5AAAAlQMAAAAA&#10;" strokecolor="#4579b8 [3044]"/>
              </v:group>
            </w:pict>
          </mc:Fallback>
        </mc:AlternateContent>
      </w:r>
      <w:r>
        <w:rPr>
          <w:noProof/>
          <w:lang w:eastAsia="de-DE"/>
        </w:rPr>
        <mc:AlternateContent>
          <mc:Choice Requires="wpg">
            <w:drawing>
              <wp:anchor distT="0" distB="0" distL="114300" distR="114300" simplePos="0" relativeHeight="252391424" behindDoc="0" locked="0" layoutInCell="1" allowOverlap="1" wp14:anchorId="524DD354" wp14:editId="0EB12FB6">
                <wp:simplePos x="0" y="0"/>
                <wp:positionH relativeFrom="column">
                  <wp:posOffset>1356495</wp:posOffset>
                </wp:positionH>
                <wp:positionV relativeFrom="paragraph">
                  <wp:posOffset>2841397</wp:posOffset>
                </wp:positionV>
                <wp:extent cx="826770" cy="953135"/>
                <wp:effectExtent l="209550" t="19050" r="106680" b="18415"/>
                <wp:wrapNone/>
                <wp:docPr id="1209" name="Gruppieren 1209"/>
                <wp:cNvGraphicFramePr/>
                <a:graphic xmlns:a="http://schemas.openxmlformats.org/drawingml/2006/main">
                  <a:graphicData uri="http://schemas.microsoft.com/office/word/2010/wordprocessingGroup">
                    <wpg:wgp>
                      <wpg:cNvGrpSpPr/>
                      <wpg:grpSpPr>
                        <a:xfrm>
                          <a:off x="0" y="0"/>
                          <a:ext cx="826770" cy="953135"/>
                          <a:chOff x="0" y="0"/>
                          <a:chExt cx="826770" cy="953229"/>
                        </a:xfrm>
                      </wpg:grpSpPr>
                      <wps:wsp>
                        <wps:cNvPr id="493" name="Textfeld 2"/>
                        <wps:cNvSpPr txBox="1">
                          <a:spLocks noChangeArrowheads="1"/>
                        </wps:cNvSpPr>
                        <wps:spPr bwMode="auto">
                          <a:xfrm rot="18052927">
                            <a:off x="199417" y="432529"/>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rPr>
                                  <w:sz w:val="16"/>
                                  <w:szCs w:val="16"/>
                                </w:rPr>
                              </w:pPr>
                              <w:r>
                                <w:rPr>
                                  <w:sz w:val="16"/>
                                  <w:szCs w:val="16"/>
                                </w:rPr>
                                <w:t>Gitterschnitt</w:t>
                              </w:r>
                            </w:p>
                          </w:txbxContent>
                        </wps:txbx>
                        <wps:bodyPr rot="0" vert="horz" wrap="square" lIns="91440" tIns="45720" rIns="91440" bIns="45720" anchor="t" anchorCtr="0">
                          <a:noAutofit/>
                        </wps:bodyPr>
                      </wps:wsp>
                      <wps:wsp>
                        <wps:cNvPr id="957" name="Textfeld 2"/>
                        <wps:cNvSpPr txBox="1">
                          <a:spLocks noChangeArrowheads="1"/>
                        </wps:cNvSpPr>
                        <wps:spPr bwMode="auto">
                          <a:xfrm>
                            <a:off x="0" y="19104"/>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r>
                                <w:rPr>
                                  <w:sz w:val="16"/>
                                  <w:szCs w:val="16"/>
                                </w:rPr>
                                <w:t>Blei</w:t>
                              </w:r>
                            </w:p>
                          </w:txbxContent>
                        </wps:txbx>
                        <wps:bodyPr rot="0" vert="horz" wrap="square" lIns="91440" tIns="45720" rIns="91440" bIns="45720" anchor="t" anchorCtr="0">
                          <a:noAutofit/>
                        </wps:bodyPr>
                      </wps:wsp>
                      <wps:wsp>
                        <wps:cNvPr id="309" name="Textfeld 2"/>
                        <wps:cNvSpPr txBox="1">
                          <a:spLocks noChangeArrowheads="1"/>
                        </wps:cNvSpPr>
                        <wps:spPr bwMode="auto">
                          <a:xfrm rot="3418894">
                            <a:off x="-286966" y="306070"/>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proofErr w:type="spellStart"/>
                              <w:r>
                                <w:rPr>
                                  <w:sz w:val="16"/>
                                  <w:szCs w:val="16"/>
                                </w:rPr>
                                <w:t>Ri</w:t>
                              </w:r>
                              <w:proofErr w:type="spellEnd"/>
                            </w:p>
                          </w:txbxContent>
                        </wps:txbx>
                        <wps:bodyPr rot="0" vert="horz" wrap="square" lIns="91440" tIns="45720" rIns="91440" bIns="45720" anchor="t" anchorCtr="0">
                          <a:noAutofit/>
                        </wps:bodyPr>
                      </wps:wsp>
                    </wpg:wgp>
                  </a:graphicData>
                </a:graphic>
              </wp:anchor>
            </w:drawing>
          </mc:Choice>
          <mc:Fallback>
            <w:pict>
              <v:group id="Gruppieren 1209" o:spid="_x0000_s1343" style="position:absolute;margin-left:106.8pt;margin-top:223.75pt;width:65.1pt;height:75.05pt;z-index:252391424;mso-position-horizontal-relative:text;mso-position-vertical-relative:text" coordsize="8267,9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">
                <v:shape id="_x0000_s1344" type="#_x0000_t202" style="position:absolute;left:1994;top:4324;width:8268;height:2147;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UR18QA&#10;AADcAAAADwAAAGRycy9kb3ducmV2LnhtbESPQWsCMRSE70L/Q3gFb5qtiujWKGIVPBVce6i3x+a5&#10;Wdy8LEnqbv99IxQ8DjPfDLPa9LYRd/KhdqzgbZyBIC6drrlS8HU+jBYgQkTW2DgmBb8UYLN+Gaww&#10;167jE92LWIlUwiFHBSbGNpcylIYshrFriZN3dd5iTNJXUnvsUrlt5CTL5tJizWnBYEs7Q+Wt+LEK&#10;Zo1f7K80++4+Pg/mXM73W3m5KTV87bfvICL18Rn+p486ccspPM6kI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1EdfEAAAA3AAAAA8AAAAAAAAAAAAAAAAAmAIAAGRycy9k&#10;b3ducmV2LnhtbFBLBQYAAAAABAAEAPUAAACJAwAAAAA=&#10;" strokecolor="window">
                  <v:textbox>
                    <w:txbxContent>
                      <w:p w:rsidR="00BA14AF" w:rsidRPr="005E6428" w:rsidRDefault="00BA14AF" w:rsidP="001C3AEB">
                        <w:pPr>
                          <w:rPr>
                            <w:sz w:val="16"/>
                            <w:szCs w:val="16"/>
                          </w:rPr>
                        </w:pPr>
                        <w:r>
                          <w:rPr>
                            <w:sz w:val="16"/>
                            <w:szCs w:val="16"/>
                          </w:rPr>
                          <w:t>Gitterschnitt</w:t>
                        </w:r>
                      </w:p>
                    </w:txbxContent>
                  </v:textbox>
                </v:shape>
                <v:shape id="_x0000_s1345" type="#_x0000_t202" style="position:absolute;top:191;width:8267;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k788QA&#10;AADcAAAADwAAAGRycy9kb3ducmV2LnhtbESPT2vCQBTE74LfYXlCb7ppxX/RVSRU6CUFoxdvz+wz&#10;Cc2+XbJbTb99t1DwOMzMb5jNrjetuFPnG8sKXicJCOLS6oYrBefTYbwE4QOyxtYyKfghD7vtcLDB&#10;VNsHH+lehEpECPsUFdQhuFRKX9Zk0E+sI47ezXYGQ5RdJXWHjwg3rXxLkrk02HBcqNFRVlP5VXwb&#10;BYdr5hx+Fu+XfDr11xnne8pypV5G/X4NIlAfnuH/9odWsJot4O9MPAJ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5O/PEAAAA3AAAAA8AAAAAAAAAAAAAAAAAmAIAAGRycy9k&#10;b3ducmV2LnhtbFBLBQYAAAAABAAEAPUAAACJAwAAAAA=&#10;" strokecolor="window">
                  <v:textbox>
                    <w:txbxContent>
                      <w:p w:rsidR="00BA14AF" w:rsidRPr="005E6428" w:rsidRDefault="00BA14AF" w:rsidP="001C3AEB">
                        <w:pPr>
                          <w:jc w:val="center"/>
                          <w:rPr>
                            <w:sz w:val="16"/>
                            <w:szCs w:val="16"/>
                          </w:rPr>
                        </w:pPr>
                        <w:r>
                          <w:rPr>
                            <w:sz w:val="16"/>
                            <w:szCs w:val="16"/>
                          </w:rPr>
                          <w:t>Blei</w:t>
                        </w:r>
                      </w:p>
                    </w:txbxContent>
                  </v:textbox>
                </v:shape>
                <v:shape id="_x0000_s1346" type="#_x0000_t202" style="position:absolute;left:-2870;top:3061;width:8267;height:2146;rotation:37343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TwjMUA&#10;AADcAAAADwAAAGRycy9kb3ducmV2LnhtbESPQUsDMRSE74L/ITzBi7RZFcRumxYVhPZQiquX3h7J&#10;a3br5mVJYpv++6ZQ8DjMzDfMbJFdLw4UYudZweO4AkGsvenYKvj5/hy9gogJ2WDvmRScKMJifnsz&#10;w9r4I3/RoUlWFAjHGhW0KQ21lFG35DCO/UBcvJ0PDlORwUoT8FjgrpdPVfUiHXZcFloc6KMl/dv8&#10;OQXZrrbr9zyslg8b1jrsT8FuGqXu7/LbFESinP7D1/bSKHiuJnA5U46AnJ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dPCMxQAAANwAAAAPAAAAAAAAAAAAAAAAAJgCAABkcnMv&#10;ZG93bnJldi54bWxQSwUGAAAAAAQABAD1AAAAigMAAAAA&#10;" strokecolor="window">
                  <v:textbox>
                    <w:txbxContent>
                      <w:p w:rsidR="00BA14AF" w:rsidRPr="005E6428" w:rsidRDefault="00BA14AF" w:rsidP="001C3AEB">
                        <w:pPr>
                          <w:jc w:val="center"/>
                          <w:rPr>
                            <w:sz w:val="16"/>
                            <w:szCs w:val="16"/>
                          </w:rPr>
                        </w:pPr>
                        <w:proofErr w:type="spellStart"/>
                        <w:r>
                          <w:rPr>
                            <w:sz w:val="16"/>
                            <w:szCs w:val="16"/>
                          </w:rPr>
                          <w:t>Ri</w:t>
                        </w:r>
                        <w:proofErr w:type="spellEnd"/>
                      </w:p>
                    </w:txbxContent>
                  </v:textbox>
                </v:shape>
              </v:group>
            </w:pict>
          </mc:Fallback>
        </mc:AlternateContent>
      </w:r>
      <w:r>
        <w:rPr>
          <w:noProof/>
          <w:lang w:eastAsia="de-DE"/>
        </w:rPr>
        <mc:AlternateContent>
          <mc:Choice Requires="wpg">
            <w:drawing>
              <wp:anchor distT="0" distB="0" distL="114300" distR="114300" simplePos="0" relativeHeight="252392448" behindDoc="0" locked="0" layoutInCell="1" allowOverlap="1" wp14:anchorId="3E8005B3" wp14:editId="506780CA">
                <wp:simplePos x="0" y="0"/>
                <wp:positionH relativeFrom="column">
                  <wp:posOffset>2099945</wp:posOffset>
                </wp:positionH>
                <wp:positionV relativeFrom="paragraph">
                  <wp:posOffset>1750695</wp:posOffset>
                </wp:positionV>
                <wp:extent cx="922020" cy="1021715"/>
                <wp:effectExtent l="57150" t="0" r="163830" b="26035"/>
                <wp:wrapNone/>
                <wp:docPr id="1212" name="Gruppieren 1212"/>
                <wp:cNvGraphicFramePr/>
                <a:graphic xmlns:a="http://schemas.openxmlformats.org/drawingml/2006/main">
                  <a:graphicData uri="http://schemas.microsoft.com/office/word/2010/wordprocessingGroup">
                    <wpg:wgp>
                      <wpg:cNvGrpSpPr/>
                      <wpg:grpSpPr>
                        <a:xfrm>
                          <a:off x="0" y="0"/>
                          <a:ext cx="922020" cy="1021715"/>
                          <a:chOff x="0" y="0"/>
                          <a:chExt cx="922351" cy="1022213"/>
                        </a:xfrm>
                      </wpg:grpSpPr>
                      <wps:wsp>
                        <wps:cNvPr id="297" name="Textfeld 2"/>
                        <wps:cNvSpPr txBox="1">
                          <a:spLocks noChangeArrowheads="1"/>
                        </wps:cNvSpPr>
                        <wps:spPr bwMode="auto">
                          <a:xfrm rot="18052927">
                            <a:off x="223737" y="408561"/>
                            <a:ext cx="966026" cy="261278"/>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rPr>
                                  <w:sz w:val="16"/>
                                  <w:szCs w:val="16"/>
                                </w:rPr>
                              </w:pPr>
                              <w:r>
                                <w:rPr>
                                  <w:sz w:val="16"/>
                                  <w:szCs w:val="16"/>
                                </w:rPr>
                                <w:t>Handentrostung</w:t>
                              </w:r>
                            </w:p>
                          </w:txbxContent>
                        </wps:txbx>
                        <wps:bodyPr rot="0" vert="horz" wrap="square" lIns="91440" tIns="45720" rIns="91440" bIns="45720" anchor="t" anchorCtr="0">
                          <a:noAutofit/>
                        </wps:bodyPr>
                      </wps:wsp>
                      <wps:wsp>
                        <wps:cNvPr id="485" name="Textfeld 2"/>
                        <wps:cNvSpPr txBox="1">
                          <a:spLocks noChangeArrowheads="1"/>
                        </wps:cNvSpPr>
                        <wps:spPr bwMode="auto">
                          <a:xfrm>
                            <a:off x="0" y="0"/>
                            <a:ext cx="922351"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rPr>
                                  <w:sz w:val="16"/>
                                  <w:szCs w:val="16"/>
                                </w:rPr>
                              </w:pPr>
                              <w:r>
                                <w:rPr>
                                  <w:sz w:val="16"/>
                                  <w:szCs w:val="16"/>
                                </w:rPr>
                                <w:t>&lt; 2% Kohlenstoff</w:t>
                              </w:r>
                            </w:p>
                          </w:txbxContent>
                        </wps:txbx>
                        <wps:bodyPr rot="0" vert="horz" wrap="square" lIns="91440" tIns="45720" rIns="91440" bIns="45720" anchor="t" anchorCtr="0">
                          <a:noAutofit/>
                        </wps:bodyPr>
                      </wps:wsp>
                      <wps:wsp>
                        <wps:cNvPr id="312" name="Textfeld 2"/>
                        <wps:cNvSpPr txBox="1">
                          <a:spLocks noChangeArrowheads="1"/>
                        </wps:cNvSpPr>
                        <wps:spPr bwMode="auto">
                          <a:xfrm rot="3515482">
                            <a:off x="-111868" y="374514"/>
                            <a:ext cx="713881" cy="208501"/>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r>
                                <w:rPr>
                                  <w:sz w:val="16"/>
                                  <w:szCs w:val="16"/>
                                </w:rPr>
                                <w:t>magnetisch</w:t>
                              </w:r>
                            </w:p>
                          </w:txbxContent>
                        </wps:txbx>
                        <wps:bodyPr rot="0" vert="horz" wrap="square" lIns="91440" tIns="45720" rIns="91440" bIns="45720" anchor="t" anchorCtr="0">
                          <a:noAutofit/>
                        </wps:bodyPr>
                      </wps:wsp>
                    </wpg:wgp>
                  </a:graphicData>
                </a:graphic>
              </wp:anchor>
            </w:drawing>
          </mc:Choice>
          <mc:Fallback>
            <w:pict>
              <v:group id="Gruppieren 1212" o:spid="_x0000_s1347" style="position:absolute;margin-left:165.35pt;margin-top:137.85pt;width:72.6pt;height:80.45pt;z-index:252392448;mso-position-horizontal-relative:text;mso-position-vertical-relative:text" coordsize="9223,10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">
                <v:shape id="_x0000_s1348" type="#_x0000_t202" style="position:absolute;left:2236;top:4086;width:9661;height:2612;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XVLMQA&#10;AADcAAAADwAAAGRycy9kb3ducmV2LnhtbESPQWsCMRSE70L/Q3iCN80qYnU1irQKPRW6etDbY/Pc&#10;LG5eliR113/fFAo9DjPzDbPZ9bYRD/KhdqxgOslAEJdO11wpOJ+O4yWIEJE1No5JwZMC7LYvgw3m&#10;2nX8RY8iViJBOOSowMTY5lKG0pDFMHEtcfJuzluMSfpKao9dgttGzrJsIS3WnBYMtvRmqLwX31bB&#10;vPHLw43ml+7982hO5eKwl9e7UqNhv1+DiNTH//Bf+0MrmK1e4fdMOg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F1SzEAAAA3AAAAA8AAAAAAAAAAAAAAAAAmAIAAGRycy9k&#10;b3ducmV2LnhtbFBLBQYAAAAABAAEAPUAAACJAwAAAAA=&#10;" strokecolor="window">
                  <v:textbox>
                    <w:txbxContent>
                      <w:p w:rsidR="00BA14AF" w:rsidRPr="005E6428" w:rsidRDefault="00BA14AF" w:rsidP="001C3AEB">
                        <w:pPr>
                          <w:rPr>
                            <w:sz w:val="16"/>
                            <w:szCs w:val="16"/>
                          </w:rPr>
                        </w:pPr>
                        <w:r>
                          <w:rPr>
                            <w:sz w:val="16"/>
                            <w:szCs w:val="16"/>
                          </w:rPr>
                          <w:t>Handentrostung</w:t>
                        </w:r>
                      </w:p>
                    </w:txbxContent>
                  </v:textbox>
                </v:shape>
                <v:shape id="_x0000_s1349" type="#_x0000_t202" style="position:absolute;width:9223;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W78QA&#10;AADcAAAADwAAAGRycy9kb3ducmV2LnhtbESPQWvCQBSE74L/YXmF3nRTrSKpawhBoZcUGr309sw+&#10;k2D27ZJdNf333UKhx2FmvmG22Wh6cafBd5YVvMwTEMS11R03Ck7Hw2wDwgdkjb1lUvBNHrLddLLF&#10;VNsHf9K9Co2IEPYpKmhDcKmUvm7JoJ9bRxy9ix0MhiiHRuoBHxFuerlIkrU02HFcaNFR0VJ9rW5G&#10;weFcOIcf1f6rXC79ecVlTkWp1PPTmL+BCDSG//Bf+10reN2s4PdMPAJ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31u/EAAAA3AAAAA8AAAAAAAAAAAAAAAAAmAIAAGRycy9k&#10;b3ducmV2LnhtbFBLBQYAAAAABAAEAPUAAACJAwAAAAA=&#10;" strokecolor="window">
                  <v:textbox>
                    <w:txbxContent>
                      <w:p w:rsidR="00BA14AF" w:rsidRPr="005E6428" w:rsidRDefault="00BA14AF" w:rsidP="001C3AEB">
                        <w:pPr>
                          <w:rPr>
                            <w:sz w:val="16"/>
                            <w:szCs w:val="16"/>
                          </w:rPr>
                        </w:pPr>
                        <w:r>
                          <w:rPr>
                            <w:sz w:val="16"/>
                            <w:szCs w:val="16"/>
                          </w:rPr>
                          <w:t>&lt; 2% Kohlenstoff</w:t>
                        </w:r>
                      </w:p>
                    </w:txbxContent>
                  </v:textbox>
                </v:shape>
                <v:shape id="_x0000_s1350" type="#_x0000_t202" style="position:absolute;left:-1119;top:3745;width:7139;height:2085;rotation:38398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OhFMUA&#10;AADcAAAADwAAAGRycy9kb3ducmV2LnhtbESPQWsCMRSE74X+h/AKvWniFopdjVJKBaGXula8PjfP&#10;3cXNyzaJ7vbfG0HocZiZb5j5crCtuJAPjWMNk7ECQVw603Cl4We7Gk1BhIhssHVMGv4owHLx+DDH&#10;3LieN3QpYiUShEOOGuoYu1zKUNZkMYxdR5y8o/MWY5K+ksZjn+C2lZlSr9Jiw2mhxo4+aipPxdlq&#10;8Ov+U003b7/7712mzofV124oDlo/Pw3vMxCRhvgfvrfXRsPLJIPbmXQE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46EUxQAAANwAAAAPAAAAAAAAAAAAAAAAAJgCAABkcnMv&#10;ZG93bnJldi54bWxQSwUGAAAAAAQABAD1AAAAigMAAAAA&#10;" strokecolor="window">
                  <v:textbox>
                    <w:txbxContent>
                      <w:p w:rsidR="00BA14AF" w:rsidRPr="005E6428" w:rsidRDefault="00BA14AF" w:rsidP="001C3AEB">
                        <w:pPr>
                          <w:jc w:val="center"/>
                          <w:rPr>
                            <w:sz w:val="16"/>
                            <w:szCs w:val="16"/>
                          </w:rPr>
                        </w:pPr>
                        <w:r>
                          <w:rPr>
                            <w:sz w:val="16"/>
                            <w:szCs w:val="16"/>
                          </w:rPr>
                          <w:t>magnetisch</w:t>
                        </w:r>
                      </w:p>
                    </w:txbxContent>
                  </v:textbox>
                </v:shape>
              </v:group>
            </w:pict>
          </mc:Fallback>
        </mc:AlternateContent>
      </w:r>
      <w:r>
        <w:rPr>
          <w:noProof/>
          <w:lang w:eastAsia="de-DE"/>
        </w:rPr>
        <mc:AlternateContent>
          <mc:Choice Requires="wpg">
            <w:drawing>
              <wp:anchor distT="0" distB="0" distL="114300" distR="114300" simplePos="0" relativeHeight="252396544" behindDoc="0" locked="0" layoutInCell="1" allowOverlap="1" wp14:anchorId="2DC49A47" wp14:editId="6A5F67EA">
                <wp:simplePos x="0" y="0"/>
                <wp:positionH relativeFrom="column">
                  <wp:posOffset>2791595</wp:posOffset>
                </wp:positionH>
                <wp:positionV relativeFrom="paragraph">
                  <wp:posOffset>2931537</wp:posOffset>
                </wp:positionV>
                <wp:extent cx="826770" cy="817531"/>
                <wp:effectExtent l="152400" t="19050" r="144780" b="40005"/>
                <wp:wrapNone/>
                <wp:docPr id="1214" name="Gruppieren 1214"/>
                <wp:cNvGraphicFramePr/>
                <a:graphic xmlns:a="http://schemas.openxmlformats.org/drawingml/2006/main">
                  <a:graphicData uri="http://schemas.microsoft.com/office/word/2010/wordprocessingGroup">
                    <wpg:wgp>
                      <wpg:cNvGrpSpPr/>
                      <wpg:grpSpPr>
                        <a:xfrm>
                          <a:off x="0" y="0"/>
                          <a:ext cx="826770" cy="817531"/>
                          <a:chOff x="0" y="0"/>
                          <a:chExt cx="826770" cy="817531"/>
                        </a:xfrm>
                      </wpg:grpSpPr>
                      <wps:wsp>
                        <wps:cNvPr id="298" name="Textfeld 2"/>
                        <wps:cNvSpPr txBox="1">
                          <a:spLocks noChangeArrowheads="1"/>
                        </wps:cNvSpPr>
                        <wps:spPr bwMode="auto">
                          <a:xfrm rot="18052927">
                            <a:off x="238328" y="251150"/>
                            <a:ext cx="754866" cy="341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rPr>
                                  <w:sz w:val="16"/>
                                  <w:szCs w:val="16"/>
                                </w:rPr>
                              </w:pPr>
                              <w:r>
                                <w:rPr>
                                  <w:sz w:val="16"/>
                                  <w:szCs w:val="16"/>
                                </w:rPr>
                                <w:t>maschinelle Entrostung</w:t>
                              </w:r>
                            </w:p>
                          </w:txbxContent>
                        </wps:txbx>
                        <wps:bodyPr rot="0" vert="horz" wrap="square" lIns="91440" tIns="45720" rIns="91440" bIns="45720" anchor="t" anchorCtr="0">
                          <a:noAutofit/>
                        </wps:bodyPr>
                      </wps:wsp>
                      <wps:wsp>
                        <wps:cNvPr id="959" name="Textfeld 2"/>
                        <wps:cNvSpPr txBox="1">
                          <a:spLocks noChangeArrowheads="1"/>
                        </wps:cNvSpPr>
                        <wps:spPr bwMode="auto">
                          <a:xfrm>
                            <a:off x="0" y="3095"/>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r>
                                <w:rPr>
                                  <w:sz w:val="16"/>
                                  <w:szCs w:val="16"/>
                                </w:rPr>
                                <w:t>Korrosion</w:t>
                              </w:r>
                            </w:p>
                          </w:txbxContent>
                        </wps:txbx>
                        <wps:bodyPr rot="0" vert="horz" wrap="square" lIns="91440" tIns="45720" rIns="91440" bIns="45720" anchor="t" anchorCtr="0">
                          <a:noAutofit/>
                        </wps:bodyPr>
                      </wps:wsp>
                      <wps:wsp>
                        <wps:cNvPr id="319" name="Textfeld 2"/>
                        <wps:cNvSpPr txBox="1">
                          <a:spLocks noChangeArrowheads="1"/>
                        </wps:cNvSpPr>
                        <wps:spPr bwMode="auto">
                          <a:xfrm rot="3515482">
                            <a:off x="-238328" y="299789"/>
                            <a:ext cx="817531" cy="217953"/>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jc w:val="center"/>
                                <w:rPr>
                                  <w:sz w:val="16"/>
                                  <w:szCs w:val="16"/>
                                </w:rPr>
                              </w:pPr>
                              <w:r>
                                <w:rPr>
                                  <w:sz w:val="16"/>
                                  <w:szCs w:val="16"/>
                                </w:rPr>
                                <w:t>Fette und Öle</w:t>
                              </w:r>
                            </w:p>
                          </w:txbxContent>
                        </wps:txbx>
                        <wps:bodyPr rot="0" vert="horz" wrap="square" lIns="91440" tIns="45720" rIns="91440" bIns="45720" anchor="t" anchorCtr="0">
                          <a:noAutofit/>
                        </wps:bodyPr>
                      </wps:wsp>
                    </wpg:wgp>
                  </a:graphicData>
                </a:graphic>
              </wp:anchor>
            </w:drawing>
          </mc:Choice>
          <mc:Fallback>
            <w:pict>
              <v:group id="Gruppieren 1214" o:spid="_x0000_s1351" style="position:absolute;margin-left:219.8pt;margin-top:230.85pt;width:65.1pt;height:64.35pt;z-index:252396544;mso-position-horizontal-relative:text;mso-position-vertical-relative:text" coordsize="8267,8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">
                <v:shape id="_x0000_s1352" type="#_x0000_t202" style="position:absolute;left:2383;top:2511;width:7548;height:3416;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pBXsAA&#10;AADcAAAADwAAAGRycy9kb3ducmV2LnhtbERPTYvCMBC9C/6HMII3TRURrUYRV2FPwqoHvQ3N2BSb&#10;SUmytv77zUHY4+N9r7edrcWLfKgcK5iMMxDEhdMVlwqul+NoASJEZI21Y1LwpgDbTb+3xly7ln/o&#10;dY6lSCEcclRgYmxyKUNhyGIYu4Y4cQ/nLcYEfSm1xzaF21pOs2wuLVacGgw2tDdUPM+/VsGs9ovD&#10;g2a39ut0NJdiftjJ+1Op4aDbrUBE6uK/+OP+1gqmy7Q2nUlHQG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NpBXsAAAADcAAAADwAAAAAAAAAAAAAAAACYAgAAZHJzL2Rvd25y&#10;ZXYueG1sUEsFBgAAAAAEAAQA9QAAAIUDAAAAAA==&#10;" strokecolor="window">
                  <v:textbox>
                    <w:txbxContent>
                      <w:p w:rsidR="00BA14AF" w:rsidRPr="005E6428" w:rsidRDefault="00BA14AF" w:rsidP="001C3AEB">
                        <w:pPr>
                          <w:rPr>
                            <w:sz w:val="16"/>
                            <w:szCs w:val="16"/>
                          </w:rPr>
                        </w:pPr>
                        <w:r>
                          <w:rPr>
                            <w:sz w:val="16"/>
                            <w:szCs w:val="16"/>
                          </w:rPr>
                          <w:t>maschinelle Entrostung</w:t>
                        </w:r>
                      </w:p>
                    </w:txbxContent>
                  </v:textbox>
                </v:shape>
                <v:shape id="_x0000_s1353" type="#_x0000_t202" style="position:absolute;top:30;width:8267;height:2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oKGsQA&#10;AADcAAAADwAAAGRycy9kb3ducmV2LnhtbESPQWvCQBSE7wX/w/IEb3WjYtHoKhIqeEmh0Yu3Z/aZ&#10;BLNvl+xW03/fLQgeh5n5hllve9OKO3W+saxgMk5AEJdWN1wpOB337wsQPiBrbC2Tgl/ysN0M3taY&#10;avvgb7oXoRIRwj5FBXUILpXSlzUZ9GPriKN3tZ3BEGVXSd3hI8JNK6dJ8iENNhwXanSU1VTeih+j&#10;YH/JnMOv4vOcz2b+Mud8R1mu1GjY71YgAvXhFX62D1rBcr6E/zPxCM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qChrEAAAA3AAAAA8AAAAAAAAAAAAAAAAAmAIAAGRycy9k&#10;b3ducmV2LnhtbFBLBQYAAAAABAAEAPUAAACJAwAAAAA=&#10;" strokecolor="window">
                  <v:textbox>
                    <w:txbxContent>
                      <w:p w:rsidR="00BA14AF" w:rsidRPr="005E6428" w:rsidRDefault="00BA14AF" w:rsidP="001C3AEB">
                        <w:pPr>
                          <w:jc w:val="center"/>
                          <w:rPr>
                            <w:sz w:val="16"/>
                            <w:szCs w:val="16"/>
                          </w:rPr>
                        </w:pPr>
                        <w:r>
                          <w:rPr>
                            <w:sz w:val="16"/>
                            <w:szCs w:val="16"/>
                          </w:rPr>
                          <w:t>Korrosion</w:t>
                        </w:r>
                      </w:p>
                    </w:txbxContent>
                  </v:textbox>
                </v:shape>
                <v:shape id="_x0000_s1354" type="#_x0000_t202" style="position:absolute;left:-2384;top:2998;width:8175;height:2180;rotation:38398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czZcUA&#10;AADcAAAADwAAAGRycy9kb3ducmV2LnhtbESPQWsCMRSE7wX/Q3iCt5qoUHQ1ikgFoZe6rXh9bp67&#10;i5uXbRLd7b9vCoUeh5n5hlltetuIB/lQO9YwGSsQxIUzNZcaPj/2z3MQISIbbByThm8KsFkPnlaY&#10;GdfxkR55LEWCcMhQQxVjm0kZiooshrFriZN3dd5iTNKX0njsEtw2cqrUi7RYc1qosKVdRcUtv1sN&#10;/tC9qvlx8XV+P03V/bJ/O/X5RevRsN8uQUTq43/4r30wGmaTBfyeS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RzNlxQAAANwAAAAPAAAAAAAAAAAAAAAAAJgCAABkcnMv&#10;ZG93bnJldi54bWxQSwUGAAAAAAQABAD1AAAAigMAAAAA&#10;" strokecolor="window">
                  <v:textbox>
                    <w:txbxContent>
                      <w:p w:rsidR="00BA14AF" w:rsidRPr="005E6428" w:rsidRDefault="00BA14AF" w:rsidP="001C3AEB">
                        <w:pPr>
                          <w:jc w:val="center"/>
                          <w:rPr>
                            <w:sz w:val="16"/>
                            <w:szCs w:val="16"/>
                          </w:rPr>
                        </w:pPr>
                        <w:r>
                          <w:rPr>
                            <w:sz w:val="16"/>
                            <w:szCs w:val="16"/>
                          </w:rPr>
                          <w:t>Fette und Öle</w:t>
                        </w:r>
                      </w:p>
                    </w:txbxContent>
                  </v:textbox>
                </v:shape>
              </v:group>
            </w:pict>
          </mc:Fallback>
        </mc:AlternateContent>
      </w:r>
      <w:r>
        <w:rPr>
          <w:noProof/>
          <w:lang w:eastAsia="de-DE"/>
        </w:rPr>
        <mc:AlternateContent>
          <mc:Choice Requires="wps">
            <w:drawing>
              <wp:anchor distT="0" distB="0" distL="114300" distR="114300" simplePos="0" relativeHeight="252390400" behindDoc="0" locked="0" layoutInCell="1" allowOverlap="1" wp14:anchorId="692258D7" wp14:editId="65B73254">
                <wp:simplePos x="0" y="0"/>
                <wp:positionH relativeFrom="column">
                  <wp:posOffset>2820066</wp:posOffset>
                </wp:positionH>
                <wp:positionV relativeFrom="paragraph">
                  <wp:posOffset>2248975</wp:posOffset>
                </wp:positionV>
                <wp:extent cx="493889" cy="310791"/>
                <wp:effectExtent l="129540" t="60960" r="131445" b="74295"/>
                <wp:wrapNone/>
                <wp:docPr id="49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138544">
                          <a:off x="0" y="0"/>
                          <a:ext cx="493889" cy="310791"/>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1C3AEB">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355" type="#_x0000_t202" style="position:absolute;margin-left:222.05pt;margin-top:177.1pt;width:38.9pt;height:24.45pt;rotation:-3780833fd;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" strokecolor="window">
                <v:textbox>
                  <w:txbxContent>
                    <w:p w:rsidR="00BA14AF" w:rsidRPr="005E6428" w:rsidRDefault="00BA14AF" w:rsidP="001C3AEB">
                      <w:pPr>
                        <w:rPr>
                          <w:sz w:val="16"/>
                          <w:szCs w:val="16"/>
                        </w:rPr>
                      </w:pPr>
                    </w:p>
                  </w:txbxContent>
                </v:textbox>
              </v:shape>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07FDB"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rPr>
                <w:color w:val="000000"/>
              </w:rPr>
            </w:pPr>
            <w:r>
              <w:lastRenderedPageBreak/>
              <w:br w:type="page"/>
              <w:t>Lernfeld</w:t>
            </w:r>
          </w:p>
          <w:p w:rsidR="00E07FDB" w:rsidRDefault="00E07FDB"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r>
              <w:t>Titel</w:t>
            </w:r>
          </w:p>
          <w:p w:rsidR="00E07FDB" w:rsidRPr="00F50BDC" w:rsidRDefault="00E07FDB" w:rsidP="007E5967">
            <w:pPr>
              <w:rPr>
                <w:b/>
              </w:rPr>
            </w:pPr>
            <w:r w:rsidRPr="00F50BDC">
              <w:rPr>
                <w:b/>
              </w:rPr>
              <w:t>Station 8: Gamepoint</w:t>
            </w:r>
            <w:r>
              <w:rPr>
                <w:b/>
              </w:rPr>
              <w:t xml:space="preserve"> 2</w:t>
            </w:r>
          </w:p>
        </w:tc>
        <w:tc>
          <w:tcPr>
            <w:tcW w:w="188" w:type="dxa"/>
            <w:vMerge w:val="restart"/>
            <w:tcBorders>
              <w:top w:val="nil"/>
              <w:left w:val="single" w:sz="4" w:space="0" w:color="auto"/>
              <w:bottom w:val="nil"/>
              <w:right w:val="single" w:sz="4" w:space="0" w:color="auto"/>
            </w:tcBorders>
            <w:shd w:val="clear" w:color="auto" w:fill="FFFFFF"/>
          </w:tcPr>
          <w:p w:rsidR="00E07FDB" w:rsidRPr="004B658C" w:rsidRDefault="00E07FDB"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p>
          <w:p w:rsidR="00E07FDB" w:rsidRPr="00B51DE9" w:rsidRDefault="00E07FDB" w:rsidP="007E5967">
            <w:pPr>
              <w:pStyle w:val="TabelleKopfmitte"/>
              <w:rPr>
                <w:rFonts w:eastAsia="Calibri"/>
              </w:rPr>
            </w:pPr>
            <w:r>
              <w:t>F1.01.03.08</w:t>
            </w:r>
          </w:p>
        </w:tc>
      </w:tr>
      <w:tr w:rsidR="00E07FDB" w:rsidRPr="00B51DE9" w:rsidTr="007E5967">
        <w:tc>
          <w:tcPr>
            <w:tcW w:w="7348" w:type="dxa"/>
            <w:gridSpan w:val="2"/>
            <w:tcBorders>
              <w:left w:val="single" w:sz="4" w:space="0" w:color="auto"/>
              <w:bottom w:val="single" w:sz="4" w:space="0" w:color="auto"/>
              <w:right w:val="single" w:sz="4" w:space="0" w:color="auto"/>
            </w:tcBorders>
            <w:hideMark/>
          </w:tcPr>
          <w:p w:rsidR="00E07FDB" w:rsidRPr="004B658C" w:rsidRDefault="00E07FDB" w:rsidP="007E5967">
            <w:pPr>
              <w:pStyle w:val="Tabelle6pt"/>
            </w:pPr>
            <w:r>
              <w:t>Kompetenzbereiche:</w:t>
            </w:r>
          </w:p>
          <w:p w:rsidR="00E07FDB" w:rsidRDefault="00E07FDB" w:rsidP="007E5967">
            <w:pPr>
              <w:pStyle w:val="Kopf8ptafz"/>
            </w:pPr>
            <w:r>
              <w:t>Ich kann Werkstoffe objektbezogen auswählen und verarbeiten</w:t>
            </w:r>
          </w:p>
          <w:p w:rsidR="00E07FDB" w:rsidRDefault="00E07FDB"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E07FDB" w:rsidRDefault="00E07FDB"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07FDB" w:rsidRPr="00B51DE9" w:rsidTr="007E5967">
              <w:trPr>
                <w:trHeight w:val="284"/>
              </w:trPr>
              <w:tc>
                <w:tcPr>
                  <w:tcW w:w="2090" w:type="dxa"/>
                  <w:shd w:val="clear" w:color="auto" w:fill="D9D9D9" w:themeFill="background1" w:themeFillShade="D9"/>
                </w:tcPr>
                <w:p w:rsidR="00E07FDB" w:rsidRPr="00B51DE9" w:rsidRDefault="00E07FDB" w:rsidP="007E5967">
                  <w:pPr>
                    <w:pStyle w:val="TabelleKopfmitte"/>
                  </w:pPr>
                  <w:r w:rsidRPr="00B51DE9">
                    <w:t>L</w:t>
                  </w:r>
                  <w:r>
                    <w:t>ösung</w:t>
                  </w:r>
                </w:p>
              </w:tc>
            </w:tr>
          </w:tbl>
          <w:p w:rsidR="00E07FDB" w:rsidRPr="00B51DE9" w:rsidRDefault="00E07FDB" w:rsidP="007E5967"/>
        </w:tc>
      </w:tr>
    </w:tbl>
    <w:p w:rsidR="00E07FDB" w:rsidRPr="00AF13E0" w:rsidRDefault="00E07FDB" w:rsidP="00593871">
      <w:pPr>
        <w:pStyle w:val="berschrift2"/>
      </w:pPr>
      <w:r w:rsidRPr="00AF13E0">
        <w:t xml:space="preserve">2. </w:t>
      </w:r>
      <w:proofErr w:type="spellStart"/>
      <w:r w:rsidRPr="00AF13E0">
        <w:t>Trimino</w:t>
      </w:r>
      <w:proofErr w:type="spellEnd"/>
    </w:p>
    <w:p w:rsidR="00E07FDB" w:rsidRDefault="00E07FDB" w:rsidP="00E07FDB">
      <w:pPr>
        <w:pStyle w:val="Textkrper"/>
      </w:pPr>
    </w:p>
    <w:p w:rsidR="00E07FDB" w:rsidRDefault="00E07FDB" w:rsidP="00E07FDB">
      <w:pPr>
        <w:pStyle w:val="Textkrper"/>
      </w:pPr>
      <w:r>
        <w:rPr>
          <w:noProof/>
        </w:rPr>
        <mc:AlternateContent>
          <mc:Choice Requires="wpg">
            <w:drawing>
              <wp:anchor distT="0" distB="0" distL="114300" distR="114300" simplePos="0" relativeHeight="252601344" behindDoc="0" locked="0" layoutInCell="1" allowOverlap="1" wp14:anchorId="4012B4E1" wp14:editId="28B1F8F3">
                <wp:simplePos x="0" y="0"/>
                <wp:positionH relativeFrom="column">
                  <wp:posOffset>73540</wp:posOffset>
                </wp:positionH>
                <wp:positionV relativeFrom="paragraph">
                  <wp:posOffset>93716</wp:posOffset>
                </wp:positionV>
                <wp:extent cx="4281170" cy="3554730"/>
                <wp:effectExtent l="0" t="0" r="24130" b="26670"/>
                <wp:wrapNone/>
                <wp:docPr id="1717" name="Gruppieren 1717"/>
                <wp:cNvGraphicFramePr/>
                <a:graphic xmlns:a="http://schemas.openxmlformats.org/drawingml/2006/main">
                  <a:graphicData uri="http://schemas.microsoft.com/office/word/2010/wordprocessingGroup">
                    <wpg:wgp>
                      <wpg:cNvGrpSpPr/>
                      <wpg:grpSpPr>
                        <a:xfrm>
                          <a:off x="0" y="0"/>
                          <a:ext cx="4281170" cy="3554730"/>
                          <a:chOff x="0" y="0"/>
                          <a:chExt cx="4281170" cy="3554730"/>
                        </a:xfrm>
                      </wpg:grpSpPr>
                      <wpg:grpSp>
                        <wpg:cNvPr id="1718" name="Gruppieren 1718"/>
                        <wpg:cNvGrpSpPr/>
                        <wpg:grpSpPr>
                          <a:xfrm>
                            <a:off x="0" y="0"/>
                            <a:ext cx="4281170" cy="3554730"/>
                            <a:chOff x="0" y="0"/>
                            <a:chExt cx="4281170" cy="3554730"/>
                          </a:xfrm>
                        </wpg:grpSpPr>
                        <wpg:grpSp>
                          <wpg:cNvPr id="1719" name="Gruppieren 1719"/>
                          <wpg:cNvGrpSpPr/>
                          <wpg:grpSpPr>
                            <a:xfrm>
                              <a:off x="0" y="0"/>
                              <a:ext cx="4281170" cy="3554730"/>
                              <a:chOff x="0" y="0"/>
                              <a:chExt cx="4281363" cy="3555034"/>
                            </a:xfrm>
                          </wpg:grpSpPr>
                          <wps:wsp>
                            <wps:cNvPr id="1720" name="Gleichschenkliges Dreieck 1720"/>
                            <wps:cNvSpPr/>
                            <wps:spPr>
                              <a:xfrm>
                                <a:off x="1423283" y="0"/>
                                <a:ext cx="1426845" cy="1185545"/>
                              </a:xfrm>
                              <a:prstGeom prst="triangl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1" name="Gleichschenkliges Dreieck 1721"/>
                            <wps:cNvSpPr/>
                            <wps:spPr>
                              <a:xfrm>
                                <a:off x="2138901" y="1176793"/>
                                <a:ext cx="1426845" cy="1185545"/>
                              </a:xfrm>
                              <a:prstGeom prst="triangl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2" name="Gleichschenkliges Dreieck 1722"/>
                            <wps:cNvSpPr/>
                            <wps:spPr>
                              <a:xfrm>
                                <a:off x="715617" y="1176793"/>
                                <a:ext cx="1426845" cy="1185545"/>
                              </a:xfrm>
                              <a:prstGeom prst="triangl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3" name="Gleichschenkliges Dreieck 1723"/>
                            <wps:cNvSpPr/>
                            <wps:spPr>
                              <a:xfrm>
                                <a:off x="2854518" y="2369489"/>
                                <a:ext cx="1426845" cy="1185545"/>
                              </a:xfrm>
                              <a:prstGeom prst="triangl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4" name="Gleichschenkliges Dreieck 1724"/>
                            <wps:cNvSpPr/>
                            <wps:spPr>
                              <a:xfrm>
                                <a:off x="1431235" y="2369489"/>
                                <a:ext cx="1426845" cy="1185545"/>
                              </a:xfrm>
                              <a:prstGeom prst="triangl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5" name="Gleichschenkliges Dreieck 1725"/>
                            <wps:cNvSpPr/>
                            <wps:spPr>
                              <a:xfrm>
                                <a:off x="0" y="2369489"/>
                                <a:ext cx="1426845" cy="1185545"/>
                              </a:xfrm>
                              <a:prstGeom prst="triangle">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6" name="Textfeld 2"/>
                          <wps:cNvSpPr txBox="1">
                            <a:spLocks noChangeArrowheads="1"/>
                          </wps:cNvSpPr>
                          <wps:spPr bwMode="auto">
                            <a:xfrm>
                              <a:off x="1760706" y="943583"/>
                              <a:ext cx="826935" cy="214685"/>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Schwermetall</w:t>
                                </w:r>
                              </w:p>
                            </w:txbxContent>
                          </wps:txbx>
                          <wps:bodyPr rot="0" vert="horz" wrap="square" lIns="91440" tIns="45720" rIns="91440" bIns="45720" anchor="t" anchorCtr="0">
                            <a:noAutofit/>
                          </wps:bodyPr>
                        </wps:wsp>
                        <wps:wsp>
                          <wps:cNvPr id="1727" name="Textfeld 2"/>
                          <wps:cNvSpPr txBox="1">
                            <a:spLocks noChangeArrowheads="1"/>
                          </wps:cNvSpPr>
                          <wps:spPr bwMode="auto">
                            <a:xfrm>
                              <a:off x="1760706" y="1215957"/>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Blei</w:t>
                                </w:r>
                              </w:p>
                            </w:txbxContent>
                          </wps:txbx>
                          <wps:bodyPr rot="0" vert="horz" wrap="square" lIns="91440" tIns="45720" rIns="91440" bIns="45720" anchor="t" anchorCtr="0">
                            <a:noAutofit/>
                          </wps:bodyPr>
                        </wps:wsp>
                        <wps:wsp>
                          <wps:cNvPr id="35" name="Textfeld 2"/>
                          <wps:cNvSpPr txBox="1">
                            <a:spLocks noChangeArrowheads="1"/>
                          </wps:cNvSpPr>
                          <wps:spPr bwMode="auto">
                            <a:xfrm>
                              <a:off x="2441642" y="2081719"/>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rPr>
                                    <w:sz w:val="16"/>
                                    <w:szCs w:val="16"/>
                                  </w:rPr>
                                </w:pPr>
                                <w:r>
                                  <w:rPr>
                                    <w:sz w:val="16"/>
                                    <w:szCs w:val="16"/>
                                  </w:rPr>
                                  <w:t>unerwünscht</w:t>
                                </w:r>
                              </w:p>
                            </w:txbxContent>
                          </wps:txbx>
                          <wps:bodyPr rot="0" vert="horz" wrap="square" lIns="91440" tIns="45720" rIns="91440" bIns="45720" anchor="t" anchorCtr="0">
                            <a:noAutofit/>
                          </wps:bodyPr>
                        </wps:wsp>
                        <wps:wsp>
                          <wps:cNvPr id="41" name="Textfeld 2"/>
                          <wps:cNvSpPr txBox="1">
                            <a:spLocks noChangeArrowheads="1"/>
                          </wps:cNvSpPr>
                          <wps:spPr bwMode="auto">
                            <a:xfrm>
                              <a:off x="933855" y="2091446"/>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Stahl</w:t>
                                </w:r>
                              </w:p>
                            </w:txbxContent>
                          </wps:txbx>
                          <wps:bodyPr rot="0" vert="horz" wrap="square" lIns="91440" tIns="45720" rIns="91440" bIns="45720" anchor="t" anchorCtr="0">
                            <a:noAutofit/>
                          </wps:bodyPr>
                        </wps:wsp>
                        <wpg:grpSp>
                          <wpg:cNvPr id="1728" name="Gruppieren 1728"/>
                          <wpg:cNvGrpSpPr/>
                          <wpg:grpSpPr>
                            <a:xfrm>
                              <a:off x="2509736" y="1750978"/>
                              <a:ext cx="248920" cy="261620"/>
                              <a:chOff x="0" y="0"/>
                              <a:chExt cx="249374" cy="262052"/>
                            </a:xfrm>
                          </wpg:grpSpPr>
                          <wps:wsp>
                            <wps:cNvPr id="1729" name="Gerade Verbindung 1729"/>
                            <wps:cNvCnPr/>
                            <wps:spPr>
                              <a:xfrm flipV="1">
                                <a:off x="30145" y="0"/>
                                <a:ext cx="119270" cy="187283"/>
                              </a:xfrm>
                              <a:prstGeom prst="line">
                                <a:avLst/>
                              </a:prstGeom>
                              <a:noFill/>
                              <a:ln w="9525" cap="flat" cmpd="sng" algn="ctr">
                                <a:solidFill>
                                  <a:srgbClr val="4F81BD">
                                    <a:shade val="95000"/>
                                    <a:satMod val="105000"/>
                                  </a:srgbClr>
                                </a:solidFill>
                                <a:prstDash val="solid"/>
                              </a:ln>
                              <a:effectLst/>
                            </wps:spPr>
                            <wps:bodyPr/>
                          </wps:wsp>
                          <wps:wsp>
                            <wps:cNvPr id="1730" name="Gerade Verbindung 1730"/>
                            <wps:cNvCnPr/>
                            <wps:spPr>
                              <a:xfrm flipV="1">
                                <a:off x="65314" y="25121"/>
                                <a:ext cx="118745" cy="186690"/>
                              </a:xfrm>
                              <a:prstGeom prst="line">
                                <a:avLst/>
                              </a:prstGeom>
                              <a:noFill/>
                              <a:ln w="9525" cap="flat" cmpd="sng" algn="ctr">
                                <a:solidFill>
                                  <a:srgbClr val="4F81BD">
                                    <a:shade val="95000"/>
                                    <a:satMod val="105000"/>
                                  </a:srgbClr>
                                </a:solidFill>
                                <a:prstDash val="solid"/>
                              </a:ln>
                              <a:effectLst/>
                            </wps:spPr>
                            <wps:bodyPr/>
                          </wps:wsp>
                          <wps:wsp>
                            <wps:cNvPr id="1731" name="Gerade Verbindung 1731"/>
                            <wps:cNvCnPr/>
                            <wps:spPr>
                              <a:xfrm flipV="1">
                                <a:off x="95459" y="50242"/>
                                <a:ext cx="118745" cy="186690"/>
                              </a:xfrm>
                              <a:prstGeom prst="line">
                                <a:avLst/>
                              </a:prstGeom>
                              <a:noFill/>
                              <a:ln w="9525" cap="flat" cmpd="sng" algn="ctr">
                                <a:solidFill>
                                  <a:srgbClr val="4F81BD">
                                    <a:shade val="95000"/>
                                    <a:satMod val="105000"/>
                                  </a:srgbClr>
                                </a:solidFill>
                                <a:prstDash val="solid"/>
                              </a:ln>
                              <a:effectLst/>
                            </wps:spPr>
                            <wps:bodyPr/>
                          </wps:wsp>
                          <wps:wsp>
                            <wps:cNvPr id="1732" name="Gerade Verbindung 1732"/>
                            <wps:cNvCnPr/>
                            <wps:spPr>
                              <a:xfrm flipV="1">
                                <a:off x="130629" y="75362"/>
                                <a:ext cx="118745" cy="186690"/>
                              </a:xfrm>
                              <a:prstGeom prst="line">
                                <a:avLst/>
                              </a:prstGeom>
                              <a:noFill/>
                              <a:ln w="9525" cap="flat" cmpd="sng" algn="ctr">
                                <a:solidFill>
                                  <a:srgbClr val="4F81BD">
                                    <a:shade val="95000"/>
                                    <a:satMod val="105000"/>
                                  </a:srgbClr>
                                </a:solidFill>
                                <a:prstDash val="solid"/>
                              </a:ln>
                              <a:effectLst/>
                            </wps:spPr>
                            <wps:bodyPr/>
                          </wps:wsp>
                          <wps:wsp>
                            <wps:cNvPr id="1733" name="Gerade Verbindung 1733"/>
                            <wps:cNvCnPr/>
                            <wps:spPr>
                              <a:xfrm>
                                <a:off x="65314" y="25121"/>
                                <a:ext cx="183815" cy="128626"/>
                              </a:xfrm>
                              <a:prstGeom prst="line">
                                <a:avLst/>
                              </a:prstGeom>
                              <a:noFill/>
                              <a:ln w="9525" cap="flat" cmpd="sng" algn="ctr">
                                <a:solidFill>
                                  <a:srgbClr val="4F81BD">
                                    <a:shade val="95000"/>
                                    <a:satMod val="105000"/>
                                  </a:srgbClr>
                                </a:solidFill>
                                <a:prstDash val="solid"/>
                              </a:ln>
                              <a:effectLst/>
                            </wps:spPr>
                            <wps:bodyPr/>
                          </wps:wsp>
                          <wps:wsp>
                            <wps:cNvPr id="1734" name="Gerade Verbindung 1734"/>
                            <wps:cNvCnPr/>
                            <wps:spPr>
                              <a:xfrm>
                                <a:off x="55266" y="65314"/>
                                <a:ext cx="183515" cy="128270"/>
                              </a:xfrm>
                              <a:prstGeom prst="line">
                                <a:avLst/>
                              </a:prstGeom>
                              <a:noFill/>
                              <a:ln w="9525" cap="flat" cmpd="sng" algn="ctr">
                                <a:solidFill>
                                  <a:srgbClr val="4F81BD">
                                    <a:shade val="95000"/>
                                    <a:satMod val="105000"/>
                                  </a:srgbClr>
                                </a:solidFill>
                                <a:prstDash val="solid"/>
                              </a:ln>
                              <a:effectLst/>
                            </wps:spPr>
                            <wps:bodyPr/>
                          </wps:wsp>
                          <wps:wsp>
                            <wps:cNvPr id="1735" name="Gerade Verbindung 1735"/>
                            <wps:cNvCnPr/>
                            <wps:spPr>
                              <a:xfrm>
                                <a:off x="30145" y="95459"/>
                                <a:ext cx="183515" cy="128270"/>
                              </a:xfrm>
                              <a:prstGeom prst="line">
                                <a:avLst/>
                              </a:prstGeom>
                              <a:noFill/>
                              <a:ln w="9525" cap="flat" cmpd="sng" algn="ctr">
                                <a:solidFill>
                                  <a:srgbClr val="4F81BD">
                                    <a:shade val="95000"/>
                                    <a:satMod val="105000"/>
                                  </a:srgbClr>
                                </a:solidFill>
                                <a:prstDash val="solid"/>
                              </a:ln>
                              <a:effectLst/>
                            </wps:spPr>
                            <wps:bodyPr/>
                          </wps:wsp>
                          <wps:wsp>
                            <wps:cNvPr id="1736" name="Gerade Verbindung 1736"/>
                            <wps:cNvCnPr/>
                            <wps:spPr>
                              <a:xfrm>
                                <a:off x="0" y="110532"/>
                                <a:ext cx="183515" cy="128270"/>
                              </a:xfrm>
                              <a:prstGeom prst="line">
                                <a:avLst/>
                              </a:prstGeom>
                              <a:noFill/>
                              <a:ln w="9525" cap="flat" cmpd="sng" algn="ctr">
                                <a:solidFill>
                                  <a:srgbClr val="4F81BD">
                                    <a:shade val="95000"/>
                                    <a:satMod val="105000"/>
                                  </a:srgbClr>
                                </a:solidFill>
                                <a:prstDash val="solid"/>
                              </a:ln>
                              <a:effectLst/>
                            </wps:spPr>
                            <wps:bodyPr/>
                          </wps:wsp>
                        </wpg:grpSp>
                        <wps:wsp>
                          <wps:cNvPr id="1737" name="Textfeld 2"/>
                          <wps:cNvSpPr txBox="1">
                            <a:spLocks noChangeArrowheads="1"/>
                          </wps:cNvSpPr>
                          <wps:spPr bwMode="auto">
                            <a:xfrm rot="18052927">
                              <a:off x="1147864" y="2782110"/>
                              <a:ext cx="966026" cy="261278"/>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rPr>
                                    <w:sz w:val="16"/>
                                    <w:szCs w:val="16"/>
                                  </w:rPr>
                                </w:pPr>
                                <w:r>
                                  <w:rPr>
                                    <w:sz w:val="16"/>
                                    <w:szCs w:val="16"/>
                                  </w:rPr>
                                  <w:t>Handentrostung</w:t>
                                </w:r>
                              </w:p>
                            </w:txbxContent>
                          </wps:txbx>
                          <wps:bodyPr rot="0" vert="horz" wrap="square" lIns="91440" tIns="45720" rIns="91440" bIns="45720" anchor="t" anchorCtr="0">
                            <a:noAutofit/>
                          </wps:bodyPr>
                        </wps:wsp>
                        <wps:wsp>
                          <wps:cNvPr id="1738" name="Textfeld 2"/>
                          <wps:cNvSpPr txBox="1">
                            <a:spLocks noChangeArrowheads="1"/>
                          </wps:cNvSpPr>
                          <wps:spPr bwMode="auto">
                            <a:xfrm rot="18052927">
                              <a:off x="2660514" y="2631332"/>
                              <a:ext cx="754866" cy="341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rPr>
                                    <w:sz w:val="16"/>
                                    <w:szCs w:val="16"/>
                                  </w:rPr>
                                </w:pPr>
                                <w:r>
                                  <w:rPr>
                                    <w:sz w:val="16"/>
                                    <w:szCs w:val="16"/>
                                  </w:rPr>
                                  <w:t>maschinelle Entrostung</w:t>
                                </w:r>
                              </w:p>
                            </w:txbxContent>
                          </wps:txbx>
                          <wps:bodyPr rot="0" vert="horz" wrap="square" lIns="91440" tIns="45720" rIns="91440" bIns="45720" anchor="t" anchorCtr="0">
                            <a:noAutofit/>
                          </wps:bodyPr>
                        </wps:wsp>
                        <wps:wsp>
                          <wps:cNvPr id="1739" name="Textfeld 2"/>
                          <wps:cNvSpPr txBox="1">
                            <a:spLocks noChangeArrowheads="1"/>
                          </wps:cNvSpPr>
                          <wps:spPr bwMode="auto">
                            <a:xfrm>
                              <a:off x="933855" y="2373549"/>
                              <a:ext cx="922351"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rPr>
                                    <w:sz w:val="16"/>
                                    <w:szCs w:val="16"/>
                                  </w:rPr>
                                </w:pPr>
                                <w:r>
                                  <w:rPr>
                                    <w:sz w:val="16"/>
                                    <w:szCs w:val="16"/>
                                  </w:rPr>
                                  <w:t>&lt; 2% Kohlenstoff</w:t>
                                </w:r>
                              </w:p>
                            </w:txbxContent>
                          </wps:txbx>
                          <wps:bodyPr rot="0" vert="horz" wrap="square" lIns="91440" tIns="45720" rIns="91440" bIns="45720" anchor="t" anchorCtr="0">
                            <a:noAutofit/>
                          </wps:bodyPr>
                        </wps:wsp>
                        <wps:wsp>
                          <wps:cNvPr id="1741" name="Textfeld 2"/>
                          <wps:cNvSpPr txBox="1">
                            <a:spLocks noChangeArrowheads="1"/>
                          </wps:cNvSpPr>
                          <wps:spPr bwMode="auto">
                            <a:xfrm rot="18052927">
                              <a:off x="3030165" y="2874524"/>
                              <a:ext cx="772795" cy="381000"/>
                            </a:xfrm>
                            <a:prstGeom prst="rect">
                              <a:avLst/>
                            </a:prstGeom>
                            <a:solidFill>
                              <a:srgbClr val="FFFFFF"/>
                            </a:solidFill>
                            <a:ln w="9525">
                              <a:solidFill>
                                <a:sysClr val="window" lastClr="FFFFFF"/>
                              </a:solidFill>
                              <a:miter lim="800000"/>
                              <a:headEnd/>
                              <a:tailEnd/>
                            </a:ln>
                          </wps:spPr>
                          <wps:txbx>
                            <w:txbxContent>
                              <w:p w:rsidR="00BA14AF" w:rsidRDefault="00BA14AF" w:rsidP="00E07FDB">
                                <w:pPr>
                                  <w:rPr>
                                    <w:sz w:val="16"/>
                                    <w:szCs w:val="16"/>
                                  </w:rPr>
                                </w:pPr>
                                <w:r>
                                  <w:rPr>
                                    <w:sz w:val="16"/>
                                    <w:szCs w:val="16"/>
                                  </w:rPr>
                                  <w:t xml:space="preserve">Bild </w:t>
                                </w:r>
                              </w:p>
                              <w:p w:rsidR="00BA14AF" w:rsidRPr="005E6428" w:rsidRDefault="00BA14AF" w:rsidP="00E07FDB">
                                <w:pPr>
                                  <w:rPr>
                                    <w:sz w:val="16"/>
                                    <w:szCs w:val="16"/>
                                  </w:rPr>
                                </w:pPr>
                                <w:r>
                                  <w:rPr>
                                    <w:sz w:val="16"/>
                                    <w:szCs w:val="16"/>
                                  </w:rPr>
                                  <w:t>Piktogramm</w:t>
                                </w:r>
                              </w:p>
                            </w:txbxContent>
                          </wps:txbx>
                          <wps:bodyPr rot="0" vert="horz" wrap="square" lIns="91440" tIns="45720" rIns="91440" bIns="45720" anchor="t" anchorCtr="0">
                            <a:noAutofit/>
                          </wps:bodyPr>
                        </wps:wsp>
                        <wps:wsp>
                          <wps:cNvPr id="1742" name="Textfeld 2"/>
                          <wps:cNvSpPr txBox="1">
                            <a:spLocks noChangeArrowheads="1"/>
                          </wps:cNvSpPr>
                          <wps:spPr bwMode="auto">
                            <a:xfrm rot="3418894">
                              <a:off x="1473740" y="1502923"/>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proofErr w:type="spellStart"/>
                                <w:r>
                                  <w:rPr>
                                    <w:sz w:val="16"/>
                                    <w:szCs w:val="16"/>
                                  </w:rPr>
                                  <w:t>Ri</w:t>
                                </w:r>
                                <w:proofErr w:type="spellEnd"/>
                              </w:p>
                            </w:txbxContent>
                          </wps:txbx>
                          <wps:bodyPr rot="0" vert="horz" wrap="square" lIns="91440" tIns="45720" rIns="91440" bIns="45720" anchor="t" anchorCtr="0">
                            <a:noAutofit/>
                          </wps:bodyPr>
                        </wps:wsp>
                        <wps:wsp>
                          <wps:cNvPr id="1743" name="Textfeld 2"/>
                          <wps:cNvSpPr txBox="1">
                            <a:spLocks noChangeArrowheads="1"/>
                          </wps:cNvSpPr>
                          <wps:spPr bwMode="auto">
                            <a:xfrm rot="3418894">
                              <a:off x="1181910" y="1697477"/>
                              <a:ext cx="760274" cy="34174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proofErr w:type="spellStart"/>
                                <w:r>
                                  <w:rPr>
                                    <w:sz w:val="16"/>
                                    <w:szCs w:val="16"/>
                                  </w:rPr>
                                  <w:t>Rostgrad</w:t>
                                </w:r>
                                <w:proofErr w:type="spellEnd"/>
                                <w:r>
                                  <w:rPr>
                                    <w:sz w:val="16"/>
                                    <w:szCs w:val="16"/>
                                  </w:rPr>
                                  <w:t xml:space="preserve"> international</w:t>
                                </w:r>
                              </w:p>
                            </w:txbxContent>
                          </wps:txbx>
                          <wps:bodyPr rot="0" vert="horz" wrap="square" lIns="91440" tIns="45720" rIns="91440" bIns="45720" anchor="t" anchorCtr="0">
                            <a:noAutofit/>
                          </wps:bodyPr>
                        </wps:wsp>
                        <wps:wsp>
                          <wps:cNvPr id="1744" name="Textfeld 2"/>
                          <wps:cNvSpPr txBox="1">
                            <a:spLocks noChangeArrowheads="1"/>
                          </wps:cNvSpPr>
                          <wps:spPr bwMode="auto">
                            <a:xfrm rot="3692173">
                              <a:off x="471791" y="2903706"/>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Eisen</w:t>
                                </w:r>
                              </w:p>
                            </w:txbxContent>
                          </wps:txbx>
                          <wps:bodyPr rot="0" vert="horz" wrap="square" lIns="91440" tIns="45720" rIns="91440" bIns="45720" anchor="t" anchorCtr="0">
                            <a:noAutofit/>
                          </wps:bodyPr>
                        </wps:wsp>
                        <wps:wsp>
                          <wps:cNvPr id="1745" name="Textfeld 2"/>
                          <wps:cNvSpPr txBox="1">
                            <a:spLocks noChangeArrowheads="1"/>
                          </wps:cNvSpPr>
                          <wps:spPr bwMode="auto">
                            <a:xfrm rot="3515482">
                              <a:off x="821987" y="2757791"/>
                              <a:ext cx="713881" cy="208501"/>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magnetisch</w:t>
                                </w:r>
                              </w:p>
                            </w:txbxContent>
                          </wps:txbx>
                          <wps:bodyPr rot="0" vert="horz" wrap="square" lIns="91440" tIns="45720" rIns="91440" bIns="45720" anchor="t" anchorCtr="0">
                            <a:noAutofit/>
                          </wps:bodyPr>
                        </wps:wsp>
                        <wps:wsp>
                          <wps:cNvPr id="1746" name="Stern mit 5 Zacken 1746"/>
                          <wps:cNvSpPr/>
                          <wps:spPr>
                            <a:xfrm>
                              <a:off x="2033080" y="272374"/>
                              <a:ext cx="230505" cy="210820"/>
                            </a:xfrm>
                            <a:prstGeom prst="star5">
                              <a:avLst>
                                <a:gd name="adj" fmla="val 14787"/>
                                <a:gd name="hf" fmla="val 105146"/>
                                <a:gd name="vf" fmla="val 110557"/>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7" name="Stern mit 5 Zacken 1747"/>
                          <wps:cNvSpPr/>
                          <wps:spPr>
                            <a:xfrm>
                              <a:off x="282102" y="3239310"/>
                              <a:ext cx="230505" cy="210820"/>
                            </a:xfrm>
                            <a:prstGeom prst="star5">
                              <a:avLst>
                                <a:gd name="adj" fmla="val 14787"/>
                                <a:gd name="hf" fmla="val 105146"/>
                                <a:gd name="vf" fmla="val 110557"/>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8" name="Stern mit 5 Zacken 1748"/>
                          <wps:cNvSpPr/>
                          <wps:spPr>
                            <a:xfrm>
                              <a:off x="3813242" y="3249038"/>
                              <a:ext cx="230505" cy="210820"/>
                            </a:xfrm>
                            <a:prstGeom prst="star5">
                              <a:avLst>
                                <a:gd name="adj" fmla="val 14787"/>
                                <a:gd name="hf" fmla="val 105146"/>
                                <a:gd name="vf" fmla="val 110557"/>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9" name="Textfeld 2"/>
                          <wps:cNvSpPr txBox="1">
                            <a:spLocks noChangeArrowheads="1"/>
                          </wps:cNvSpPr>
                          <wps:spPr bwMode="auto">
                            <a:xfrm rot="3515482">
                              <a:off x="1892029" y="2903706"/>
                              <a:ext cx="849846" cy="345726"/>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Benetzung</w:t>
                                </w:r>
                                <w:r>
                                  <w:rPr>
                                    <w:sz w:val="16"/>
                                    <w:szCs w:val="16"/>
                                  </w:rPr>
                                  <w:t>s</w:t>
                                </w:r>
                                <w:r>
                                  <w:rPr>
                                    <w:sz w:val="16"/>
                                    <w:szCs w:val="16"/>
                                  </w:rPr>
                                  <w:t>probe</w:t>
                                </w:r>
                              </w:p>
                            </w:txbxContent>
                          </wps:txbx>
                          <wps:bodyPr rot="0" vert="horz" wrap="square" lIns="91440" tIns="45720" rIns="91440" bIns="45720" anchor="t" anchorCtr="0">
                            <a:noAutofit/>
                          </wps:bodyPr>
                        </wps:wsp>
                        <wps:wsp>
                          <wps:cNvPr id="1750" name="Textfeld 2"/>
                          <wps:cNvSpPr txBox="1">
                            <a:spLocks noChangeArrowheads="1"/>
                          </wps:cNvSpPr>
                          <wps:spPr bwMode="auto">
                            <a:xfrm>
                              <a:off x="2412459" y="2383276"/>
                              <a:ext cx="826770" cy="214630"/>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Korrosion</w:t>
                                </w:r>
                              </w:p>
                            </w:txbxContent>
                          </wps:txbx>
                          <wps:bodyPr rot="0" vert="horz" wrap="square" lIns="91440" tIns="45720" rIns="91440" bIns="45720" anchor="t" anchorCtr="0">
                            <a:noAutofit/>
                          </wps:bodyPr>
                        </wps:wsp>
                        <wps:wsp>
                          <wps:cNvPr id="1752" name="Textfeld 2"/>
                          <wps:cNvSpPr txBox="1">
                            <a:spLocks noChangeArrowheads="1"/>
                          </wps:cNvSpPr>
                          <wps:spPr bwMode="auto">
                            <a:xfrm rot="3515482">
                              <a:off x="2174131" y="2689698"/>
                              <a:ext cx="817531" cy="217953"/>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jc w:val="center"/>
                                  <w:rPr>
                                    <w:sz w:val="16"/>
                                    <w:szCs w:val="16"/>
                                  </w:rPr>
                                </w:pPr>
                                <w:r>
                                  <w:rPr>
                                    <w:sz w:val="16"/>
                                    <w:szCs w:val="16"/>
                                  </w:rPr>
                                  <w:t>Fette und Öle</w:t>
                                </w:r>
                              </w:p>
                            </w:txbxContent>
                          </wps:txbx>
                          <wps:bodyPr rot="0" vert="horz" wrap="square" lIns="91440" tIns="45720" rIns="91440" bIns="45720" anchor="t" anchorCtr="0">
                            <a:noAutofit/>
                          </wps:bodyPr>
                        </wps:wsp>
                        <wps:wsp>
                          <wps:cNvPr id="1753" name="Textfeld 2"/>
                          <wps:cNvSpPr txBox="1">
                            <a:spLocks noChangeArrowheads="1"/>
                          </wps:cNvSpPr>
                          <wps:spPr bwMode="auto">
                            <a:xfrm rot="18052927">
                              <a:off x="1522378" y="2962073"/>
                              <a:ext cx="772795" cy="205972"/>
                            </a:xfrm>
                            <a:prstGeom prst="rect">
                              <a:avLst/>
                            </a:prstGeom>
                            <a:solidFill>
                              <a:srgbClr val="FFFFFF"/>
                            </a:solidFill>
                            <a:ln w="9525">
                              <a:solidFill>
                                <a:sysClr val="window" lastClr="FFFFFF"/>
                              </a:solidFill>
                              <a:miter lim="800000"/>
                              <a:headEnd/>
                              <a:tailEnd/>
                            </a:ln>
                          </wps:spPr>
                          <wps:txbx>
                            <w:txbxContent>
                              <w:p w:rsidR="00BA14AF" w:rsidRPr="005E6428" w:rsidRDefault="00BA14AF" w:rsidP="00E07FDB">
                                <w:pPr>
                                  <w:rPr>
                                    <w:sz w:val="16"/>
                                    <w:szCs w:val="16"/>
                                  </w:rPr>
                                </w:pPr>
                                <w:r>
                                  <w:rPr>
                                    <w:sz w:val="16"/>
                                    <w:szCs w:val="16"/>
                                  </w:rPr>
                                  <w:t>Piktogramm</w:t>
                                </w:r>
                              </w:p>
                            </w:txbxContent>
                          </wps:txbx>
                          <wps:bodyPr rot="0" vert="horz" wrap="square" lIns="91440" tIns="45720" rIns="91440" bIns="45720" anchor="t" anchorCtr="0">
                            <a:noAutofit/>
                          </wps:bodyPr>
                        </wps:wsp>
                        <wps:wsp>
                          <wps:cNvPr id="1754" name="Gerade Verbindung 1754"/>
                          <wps:cNvCnPr/>
                          <wps:spPr>
                            <a:xfrm flipV="1">
                              <a:off x="1050587" y="1624519"/>
                              <a:ext cx="243205" cy="388620"/>
                            </a:xfrm>
                            <a:prstGeom prst="line">
                              <a:avLst/>
                            </a:prstGeom>
                            <a:noFill/>
                            <a:ln w="9525" cap="flat" cmpd="sng" algn="ctr">
                              <a:solidFill>
                                <a:srgbClr val="4F81BD">
                                  <a:shade val="95000"/>
                                  <a:satMod val="105000"/>
                                </a:srgbClr>
                              </a:solidFill>
                              <a:prstDash val="solid"/>
                            </a:ln>
                            <a:effectLst/>
                          </wps:spPr>
                          <wps:bodyPr/>
                        </wps:wsp>
                        <wps:wsp>
                          <wps:cNvPr id="1755" name="Gerade Verbindung 1755"/>
                          <wps:cNvCnPr/>
                          <wps:spPr>
                            <a:xfrm>
                              <a:off x="2986391" y="1585608"/>
                              <a:ext cx="281305" cy="477520"/>
                            </a:xfrm>
                            <a:prstGeom prst="line">
                              <a:avLst/>
                            </a:prstGeom>
                            <a:noFill/>
                            <a:ln w="9525" cap="flat" cmpd="sng" algn="ctr">
                              <a:solidFill>
                                <a:srgbClr val="4F81BD">
                                  <a:shade val="95000"/>
                                  <a:satMod val="105000"/>
                                </a:srgbClr>
                              </a:solidFill>
                              <a:prstDash val="solid"/>
                            </a:ln>
                            <a:effectLst/>
                          </wps:spPr>
                          <wps:bodyPr/>
                        </wps:wsp>
                        <wps:wsp>
                          <wps:cNvPr id="1756" name="Gerade Verbindung 1756"/>
                          <wps:cNvCnPr/>
                          <wps:spPr>
                            <a:xfrm flipV="1">
                              <a:off x="1955259" y="3463046"/>
                              <a:ext cx="426720" cy="2540"/>
                            </a:xfrm>
                            <a:prstGeom prst="line">
                              <a:avLst/>
                            </a:prstGeom>
                            <a:noFill/>
                            <a:ln w="9525" cap="flat" cmpd="sng" algn="ctr">
                              <a:solidFill>
                                <a:srgbClr val="4F81BD">
                                  <a:shade val="95000"/>
                                  <a:satMod val="105000"/>
                                </a:srgbClr>
                              </a:solidFill>
                              <a:prstDash val="solid"/>
                            </a:ln>
                            <a:effectLst/>
                          </wps:spPr>
                          <wps:bodyPr/>
                        </wps:wsp>
                      </wpg:grpSp>
                      <wps:wsp>
                        <wps:cNvPr id="1757" name="Textfeld 2"/>
                        <wps:cNvSpPr txBox="1">
                          <a:spLocks noChangeArrowheads="1"/>
                        </wps:cNvSpPr>
                        <wps:spPr bwMode="auto">
                          <a:xfrm rot="18128696">
                            <a:off x="2044461" y="1578634"/>
                            <a:ext cx="948689" cy="260349"/>
                          </a:xfrm>
                          <a:prstGeom prst="rect">
                            <a:avLst/>
                          </a:prstGeom>
                          <a:solidFill>
                            <a:srgbClr val="FFFFFF"/>
                          </a:solidFill>
                          <a:ln w="9525">
                            <a:noFill/>
                            <a:miter lim="800000"/>
                            <a:headEnd/>
                            <a:tailEnd/>
                          </a:ln>
                        </wps:spPr>
                        <wps:txbx>
                          <w:txbxContent>
                            <w:p w:rsidR="00BA14AF" w:rsidRDefault="00BA14AF" w:rsidP="00E07FDB">
                              <w:r>
                                <w:t>Gitterschnitt</w:t>
                              </w:r>
                            </w:p>
                          </w:txbxContent>
                        </wps:txbx>
                        <wps:bodyPr rot="0" vert="horz" wrap="square" lIns="91440" tIns="45720" rIns="91440" bIns="45720" anchor="t" anchorCtr="0">
                          <a:spAutoFit/>
                        </wps:bodyPr>
                      </wps:wsp>
                    </wpg:wgp>
                  </a:graphicData>
                </a:graphic>
              </wp:anchor>
            </w:drawing>
          </mc:Choice>
          <mc:Fallback>
            <w:pict>
              <v:group id="Gruppieren 1717" o:spid="_x0000_s1356" style="position:absolute;left:0;text-align:left;margin-left:5.8pt;margin-top:7.4pt;width:337.1pt;height:279.9pt;z-index:252601344;mso-position-horizontal-relative:text;mso-position-vertical-relative:text" coordsize="42811,35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">
                <v:group id="Gruppieren 1718" o:spid="_x0000_s1357" style="position:absolute;width:42811;height:35547" coordsize="42811,355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1J8+3ccAAADd&#10;AAAADwAAAAAAAAAAAAAAAACqAgAAZHJzL2Rvd25yZXYueG1sUEsFBgAAAAAEAAQA+gAAAJ4DAAAA&#10;AA==&#10;">
                  <v:group id="Gruppieren 1719" o:spid="_x0000_s1358" style="position:absolute;width:42811;height:35547" coordsize="42813,35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9ObRsQAAADdAAAADwAAAGRycy9kb3ducmV2LnhtbERPTWvCQBC9F/wPywje&#10;dBOltY2uIqLFgwhqoXgbsmMSzM6G7JrEf+8WhN7m8T5nvuxMKRqqXWFZQTyKQBCnVhecKfg5b4ef&#10;IJxH1lhaJgUPcrBc9N7mmGjb8pGak89ECGGXoILc+yqR0qU5GXQjWxEH7mprgz7AOpO6xjaEm1KO&#10;o+hDGiw4NORY0Tqn9Ha6GwXfLbarSbxp9rfr+nE5vx9+9zEpNeh3qxkIT53/F7/cOx3mT+Mv+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9ObRsQAAADdAAAA&#10;DwAAAAAAAAAAAAAAAACqAgAAZHJzL2Rvd25yZXYueG1sUEsFBgAAAAAEAAQA+gAAAJsDAAAAAA==&#10;">
                    <v:shape id="Gleichschenkliges Dreieck 1720" o:spid="_x0000_s1359" type="#_x0000_t5" style="position:absolute;left:14232;width:14269;height:118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zJ8gA&#10;AADdAAAADwAAAGRycy9kb3ducmV2LnhtbESPQWvCQBCF74L/YRmhN91UqLWpq1hbofUg1pRCb0N2&#10;moRmZ2N2q/HfOwfB2wzvzXvfzBadq9WR2lB5NnA/SkAR595WXBj4ytbDKagQkS3WnsnAmQIs5v3e&#10;DFPrT/xJx30slIRwSNFAGWOTah3ykhyGkW+IRfv1rcMoa1to2+JJwl2tx0ky0Q4rloYSG1qVlP/t&#10;/52BNT6Ej/Pby9Pu+2B/Nptt9jpZZsbcDbrlM6hIXbyZr9fvVvAfx8Iv38gIe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e3MnyAAAAN0AAAAPAAAAAAAAAAAAAAAAAJgCAABk&#10;cnMvZG93bnJldi54bWxQSwUGAAAAAAQABAD1AAAAjQMAAAAA&#10;" fillcolor="window" strokecolor="windowText" strokeweight="2pt"/>
                    <v:shape id="Gleichschenkliges Dreieck 1721" o:spid="_x0000_s1360" type="#_x0000_t5" style="position:absolute;left:21389;top:11767;width:14268;height:118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fWvMYA&#10;AADdAAAADwAAAGRycy9kb3ducmV2LnhtbERPTWvCQBC9F/wPywi91Y1CU5u6iq0K6qFYI0JvQ3ZM&#10;gtnZmF1j/PfdQqG3ebzPmcw6U4mWGldaVjAcRCCIM6tLzhUc0tXTGITzyBory6TgTg5m097DBBNt&#10;b/xF7d7nIoSwS1BB4X2dSOmyggy6ga2JA3eyjUEfYJNL3eAthJtKjqIolgZLDg0F1vRRUHbeX42C&#10;FT67zX35/ro7XvT3dvuZLuJ5qtRjv5u/gfDU+X/xn3utw/yX0RB+vwknyO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jfWvMYAAADdAAAADwAAAAAAAAAAAAAAAACYAgAAZHJz&#10;L2Rvd25yZXYueG1sUEsFBgAAAAAEAAQA9QAAAIsDAAAAAA==&#10;" fillcolor="window" strokecolor="windowText" strokeweight="2pt"/>
                    <v:shape id="Gleichschenkliges Dreieck 1722" o:spid="_x0000_s1361" type="#_x0000_t5" style="position:absolute;left:7156;top:11767;width:14268;height:118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Iy8UA&#10;AADdAAAADwAAAGRycy9kb3ducmV2LnhtbERPS2vCQBC+C/6HZQRvZmNA26auYh+CeiitKQVvQ3ZM&#10;gtnZNLvV+O/dguBtPr7nzBadqcWJWldZVjCOYhDEudUVFwq+s9XoEYTzyBpry6TgQg4W835vhqm2&#10;Z/6i084XIoSwS1FB6X2TSunykgy6yDbEgTvY1qAPsC2kbvEcwk0tkzieSoMVh4YSG3otKT/u/oyC&#10;FU7c5vL+8vT586v32+1H9jZdZkoNB93yGYSnzt/FN/dah/kPSQL/34QT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5UjLxQAAAN0AAAAPAAAAAAAAAAAAAAAAAJgCAABkcnMv&#10;ZG93bnJldi54bWxQSwUGAAAAAAQABAD1AAAAigMAAAAA&#10;" fillcolor="window" strokecolor="windowText" strokeweight="2pt"/>
                    <v:shape id="Gleichschenkliges Dreieck 1723" o:spid="_x0000_s1362" type="#_x0000_t5" style="position:absolute;left:28545;top:23694;width:14268;height:118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tUMUA&#10;AADdAAAADwAAAGRycy9kb3ducmV2LnhtbERPTWvCQBC9F/oflin0phuVWk1dRW0F9VDUiNDbkB2T&#10;YHY2za4a/31XEHqbx/uc0aQxpbhQ7QrLCjrtCARxanXBmYJ9smgNQDiPrLG0TApu5GAyfn4aYazt&#10;lbd02flMhBB2MSrIva9iKV2ak0HXthVx4I62NugDrDOpa7yGcFPKbhT1pcGCQ0OOFc1zSk+7s1Gw&#10;wDe3un3NhpvDr/5Zr7+Tz/40Uer1pZl+gPDU+H/xw73UYf57twf3b8IJcv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qe1QxQAAAN0AAAAPAAAAAAAAAAAAAAAAAJgCAABkcnMv&#10;ZG93bnJldi54bWxQSwUGAAAAAAQABAD1AAAAigMAAAAA&#10;" fillcolor="window" strokecolor="windowText" strokeweight="2pt"/>
                    <v:shape id="Gleichschenkliges Dreieck 1724" o:spid="_x0000_s1363" type="#_x0000_t5" style="position:absolute;left:14312;top:23694;width:14268;height:118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1JMUA&#10;AADdAAAADwAAAGRycy9kb3ducmV2LnhtbERPTWvCQBC9F/oflin0phvFWk1dRW0F9VDUiNDbkB2T&#10;YHY2za4a/31XEHqbx/uc0aQxpbhQ7QrLCjrtCARxanXBmYJ9smgNQDiPrLG0TApu5GAyfn4aYazt&#10;lbd02flMhBB2MSrIva9iKV2ak0HXthVx4I62NugDrDOpa7yGcFPKbhT1pcGCQ0OOFc1zSk+7s1Gw&#10;wDe3un3NhpvDr/5Zr7+Tz/40Uer1pZl+gPDU+H/xw73UYf57twf3b8IJcv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HUkxQAAAN0AAAAPAAAAAAAAAAAAAAAAAJgCAABkcnMv&#10;ZG93bnJldi54bWxQSwUGAAAAAAQABAD1AAAAigMAAAAA&#10;" fillcolor="window" strokecolor="windowText" strokeweight="2pt"/>
                    <v:shape id="Gleichschenkliges Dreieck 1725" o:spid="_x0000_s1364" type="#_x0000_t5" style="position:absolute;top:23694;width:14268;height:118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Qv8UA&#10;AADdAAAADwAAAGRycy9kb3ducmV2LnhtbERPS2vCQBC+C/0PyxS86aaC2qauYn2AepDWiNDbkJ0m&#10;odnZmF01/ntXELzNx/ec0aQxpThT7QrLCt66EQji1OqCMwX7ZNl5B+E8ssbSMim4koPJ+KU1wljb&#10;C//QeeczEULYxagg976KpXRpTgZd11bEgfuztUEfYJ1JXeMlhJtS9qJoIA0WHBpyrGiWU/q/OxkF&#10;S+y79XXx9fF9OOrfzWabzAfTRKn2azP9BOGp8U/xw73SYf6w14f7N+EEO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DNC/xQAAAN0AAAAPAAAAAAAAAAAAAAAAAJgCAABkcnMv&#10;ZG93bnJldi54bWxQSwUGAAAAAAQABAD1AAAAigMAAAAA&#10;" fillcolor="window" strokecolor="windowText" strokeweight="2pt"/>
                  </v:group>
                  <v:shape id="_x0000_s1365" type="#_x0000_t202" style="position:absolute;left:17607;top:9435;width:8269;height:2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iLWMIA&#10;AADdAAAADwAAAGRycy9kb3ducmV2LnhtbERPTYvCMBC9C/6HMII3TVXWlWoUKSt4qbB1L97GZmyL&#10;zSQ0We3++82CsLd5vM/Z7HrTigd1vrGsYDZNQBCXVjdcKfg6HyYrED4ga2wtk4If8rDbDgcbTLV9&#10;8ic9ilCJGMI+RQV1CC6V0pc1GfRT64gjd7OdwRBhV0nd4TOGm1bOk2QpDTYcG2p0lNVU3otvo+Bw&#10;zZzDU/FxyRcLf33jfE9ZrtR41O/XIAL14V/8ch91nP8+X8LfN/EE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CItYwgAAAN0AAAAPAAAAAAAAAAAAAAAAAJgCAABkcnMvZG93&#10;bnJldi54bWxQSwUGAAAAAAQABAD1AAAAhwMAAAAA&#10;" strokecolor="window">
                    <v:textbox>
                      <w:txbxContent>
                        <w:p w:rsidR="00BA14AF" w:rsidRPr="005E6428" w:rsidRDefault="00BA14AF" w:rsidP="00E07FDB">
                          <w:pPr>
                            <w:jc w:val="center"/>
                            <w:rPr>
                              <w:sz w:val="16"/>
                              <w:szCs w:val="16"/>
                            </w:rPr>
                          </w:pPr>
                          <w:r>
                            <w:rPr>
                              <w:sz w:val="16"/>
                              <w:szCs w:val="16"/>
                            </w:rPr>
                            <w:t>Schwermetall</w:t>
                          </w:r>
                        </w:p>
                      </w:txbxContent>
                    </v:textbox>
                  </v:shape>
                  <v:shape id="_x0000_s1366" type="#_x0000_t202" style="position:absolute;left:17607;top:12159;width:8267;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Quw8IA&#10;AADdAAAADwAAAGRycy9kb3ducmV2LnhtbERPTYvCMBC9L/gfwgh7W1OVXaUaRYqClwpbvXgbm7Et&#10;NpPQZLX++42wsLd5vM9ZrnvTijt1vrGsYDxKQBCXVjdcKTgddx9zED4ga2wtk4IneVivBm9LTLV9&#10;8Dfdi1CJGMI+RQV1CC6V0pc1GfQj64gjd7WdwRBhV0nd4SOGm1ZOkuRLGmw4NtToKKupvBU/RsHu&#10;kjmHh2J7zqdTf/nkfENZrtT7sN8sQATqw7/4z73Xcf5sMoPXN/EE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RC7DwgAAAN0AAAAPAAAAAAAAAAAAAAAAAJgCAABkcnMvZG93&#10;bnJldi54bWxQSwUGAAAAAAQABAD1AAAAhwMAAAAA&#10;" strokecolor="window">
                    <v:textbox>
                      <w:txbxContent>
                        <w:p w:rsidR="00BA14AF" w:rsidRPr="005E6428" w:rsidRDefault="00BA14AF" w:rsidP="00E07FDB">
                          <w:pPr>
                            <w:jc w:val="center"/>
                            <w:rPr>
                              <w:sz w:val="16"/>
                              <w:szCs w:val="16"/>
                            </w:rPr>
                          </w:pPr>
                          <w:r>
                            <w:rPr>
                              <w:sz w:val="16"/>
                              <w:szCs w:val="16"/>
                            </w:rPr>
                            <w:t>Blei</w:t>
                          </w:r>
                        </w:p>
                      </w:txbxContent>
                    </v:textbox>
                  </v:shape>
                  <v:shape id="_x0000_s1367" type="#_x0000_t202" style="position:absolute;left:24416;top:20817;width:8268;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yAosIA&#10;AADbAAAADwAAAGRycy9kb3ducmV2LnhtbESPQWvCQBSE7wX/w/IEb3Vjg0Wiq0hQ8JJCoxdvz+wz&#10;CWbfLtmtxn/vFgo9DjPzDbPaDKYTd+p9a1nBbJqAIK6sbrlWcDru3xcgfEDW2FkmBU/ysFmP3laY&#10;afvgb7qXoRYRwj5DBU0ILpPSVw0Z9FPriKN3tb3BEGVfS93jI8JNJz+S5FMabDkuNOgob6i6lT9G&#10;wf6SO4df5e5cpKm/zLnYUl4oNRkP2yWIQEP4D/+1D1pBOoffL/EHy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DICiwgAAANsAAAAPAAAAAAAAAAAAAAAAAJgCAABkcnMvZG93&#10;bnJldi54bWxQSwUGAAAAAAQABAD1AAAAhwMAAAAA&#10;" strokecolor="window">
                    <v:textbox>
                      <w:txbxContent>
                        <w:p w:rsidR="00BA14AF" w:rsidRPr="005E6428" w:rsidRDefault="00BA14AF" w:rsidP="00E07FDB">
                          <w:pPr>
                            <w:rPr>
                              <w:sz w:val="16"/>
                              <w:szCs w:val="16"/>
                            </w:rPr>
                          </w:pPr>
                          <w:r>
                            <w:rPr>
                              <w:sz w:val="16"/>
                              <w:szCs w:val="16"/>
                            </w:rPr>
                            <w:t>unerwünscht</w:t>
                          </w:r>
                        </w:p>
                      </w:txbxContent>
                    </v:textbox>
                  </v:shape>
                  <v:shape id="_x0000_s1368" type="#_x0000_t202" style="position:absolute;left:9338;top:20914;width:8268;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H13MMA&#10;AADbAAAADwAAAGRycy9kb3ducmV2LnhtbESPQWvCQBSE70L/w/IK3sxGbUWiq0hQ6CVCYy+9PbOv&#10;SWj27ZJdNf33XUHwOMzMN8x6O5hOXKn3rWUF0yQFQVxZ3XKt4Ot0mCxB+ICssbNMCv7Iw3bzMlpj&#10;pu2NP+lahlpECPsMFTQhuExKXzVk0CfWEUfvx/YGQ5R9LXWPtwg3nZyl6UIabDkuNOgob6j6LS9G&#10;weGcO4fHcv9dzOf+/M7FjvJCqfHrsFuBCDSEZ/jR/tAK3qZw/xJ/gN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H13MMAAADbAAAADwAAAAAAAAAAAAAAAACYAgAAZHJzL2Rv&#10;d25yZXYueG1sUEsFBgAAAAAEAAQA9QAAAIgDAAAAAA==&#10;" strokecolor="window">
                    <v:textbox>
                      <w:txbxContent>
                        <w:p w:rsidR="00BA14AF" w:rsidRPr="005E6428" w:rsidRDefault="00BA14AF" w:rsidP="00E07FDB">
                          <w:pPr>
                            <w:jc w:val="center"/>
                            <w:rPr>
                              <w:sz w:val="16"/>
                              <w:szCs w:val="16"/>
                            </w:rPr>
                          </w:pPr>
                          <w:r>
                            <w:rPr>
                              <w:sz w:val="16"/>
                              <w:szCs w:val="16"/>
                            </w:rPr>
                            <w:t>Stahl</w:t>
                          </w:r>
                        </w:p>
                      </w:txbxContent>
                    </v:textbox>
                  </v:shape>
                  <v:group id="Gruppieren 1728" o:spid="_x0000_s1369" style="position:absolute;left:25097;top:17509;width:2489;height:2616" coordsize="249374,2620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GvP0YMcAAADd&#10;AAAADwAAAAAAAAAAAAAAAACqAgAAZHJzL2Rvd25yZXYueG1sUEsFBgAAAAAEAAQA+gAAAJ4DAAAA&#10;AA==&#10;">
                    <v:line id="Gerade Verbindung 1729" o:spid="_x0000_s1370" style="position:absolute;flip:y;visibility:visible;mso-wrap-style:square" from="30145,0" to="149415,187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zoMMAAADdAAAADwAAAGRycy9kb3ducmV2LnhtbERPS4vCMBC+C/sfwix403QL6lqNIqKg&#10;4EV39+BtaKYPbCbdJmr11xtB8DYf33Om89ZU4kKNKy0r+OpHIIhTq0vOFfz+rHvfIJxH1lhZJgU3&#10;cjCffXSmmGh75T1dDj4XIYRdggoK7+tESpcWZND1bU0cuMw2Bn2ATS51g9cQbioZR9FQGiw5NBRY&#10;07Kg9HQ4GwWro6/af7zF9122XWV/dmkXg1Kp7me7mIDw1Pq3+OXe6DB/FI/h+U04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C/86DDAAAA3QAAAA8AAAAAAAAAAAAA&#10;AAAAoQIAAGRycy9kb3ducmV2LnhtbFBLBQYAAAAABAAEAPkAAACRAwAAAAA=&#10;" strokecolor="#4a7ebb"/>
                    <v:line id="Gerade Verbindung 1730" o:spid="_x0000_s1371" style="position:absolute;flip:y;visibility:visible;mso-wrap-style:square" from="65314,25121" to="184059,211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zM4MYAAADdAAAADwAAAGRycy9kb3ducmV2LnhtbESPT2sCQQzF74LfYYjgTWe1WMvWUUQs&#10;KHiptYfewk72D+5k1p1R13765iD0lvBe3vtlsepcrW7Uhsqzgck4AUWceVtxYeD09TF6AxUissXa&#10;Mxl4UIDVst9bYGr9nT/pdoyFkhAOKRooY2xSrUNWksMw9g2xaLlvHUZZ20LbFu8S7mo9TZJX7bBi&#10;aSixoU1J2fl4dQa2P7HuLviY/h7y/Tb/9hu/nlXGDAfd+h1UpC7+m5/XOyv48xfhl29kBL3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RczODGAAAA3QAAAA8AAAAAAAAA&#10;AAAAAAAAoQIAAGRycy9kb3ducmV2LnhtbFBLBQYAAAAABAAEAPkAAACUAwAAAAA=&#10;" strokecolor="#4a7ebb"/>
                    <v:line id="Gerade Verbindung 1731" o:spid="_x0000_s1372" style="position:absolute;flip:y;visibility:visible;mso-wrap-style:square" from="95459,50242" to="214204,236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Bpe8UAAADdAAAADwAAAGRycy9kb3ducmV2LnhtbERPS2vCQBC+C/6HZQq9mY0ptiW6ikgK&#10;LXjRtgdvQ3byoNnZmN0m0V/vCoXe5uN7zmozmkb01LnasoJ5FIMgzq2uuVTw9fk2ewXhPLLGxjIp&#10;uJCDzXo6WWGq7cAH6o++FCGEXYoKKu/bVEqXV2TQRbYlDlxhO4M+wK6UusMhhJtGJnH8LA3WHBoq&#10;bGlXUf5z/DUKspNvxjNekuu++MiKb7uz20Wt1OPDuF2C8DT6f/Gf+12H+S9Pc7h/E06Q6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xBpe8UAAADdAAAADwAAAAAAAAAA&#10;AAAAAAChAgAAZHJzL2Rvd25yZXYueG1sUEsFBgAAAAAEAAQA+QAAAJMDAAAAAA==&#10;" strokecolor="#4a7ebb"/>
                    <v:line id="Gerade Verbindung 1732" o:spid="_x0000_s1373" style="position:absolute;flip:y;visibility:visible;mso-wrap-style:square" from="130629,75362" to="249374,262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8L3DMMAAADdAAAADwAAAGRycy9kb3ducmV2LnhtbERPS4vCMBC+C/sfwix403QrulKNIqKg&#10;4EV39+BtaKYPbCbdJmr11xtB8DYf33Om89ZU4kKNKy0r+OpHIIhTq0vOFfz+rHtjEM4ja6wsk4Ib&#10;OZjPPjpTTLS98p4uB5+LEMIuQQWF93UipUsLMuj6tiYOXGYbgz7AJpe6wWsIN5WMo2gkDZYcGgqs&#10;aVlQejqcjYLV0VftP97i+y7brrI/u7SLYalU97NdTEB4av1b/HJvdJj/PYjh+U04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C9wzDAAAA3QAAAA8AAAAAAAAAAAAA&#10;AAAAoQIAAGRycy9kb3ducmV2LnhtbFBLBQYAAAAABAAEAPkAAACRAwAAAAA=&#10;" strokecolor="#4a7ebb"/>
                    <v:line id="Gerade Verbindung 1733" o:spid="_x0000_s1374" style="position:absolute;visibility:visible;mso-wrap-style:square" from="65314,25121" to="249129,153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yMpsIAAADdAAAADwAAAGRycy9kb3ducmV2LnhtbERPS2sCMRC+C/0PYQreNFsXal2NIgXB&#10;gwcfBT2OybhZuplsN1G3/94UCt7m43vObNG5WtyoDZVnBW/DDASx9qbiUsHXYTX4ABEissHaMyn4&#10;pQCL+UtvhoXxd97RbR9LkUI4FKjAxtgUUgZtyWEY+oY4cRffOowJtqU0Ld5TuKvlKMvepcOKU4PF&#10;hj4t6e/91Sk4Wtxst/ocyeenpTalMf5nolT/tVtOQUTq4lP8716bNH+c5/D3TTpBz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SyMpsIAAADdAAAADwAAAAAAAAAAAAAA&#10;AAChAgAAZHJzL2Rvd25yZXYueG1sUEsFBgAAAAAEAAQA+QAAAJADAAAAAA==&#10;" strokecolor="#4a7ebb"/>
                    <v:line id="Gerade Verbindung 1734" o:spid="_x0000_s1375" style="position:absolute;visibility:visible;mso-wrap-style:square" from="55266,65314" to="238781,193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UU0sIAAADdAAAADwAAAGRycy9kb3ducmV2LnhtbERPTWsCMRC9C/0PYYTeNGstVVejSKHg&#10;oQe1gh7HZNwsbibbTdT13xuh0Ns83ufMFq2rxJWaUHpWMOhnIIi1NyUXCnY/X70xiBCRDVaeScGd&#10;AizmL50Z5sbfeEPXbSxECuGQowIbY51LGbQlh6Hva+LEnXzjMCbYFNI0eEvhrpJvWfYhHZacGizW&#10;9GlJn7cXp2Bv8Xu91sdIfnhYalMY438nSr122+UURKQ2/ov/3CuT5o+G7/D8Jp0g5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sUU0sIAAADdAAAADwAAAAAAAAAAAAAA&#10;AAChAgAAZHJzL2Rvd25yZXYueG1sUEsFBgAAAAAEAAQA+QAAAJADAAAAAA==&#10;" strokecolor="#4a7ebb"/>
                    <v:line id="Gerade Verbindung 1735" o:spid="_x0000_s1376" style="position:absolute;visibility:visible;mso-wrap-style:square" from="30145,95459" to="213660,223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mxScIAAADdAAAADwAAAGRycy9kb3ducmV2LnhtbERPTWsCMRC9C/0PYYTeNGulVVejSKHg&#10;oQe1gh7HZNwsbibbTdT13xuh0Ns83ufMFq2rxJWaUHpWMOhnIIi1NyUXCnY/X70xiBCRDVaeScGd&#10;AizmL50Z5sbfeEPXbSxECuGQowIbY51LGbQlh6Hva+LEnXzjMCbYFNI0eEvhrpJvWfYhHZacGizW&#10;9GlJn7cXp2Bv8Xu91sdIfnhYalMY438nSr122+UURKQ2/ov/3CuT5o+G7/D8Jp0g5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YmxScIAAADdAAAADwAAAAAAAAAAAAAA&#10;AAChAgAAZHJzL2Rvd25yZXYueG1sUEsFBgAAAAAEAAQA+QAAAJADAAAAAA==&#10;" strokecolor="#4a7ebb"/>
                    <v:line id="Gerade Verbindung 1736" o:spid="_x0000_s1377" style="position:absolute;visibility:visible;mso-wrap-style:square" from="0,110532" to="183515,238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svPsMAAADdAAAADwAAAGRycy9kb3ducmV2LnhtbERPTWsCMRC9C/6HMEJv3awVbF2NixQK&#10;PXhQW6jHMZlulm4m6yZd139vCgVv83ifsyoH14ieulB7VjDNchDE2puaKwWfH2+PLyBCRDbYeCYF&#10;VwpQrsejFRbGX3hP/SFWIoVwKFCBjbEtpAzaksOQ+ZY4cd++cxgT7CppOrykcNfIpzyfS4c1pwaL&#10;Lb1a0j+HX6fgy+J2t9OnSH523GhTGePPC6UeJsNmCSLSEO/if/e7SfOfZ3P4+yadIN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lbLz7DAAAA3QAAAA8AAAAAAAAAAAAA&#10;AAAAoQIAAGRycy9kb3ducmV2LnhtbFBLBQYAAAAABAAEAPkAAACRAwAAAAA=&#10;" strokecolor="#4a7ebb"/>
                  </v:group>
                  <v:shape id="_x0000_s1378" type="#_x0000_t202" style="position:absolute;left:11479;top:27820;width:9660;height:2613;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sGNcMA&#10;AADdAAAADwAAAGRycy9kb3ducmV2LnhtbERPS2sCMRC+C/6HMEJvmtWKymoUsQo9FXwc9DZsxs3i&#10;ZrIkqbv9902h4G0+vuesNp2txZN8qBwrGI8yEMSF0xWXCi7nw3ABIkRkjbVjUvBDATbrfm+FuXYt&#10;H+l5iqVIIRxyVGBibHIpQ2HIYhi5hjhxd+ctxgR9KbXHNoXbWk6ybCYtVpwaDDa0M1Q8Tt9WwbT2&#10;i/2dptf24+tgzsVsv5W3h1Jvg267BBGpiy/xv/tTp/nz9zn8fZNO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sGNcMAAADdAAAADwAAAAAAAAAAAAAAAACYAgAAZHJzL2Rv&#10;d25yZXYueG1sUEsFBgAAAAAEAAQA9QAAAIgDAAAAAA==&#10;" strokecolor="window">
                    <v:textbox>
                      <w:txbxContent>
                        <w:p w:rsidR="00BA14AF" w:rsidRPr="005E6428" w:rsidRDefault="00BA14AF" w:rsidP="00E07FDB">
                          <w:pPr>
                            <w:rPr>
                              <w:sz w:val="16"/>
                              <w:szCs w:val="16"/>
                            </w:rPr>
                          </w:pPr>
                          <w:r>
                            <w:rPr>
                              <w:sz w:val="16"/>
                              <w:szCs w:val="16"/>
                            </w:rPr>
                            <w:t>Handentrostung</w:t>
                          </w:r>
                        </w:p>
                      </w:txbxContent>
                    </v:textbox>
                  </v:shape>
                  <v:shape id="_x0000_s1379" type="#_x0000_t202" style="position:absolute;left:26605;top:26313;width:7548;height:3416;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SSR8YA&#10;AADdAAAADwAAAGRycy9kb3ducmV2LnhtbESPQWsCMRCF7wX/Q5hCbzXbVlRWo4hV6KlQ9aC3YTNu&#10;FjeTJUnd7b/vHAq9zfDevPfNcj34Vt0ppiawgZdxAYq4Crbh2sDpuH+eg0oZ2WIbmAz8UIL1avSw&#10;xNKGnr/ofsi1khBOJRpwOXel1qly5DGNQ0cs2jVEj1nWWGsbsZdw3+rXophqjw1Lg8OOto6q2+Hb&#10;G5i0cb670uTcv3/u3bGa7jb6cjPm6XHYLEBlGvK/+e/6wwr+7E1w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zSSR8YAAADdAAAADwAAAAAAAAAAAAAAAACYAgAAZHJz&#10;L2Rvd25yZXYueG1sUEsFBgAAAAAEAAQA9QAAAIsDAAAAAA==&#10;" strokecolor="window">
                    <v:textbox>
                      <w:txbxContent>
                        <w:p w:rsidR="00BA14AF" w:rsidRPr="005E6428" w:rsidRDefault="00BA14AF" w:rsidP="00E07FDB">
                          <w:pPr>
                            <w:rPr>
                              <w:sz w:val="16"/>
                              <w:szCs w:val="16"/>
                            </w:rPr>
                          </w:pPr>
                          <w:r>
                            <w:rPr>
                              <w:sz w:val="16"/>
                              <w:szCs w:val="16"/>
                            </w:rPr>
                            <w:t>maschinelle Entrostung</w:t>
                          </w:r>
                        </w:p>
                      </w:txbxContent>
                    </v:textbox>
                  </v:shape>
                  <v:shape id="_x0000_s1380" type="#_x0000_t202" style="position:absolute;left:9338;top:23735;width:9224;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6J98MA&#10;AADdAAAADwAAAGRycy9kb3ducmV2LnhtbERPTWvCQBC9F/oflhF6qxsb2mp0FQkKvURo9OJtzI5J&#10;MDu7ZFdN/323IPQ2j/c5i9VgOnGj3reWFUzGCQjiyuqWawWH/fZ1CsIHZI2dZVLwQx5Wy+enBWba&#10;3vmbbmWoRQxhn6GCJgSXSemrhgz6sXXEkTvb3mCIsK+l7vEew00n35LkQxpsOTY06ChvqLqUV6Ng&#10;e8qdw125ORZp6k/vXKwpL5R6GQ3rOYhAQ/gXP9xfOs7/TGfw9008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6J98MAAADdAAAADwAAAAAAAAAAAAAAAACYAgAAZHJzL2Rv&#10;d25yZXYueG1sUEsFBgAAAAAEAAQA9QAAAIgDAAAAAA==&#10;" strokecolor="window">
                    <v:textbox>
                      <w:txbxContent>
                        <w:p w:rsidR="00BA14AF" w:rsidRPr="005E6428" w:rsidRDefault="00BA14AF" w:rsidP="00E07FDB">
                          <w:pPr>
                            <w:rPr>
                              <w:sz w:val="16"/>
                              <w:szCs w:val="16"/>
                            </w:rPr>
                          </w:pPr>
                          <w:r>
                            <w:rPr>
                              <w:sz w:val="16"/>
                              <w:szCs w:val="16"/>
                            </w:rPr>
                            <w:t>&lt; 2% Kohlenstoff</w:t>
                          </w:r>
                        </w:p>
                      </w:txbxContent>
                    </v:textbox>
                  </v:shape>
                  <v:shape id="_x0000_s1381" type="#_x0000_t202" style="position:absolute;left:30301;top:28745;width:7728;height:3810;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hIp8MA&#10;AADdAAAADwAAAGRycy9kb3ducmV2LnhtbERPS4vCMBC+L+x/CLPgbU2V4ko1iviAPQnqHtbb0IxN&#10;sZmUJNr67zeCsLf5+J4zX/a2EXfyoXasYDTMQBCXTtdcKfg57T6nIEJE1tg4JgUPCrBcvL/NsdCu&#10;4wPdj7ESKYRDgQpMjG0hZSgNWQxD1xIn7uK8xZigr6T22KVw28hxlk2kxZpTg8GW1obK6/FmFeSN&#10;n24vlP92m/3OnMrJdiXPV6UGH/1qBiJSH//FL/e3TvO/8hE8v0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ghIp8MAAADdAAAADwAAAAAAAAAAAAAAAACYAgAAZHJzL2Rv&#10;d25yZXYueG1sUEsFBgAAAAAEAAQA9QAAAIgDAAAAAA==&#10;" strokecolor="window">
                    <v:textbox>
                      <w:txbxContent>
                        <w:p w:rsidR="00BA14AF" w:rsidRDefault="00BA14AF" w:rsidP="00E07FDB">
                          <w:pPr>
                            <w:rPr>
                              <w:sz w:val="16"/>
                              <w:szCs w:val="16"/>
                            </w:rPr>
                          </w:pPr>
                          <w:r>
                            <w:rPr>
                              <w:sz w:val="16"/>
                              <w:szCs w:val="16"/>
                            </w:rPr>
                            <w:t xml:space="preserve">Bild </w:t>
                          </w:r>
                        </w:p>
                        <w:p w:rsidR="00BA14AF" w:rsidRPr="005E6428" w:rsidRDefault="00BA14AF" w:rsidP="00E07FDB">
                          <w:pPr>
                            <w:rPr>
                              <w:sz w:val="16"/>
                              <w:szCs w:val="16"/>
                            </w:rPr>
                          </w:pPr>
                          <w:r>
                            <w:rPr>
                              <w:sz w:val="16"/>
                              <w:szCs w:val="16"/>
                            </w:rPr>
                            <w:t>Piktogramm</w:t>
                          </w:r>
                        </w:p>
                      </w:txbxContent>
                    </v:textbox>
                  </v:shape>
                  <v:shape id="_x0000_s1382" type="#_x0000_t202" style="position:absolute;left:14737;top:15029;width:8268;height:2146;rotation:37343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s7XsQA&#10;AADdAAAADwAAAGRycy9kb3ducmV2LnhtbERPTWsCMRC9F/ofwhR6KTVbKbVsjdIWBD2IuPbS25BM&#10;s9tuJksSNf57Iwi9zeN9znSeXS8OFGLnWcHTqAJBrL3p2Cr42i0eX0HEhGyw90wKThRhPru9mWJt&#10;/JG3dGiSFSWEY40K2pSGWsqoW3IYR34gLtyPDw5TgcFKE/BYwl0vx1X1Ih12XBpaHOizJf3X7J2C&#10;bFff6488rJYPG9Y6/J6C3TRK3d/l9zcQiXL6F1/dS1PmT57HcPmmnCBn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7O17EAAAA3QAAAA8AAAAAAAAAAAAAAAAAmAIAAGRycy9k&#10;b3ducmV2LnhtbFBLBQYAAAAABAAEAPUAAACJAwAAAAA=&#10;" strokecolor="window">
                    <v:textbox>
                      <w:txbxContent>
                        <w:p w:rsidR="00BA14AF" w:rsidRPr="005E6428" w:rsidRDefault="00BA14AF" w:rsidP="00E07FDB">
                          <w:pPr>
                            <w:jc w:val="center"/>
                            <w:rPr>
                              <w:sz w:val="16"/>
                              <w:szCs w:val="16"/>
                            </w:rPr>
                          </w:pPr>
                          <w:proofErr w:type="spellStart"/>
                          <w:r>
                            <w:rPr>
                              <w:sz w:val="16"/>
                              <w:szCs w:val="16"/>
                            </w:rPr>
                            <w:t>Ri</w:t>
                          </w:r>
                          <w:proofErr w:type="spellEnd"/>
                        </w:p>
                      </w:txbxContent>
                    </v:textbox>
                  </v:shape>
                  <v:shape id="_x0000_s1383" type="#_x0000_t202" style="position:absolute;left:11819;top:16974;width:7602;height:3418;rotation:37343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eexcQA&#10;AADdAAAADwAAAGRycy9kb3ducmV2LnhtbERPTUsDMRC9C/6HMEIvYrNWUVmbFlsQ2kMprl68DcmY&#10;3XYzWZLYpv/eFITe5vE+ZzrPrhcHCrHzrOB+XIEg1t50bBV8fb7fvYCICdlg75kUnCjCfHZ9NcXa&#10;+CN/0KFJVpQQjjUqaFMaaimjbslhHPuBuHA/PjhMBQYrTcBjCXe9nFTVk3TYcWlocaBlS3rf/DoF&#10;2a6/N4s8rFe3W9Y67E7BbhulRjf57RVEopwu4n/3ypT5z48PcP6mnC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3nsXEAAAA3QAAAA8AAAAAAAAAAAAAAAAAmAIAAGRycy9k&#10;b3ducmV2LnhtbFBLBQYAAAAABAAEAPUAAACJAwAAAAA=&#10;" strokecolor="window">
                    <v:textbox>
                      <w:txbxContent>
                        <w:p w:rsidR="00BA14AF" w:rsidRPr="005E6428" w:rsidRDefault="00BA14AF" w:rsidP="00E07FDB">
                          <w:pPr>
                            <w:jc w:val="center"/>
                            <w:rPr>
                              <w:sz w:val="16"/>
                              <w:szCs w:val="16"/>
                            </w:rPr>
                          </w:pPr>
                          <w:proofErr w:type="spellStart"/>
                          <w:r>
                            <w:rPr>
                              <w:sz w:val="16"/>
                              <w:szCs w:val="16"/>
                            </w:rPr>
                            <w:t>Rostgrad</w:t>
                          </w:r>
                          <w:proofErr w:type="spellEnd"/>
                          <w:r>
                            <w:rPr>
                              <w:sz w:val="16"/>
                              <w:szCs w:val="16"/>
                            </w:rPr>
                            <w:t xml:space="preserve"> international</w:t>
                          </w:r>
                        </w:p>
                      </w:txbxContent>
                    </v:textbox>
                  </v:shape>
                  <v:shape id="_x0000_s1384" type="#_x0000_t202" style="position:absolute;left:4717;top:29037;width:8268;height:2146;rotation:403283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myYMQA&#10;AADdAAAADwAAAGRycy9kb3ducmV2LnhtbERPS2sCMRC+C/0PYQreNFuRWlajWB/YHqT4OHgcknF3&#10;dTNZNtHd/vumIHibj+85k1lrS3Gn2heOFbz1ExDE2pmCMwXHw7r3AcIHZIOlY1LwSx5m05fOBFPj&#10;Gt7RfR8yEUPYp6ggD6FKpfQ6J4u+7yriyJ1dbTFEWGfS1NjEcFvKQZK8S4sFx4YcK1rkpK/7m1Ww&#10;OO3Kb33aLpvwaW/mstE/q6tWqvvazscgArXhKX64v0ycPxoO4f+beIK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5smDEAAAA3QAAAA8AAAAAAAAAAAAAAAAAmAIAAGRycy9k&#10;b3ducmV2LnhtbFBLBQYAAAAABAAEAPUAAACJAwAAAAA=&#10;" strokecolor="window">
                    <v:textbox>
                      <w:txbxContent>
                        <w:p w:rsidR="00BA14AF" w:rsidRPr="005E6428" w:rsidRDefault="00BA14AF" w:rsidP="00E07FDB">
                          <w:pPr>
                            <w:jc w:val="center"/>
                            <w:rPr>
                              <w:sz w:val="16"/>
                              <w:szCs w:val="16"/>
                            </w:rPr>
                          </w:pPr>
                          <w:r>
                            <w:rPr>
                              <w:sz w:val="16"/>
                              <w:szCs w:val="16"/>
                            </w:rPr>
                            <w:t>Eisen</w:t>
                          </w:r>
                        </w:p>
                      </w:txbxContent>
                    </v:textbox>
                  </v:shape>
                  <v:shape id="_x0000_s1385" type="#_x0000_t202" style="position:absolute;left:8220;top:27577;width:7138;height:2085;rotation:38398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WRQ8UA&#10;AADdAAAADwAAAGRycy9kb3ducmV2LnhtbERP32vCMBB+F/Y/hBvszSaTzWk1ypAJwl60m+z1bG5t&#10;WXOpSbTdf78MBnu7j+/nLdeDbcWVfGgca7jPFAji0pmGKw3vb9vxDESIyAZbx6ThmwKsVzejJebG&#10;9XygaxErkUI45KihjrHLpQxlTRZD5jrixH06bzEm6CtpPPYp3LZyotRUWmw4NdTY0aam8qu4WA1+&#10;17+o2WF+/tgfJ+py2r4eh+Kk9d3t8LwAEWmI/+I/986k+U8Pj/D7TTpB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xZFDxQAAAN0AAAAPAAAAAAAAAAAAAAAAAJgCAABkcnMv&#10;ZG93bnJldi54bWxQSwUGAAAAAAQABAD1AAAAigMAAAAA&#10;" strokecolor="window">
                    <v:textbox>
                      <w:txbxContent>
                        <w:p w:rsidR="00BA14AF" w:rsidRPr="005E6428" w:rsidRDefault="00BA14AF" w:rsidP="00E07FDB">
                          <w:pPr>
                            <w:jc w:val="center"/>
                            <w:rPr>
                              <w:sz w:val="16"/>
                              <w:szCs w:val="16"/>
                            </w:rPr>
                          </w:pPr>
                          <w:r>
                            <w:rPr>
                              <w:sz w:val="16"/>
                              <w:szCs w:val="16"/>
                            </w:rPr>
                            <w:t>magnetisch</w:t>
                          </w:r>
                        </w:p>
                      </w:txbxContent>
                    </v:textbox>
                  </v:shape>
                  <v:shape id="Stern mit 5 Zacken 1746" o:spid="_x0000_s1386" style="position:absolute;left:20330;top:2723;width:2305;height:2108;visibility:visible;mso-wrap-style:square;v-text-anchor:middle" coordsize="230505,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Z1sUA&#10;AADdAAAADwAAAGRycy9kb3ducmV2LnhtbERP22rCQBB9F/oPyxR8kbpRUi/RVURaaAXBqh8wZMds&#10;MDsbsqtJ+/XdQsG3OZzrLNedrcSdGl86VjAaJiCIc6dLLhScT+8vMxA+IGusHJOCb/KwXj31lphp&#10;1/IX3Y+hEDGEfYYKTAh1JqXPDVn0Q1cTR+7iGoshwqaQusE2httKjpNkIi2WHBsM1rQ1lF+PN6tg&#10;vrnmafv6sztMB5+X/dzsb2+pVqr/3G0WIAJ14SH+d3/oOH+aTuDvm3iC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4RnWxQAAAN0AAAAPAAAAAAAAAAAAAAAAAJgCAABkcnMv&#10;ZG93bnJldi54bWxQSwUGAAAAAAQABAD1AAAAigMAAAAA&#10;" path="m,80526r94187,8129l115253,r21065,88655l230505,80526r-81168,46662l186482,210819,115253,151003,44023,210819,81168,127188,,80526xe" fillcolor="#4f81bd" strokecolor="#385d8a" strokeweight="2pt">
                    <v:path arrowok="t" o:connecttype="custom" o:connectlocs="0,80526;94187,88655;115253,0;136318,88655;230505,80526;149337,127188;186482,210819;115253,151003;44023,210819;81168,127188;0,80526" o:connectangles="0,0,0,0,0,0,0,0,0,0,0"/>
                  </v:shape>
                  <v:shape id="Stern mit 5 Zacken 1747" o:spid="_x0000_s1387" style="position:absolute;left:2821;top:32393;width:2305;height:2108;visibility:visible;mso-wrap-style:square;v-text-anchor:middle" coordsize="230505,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28TcUA&#10;AADdAAAADwAAAGRycy9kb3ducmV2LnhtbERP22rCQBB9L/Qflin0pejGkhpNXUWkBSsIXvoBQ3bM&#10;BrOzIbuatF/vFgq+zeFcZ7bobS2u1PrKsYLRMAFBXDhdcang+/g5mIDwAVlj7ZgU/JCHxfzxYYa5&#10;dh3v6XoIpYgh7HNUYEJocil9YciiH7qGOHIn11oMEbal1C12MdzW8jVJxtJixbHBYEMrQ8X5cLEK&#10;pstzkXZvv5td9vJ12k7N9vKRaqWen/rlO4hAfbiL/91rHednaQZ/38QT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rbxNxQAAAN0AAAAPAAAAAAAAAAAAAAAAAJgCAABkcnMv&#10;ZG93bnJldi54bWxQSwUGAAAAAAQABAD1AAAAigMAAAAA&#10;" path="m,80526r94187,8129l115253,r21065,88655l230505,80526r-81168,46662l186482,210819,115253,151003,44023,210819,81168,127188,,80526xe" fillcolor="#4f81bd" strokecolor="#385d8a" strokeweight="2pt">
                    <v:path arrowok="t" o:connecttype="custom" o:connectlocs="0,80526;94187,88655;115253,0;136318,88655;230505,80526;149337,127188;186482,210819;115253,151003;44023,210819;81168,127188;0,80526" o:connectangles="0,0,0,0,0,0,0,0,0,0,0"/>
                  </v:shape>
                  <v:shape id="Stern mit 5 Zacken 1748" o:spid="_x0000_s1388" style="position:absolute;left:38132;top:32490;width:2305;height:2108;visibility:visible;mso-wrap-style:square;v-text-anchor:middle" coordsize="230505,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oP8gA&#10;AADdAAAADwAAAGRycy9kb3ducmV2LnhtbESP0WrCQBBF3wv+wzJCX6RuWtKqqatIaaEVhFb7AUN2&#10;zAazsyG7mrRf33kQ+jbDvXPvmeV68I26UBfrwAbupxko4jLYmisD34e3uzmomJAtNoHJwA9FWK9G&#10;N0ssbOj5iy77VCkJ4VigAZdSW2gdS0ce4zS0xKIdQ+cxydpV2nbYS7hv9EOWPWmPNUuDw5ZeHJWn&#10;/dkbWGxOZd4//m4/Z5OP427hdufX3BpzOx42z6ASDenffL1+t4I/ywVXvpER9O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Mig/yAAAAN0AAAAPAAAAAAAAAAAAAAAAAJgCAABk&#10;cnMvZG93bnJldi54bWxQSwUGAAAAAAQABAD1AAAAjQMAAAAA&#10;" path="m,80526r94187,8129l115253,r21065,88655l230505,80526r-81168,46662l186482,210819,115253,151003,44023,210819,81168,127188,,80526xe" fillcolor="#4f81bd" strokecolor="#385d8a" strokeweight="2pt">
                    <v:path arrowok="t" o:connecttype="custom" o:connectlocs="0,80526;94187,88655;115253,0;136318,88655;230505,80526;149337,127188;186482,210819;115253,151003;44023,210819;81168,127188;0,80526" o:connectangles="0,0,0,0,0,0,0,0,0,0,0"/>
                  </v:shape>
                  <v:shape id="_x0000_s1389" type="#_x0000_t202" style="position:absolute;left:18920;top:29036;width:8498;height:3458;rotation:38398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ibRsQA&#10;AADdAAAADwAAAGRycy9kb3ducmV2LnhtbERPTWsCMRC9C/0PYQq9aaKUVlejlKIg9FK3itdxM+4u&#10;biZrEt3tv28Khd7m8T5nseptI+7kQ+1Yw3ikQBAXztRcath/bYZTECEiG2wck4ZvCrBaPgwWmBnX&#10;8Y7ueSxFCuGQoYYqxjaTMhQVWQwj1xIn7uy8xZigL6Xx2KVw28iJUi/SYs2pocKW3isqLvnNavDb&#10;bq2mu9n1+HmYqNtp83Ho85PWT4/92xxEpD7+i//cW5Pmvz7P4PebdIJ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Im0bEAAAA3QAAAA8AAAAAAAAAAAAAAAAAmAIAAGRycy9k&#10;b3ducmV2LnhtbFBLBQYAAAAABAAEAPUAAACJAwAAAAA=&#10;" strokecolor="window">
                    <v:textbox>
                      <w:txbxContent>
                        <w:p w:rsidR="00BA14AF" w:rsidRPr="005E6428" w:rsidRDefault="00BA14AF" w:rsidP="00E07FDB">
                          <w:pPr>
                            <w:jc w:val="center"/>
                            <w:rPr>
                              <w:sz w:val="16"/>
                              <w:szCs w:val="16"/>
                            </w:rPr>
                          </w:pPr>
                          <w:r>
                            <w:rPr>
                              <w:sz w:val="16"/>
                              <w:szCs w:val="16"/>
                            </w:rPr>
                            <w:t>Benetzung</w:t>
                          </w:r>
                          <w:r>
                            <w:rPr>
                              <w:sz w:val="16"/>
                              <w:szCs w:val="16"/>
                            </w:rPr>
                            <w:t>s</w:t>
                          </w:r>
                          <w:r>
                            <w:rPr>
                              <w:sz w:val="16"/>
                              <w:szCs w:val="16"/>
                            </w:rPr>
                            <w:t>probe</w:t>
                          </w:r>
                        </w:p>
                      </w:txbxContent>
                    </v:textbox>
                  </v:shape>
                  <v:shape id="_x0000_s1390" type="#_x0000_t202" style="position:absolute;left:24124;top:23832;width:8268;height:2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vFysYA&#10;AADdAAAADwAAAGRycy9kb3ducmV2LnhtbESPQWvCQBCF74X+h2UKvdVNFWtJXUWCQi8RGr30Nman&#10;SWh2dsluNf33zkHwNsN78943y/XoenWmIXaeDbxOMlDEtbcdNwaOh93LO6iYkC32nsnAP0VYrx4f&#10;lphbf+EvOlepURLCMUcDbUoh1zrWLTmMEx+IRfvxg8Mk69BoO+BFwl2vp1n2ph12LA0tBipaqn+r&#10;P2dgdypCwH21/S5ns3iac7mhojTm+WncfIBKNKa7+Xb9aQV/MRd++UZG0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vFysYAAADdAAAADwAAAAAAAAAAAAAAAACYAgAAZHJz&#10;L2Rvd25yZXYueG1sUEsFBgAAAAAEAAQA9QAAAIsDAAAAAA==&#10;" strokecolor="window">
                    <v:textbox>
                      <w:txbxContent>
                        <w:p w:rsidR="00BA14AF" w:rsidRPr="005E6428" w:rsidRDefault="00BA14AF" w:rsidP="00E07FDB">
                          <w:pPr>
                            <w:jc w:val="center"/>
                            <w:rPr>
                              <w:sz w:val="16"/>
                              <w:szCs w:val="16"/>
                            </w:rPr>
                          </w:pPr>
                          <w:r>
                            <w:rPr>
                              <w:sz w:val="16"/>
                              <w:szCs w:val="16"/>
                            </w:rPr>
                            <w:t>Korrosion</w:t>
                          </w:r>
                        </w:p>
                      </w:txbxContent>
                    </v:textbox>
                  </v:shape>
                  <v:shape id="_x0000_s1391" type="#_x0000_t202" style="position:absolute;left:21741;top:26897;width:8175;height:2179;rotation:383984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f6sUA&#10;AADdAAAADwAAAGRycy9kb3ducmV2LnhtbERPS2sCMRC+F/ofwhS81aQLPro1SikVBC+6rfQ6bqa7&#10;SzeTbRLd7b9vBMHbfHzPWawG24oz+dA41vA0ViCIS2carjR8fqwf5yBCRDbYOiYNfxRgtby/W2Bu&#10;XM97OhexEimEQ44a6hi7XMpQ1mQxjF1HnLhv5y3GBH0ljcc+hdtWZkpNpcWGU0ONHb3VVP4UJ6vB&#10;b/p3Nd8//37tDpk6Hdfbw1ActR49DK8vICIN8Sa+ujcmzZ9NMrh8k06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9Z/qxQAAAN0AAAAPAAAAAAAAAAAAAAAAAJgCAABkcnMv&#10;ZG93bnJldi54bWxQSwUGAAAAAAQABAD1AAAAigMAAAAA&#10;" strokecolor="window">
                    <v:textbox>
                      <w:txbxContent>
                        <w:p w:rsidR="00BA14AF" w:rsidRPr="005E6428" w:rsidRDefault="00BA14AF" w:rsidP="00E07FDB">
                          <w:pPr>
                            <w:jc w:val="center"/>
                            <w:rPr>
                              <w:sz w:val="16"/>
                              <w:szCs w:val="16"/>
                            </w:rPr>
                          </w:pPr>
                          <w:r>
                            <w:rPr>
                              <w:sz w:val="16"/>
                              <w:szCs w:val="16"/>
                            </w:rPr>
                            <w:t>Fette und Öle</w:t>
                          </w:r>
                        </w:p>
                      </w:txbxContent>
                    </v:textbox>
                  </v:shape>
                  <v:shape id="_x0000_s1392" type="#_x0000_t202" style="position:absolute;left:15223;top:29620;width:7728;height:2060;rotation:-387435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llsMA&#10;AADdAAAADwAAAGRycy9kb3ducmV2LnhtbERPS2sCMRC+C/0PYQq9abb1yWoUqQo9CT4Oehs242Zx&#10;M1mS1N3++6ZQ8DYf33MWq87W4kE+VI4VvA8yEMSF0xWXCs6nXX8GIkRkjbVjUvBDAVbLl94Cc+1a&#10;PtDjGEuRQjjkqMDE2ORShsKQxTBwDXHibs5bjAn6UmqPbQq3tfzIsom0WHFqMNjQp6Hifvy2Cka1&#10;n21vNLq0m/3OnIrJdi2vd6XeXrv1HESkLj7F/+4vneZPx0P4+ya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llsMAAADdAAAADwAAAAAAAAAAAAAAAACYAgAAZHJzL2Rv&#10;d25yZXYueG1sUEsFBgAAAAAEAAQA9QAAAIgDAAAAAA==&#10;" strokecolor="window">
                    <v:textbox>
                      <w:txbxContent>
                        <w:p w:rsidR="00BA14AF" w:rsidRPr="005E6428" w:rsidRDefault="00BA14AF" w:rsidP="00E07FDB">
                          <w:pPr>
                            <w:rPr>
                              <w:sz w:val="16"/>
                              <w:szCs w:val="16"/>
                            </w:rPr>
                          </w:pPr>
                          <w:r>
                            <w:rPr>
                              <w:sz w:val="16"/>
                              <w:szCs w:val="16"/>
                            </w:rPr>
                            <w:t>Piktogramm</w:t>
                          </w:r>
                        </w:p>
                      </w:txbxContent>
                    </v:textbox>
                  </v:shape>
                  <v:line id="Gerade Verbindung 1754" o:spid="_x0000_s1393" style="position:absolute;flip:y;visibility:visible;mso-wrap-style:square" from="10505,16245" to="12937,20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gvQ8UAAADdAAAADwAAAGRycy9kb3ducmV2LnhtbERPS2vCQBC+C/6HZYTezKahtiW6ikgK&#10;LXjRtgdvQ3byoNnZmF1N0l/vCoXe5uN7zmozmEZcqXO1ZQWPUQyCOLe65lLB1+fb/BWE88gaG8uk&#10;YCQHm/V0ssJU254PdD36UoQQdikqqLxvUyldXpFBF9mWOHCF7Qz6ALtS6g77EG4amcTxszRYc2io&#10;sKVdRfnP8WIUZCffDGcck9998ZEV33Znt4taqYfZsF2C8DT4f/Gf+12H+S+LJ7h/E06Q6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rgvQ8UAAADdAAAADwAAAAAAAAAA&#10;AAAAAAChAgAAZHJzL2Rvd25yZXYueG1sUEsFBgAAAAAEAAQA+QAAAJMDAAAAAA==&#10;" strokecolor="#4a7ebb"/>
                  <v:line id="Gerade Verbindung 1755" o:spid="_x0000_s1394" style="position:absolute;visibility:visible;mso-wrap-style:square" from="29863,15856" to="32676,206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ZU6cIAAADdAAAADwAAAGRycy9kb3ducmV2LnhtbERPS2sCMRC+F/wPYYTealaL1a5GkULB&#10;gwdfYI9jMm4WN5PtJtX13xuh4G0+vudM562rxIWaUHpW0O9lIIi1NyUXCva777cxiBCRDVaeScGN&#10;AsxnnZcp5sZfeUOXbSxECuGQowIbY51LGbQlh6Hna+LEnXzjMCbYFNI0eE3hrpKDLPuQDktODRZr&#10;+rKkz9s/p+BgcbVe62Mk//6z0KYwxv9+KvXabRcTEJHa+BT/u5cmzR8Nh/D4Jp0gZ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FZU6cIAAADdAAAADwAAAAAAAAAAAAAA&#10;AAChAgAAZHJzL2Rvd25yZXYueG1sUEsFBgAAAAAEAAQA+QAAAJADAAAAAA==&#10;" strokecolor="#4a7ebb"/>
                  <v:line id="Gerade Verbindung 1756" o:spid="_x0000_s1395" style="position:absolute;flip:y;visibility:visible;mso-wrap-style:square" from="19552,34630" to="23819,34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YUr8IAAADdAAAADwAAAGRycy9kb3ducmV2LnhtbERPyYoCMRC9C/MPoQa8aVrBhdYoIg4o&#10;eHE7eCs61Qt2Kj2dqK1fbwTBWz3eWtN5Y0pxo9oVlhX0uhEI4sTqgjMFx8NfZwzCeWSNpWVS8CAH&#10;89lPa4qxtnfe0W3vMxFC2MWoIPe+iqV0SU4GXddWxIFLbW3QB1hnUtd4D+GmlP0oGkqDBYeGHCta&#10;5pRc9lejYHX2ZfOPj/5zm25W6cku7WJQKNX+bRYTEJ4a/xV/3Gsd5o8GQ3h/E06Qs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SYUr8IAAADdAAAADwAAAAAAAAAAAAAA&#10;AAChAgAAZHJzL2Rvd25yZXYueG1sUEsFBgAAAAAEAAQA+QAAAJADAAAAAA==&#10;" strokecolor="#4a7ebb"/>
                </v:group>
                <v:shape id="_x0000_s1396" type="#_x0000_t202" style="position:absolute;left:20444;top:15786;width:9487;height:2603;rotation:-379159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xzsMA&#10;AADdAAAADwAAAGRycy9kb3ducmV2LnhtbERPTWvCQBC9F/oflil4KbpRsZHUVUQQehChseJ1yI5J&#10;aHY27G5M+u9dQehtHu9zVpvBNOJGzteWFUwnCQjiwuqaSwU/p/14CcIHZI2NZVLwRx4269eXFWba&#10;9vxNtzyUIoawz1BBFUKbSemLigz6iW2JI3e1zmCI0JVSO+xjuGnkLEk+pMGaY0OFLe0qKn7zzig4&#10;p0lvll1nL/27me8PJW3d4qjU6G3YfoIINIR/8dP9peP8dJHC45t4gl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I/xzsMAAADdAAAADwAAAAAAAAAAAAAAAACYAgAAZHJzL2Rv&#10;d25yZXYueG1sUEsFBgAAAAAEAAQA9QAAAIgDAAAAAA==&#10;" stroked="f">
                  <v:textbox style="mso-fit-shape-to-text:t">
                    <w:txbxContent>
                      <w:p w:rsidR="00BA14AF" w:rsidRDefault="00BA14AF" w:rsidP="00E07FDB">
                        <w:r>
                          <w:t>Gitterschnitt</w:t>
                        </w:r>
                      </w:p>
                    </w:txbxContent>
                  </v:textbox>
                </v:shape>
              </v:group>
            </w:pict>
          </mc:Fallback>
        </mc:AlternateContent>
      </w: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pPr>
        <w:pStyle w:val="Textkrper"/>
      </w:pPr>
    </w:p>
    <w:p w:rsidR="00E07FDB" w:rsidRDefault="00E07FDB" w:rsidP="00E07FD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8: Gamepoint 3</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F1.01.03.08</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r w:rsidR="00232E62">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und Beschichtung metall</w:t>
            </w:r>
            <w:r>
              <w:t>i</w:t>
            </w:r>
            <w:r>
              <w:t>scher Untergründe handhaben, reinigen und warten.</w:t>
            </w:r>
          </w:p>
          <w:p w:rsidR="001C3AEB" w:rsidRDefault="001C3AEB" w:rsidP="002D0488">
            <w:pPr>
              <w:pStyle w:val="Kopf8ptafz"/>
            </w:pPr>
            <w:r>
              <w:t>Ich kann die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die Lerninhalte der Stationen 1-6.</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AF13E0">
            <w:pPr>
              <w:pStyle w:val="Kopf8ptafz"/>
              <w:numPr>
                <w:ilvl w:val="0"/>
                <w:numId w:val="0"/>
              </w:numPr>
              <w:ind w:left="227" w:hanging="170"/>
            </w:pPr>
          </w:p>
        </w:tc>
      </w:tr>
    </w:tbl>
    <w:p w:rsidR="001C3AEB" w:rsidRDefault="001C3AEB" w:rsidP="00593871">
      <w:pPr>
        <w:pStyle w:val="berschrift2"/>
      </w:pPr>
      <w:r>
        <w:t>3. Memory</w:t>
      </w:r>
    </w:p>
    <w:p w:rsidR="001C3AEB" w:rsidRDefault="001C3AEB" w:rsidP="001C3AEB">
      <w:pPr>
        <w:pStyle w:val="Textkrper"/>
      </w:pPr>
      <w:r>
        <w:t>Sie haben mindestens die Pflichtstationen durchlaufen und wollen nun Ihr Wissen im Game</w:t>
      </w:r>
      <w:r w:rsidR="00232E62">
        <w:t>p</w:t>
      </w:r>
      <w:r>
        <w:t>oint vertiefen? Hier können Sie Memory spielen in unterschiedlichen Varianten.</w:t>
      </w:r>
    </w:p>
    <w:p w:rsidR="001C3AEB" w:rsidRDefault="001C3AEB" w:rsidP="001C3AEB">
      <w:pPr>
        <w:pStyle w:val="Textkrper"/>
      </w:pPr>
    </w:p>
    <w:p w:rsidR="001C3AEB" w:rsidRDefault="001C3AEB" w:rsidP="001C3AEB">
      <w:pPr>
        <w:pStyle w:val="Marginaliegrau"/>
        <w:framePr w:wrap="around"/>
      </w:pPr>
      <w:r>
        <w:t xml:space="preserve">Hinweis: Ich kaufe auf Flohmärkten gerne alte </w:t>
      </w:r>
      <w:proofErr w:type="spellStart"/>
      <w:r>
        <w:t>Memoryspiele</w:t>
      </w:r>
      <w:proofErr w:type="spellEnd"/>
      <w:r>
        <w:t xml:space="preserve"> und übe</w:t>
      </w:r>
      <w:r>
        <w:t>r</w:t>
      </w:r>
      <w:r>
        <w:t>klebe die Bildseiten mit meinen Bildern aus dem Unterricht. Vorteil: Die Kärtchen sind undurc</w:t>
      </w:r>
      <w:r>
        <w:t>h</w:t>
      </w:r>
      <w:r>
        <w:t>sichti</w:t>
      </w:r>
      <w:r w:rsidR="00625E65">
        <w:t>g</w:t>
      </w:r>
      <w:r>
        <w:t xml:space="preserve"> und alle gleich.</w:t>
      </w:r>
    </w:p>
    <w:p w:rsidR="001C3AEB" w:rsidRDefault="001C3AEB" w:rsidP="001C3AEB">
      <w:pPr>
        <w:pStyle w:val="Textkrper"/>
      </w:pPr>
      <w:r>
        <w:t>Schneiden Sie zunächst die Bilder aus und kleben Sie sie auf Spielkärtchen.</w:t>
      </w:r>
    </w:p>
    <w:p w:rsidR="001C3AEB" w:rsidRDefault="001C3AEB" w:rsidP="001C3AEB">
      <w:pPr>
        <w:pStyle w:val="Textkrper"/>
      </w:pPr>
    </w:p>
    <w:p w:rsidR="001C3AEB" w:rsidRDefault="001C3AEB" w:rsidP="001C3AEB">
      <w:pPr>
        <w:pStyle w:val="Textkrper"/>
      </w:pPr>
      <w:r>
        <w:t>Spielen Sie eine oder mehrere der folgenden Spielvarianten:</w:t>
      </w: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Pr="00AF13E0" w:rsidRDefault="001C3AEB" w:rsidP="001C3AEB">
      <w:pPr>
        <w:pStyle w:val="Textkrper"/>
        <w:rPr>
          <w:b/>
          <w:noProof/>
        </w:rPr>
      </w:pPr>
      <w:r w:rsidRPr="00AF13E0">
        <w:rPr>
          <w:b/>
          <w:noProof/>
        </w:rPr>
        <w:drawing>
          <wp:anchor distT="0" distB="0" distL="114300" distR="114300" simplePos="0" relativeHeight="252475392" behindDoc="0" locked="0" layoutInCell="0" allowOverlap="1" wp14:anchorId="57A766BB" wp14:editId="4C1CEE12">
            <wp:simplePos x="0" y="0"/>
            <wp:positionH relativeFrom="rightMargin">
              <wp:posOffset>107950</wp:posOffset>
            </wp:positionH>
            <wp:positionV relativeFrom="paragraph">
              <wp:posOffset>0</wp:posOffset>
            </wp:positionV>
            <wp:extent cx="345440" cy="323850"/>
            <wp:effectExtent l="0" t="0" r="0" b="0"/>
            <wp:wrapNone/>
            <wp:docPr id="138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13E0">
        <w:rPr>
          <w:b/>
          <w:noProof/>
        </w:rPr>
        <w:t>Drillinge zuordnen:</w:t>
      </w:r>
    </w:p>
    <w:p w:rsidR="001C3AEB" w:rsidRPr="00AF13E0" w:rsidRDefault="001C3AEB" w:rsidP="001C3AEB">
      <w:pPr>
        <w:pStyle w:val="Textkrper"/>
        <w:rPr>
          <w:noProof/>
        </w:rPr>
      </w:pPr>
      <w:r w:rsidRPr="00AF13E0">
        <w:rPr>
          <w:noProof/>
        </w:rPr>
        <w:t>Sortieren Sie die Bildkärtchen. Immer drei Kärtchen gehören zusammen:</w:t>
      </w:r>
    </w:p>
    <w:p w:rsidR="001C3AEB" w:rsidRPr="00AF13E0" w:rsidRDefault="001C3AEB" w:rsidP="001C3AEB">
      <w:pPr>
        <w:pStyle w:val="Textkrper"/>
        <w:rPr>
          <w:noProof/>
        </w:rPr>
      </w:pPr>
    </w:p>
    <w:p w:rsidR="001C3AEB" w:rsidRPr="00AF13E0" w:rsidRDefault="001C3AEB" w:rsidP="001C3AEB">
      <w:pPr>
        <w:pStyle w:val="Textkrper"/>
        <w:rPr>
          <w:noProof/>
        </w:rPr>
      </w:pPr>
      <w:r w:rsidRPr="00AF13E0">
        <w:rPr>
          <w:noProof/>
        </w:rPr>
        <w:t>Name eines Metalls &gt; Bild des Metalls &gt; Bild eines Bauteils</w:t>
      </w:r>
    </w:p>
    <w:p w:rsidR="001C3AEB" w:rsidRPr="00AF13E0" w:rsidRDefault="001C3AEB" w:rsidP="001C3AEB">
      <w:pPr>
        <w:pStyle w:val="Textkrper"/>
        <w:rPr>
          <w:noProof/>
        </w:rPr>
      </w:pPr>
    </w:p>
    <w:p w:rsidR="001C3AEB" w:rsidRPr="00AF13E0" w:rsidRDefault="001C3AEB" w:rsidP="001C3AEB">
      <w:pPr>
        <w:pStyle w:val="Textkrper"/>
        <w:rPr>
          <w:noProof/>
        </w:rPr>
      </w:pPr>
      <w:r w:rsidRPr="00AF13E0">
        <w:rPr>
          <w:noProof/>
        </w:rPr>
        <w:t xml:space="preserve">Sie können auch zu zweit gegeneinander spielen und Ihre Lösungen miteinander vergleichen. Dazu bereiten Sie sich </w:t>
      </w:r>
      <w:r w:rsidR="00232E62">
        <w:rPr>
          <w:noProof/>
        </w:rPr>
        <w:t xml:space="preserve">mit den </w:t>
      </w:r>
      <w:r w:rsidRPr="00AF13E0">
        <w:rPr>
          <w:noProof/>
        </w:rPr>
        <w:t>Spielsätze</w:t>
      </w:r>
      <w:r w:rsidR="00232E62">
        <w:rPr>
          <w:noProof/>
        </w:rPr>
        <w:t>n</w:t>
      </w:r>
      <w:r w:rsidRPr="00AF13E0">
        <w:rPr>
          <w:noProof/>
        </w:rPr>
        <w:t xml:space="preserve"> vor. Wer ist schneller? Wer hat mehr richtige Drillinge?</w:t>
      </w:r>
    </w:p>
    <w:p w:rsidR="001C3AEB" w:rsidRDefault="001C3AEB" w:rsidP="001C3AEB">
      <w:pPr>
        <w:pStyle w:val="Textkrper"/>
        <w:rPr>
          <w:noProof/>
          <w:sz w:val="24"/>
        </w:rPr>
      </w:pPr>
    </w:p>
    <w:p w:rsidR="001C3AEB" w:rsidRDefault="001C3AEB" w:rsidP="001C3AEB">
      <w:pPr>
        <w:pStyle w:val="Textkrper"/>
        <w:rPr>
          <w:noProof/>
          <w:sz w:val="24"/>
        </w:rPr>
      </w:pPr>
    </w:p>
    <w:p w:rsidR="001C3AEB" w:rsidRPr="00AF13E0" w:rsidRDefault="001C3AEB" w:rsidP="001C3AEB">
      <w:pPr>
        <w:pStyle w:val="Textkrper"/>
        <w:rPr>
          <w:b/>
          <w:noProof/>
        </w:rPr>
      </w:pPr>
      <w:r w:rsidRPr="00AF13E0">
        <w:rPr>
          <w:b/>
          <w:noProof/>
        </w:rPr>
        <w:drawing>
          <wp:anchor distT="0" distB="0" distL="114300" distR="114300" simplePos="0" relativeHeight="252476416" behindDoc="0" locked="0" layoutInCell="0" allowOverlap="1" wp14:anchorId="36DD3042" wp14:editId="5E912712">
            <wp:simplePos x="0" y="0"/>
            <wp:positionH relativeFrom="rightMargin">
              <wp:posOffset>107950</wp:posOffset>
            </wp:positionH>
            <wp:positionV relativeFrom="paragraph">
              <wp:posOffset>0</wp:posOffset>
            </wp:positionV>
            <wp:extent cx="345440" cy="323850"/>
            <wp:effectExtent l="0" t="0" r="0" b="0"/>
            <wp:wrapNone/>
            <wp:docPr id="13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13E0">
        <w:rPr>
          <w:b/>
          <w:noProof/>
        </w:rPr>
        <w:t>Memory mit Pärchen:</w:t>
      </w:r>
    </w:p>
    <w:p w:rsidR="001C3AEB" w:rsidRPr="00AF13E0" w:rsidRDefault="001C3AEB" w:rsidP="001C3AEB">
      <w:pPr>
        <w:pStyle w:val="Textkrper"/>
        <w:rPr>
          <w:noProof/>
        </w:rPr>
      </w:pPr>
      <w:r w:rsidRPr="00AF13E0">
        <w:rPr>
          <w:noProof/>
        </w:rPr>
        <w:t>Sortieren Sie die Bildkärtchen. Wenn Sie die Drillinge gefunden haben, nehmen Sie bei jedem Drilling eine Karte weg und legen Sie sie beiseite. Mischen Sie den Rest und spielen sie Memory nach bekannten Regeln.</w:t>
      </w:r>
    </w:p>
    <w:p w:rsidR="001C3AEB" w:rsidRDefault="001C3AEB" w:rsidP="001C3AEB">
      <w:pPr>
        <w:pStyle w:val="Textkrper"/>
        <w:rPr>
          <w:noProof/>
          <w:sz w:val="24"/>
        </w:rPr>
      </w:pPr>
    </w:p>
    <w:p w:rsidR="001C3AEB" w:rsidRDefault="001C3AEB" w:rsidP="001C3AEB">
      <w:pPr>
        <w:pStyle w:val="Textkrper"/>
        <w:rPr>
          <w:noProof/>
          <w:sz w:val="24"/>
        </w:rPr>
      </w:pPr>
    </w:p>
    <w:p w:rsidR="001C3AEB" w:rsidRPr="00AF13E0" w:rsidRDefault="001C3AEB" w:rsidP="001C3AEB">
      <w:pPr>
        <w:pStyle w:val="Textkrper"/>
        <w:rPr>
          <w:b/>
          <w:noProof/>
        </w:rPr>
      </w:pPr>
      <w:r w:rsidRPr="00AF13E0">
        <w:rPr>
          <w:b/>
          <w:noProof/>
        </w:rPr>
        <w:t>Memory mit Drillingen:</w:t>
      </w:r>
      <w:r w:rsidRPr="00AF13E0">
        <w:rPr>
          <w:b/>
          <w:noProof/>
        </w:rPr>
        <w:drawing>
          <wp:anchor distT="0" distB="0" distL="114300" distR="114300" simplePos="0" relativeHeight="252477440" behindDoc="0" locked="0" layoutInCell="0" allowOverlap="1" wp14:anchorId="072E31B3" wp14:editId="123550E2">
            <wp:simplePos x="0" y="0"/>
            <wp:positionH relativeFrom="rightMargin">
              <wp:posOffset>107950</wp:posOffset>
            </wp:positionH>
            <wp:positionV relativeFrom="paragraph">
              <wp:posOffset>0</wp:posOffset>
            </wp:positionV>
            <wp:extent cx="345440" cy="323850"/>
            <wp:effectExtent l="0" t="0" r="0" b="0"/>
            <wp:wrapNone/>
            <wp:docPr id="13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Pr="00AF13E0" w:rsidRDefault="001C3AEB" w:rsidP="001C3AEB">
      <w:pPr>
        <w:pStyle w:val="Textkrper"/>
        <w:rPr>
          <w:noProof/>
        </w:rPr>
      </w:pPr>
      <w:r w:rsidRPr="00AF13E0">
        <w:rPr>
          <w:noProof/>
        </w:rPr>
        <w:t>Mischen Sie die Kärtchen und legen Sie sie verdeckt auf Ihrem Tisch aus. Spielen Sie Memory nach den bekannten Regeln, allerdings müssen immer alle drei Kärtchen, die zu einem Drilling gehören, gefunden werden.</w:t>
      </w:r>
    </w:p>
    <w:p w:rsidR="001C3AEB" w:rsidRDefault="001C3AEB" w:rsidP="001C3AEB">
      <w:pPr>
        <w:pStyle w:val="Textkrper"/>
        <w:rPr>
          <w:noProof/>
          <w:sz w:val="24"/>
        </w:rPr>
      </w:pPr>
    </w:p>
    <w:tbl>
      <w:tblPr>
        <w:tblStyle w:val="Tabellenraster"/>
        <w:tblW w:w="9354" w:type="dxa"/>
        <w:tblLook w:val="04A0" w:firstRow="1" w:lastRow="0" w:firstColumn="1" w:lastColumn="0" w:noHBand="0" w:noVBand="1"/>
      </w:tblPr>
      <w:tblGrid>
        <w:gridCol w:w="3066"/>
        <w:gridCol w:w="3287"/>
        <w:gridCol w:w="3156"/>
      </w:tblGrid>
      <w:tr w:rsidR="001C3AEB" w:rsidTr="002D0488">
        <w:trPr>
          <w:trHeight w:val="3118"/>
        </w:trPr>
        <w:tc>
          <w:tcPr>
            <w:tcW w:w="3118" w:type="dxa"/>
            <w:vAlign w:val="center"/>
          </w:tcPr>
          <w:p w:rsidR="001C3AEB" w:rsidRDefault="001C3AEB" w:rsidP="002D0488">
            <w:pPr>
              <w:pStyle w:val="Textkrper"/>
              <w:jc w:val="center"/>
            </w:pPr>
            <w:r>
              <w:rPr>
                <w:noProof/>
              </w:rPr>
              <w:lastRenderedPageBreak/>
              <w:drawing>
                <wp:inline distT="0" distB="0" distL="0" distR="0" wp14:anchorId="4B164408" wp14:editId="303CC52B">
                  <wp:extent cx="1801291" cy="1245995"/>
                  <wp:effectExtent l="0" t="0" r="8890" b="0"/>
                  <wp:docPr id="1388" name="Grafik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06_58_Pro.jpg"/>
                          <pic:cNvPicPr/>
                        </pic:nvPicPr>
                        <pic:blipFill>
                          <a:blip r:embed="rId109" cstate="print">
                            <a:extLst>
                              <a:ext uri="{BEBA8EAE-BF5A-486C-A8C5-ECC9F3942E4B}">
                                <a14:imgProps xmlns:a14="http://schemas.microsoft.com/office/drawing/2010/main">
                                  <a14:imgLayer r:embed="rId110">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1815546" cy="1255856"/>
                          </a:xfrm>
                          <a:prstGeom prst="rect">
                            <a:avLst/>
                          </a:prstGeom>
                        </pic:spPr>
                      </pic:pic>
                    </a:graphicData>
                  </a:graphic>
                </wp:inline>
              </w:drawing>
            </w:r>
          </w:p>
        </w:tc>
        <w:tc>
          <w:tcPr>
            <w:tcW w:w="3118" w:type="dxa"/>
            <w:vAlign w:val="center"/>
          </w:tcPr>
          <w:p w:rsidR="001C3AEB" w:rsidRDefault="001C3AEB" w:rsidP="002D0488">
            <w:pPr>
              <w:pStyle w:val="Textkrper"/>
              <w:jc w:val="center"/>
            </w:pPr>
            <w:r>
              <w:rPr>
                <w:noProof/>
              </w:rPr>
              <w:drawing>
                <wp:inline distT="0" distB="0" distL="0" distR="0" wp14:anchorId="2664C96E" wp14:editId="03904D64">
                  <wp:extent cx="1741118" cy="1487156"/>
                  <wp:effectExtent l="0" t="6350" r="5715" b="5715"/>
                  <wp:docPr id="1389" name="Grafik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05_20_Pro.jpg"/>
                          <pic:cNvPicPr/>
                        </pic:nvPicPr>
                        <pic:blipFill>
                          <a:blip r:embed="rId111" cstate="print">
                            <a:extLst>
                              <a:ext uri="{28A0092B-C50C-407E-A947-70E740481C1C}">
                                <a14:useLocalDpi xmlns:a14="http://schemas.microsoft.com/office/drawing/2010/main" val="0"/>
                              </a:ext>
                            </a:extLst>
                          </a:blip>
                          <a:stretch>
                            <a:fillRect/>
                          </a:stretch>
                        </pic:blipFill>
                        <pic:spPr>
                          <a:xfrm rot="16200000">
                            <a:off x="0" y="0"/>
                            <a:ext cx="1745861" cy="1491207"/>
                          </a:xfrm>
                          <a:prstGeom prst="rect">
                            <a:avLst/>
                          </a:prstGeom>
                        </pic:spPr>
                      </pic:pic>
                    </a:graphicData>
                  </a:graphic>
                </wp:inline>
              </w:drawing>
            </w:r>
          </w:p>
        </w:tc>
        <w:tc>
          <w:tcPr>
            <w:tcW w:w="3118" w:type="dxa"/>
            <w:vAlign w:val="center"/>
          </w:tcPr>
          <w:p w:rsidR="001C3AEB" w:rsidRDefault="001C3AEB" w:rsidP="002D0488">
            <w:pPr>
              <w:pStyle w:val="Textkrper"/>
              <w:jc w:val="center"/>
            </w:pPr>
            <w:r>
              <w:rPr>
                <w:noProof/>
              </w:rPr>
              <w:drawing>
                <wp:inline distT="0" distB="0" distL="0" distR="0" wp14:anchorId="51F5B34B" wp14:editId="59EC2667">
                  <wp:extent cx="1892304" cy="1543048"/>
                  <wp:effectExtent l="3492" t="0" r="0" b="0"/>
                  <wp:docPr id="1390" name="Grafik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04_58_Pro.jpg"/>
                          <pic:cNvPicPr/>
                        </pic:nvPicPr>
                        <pic:blipFill>
                          <a:blip r:embed="rId112" cstate="print">
                            <a:extLst>
                              <a:ext uri="{28A0092B-C50C-407E-A947-70E740481C1C}">
                                <a14:useLocalDpi xmlns:a14="http://schemas.microsoft.com/office/drawing/2010/main" val="0"/>
                              </a:ext>
                            </a:extLst>
                          </a:blip>
                          <a:stretch>
                            <a:fillRect/>
                          </a:stretch>
                        </pic:blipFill>
                        <pic:spPr>
                          <a:xfrm rot="16200000">
                            <a:off x="0" y="0"/>
                            <a:ext cx="1885654" cy="1537626"/>
                          </a:xfrm>
                          <a:prstGeom prst="rect">
                            <a:avLst/>
                          </a:prstGeom>
                        </pic:spPr>
                      </pic:pic>
                    </a:graphicData>
                  </a:graphic>
                </wp:inline>
              </w:drawing>
            </w:r>
          </w:p>
        </w:tc>
      </w:tr>
      <w:tr w:rsidR="001C3AEB" w:rsidTr="002D0488">
        <w:trPr>
          <w:trHeight w:val="3118"/>
        </w:trPr>
        <w:tc>
          <w:tcPr>
            <w:tcW w:w="3118" w:type="dxa"/>
            <w:vAlign w:val="center"/>
          </w:tcPr>
          <w:p w:rsidR="001C3AEB" w:rsidRDefault="001C3AEB" w:rsidP="002D0488">
            <w:pPr>
              <w:pStyle w:val="Textkrper"/>
              <w:jc w:val="center"/>
            </w:pPr>
            <w:r w:rsidRPr="0009664F">
              <w:rPr>
                <w:sz w:val="96"/>
              </w:rPr>
              <w:t>Zink</w:t>
            </w:r>
          </w:p>
        </w:tc>
        <w:tc>
          <w:tcPr>
            <w:tcW w:w="3118" w:type="dxa"/>
            <w:vAlign w:val="center"/>
          </w:tcPr>
          <w:p w:rsidR="001C3AEB" w:rsidRDefault="001C3AEB" w:rsidP="002D0488">
            <w:pPr>
              <w:pStyle w:val="Textkrper"/>
              <w:jc w:val="center"/>
            </w:pPr>
            <w:r w:rsidRPr="0009664F">
              <w:rPr>
                <w:sz w:val="96"/>
              </w:rPr>
              <w:t>Stahl</w:t>
            </w:r>
          </w:p>
        </w:tc>
        <w:tc>
          <w:tcPr>
            <w:tcW w:w="3118" w:type="dxa"/>
            <w:vAlign w:val="center"/>
          </w:tcPr>
          <w:p w:rsidR="001C3AEB" w:rsidRDefault="001C3AEB" w:rsidP="002D0488">
            <w:pPr>
              <w:pStyle w:val="Textkrper"/>
              <w:jc w:val="center"/>
            </w:pPr>
            <w:r>
              <w:rPr>
                <w:noProof/>
              </w:rPr>
              <mc:AlternateContent>
                <mc:Choice Requires="wpg">
                  <w:drawing>
                    <wp:anchor distT="0" distB="0" distL="114300" distR="114300" simplePos="0" relativeHeight="252478464" behindDoc="0" locked="0" layoutInCell="1" allowOverlap="1" wp14:anchorId="538A154F" wp14:editId="73605402">
                      <wp:simplePos x="0" y="0"/>
                      <wp:positionH relativeFrom="column">
                        <wp:posOffset>374650</wp:posOffset>
                      </wp:positionH>
                      <wp:positionV relativeFrom="paragraph">
                        <wp:posOffset>245110</wp:posOffset>
                      </wp:positionV>
                      <wp:extent cx="811530" cy="401320"/>
                      <wp:effectExtent l="0" t="76200" r="83820" b="74930"/>
                      <wp:wrapNone/>
                      <wp:docPr id="1381" name="Gruppieren 1381"/>
                      <wp:cNvGraphicFramePr/>
                      <a:graphic xmlns:a="http://schemas.openxmlformats.org/drawingml/2006/main">
                        <a:graphicData uri="http://schemas.microsoft.com/office/word/2010/wordprocessingGroup">
                          <wpg:wgp>
                            <wpg:cNvGrpSpPr/>
                            <wpg:grpSpPr>
                              <a:xfrm>
                                <a:off x="0" y="0"/>
                                <a:ext cx="811530" cy="401320"/>
                                <a:chOff x="0" y="0"/>
                                <a:chExt cx="811537" cy="401927"/>
                              </a:xfrm>
                            </wpg:grpSpPr>
                            <wps:wsp>
                              <wps:cNvPr id="1382" name="Gerade Verbindung mit Pfeil 1382"/>
                              <wps:cNvCnPr/>
                              <wps:spPr>
                                <a:xfrm flipV="1">
                                  <a:off x="0" y="0"/>
                                  <a:ext cx="640715" cy="69850"/>
                                </a:xfrm>
                                <a:prstGeom prst="straightConnector1">
                                  <a:avLst/>
                                </a:prstGeom>
                                <a:noFill/>
                                <a:ln w="19050" cap="flat" cmpd="sng" algn="ctr">
                                  <a:solidFill>
                                    <a:srgbClr val="FF0000"/>
                                  </a:solidFill>
                                  <a:prstDash val="solid"/>
                                  <a:tailEnd type="arrow"/>
                                </a:ln>
                                <a:effectLst/>
                              </wps:spPr>
                              <wps:bodyPr/>
                            </wps:wsp>
                            <wps:wsp>
                              <wps:cNvPr id="1383" name="Gerade Verbindung mit Pfeil 1383"/>
                              <wps:cNvCnPr/>
                              <wps:spPr>
                                <a:xfrm>
                                  <a:off x="170822" y="231112"/>
                                  <a:ext cx="640715" cy="170815"/>
                                </a:xfrm>
                                <a:prstGeom prst="straightConnector1">
                                  <a:avLst/>
                                </a:prstGeom>
                                <a:noFill/>
                                <a:ln w="19050" cap="flat" cmpd="sng" algn="ctr">
                                  <a:solidFill>
                                    <a:srgbClr val="FF0000"/>
                                  </a:solidFill>
                                  <a:prstDash val="solid"/>
                                  <a:tailEnd type="arrow"/>
                                </a:ln>
                                <a:effectLst/>
                              </wps:spPr>
                              <wps:bodyPr/>
                            </wps:wsp>
                          </wpg:wgp>
                        </a:graphicData>
                      </a:graphic>
                      <wp14:sizeRelH relativeFrom="margin">
                        <wp14:pctWidth>0</wp14:pctWidth>
                      </wp14:sizeRelH>
                      <wp14:sizeRelV relativeFrom="margin">
                        <wp14:pctHeight>0</wp14:pctHeight>
                      </wp14:sizeRelV>
                    </wp:anchor>
                  </w:drawing>
                </mc:Choice>
                <mc:Fallback>
                  <w:pict>
                    <v:group id="Gruppieren 1381" o:spid="_x0000_s1026" style="position:absolute;margin-left:29.5pt;margin-top:19.3pt;width:63.9pt;height:31.6pt;z-index:252478464;mso-width-relative:margin;mso-height-relative:margin" coordsize="8115,4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">
                      <v:shape id="Gerade Verbindung mit Pfeil 1382" o:spid="_x0000_s1027" type="#_x0000_t32" style="position:absolute;width:6407;height:6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jIMMAAADdAAAADwAAAGRycy9kb3ducmV2LnhtbERPS2vCQBC+C/6HZQredKOihNRViiCU&#10;Qg/xgdchO02i2dmQHTX213cLhd7m43vOatO7Rt2pC7VnA9NJAoq48Lbm0sDxsBunoIIgW2w8k4En&#10;Bdish4MVZtY/OKf7XkoVQzhkaKASaTOtQ1GRwzDxLXHkvnznUCLsSm07fMRw1+hZkiy1w5pjQ4Ut&#10;bSsqrvubM7D7PF3sLT1/5PJcYFjKYZFPv40ZvfRvr6CEevkX/7nfbZw/T2fw+008Qa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tYyDDAAAA3QAAAA8AAAAAAAAAAAAA&#10;AAAAoQIAAGRycy9kb3ducmV2LnhtbFBLBQYAAAAABAAEAPkAAACRAwAAAAA=&#10;" strokecolor="red" strokeweight="1.5pt">
                        <v:stroke endarrow="open"/>
                      </v:shape>
                      <v:shape id="Gerade Verbindung mit Pfeil 1383" o:spid="_x0000_s1028" type="#_x0000_t32" style="position:absolute;left:1708;top:2311;width:6407;height:170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gnMEAAADdAAAADwAAAGRycy9kb3ducmV2LnhtbERPyW7CMBC9V+IfrEHiVhwWVZBiEGKp&#10;em3gA0bxNE4bjyPbJOHvaySk3ubprbPZDbYRHflQO1Ywm2YgiEuna64UXC/n1xWIEJE1No5JwZ0C&#10;7Lajlw3m2vX8RV0RK5FCOOSowMTY5lKG0pDFMHUtceK+nbcYE/SV1B77FG4bOc+yN2mx5tRgsKWD&#10;ofK3uFkFx+pH34uu5ZM/rk/Luf5Y9sYqNRkP+3cQkYb4L366P3Wav1gt4PFNOkF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r+CcwQAAAN0AAAAPAAAAAAAAAAAAAAAA&#10;AKECAABkcnMvZG93bnJldi54bWxQSwUGAAAAAAQABAD5AAAAjwMAAAAA&#10;" strokecolor="red" strokeweight="1.5pt">
                        <v:stroke endarrow="open"/>
                      </v:shape>
                    </v:group>
                  </w:pict>
                </mc:Fallback>
              </mc:AlternateContent>
            </w:r>
            <w:r>
              <w:rPr>
                <w:noProof/>
              </w:rPr>
              <w:drawing>
                <wp:inline distT="0" distB="0" distL="0" distR="0" wp14:anchorId="5183C889" wp14:editId="47B11AB1">
                  <wp:extent cx="1678077" cy="1851213"/>
                  <wp:effectExtent l="8572" t="0" r="7303" b="7302"/>
                  <wp:docPr id="1391" name="Grafik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17_51_Pro.jpg"/>
                          <pic:cNvPicPr/>
                        </pic:nvPicPr>
                        <pic:blipFill rotWithShape="1">
                          <a:blip r:embed="rId113" cstate="print">
                            <a:extLst>
                              <a:ext uri="{28A0092B-C50C-407E-A947-70E740481C1C}">
                                <a14:useLocalDpi xmlns:a14="http://schemas.microsoft.com/office/drawing/2010/main" val="0"/>
                              </a:ext>
                            </a:extLst>
                          </a:blip>
                          <a:srcRect l="21322" t="10897" r="33143"/>
                          <a:stretch/>
                        </pic:blipFill>
                        <pic:spPr bwMode="auto">
                          <a:xfrm rot="5400000">
                            <a:off x="0" y="0"/>
                            <a:ext cx="1681850" cy="1855375"/>
                          </a:xfrm>
                          <a:prstGeom prst="rect">
                            <a:avLst/>
                          </a:prstGeom>
                          <a:ln>
                            <a:noFill/>
                          </a:ln>
                          <a:extLst>
                            <a:ext uri="{53640926-AAD7-44D8-BBD7-CCE9431645EC}">
                              <a14:shadowObscured xmlns:a14="http://schemas.microsoft.com/office/drawing/2010/main"/>
                            </a:ext>
                          </a:extLst>
                        </pic:spPr>
                      </pic:pic>
                    </a:graphicData>
                  </a:graphic>
                </wp:inline>
              </w:drawing>
            </w:r>
          </w:p>
        </w:tc>
      </w:tr>
      <w:tr w:rsidR="001C3AEB" w:rsidTr="002D0488">
        <w:trPr>
          <w:trHeight w:val="3118"/>
        </w:trPr>
        <w:tc>
          <w:tcPr>
            <w:tcW w:w="3118" w:type="dxa"/>
            <w:vAlign w:val="center"/>
          </w:tcPr>
          <w:p w:rsidR="001C3AEB" w:rsidRDefault="001C3AEB" w:rsidP="002D0488">
            <w:pPr>
              <w:pStyle w:val="Textkrper"/>
              <w:jc w:val="center"/>
            </w:pPr>
            <w:r>
              <w:rPr>
                <w:noProof/>
              </w:rPr>
              <w:drawing>
                <wp:inline distT="0" distB="0" distL="0" distR="0" wp14:anchorId="7059D9DB" wp14:editId="4207936E">
                  <wp:extent cx="1738365" cy="1436914"/>
                  <wp:effectExtent l="0" t="0" r="0" b="0"/>
                  <wp:docPr id="1392" name="Grafik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6_29_08_Pro.jpg"/>
                          <pic:cNvPicPr/>
                        </pic:nvPicPr>
                        <pic:blipFill rotWithShape="1">
                          <a:blip r:embed="rId114" cstate="print">
                            <a:extLst>
                              <a:ext uri="{BEBA8EAE-BF5A-486C-A8C5-ECC9F3942E4B}">
                                <a14:imgProps xmlns:a14="http://schemas.microsoft.com/office/drawing/2010/main">
                                  <a14:imgLayer r:embed="rId115">
                                    <a14:imgEffect>
                                      <a14:colorTemperature colorTemp="11200"/>
                                    </a14:imgEffect>
                                  </a14:imgLayer>
                                </a14:imgProps>
                              </a:ext>
                              <a:ext uri="{28A0092B-C50C-407E-A947-70E740481C1C}">
                                <a14:useLocalDpi xmlns:a14="http://schemas.microsoft.com/office/drawing/2010/main" val="0"/>
                              </a:ext>
                            </a:extLst>
                          </a:blip>
                          <a:srcRect r="10385"/>
                          <a:stretch/>
                        </pic:blipFill>
                        <pic:spPr bwMode="auto">
                          <a:xfrm>
                            <a:off x="0" y="0"/>
                            <a:ext cx="1742945" cy="1440700"/>
                          </a:xfrm>
                          <a:prstGeom prst="rect">
                            <a:avLst/>
                          </a:prstGeom>
                          <a:ln>
                            <a:noFill/>
                          </a:ln>
                          <a:extLst>
                            <a:ext uri="{53640926-AAD7-44D8-BBD7-CCE9431645EC}">
                              <a14:shadowObscured xmlns:a14="http://schemas.microsoft.com/office/drawing/2010/main"/>
                            </a:ext>
                          </a:extLst>
                        </pic:spPr>
                      </pic:pic>
                    </a:graphicData>
                  </a:graphic>
                </wp:inline>
              </w:drawing>
            </w:r>
          </w:p>
        </w:tc>
        <w:tc>
          <w:tcPr>
            <w:tcW w:w="3118" w:type="dxa"/>
            <w:vAlign w:val="center"/>
          </w:tcPr>
          <w:p w:rsidR="001C3AEB" w:rsidRDefault="001C3AEB" w:rsidP="002D0488">
            <w:pPr>
              <w:pStyle w:val="Textkrper"/>
              <w:jc w:val="center"/>
            </w:pPr>
            <w:r>
              <w:rPr>
                <w:noProof/>
              </w:rPr>
              <mc:AlternateContent>
                <mc:Choice Requires="wps">
                  <w:drawing>
                    <wp:anchor distT="0" distB="0" distL="114300" distR="114300" simplePos="0" relativeHeight="252479488" behindDoc="0" locked="0" layoutInCell="1" allowOverlap="1" wp14:anchorId="37AFB9F4" wp14:editId="6B7D9B0E">
                      <wp:simplePos x="0" y="0"/>
                      <wp:positionH relativeFrom="column">
                        <wp:posOffset>291465</wp:posOffset>
                      </wp:positionH>
                      <wp:positionV relativeFrom="paragraph">
                        <wp:posOffset>360045</wp:posOffset>
                      </wp:positionV>
                      <wp:extent cx="640080" cy="170180"/>
                      <wp:effectExtent l="0" t="0" r="64770" b="77470"/>
                      <wp:wrapNone/>
                      <wp:docPr id="1384" name="Gerade Verbindung mit Pfeil 1384"/>
                      <wp:cNvGraphicFramePr/>
                      <a:graphic xmlns:a="http://schemas.openxmlformats.org/drawingml/2006/main">
                        <a:graphicData uri="http://schemas.microsoft.com/office/word/2010/wordprocessingShape">
                          <wps:wsp>
                            <wps:cNvCnPr/>
                            <wps:spPr>
                              <a:xfrm>
                                <a:off x="0" y="0"/>
                                <a:ext cx="640080" cy="170180"/>
                              </a:xfrm>
                              <a:prstGeom prst="straightConnector1">
                                <a:avLst/>
                              </a:prstGeom>
                              <a:noFill/>
                              <a:ln w="19050"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384" o:spid="_x0000_s1026" type="#_x0000_t32" style="position:absolute;margin-left:22.95pt;margin-top:28.35pt;width:50.4pt;height:13.4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" strokecolor="red" strokeweight="1.5pt">
                      <v:stroke endarrow="open"/>
                    </v:shape>
                  </w:pict>
                </mc:Fallback>
              </mc:AlternateContent>
            </w:r>
            <w:r>
              <w:rPr>
                <w:noProof/>
              </w:rPr>
              <w:drawing>
                <wp:inline distT="0" distB="0" distL="0" distR="0" wp14:anchorId="4CB26AFC" wp14:editId="73BF2BF9">
                  <wp:extent cx="1651458" cy="1048021"/>
                  <wp:effectExtent l="0" t="3175" r="3175" b="3175"/>
                  <wp:docPr id="1393" name="Grafik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20_40_Pro.jpg"/>
                          <pic:cNvPicPr/>
                        </pic:nvPicPr>
                        <pic:blipFill rotWithShape="1">
                          <a:blip r:embed="rId116" cstate="print">
                            <a:extLst>
                              <a:ext uri="{28A0092B-C50C-407E-A947-70E740481C1C}">
                                <a14:useLocalDpi xmlns:a14="http://schemas.microsoft.com/office/drawing/2010/main" val="0"/>
                              </a:ext>
                            </a:extLst>
                          </a:blip>
                          <a:srcRect r="11162"/>
                          <a:stretch/>
                        </pic:blipFill>
                        <pic:spPr bwMode="auto">
                          <a:xfrm rot="5400000">
                            <a:off x="0" y="0"/>
                            <a:ext cx="1651817" cy="1048249"/>
                          </a:xfrm>
                          <a:prstGeom prst="rect">
                            <a:avLst/>
                          </a:prstGeom>
                          <a:ln>
                            <a:noFill/>
                          </a:ln>
                          <a:extLst>
                            <a:ext uri="{53640926-AAD7-44D8-BBD7-CCE9431645EC}">
                              <a14:shadowObscured xmlns:a14="http://schemas.microsoft.com/office/drawing/2010/main"/>
                            </a:ext>
                          </a:extLst>
                        </pic:spPr>
                      </pic:pic>
                    </a:graphicData>
                  </a:graphic>
                </wp:inline>
              </w:drawing>
            </w:r>
          </w:p>
        </w:tc>
        <w:tc>
          <w:tcPr>
            <w:tcW w:w="3118" w:type="dxa"/>
            <w:vAlign w:val="center"/>
          </w:tcPr>
          <w:p w:rsidR="001C3AEB" w:rsidRDefault="001C3AEB" w:rsidP="002D0488">
            <w:pPr>
              <w:pStyle w:val="Textkrper"/>
              <w:jc w:val="center"/>
            </w:pPr>
            <w:r w:rsidRPr="0009664F">
              <w:rPr>
                <w:sz w:val="56"/>
              </w:rPr>
              <w:t>Aluminium</w:t>
            </w:r>
          </w:p>
        </w:tc>
      </w:tr>
      <w:tr w:rsidR="001C3AEB" w:rsidTr="002D0488">
        <w:trPr>
          <w:trHeight w:val="3118"/>
        </w:trPr>
        <w:tc>
          <w:tcPr>
            <w:tcW w:w="3118" w:type="dxa"/>
            <w:vAlign w:val="center"/>
          </w:tcPr>
          <w:p w:rsidR="001C3AEB" w:rsidRDefault="001C3AEB" w:rsidP="002D0488">
            <w:pPr>
              <w:pStyle w:val="Textkrper"/>
              <w:jc w:val="center"/>
            </w:pPr>
            <w:r w:rsidRPr="00F26073">
              <w:rPr>
                <w:sz w:val="72"/>
              </w:rPr>
              <w:t>Kupfer</w:t>
            </w:r>
          </w:p>
        </w:tc>
        <w:tc>
          <w:tcPr>
            <w:tcW w:w="3118" w:type="dxa"/>
            <w:vAlign w:val="center"/>
          </w:tcPr>
          <w:p w:rsidR="001C3AEB" w:rsidRDefault="001C3AEB" w:rsidP="002D0488">
            <w:pPr>
              <w:pStyle w:val="Textkrper"/>
              <w:jc w:val="center"/>
            </w:pPr>
            <w:r>
              <w:rPr>
                <w:noProof/>
              </w:rPr>
              <w:drawing>
                <wp:inline distT="0" distB="0" distL="0" distR="0" wp14:anchorId="0806D4EA" wp14:editId="0922C63D">
                  <wp:extent cx="1908637" cy="1477382"/>
                  <wp:effectExtent l="6033" t="0" r="2857" b="2858"/>
                  <wp:docPr id="1394" name="Grafik 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22_35_Pro.jpg"/>
                          <pic:cNvPicPr/>
                        </pic:nvPicPr>
                        <pic:blipFill>
                          <a:blip r:embed="rId117" cstate="print">
                            <a:extLst>
                              <a:ext uri="{28A0092B-C50C-407E-A947-70E740481C1C}">
                                <a14:useLocalDpi xmlns:a14="http://schemas.microsoft.com/office/drawing/2010/main" val="0"/>
                              </a:ext>
                            </a:extLst>
                          </a:blip>
                          <a:stretch>
                            <a:fillRect/>
                          </a:stretch>
                        </pic:blipFill>
                        <pic:spPr>
                          <a:xfrm rot="5400000">
                            <a:off x="0" y="0"/>
                            <a:ext cx="1912904" cy="1480685"/>
                          </a:xfrm>
                          <a:prstGeom prst="rect">
                            <a:avLst/>
                          </a:prstGeom>
                        </pic:spPr>
                      </pic:pic>
                    </a:graphicData>
                  </a:graphic>
                </wp:inline>
              </w:drawing>
            </w:r>
          </w:p>
        </w:tc>
        <w:tc>
          <w:tcPr>
            <w:tcW w:w="3118" w:type="dxa"/>
            <w:vAlign w:val="center"/>
          </w:tcPr>
          <w:p w:rsidR="001C3AEB" w:rsidRDefault="001C3AEB" w:rsidP="002D0488">
            <w:pPr>
              <w:pStyle w:val="Textkrper"/>
              <w:jc w:val="center"/>
            </w:pPr>
            <w:r>
              <w:rPr>
                <w:noProof/>
              </w:rPr>
              <w:drawing>
                <wp:inline distT="0" distB="0" distL="0" distR="0" wp14:anchorId="161BD29A" wp14:editId="446B1983">
                  <wp:extent cx="1617223" cy="911745"/>
                  <wp:effectExtent l="0" t="9208" r="0" b="0"/>
                  <wp:docPr id="1395" name="Grafik 1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4_45_45_Pro.jpg"/>
                          <pic:cNvPicPr/>
                        </pic:nvPicPr>
                        <pic:blipFill>
                          <a:blip r:embed="rId118" cstate="print">
                            <a:extLst>
                              <a:ext uri="{28A0092B-C50C-407E-A947-70E740481C1C}">
                                <a14:useLocalDpi xmlns:a14="http://schemas.microsoft.com/office/drawing/2010/main" val="0"/>
                              </a:ext>
                            </a:extLst>
                          </a:blip>
                          <a:stretch>
                            <a:fillRect/>
                          </a:stretch>
                        </pic:blipFill>
                        <pic:spPr>
                          <a:xfrm rot="16200000" flipH="1">
                            <a:off x="0" y="0"/>
                            <a:ext cx="1622054" cy="914469"/>
                          </a:xfrm>
                          <a:prstGeom prst="rect">
                            <a:avLst/>
                          </a:prstGeom>
                        </pic:spPr>
                      </pic:pic>
                    </a:graphicData>
                  </a:graphic>
                </wp:inline>
              </w:drawing>
            </w:r>
            <w:r>
              <w:t xml:space="preserve"> </w:t>
            </w:r>
            <w:r>
              <w:rPr>
                <w:noProof/>
              </w:rPr>
              <w:drawing>
                <wp:inline distT="0" distB="0" distL="0" distR="0" wp14:anchorId="5BBE9FF0" wp14:editId="3B0AA2DD">
                  <wp:extent cx="793820" cy="872407"/>
                  <wp:effectExtent l="0" t="0" r="6350" b="4445"/>
                  <wp:docPr id="1396" name="Grafik 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4_46_48_Pro.jpg"/>
                          <pic:cNvPicPr/>
                        </pic:nvPicPr>
                        <pic:blipFill rotWithShape="1">
                          <a:blip r:embed="rId119" cstate="print">
                            <a:extLst>
                              <a:ext uri="{28A0092B-C50C-407E-A947-70E740481C1C}">
                                <a14:useLocalDpi xmlns:a14="http://schemas.microsoft.com/office/drawing/2010/main" val="0"/>
                              </a:ext>
                            </a:extLst>
                          </a:blip>
                          <a:srcRect l="19481" r="29220"/>
                          <a:stretch/>
                        </pic:blipFill>
                        <pic:spPr bwMode="auto">
                          <a:xfrm>
                            <a:off x="0" y="0"/>
                            <a:ext cx="796729" cy="875603"/>
                          </a:xfrm>
                          <a:prstGeom prst="rect">
                            <a:avLst/>
                          </a:prstGeom>
                          <a:ln>
                            <a:noFill/>
                          </a:ln>
                          <a:extLst>
                            <a:ext uri="{53640926-AAD7-44D8-BBD7-CCE9431645EC}">
                              <a14:shadowObscured xmlns:a14="http://schemas.microsoft.com/office/drawing/2010/main"/>
                            </a:ext>
                          </a:extLst>
                        </pic:spPr>
                      </pic:pic>
                    </a:graphicData>
                  </a:graphic>
                </wp:inline>
              </w:drawing>
            </w:r>
          </w:p>
        </w:tc>
      </w:tr>
      <w:tr w:rsidR="001C3AEB" w:rsidTr="002D0488">
        <w:trPr>
          <w:trHeight w:val="3118"/>
        </w:trPr>
        <w:tc>
          <w:tcPr>
            <w:tcW w:w="3118" w:type="dxa"/>
            <w:vAlign w:val="center"/>
          </w:tcPr>
          <w:p w:rsidR="001C3AEB" w:rsidRDefault="001C3AEB" w:rsidP="002D0488">
            <w:pPr>
              <w:pStyle w:val="Textkrper"/>
              <w:jc w:val="center"/>
            </w:pPr>
            <w:r>
              <w:rPr>
                <w:noProof/>
              </w:rPr>
              <w:lastRenderedPageBreak/>
              <w:drawing>
                <wp:inline distT="0" distB="0" distL="0" distR="0" wp14:anchorId="2216C89C" wp14:editId="5F1AD7B8">
                  <wp:extent cx="1758462" cy="1115367"/>
                  <wp:effectExtent l="0" t="0" r="0" b="8890"/>
                  <wp:docPr id="1397" name="Grafik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5_10_49_Pro.jpg"/>
                          <pic:cNvPicPr/>
                        </pic:nvPicPr>
                        <pic:blipFill>
                          <a:blip r:embed="rId120" cstate="print">
                            <a:extLst>
                              <a:ext uri="{28A0092B-C50C-407E-A947-70E740481C1C}">
                                <a14:useLocalDpi xmlns:a14="http://schemas.microsoft.com/office/drawing/2010/main" val="0"/>
                              </a:ext>
                            </a:extLst>
                          </a:blip>
                          <a:stretch>
                            <a:fillRect/>
                          </a:stretch>
                        </pic:blipFill>
                        <pic:spPr>
                          <a:xfrm flipV="1">
                            <a:off x="0" y="0"/>
                            <a:ext cx="1763717" cy="1118700"/>
                          </a:xfrm>
                          <a:prstGeom prst="rect">
                            <a:avLst/>
                          </a:prstGeom>
                        </pic:spPr>
                      </pic:pic>
                    </a:graphicData>
                  </a:graphic>
                </wp:inline>
              </w:drawing>
            </w:r>
          </w:p>
        </w:tc>
        <w:tc>
          <w:tcPr>
            <w:tcW w:w="3118" w:type="dxa"/>
            <w:vAlign w:val="center"/>
          </w:tcPr>
          <w:p w:rsidR="001C3AEB" w:rsidRDefault="001C3AEB" w:rsidP="002D0488">
            <w:pPr>
              <w:pStyle w:val="Textkrper"/>
              <w:jc w:val="center"/>
            </w:pPr>
            <w:r w:rsidRPr="00831927">
              <w:rPr>
                <w:sz w:val="96"/>
              </w:rPr>
              <w:t>Gold</w:t>
            </w:r>
          </w:p>
        </w:tc>
        <w:tc>
          <w:tcPr>
            <w:tcW w:w="3118" w:type="dxa"/>
            <w:vAlign w:val="center"/>
          </w:tcPr>
          <w:p w:rsidR="001C3AEB" w:rsidRDefault="001C3AEB" w:rsidP="002D0488">
            <w:pPr>
              <w:pStyle w:val="Textkrper"/>
              <w:jc w:val="center"/>
            </w:pPr>
            <w:r>
              <w:rPr>
                <w:noProof/>
              </w:rPr>
              <w:drawing>
                <wp:inline distT="0" distB="0" distL="0" distR="0" wp14:anchorId="23D29FE3" wp14:editId="624C8C79">
                  <wp:extent cx="1800000" cy="1188684"/>
                  <wp:effectExtent l="0" t="0" r="0" b="0"/>
                  <wp:docPr id="1398" name="Grafik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41_31_Pro.jpg"/>
                          <pic:cNvPicPr/>
                        </pic:nvPicPr>
                        <pic:blipFill>
                          <a:blip r:embed="rId121" cstate="print">
                            <a:extLst>
                              <a:ext uri="{28A0092B-C50C-407E-A947-70E740481C1C}">
                                <a14:useLocalDpi xmlns:a14="http://schemas.microsoft.com/office/drawing/2010/main" val="0"/>
                              </a:ext>
                            </a:extLst>
                          </a:blip>
                          <a:stretch>
                            <a:fillRect/>
                          </a:stretch>
                        </pic:blipFill>
                        <pic:spPr>
                          <a:xfrm rot="10800000">
                            <a:off x="0" y="0"/>
                            <a:ext cx="1800000" cy="1188684"/>
                          </a:xfrm>
                          <a:prstGeom prst="rect">
                            <a:avLst/>
                          </a:prstGeom>
                        </pic:spPr>
                      </pic:pic>
                    </a:graphicData>
                  </a:graphic>
                </wp:inline>
              </w:drawing>
            </w:r>
          </w:p>
        </w:tc>
      </w:tr>
      <w:tr w:rsidR="001C3AEB" w:rsidTr="002D0488">
        <w:trPr>
          <w:trHeight w:val="3118"/>
        </w:trPr>
        <w:tc>
          <w:tcPr>
            <w:tcW w:w="3118" w:type="dxa"/>
            <w:vAlign w:val="center"/>
          </w:tcPr>
          <w:p w:rsidR="001C3AEB" w:rsidRDefault="001C3AEB" w:rsidP="002D0488">
            <w:pPr>
              <w:pStyle w:val="Textkrper"/>
              <w:jc w:val="center"/>
            </w:pPr>
            <w:r>
              <w:rPr>
                <w:noProof/>
              </w:rPr>
              <w:drawing>
                <wp:inline distT="0" distB="0" distL="0" distR="0" wp14:anchorId="2DB5E2F6" wp14:editId="35D0CB83">
                  <wp:extent cx="1782244" cy="1004780"/>
                  <wp:effectExtent l="7620" t="0" r="0" b="0"/>
                  <wp:docPr id="1399" name="Grafik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37_21_Pro.jpg"/>
                          <pic:cNvPicPr/>
                        </pic:nvPicPr>
                        <pic:blipFill>
                          <a:blip r:embed="rId122" cstate="print">
                            <a:extLst>
                              <a:ext uri="{28A0092B-C50C-407E-A947-70E740481C1C}">
                                <a14:useLocalDpi xmlns:a14="http://schemas.microsoft.com/office/drawing/2010/main" val="0"/>
                              </a:ext>
                            </a:extLst>
                          </a:blip>
                          <a:stretch>
                            <a:fillRect/>
                          </a:stretch>
                        </pic:blipFill>
                        <pic:spPr>
                          <a:xfrm rot="5400000">
                            <a:off x="0" y="0"/>
                            <a:ext cx="1787643" cy="1007824"/>
                          </a:xfrm>
                          <a:prstGeom prst="rect">
                            <a:avLst/>
                          </a:prstGeom>
                        </pic:spPr>
                      </pic:pic>
                    </a:graphicData>
                  </a:graphic>
                </wp:inline>
              </w:drawing>
            </w:r>
          </w:p>
        </w:tc>
        <w:tc>
          <w:tcPr>
            <w:tcW w:w="3118" w:type="dxa"/>
            <w:vAlign w:val="center"/>
          </w:tcPr>
          <w:p w:rsidR="001C3AEB" w:rsidRDefault="001C3AEB" w:rsidP="002D0488">
            <w:pPr>
              <w:pStyle w:val="Textkrper"/>
              <w:jc w:val="center"/>
            </w:pPr>
            <w:r>
              <w:rPr>
                <w:noProof/>
              </w:rPr>
              <w:drawing>
                <wp:inline distT="0" distB="0" distL="0" distR="0" wp14:anchorId="261C39C2" wp14:editId="23E080CC">
                  <wp:extent cx="1868993" cy="1546539"/>
                  <wp:effectExtent l="0" t="0" r="0" b="0"/>
                  <wp:docPr id="1400" name="Grafik 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40_57_Pro.jpg"/>
                          <pic:cNvPicPr/>
                        </pic:nvPicPr>
                        <pic:blipFill rotWithShape="1">
                          <a:blip r:embed="rId123" cstate="print">
                            <a:extLst>
                              <a:ext uri="{28A0092B-C50C-407E-A947-70E740481C1C}">
                                <a14:useLocalDpi xmlns:a14="http://schemas.microsoft.com/office/drawing/2010/main" val="0"/>
                              </a:ext>
                            </a:extLst>
                          </a:blip>
                          <a:srcRect l="31868"/>
                          <a:stretch/>
                        </pic:blipFill>
                        <pic:spPr bwMode="auto">
                          <a:xfrm>
                            <a:off x="0" y="0"/>
                            <a:ext cx="1874950" cy="1551469"/>
                          </a:xfrm>
                          <a:prstGeom prst="rect">
                            <a:avLst/>
                          </a:prstGeom>
                          <a:ln>
                            <a:noFill/>
                          </a:ln>
                          <a:extLst>
                            <a:ext uri="{53640926-AAD7-44D8-BBD7-CCE9431645EC}">
                              <a14:shadowObscured xmlns:a14="http://schemas.microsoft.com/office/drawing/2010/main"/>
                            </a:ext>
                          </a:extLst>
                        </pic:spPr>
                      </pic:pic>
                    </a:graphicData>
                  </a:graphic>
                </wp:inline>
              </w:drawing>
            </w:r>
          </w:p>
        </w:tc>
        <w:tc>
          <w:tcPr>
            <w:tcW w:w="3118" w:type="dxa"/>
            <w:vAlign w:val="center"/>
          </w:tcPr>
          <w:p w:rsidR="001C3AEB" w:rsidRDefault="001C3AEB" w:rsidP="002D0488">
            <w:pPr>
              <w:pStyle w:val="Textkrper"/>
              <w:jc w:val="center"/>
            </w:pPr>
            <w:r>
              <w:rPr>
                <w:noProof/>
              </w:rPr>
              <w:drawing>
                <wp:inline distT="0" distB="0" distL="0" distR="0" wp14:anchorId="76B9EA39" wp14:editId="555B7DEC">
                  <wp:extent cx="1870267" cy="1435818"/>
                  <wp:effectExtent l="7620" t="0" r="4445" b="4445"/>
                  <wp:docPr id="1401" name="Grafik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04_48_Pro.jpg"/>
                          <pic:cNvPicPr/>
                        </pic:nvPicPr>
                        <pic:blipFill>
                          <a:blip r:embed="rId124" cstate="print">
                            <a:extLst>
                              <a:ext uri="{28A0092B-C50C-407E-A947-70E740481C1C}">
                                <a14:useLocalDpi xmlns:a14="http://schemas.microsoft.com/office/drawing/2010/main" val="0"/>
                              </a:ext>
                            </a:extLst>
                          </a:blip>
                          <a:stretch>
                            <a:fillRect/>
                          </a:stretch>
                        </pic:blipFill>
                        <pic:spPr>
                          <a:xfrm rot="16200000" flipV="1">
                            <a:off x="0" y="0"/>
                            <a:ext cx="1870271" cy="1435821"/>
                          </a:xfrm>
                          <a:prstGeom prst="rect">
                            <a:avLst/>
                          </a:prstGeom>
                        </pic:spPr>
                      </pic:pic>
                    </a:graphicData>
                  </a:graphic>
                </wp:inline>
              </w:drawing>
            </w:r>
          </w:p>
        </w:tc>
      </w:tr>
      <w:tr w:rsidR="001C3AEB" w:rsidTr="002D0488">
        <w:trPr>
          <w:trHeight w:val="3118"/>
        </w:trPr>
        <w:tc>
          <w:tcPr>
            <w:tcW w:w="3118" w:type="dxa"/>
            <w:vAlign w:val="center"/>
          </w:tcPr>
          <w:p w:rsidR="001C3AEB" w:rsidRDefault="001C3AEB" w:rsidP="002D0488">
            <w:pPr>
              <w:pStyle w:val="Textkrper"/>
              <w:jc w:val="center"/>
            </w:pPr>
            <w:r w:rsidRPr="00831927">
              <w:rPr>
                <w:sz w:val="56"/>
              </w:rPr>
              <w:t>Edelstahl</w:t>
            </w:r>
          </w:p>
        </w:tc>
        <w:tc>
          <w:tcPr>
            <w:tcW w:w="3118" w:type="dxa"/>
            <w:vAlign w:val="center"/>
          </w:tcPr>
          <w:p w:rsidR="001C3AEB" w:rsidRDefault="001C3AEB" w:rsidP="002D0488">
            <w:pPr>
              <w:pStyle w:val="Textkrper"/>
              <w:jc w:val="center"/>
            </w:pPr>
            <w:r>
              <w:rPr>
                <w:noProof/>
              </w:rPr>
              <w:drawing>
                <wp:inline distT="0" distB="0" distL="0" distR="0" wp14:anchorId="31FAB242" wp14:editId="79955A8D">
                  <wp:extent cx="1950423" cy="1153316"/>
                  <wp:effectExtent l="0" t="0" r="0" b="8890"/>
                  <wp:docPr id="1402" name="Grafik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8_16_07_41_Pro.jpg"/>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1967588" cy="1163466"/>
                          </a:xfrm>
                          <a:prstGeom prst="rect">
                            <a:avLst/>
                          </a:prstGeom>
                        </pic:spPr>
                      </pic:pic>
                    </a:graphicData>
                  </a:graphic>
                </wp:inline>
              </w:drawing>
            </w:r>
          </w:p>
        </w:tc>
        <w:tc>
          <w:tcPr>
            <w:tcW w:w="3118" w:type="dxa"/>
            <w:vAlign w:val="center"/>
          </w:tcPr>
          <w:p w:rsidR="001C3AEB" w:rsidRDefault="001C3AEB" w:rsidP="002D0488">
            <w:pPr>
              <w:pStyle w:val="Textkrper"/>
              <w:jc w:val="center"/>
            </w:pPr>
            <w:r w:rsidRPr="00831927">
              <w:rPr>
                <w:sz w:val="72"/>
              </w:rPr>
              <w:t>Messing</w:t>
            </w:r>
          </w:p>
        </w:tc>
      </w:tr>
    </w:tbl>
    <w:p w:rsidR="001C3AEB" w:rsidRDefault="001C3AEB" w:rsidP="001C3AEB">
      <w:pPr>
        <w:pStyle w:val="Textkrper"/>
      </w:pPr>
    </w:p>
    <w:p w:rsidR="008205F4" w:rsidRDefault="008205F4" w:rsidP="008205F4">
      <w:pPr>
        <w:pStyle w:val="Marginaliegrau"/>
        <w:framePr w:wrap="around" w:x="9123"/>
      </w:pPr>
      <w:r>
        <w:t xml:space="preserve">Fotos: </w:t>
      </w:r>
    </w:p>
    <w:p w:rsidR="008205F4" w:rsidRDefault="008205F4" w:rsidP="008205F4">
      <w:pPr>
        <w:pStyle w:val="Marginaliegrau"/>
        <w:framePr w:wrap="around" w:x="9123"/>
      </w:pPr>
      <w:r>
        <w:t>Anette Stenkamp</w:t>
      </w:r>
    </w:p>
    <w:p w:rsidR="001C3AEB" w:rsidRDefault="001C3AEB" w:rsidP="001C3AEB"/>
    <w:p w:rsidR="001C3AEB" w:rsidRDefault="001C3AEB" w:rsidP="001C3AEB">
      <w:pPr>
        <w:spacing w:line="240" w:lineRule="exact"/>
      </w:pPr>
    </w:p>
    <w:p w:rsidR="001C3AEB" w:rsidRDefault="001C3AEB" w:rsidP="001C3AEB">
      <w:pPr>
        <w:spacing w:line="240" w:lineRule="exact"/>
      </w:pPr>
    </w:p>
    <w:p w:rsidR="001C3AEB" w:rsidRDefault="001C3AEB" w:rsidP="001C3AEB">
      <w:pPr>
        <w:spacing w:line="240" w:lineRule="exact"/>
      </w:pPr>
    </w:p>
    <w:p w:rsidR="00E07FD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07FDB"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rPr>
                <w:color w:val="000000"/>
              </w:rPr>
            </w:pPr>
            <w:r>
              <w:lastRenderedPageBreak/>
              <w:br w:type="page"/>
              <w:t>Lernfeld</w:t>
            </w:r>
          </w:p>
          <w:p w:rsidR="00E07FDB" w:rsidRDefault="00E07FDB"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r>
              <w:t>Titel</w:t>
            </w:r>
          </w:p>
          <w:p w:rsidR="00E07FDB" w:rsidRPr="00F50BDC" w:rsidRDefault="00E07FDB" w:rsidP="007E5967">
            <w:pPr>
              <w:rPr>
                <w:b/>
              </w:rPr>
            </w:pPr>
            <w:r w:rsidRPr="00F50BDC">
              <w:rPr>
                <w:b/>
              </w:rPr>
              <w:t>Station 8: Gamepoint</w:t>
            </w:r>
            <w:r>
              <w:rPr>
                <w:b/>
              </w:rPr>
              <w:t xml:space="preserve"> 3</w:t>
            </w:r>
          </w:p>
        </w:tc>
        <w:tc>
          <w:tcPr>
            <w:tcW w:w="188" w:type="dxa"/>
            <w:vMerge w:val="restart"/>
            <w:tcBorders>
              <w:top w:val="nil"/>
              <w:left w:val="single" w:sz="4" w:space="0" w:color="auto"/>
              <w:bottom w:val="nil"/>
              <w:right w:val="single" w:sz="4" w:space="0" w:color="auto"/>
            </w:tcBorders>
            <w:shd w:val="clear" w:color="auto" w:fill="FFFFFF"/>
          </w:tcPr>
          <w:p w:rsidR="00E07FDB" w:rsidRPr="004B658C" w:rsidRDefault="00E07FDB"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p>
          <w:p w:rsidR="00E07FDB" w:rsidRPr="00B51DE9" w:rsidRDefault="00E07FDB" w:rsidP="007E5967">
            <w:pPr>
              <w:pStyle w:val="TabelleKopfmitte"/>
              <w:rPr>
                <w:rFonts w:eastAsia="Calibri"/>
              </w:rPr>
            </w:pPr>
            <w:r>
              <w:t>F1.01.03.08</w:t>
            </w:r>
          </w:p>
        </w:tc>
      </w:tr>
      <w:tr w:rsidR="00E07FDB" w:rsidRPr="00B51DE9" w:rsidTr="007E5967">
        <w:tc>
          <w:tcPr>
            <w:tcW w:w="7348" w:type="dxa"/>
            <w:gridSpan w:val="2"/>
            <w:tcBorders>
              <w:left w:val="single" w:sz="4" w:space="0" w:color="auto"/>
              <w:bottom w:val="single" w:sz="4" w:space="0" w:color="auto"/>
              <w:right w:val="single" w:sz="4" w:space="0" w:color="auto"/>
            </w:tcBorders>
            <w:hideMark/>
          </w:tcPr>
          <w:p w:rsidR="00E07FDB" w:rsidRPr="004B658C" w:rsidRDefault="00E07FDB" w:rsidP="007E5967">
            <w:pPr>
              <w:pStyle w:val="Tabelle6pt"/>
            </w:pPr>
            <w:r>
              <w:t>Kompetenzbereiche:</w:t>
            </w:r>
          </w:p>
          <w:p w:rsidR="00E07FDB" w:rsidRDefault="00E07FDB" w:rsidP="007E5967">
            <w:pPr>
              <w:pStyle w:val="Kopf8ptafz"/>
            </w:pPr>
            <w:r>
              <w:t>Ich kann Werkstoffe objektbezogen auswählen und verarbeiten</w:t>
            </w:r>
            <w:r w:rsidR="00232E62">
              <w:t>.</w:t>
            </w:r>
          </w:p>
          <w:p w:rsidR="00E07FDB" w:rsidRDefault="00E07FDB"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E07FDB" w:rsidRDefault="00E07FDB"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07FDB" w:rsidRPr="00B51DE9" w:rsidTr="007E5967">
              <w:trPr>
                <w:trHeight w:val="284"/>
              </w:trPr>
              <w:tc>
                <w:tcPr>
                  <w:tcW w:w="2090" w:type="dxa"/>
                  <w:shd w:val="clear" w:color="auto" w:fill="D9D9D9" w:themeFill="background1" w:themeFillShade="D9"/>
                </w:tcPr>
                <w:p w:rsidR="00E07FDB" w:rsidRPr="00B51DE9" w:rsidRDefault="00E07FDB" w:rsidP="007E5967">
                  <w:pPr>
                    <w:pStyle w:val="TabelleKopfmitte"/>
                  </w:pPr>
                  <w:r w:rsidRPr="00B51DE9">
                    <w:t>L</w:t>
                  </w:r>
                  <w:r>
                    <w:t>ösung</w:t>
                  </w:r>
                </w:p>
              </w:tc>
            </w:tr>
          </w:tbl>
          <w:p w:rsidR="00E07FDB" w:rsidRPr="00B51DE9" w:rsidRDefault="00E07FDB" w:rsidP="007E5967"/>
        </w:tc>
      </w:tr>
    </w:tbl>
    <w:p w:rsidR="00E07FDB" w:rsidRDefault="00E07FDB" w:rsidP="00593871">
      <w:pPr>
        <w:pStyle w:val="berschrift2"/>
      </w:pPr>
      <w:r>
        <w:rPr>
          <w:noProof/>
        </w:rPr>
        <w:t>3. Memory</w:t>
      </w:r>
    </w:p>
    <w:p w:rsidR="00E07FDB" w:rsidRDefault="00E07FDB" w:rsidP="00593871">
      <w:pPr>
        <w:pStyle w:val="Abstandszeile"/>
        <w:rPr>
          <w:noProof/>
        </w:rPr>
      </w:pPr>
      <w:r>
        <w:rPr>
          <w:noProof/>
        </w:rPr>
        <w:drawing>
          <wp:inline distT="0" distB="0" distL="0" distR="0" wp14:anchorId="6AD6F2F9" wp14:editId="533426A7">
            <wp:extent cx="7613828" cy="3960350"/>
            <wp:effectExtent l="0" t="1905" r="4445" b="4445"/>
            <wp:docPr id="1758" name="Grafik 1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209_17_37_59_Pro.jpg"/>
                    <pic:cNvPicPr/>
                  </pic:nvPicPr>
                  <pic:blipFill rotWithShape="1">
                    <a:blip r:embed="rId126" cstate="print">
                      <a:extLst>
                        <a:ext uri="{28A0092B-C50C-407E-A947-70E740481C1C}">
                          <a14:useLocalDpi xmlns:a14="http://schemas.microsoft.com/office/drawing/2010/main" val="0"/>
                        </a:ext>
                      </a:extLst>
                    </a:blip>
                    <a:srcRect t="15077" r="5171" b="11366"/>
                    <a:stretch/>
                  </pic:blipFill>
                  <pic:spPr bwMode="auto">
                    <a:xfrm rot="16200000">
                      <a:off x="0" y="0"/>
                      <a:ext cx="7628453" cy="3967957"/>
                    </a:xfrm>
                    <a:prstGeom prst="rect">
                      <a:avLst/>
                    </a:prstGeom>
                    <a:ln>
                      <a:noFill/>
                    </a:ln>
                    <a:extLst>
                      <a:ext uri="{53640926-AAD7-44D8-BBD7-CCE9431645EC}">
                        <a14:shadowObscured xmlns:a14="http://schemas.microsoft.com/office/drawing/2010/main"/>
                      </a:ext>
                    </a:extLst>
                  </pic:spPr>
                </pic:pic>
              </a:graphicData>
            </a:graphic>
          </wp:inline>
        </w:drawing>
      </w:r>
    </w:p>
    <w:p w:rsidR="00E07FDB" w:rsidRDefault="00E07FDB" w:rsidP="00E07FD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8: Gamepoint 4</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F1.01.03.08</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und Beschichtung metall</w:t>
            </w:r>
            <w:r>
              <w:t>i</w:t>
            </w:r>
            <w:r>
              <w:t>scher Untergründe handhaben, reinigen und warten.</w:t>
            </w:r>
          </w:p>
          <w:p w:rsidR="001C3AEB" w:rsidRDefault="001C3AEB" w:rsidP="002D0488">
            <w:pPr>
              <w:pStyle w:val="Kopf8ptafz"/>
            </w:pPr>
            <w:r>
              <w:t>Ich kann die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die Lerninhalte der Stationen 1-6.</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AF13E0">
            <w:pPr>
              <w:pStyle w:val="Kopf8ptafz"/>
              <w:numPr>
                <w:ilvl w:val="0"/>
                <w:numId w:val="0"/>
              </w:numPr>
              <w:ind w:left="227" w:hanging="170"/>
            </w:pPr>
          </w:p>
        </w:tc>
      </w:tr>
    </w:tbl>
    <w:p w:rsidR="001C3AEB" w:rsidRDefault="0067301A" w:rsidP="0067301A">
      <w:pPr>
        <w:pStyle w:val="berschrift2"/>
      </w:pPr>
      <w:r w:rsidRPr="0067301A">
        <w:t>4.</w:t>
      </w:r>
      <w:r>
        <w:t xml:space="preserve"> </w:t>
      </w:r>
      <w:r w:rsidR="001C3AEB">
        <w:t>Sudoku</w:t>
      </w:r>
      <w:r w:rsidR="001C3AEB">
        <w:rPr>
          <w:noProof/>
          <w:sz w:val="24"/>
        </w:rPr>
        <w:drawing>
          <wp:anchor distT="0" distB="0" distL="114300" distR="114300" simplePos="0" relativeHeight="252480512" behindDoc="0" locked="0" layoutInCell="0" allowOverlap="1" wp14:anchorId="42E71038" wp14:editId="35660232">
            <wp:simplePos x="0" y="0"/>
            <wp:positionH relativeFrom="rightMargin">
              <wp:posOffset>107950</wp:posOffset>
            </wp:positionH>
            <wp:positionV relativeFrom="paragraph">
              <wp:posOffset>0</wp:posOffset>
            </wp:positionV>
            <wp:extent cx="345440" cy="323850"/>
            <wp:effectExtent l="0" t="0" r="0" b="0"/>
            <wp:wrapNone/>
            <wp:docPr id="14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625E65">
      <w:pPr>
        <w:pStyle w:val="Marginaliegrau"/>
        <w:framePr w:wrap="around" w:x="8718" w:y="98"/>
      </w:pPr>
      <w:r>
        <w:t>Hinweis: Die Niveaustufen beziehen sich hier auf die Schwierigkeit der Sud</w:t>
      </w:r>
      <w:r>
        <w:t>o</w:t>
      </w:r>
      <w:r>
        <w:t>kus.</w:t>
      </w:r>
    </w:p>
    <w:p w:rsidR="001C3AEB" w:rsidRDefault="001C3AEB" w:rsidP="001C3AEB">
      <w:pPr>
        <w:pStyle w:val="Textkrper"/>
      </w:pPr>
      <w:r>
        <w:t>Sie haben mindestens die Pflichtstationen durchlaufen un</w:t>
      </w:r>
      <w:r w:rsidR="00232E62">
        <w:t>d wollen nun Ihr Wissen im Gamep</w:t>
      </w:r>
      <w:r>
        <w:t>oint vertiefen? Hier können Sie Sudoku spielen. Beim Sudoku müssen alle Felder so gefüllt werden, dass in jeder Zeile, in jeder Spalte und in jedem Block jeder Buchstabe nur einmal vorkommt.</w:t>
      </w:r>
    </w:p>
    <w:p w:rsidR="001C3AEB" w:rsidRDefault="001C3AEB" w:rsidP="00625E65">
      <w:pPr>
        <w:pStyle w:val="Marginaliegrau"/>
        <w:framePr w:wrap="around" w:y="80"/>
      </w:pPr>
      <w:r>
        <w:t xml:space="preserve">Hinweis: Die Basis der Sudokus stammt aus „365 x Sudoku &amp; </w:t>
      </w:r>
      <w:proofErr w:type="spellStart"/>
      <w:r>
        <w:t>Kakuro</w:t>
      </w:r>
      <w:proofErr w:type="spellEnd"/>
      <w:r>
        <w:t>“</w:t>
      </w:r>
    </w:p>
    <w:p w:rsidR="001C3AEB" w:rsidRPr="00E60EAB" w:rsidRDefault="001C3AEB" w:rsidP="001C3AEB">
      <w:pPr>
        <w:pStyle w:val="Textkrper"/>
        <w:rPr>
          <w:lang w:eastAsia="en-US"/>
        </w:rPr>
      </w:pPr>
    </w:p>
    <w:p w:rsidR="001C3AEB" w:rsidRDefault="001C3AEB" w:rsidP="001C3AEB">
      <w:pPr>
        <w:pStyle w:val="Textkrper"/>
      </w:pPr>
      <w:r>
        <w:t>Beantworten Sie nachdem Sie</w:t>
      </w:r>
      <w:r w:rsidR="00FA3602">
        <w:t>,</w:t>
      </w:r>
      <w:r>
        <w:t xml:space="preserve"> das Lösungswort gefunden haben, die zugehörige Frage.</w:t>
      </w:r>
    </w:p>
    <w:p w:rsidR="001C3AEB" w:rsidRDefault="001C3AEB" w:rsidP="001C3AEB">
      <w:pPr>
        <w:pStyle w:val="Textkrper"/>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1C3AEB" w:rsidTr="00187EBE">
        <w:trPr>
          <w:trHeight w:val="567"/>
        </w:trPr>
        <w:tc>
          <w:tcPr>
            <w:tcW w:w="567" w:type="dxa"/>
            <w:tcBorders>
              <w:top w:val="single" w:sz="18" w:space="0" w:color="auto"/>
              <w:left w:val="single" w:sz="18" w:space="0" w:color="auto"/>
            </w:tcBorders>
            <w:vAlign w:val="center"/>
          </w:tcPr>
          <w:p w:rsidR="001C3AEB" w:rsidRDefault="001C3AEB" w:rsidP="002D0488">
            <w:pPr>
              <w:pStyle w:val="Textkrper"/>
              <w:jc w:val="center"/>
            </w:pPr>
            <w:r>
              <w:t>W</w:t>
            </w:r>
          </w:p>
        </w:tc>
        <w:tc>
          <w:tcPr>
            <w:tcW w:w="567" w:type="dxa"/>
            <w:tcBorders>
              <w:top w:val="single" w:sz="18" w:space="0" w:color="auto"/>
            </w:tcBorders>
            <w:vAlign w:val="center"/>
          </w:tcPr>
          <w:p w:rsidR="001C3AEB" w:rsidRDefault="001C3AEB" w:rsidP="002D0488">
            <w:pPr>
              <w:pStyle w:val="Textkrper"/>
              <w:jc w:val="center"/>
            </w:pPr>
            <w:r>
              <w:t>U</w:t>
            </w:r>
          </w:p>
        </w:tc>
        <w:tc>
          <w:tcPr>
            <w:tcW w:w="567" w:type="dxa"/>
            <w:tcBorders>
              <w:top w:val="single" w:sz="18" w:space="0" w:color="auto"/>
              <w:right w:val="single" w:sz="18" w:space="0" w:color="auto"/>
            </w:tcBorders>
            <w:vAlign w:val="center"/>
          </w:tcPr>
          <w:p w:rsidR="001C3AEB" w:rsidRDefault="001C3AEB" w:rsidP="002D0488">
            <w:pPr>
              <w:pStyle w:val="Textkrper"/>
              <w:jc w:val="center"/>
            </w:pPr>
            <w:r>
              <w:t>Z</w:t>
            </w:r>
          </w:p>
        </w:tc>
        <w:tc>
          <w:tcPr>
            <w:tcW w:w="567" w:type="dxa"/>
            <w:tcBorders>
              <w:top w:val="single" w:sz="18" w:space="0" w:color="auto"/>
              <w:left w:val="single" w:sz="18" w:space="0" w:color="auto"/>
            </w:tcBorders>
            <w:vAlign w:val="center"/>
          </w:tcPr>
          <w:p w:rsidR="001C3AEB" w:rsidRDefault="001C3AEB" w:rsidP="002D0488">
            <w:pPr>
              <w:pStyle w:val="Textkrper"/>
              <w:jc w:val="center"/>
            </w:pPr>
          </w:p>
        </w:tc>
        <w:tc>
          <w:tcPr>
            <w:tcW w:w="567" w:type="dxa"/>
            <w:tcBorders>
              <w:top w:val="single" w:sz="18" w:space="0" w:color="auto"/>
            </w:tcBorders>
            <w:vAlign w:val="center"/>
          </w:tcPr>
          <w:p w:rsidR="001C3AEB" w:rsidRDefault="001C3AEB" w:rsidP="002D0488">
            <w:pPr>
              <w:pStyle w:val="Textkrper"/>
              <w:jc w:val="center"/>
            </w:pPr>
            <w:r>
              <w:t>N</w:t>
            </w:r>
          </w:p>
        </w:tc>
        <w:tc>
          <w:tcPr>
            <w:tcW w:w="567" w:type="dxa"/>
            <w:tcBorders>
              <w:top w:val="single" w:sz="18" w:space="0" w:color="auto"/>
              <w:right w:val="single" w:sz="18" w:space="0" w:color="auto"/>
            </w:tcBorders>
            <w:vAlign w:val="center"/>
          </w:tcPr>
          <w:p w:rsidR="001C3AEB" w:rsidRDefault="001C3AEB" w:rsidP="002D0488">
            <w:pPr>
              <w:pStyle w:val="Textkrper"/>
              <w:jc w:val="center"/>
            </w:pPr>
            <w:r>
              <w:t>T</w:t>
            </w:r>
          </w:p>
        </w:tc>
        <w:tc>
          <w:tcPr>
            <w:tcW w:w="567" w:type="dxa"/>
            <w:tcBorders>
              <w:top w:val="single" w:sz="18" w:space="0" w:color="auto"/>
              <w:left w:val="single" w:sz="18" w:space="0" w:color="auto"/>
            </w:tcBorders>
            <w:vAlign w:val="center"/>
          </w:tcPr>
          <w:p w:rsidR="001C3AEB" w:rsidRDefault="001C3AEB" w:rsidP="002D0488">
            <w:pPr>
              <w:pStyle w:val="Textkrper"/>
              <w:jc w:val="center"/>
            </w:pPr>
          </w:p>
        </w:tc>
        <w:tc>
          <w:tcPr>
            <w:tcW w:w="567" w:type="dxa"/>
            <w:tcBorders>
              <w:top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sidRPr="000114FA">
              <w:rPr>
                <w:sz w:val="12"/>
              </w:rPr>
              <w:t>5</w:t>
            </w:r>
          </w:p>
        </w:tc>
        <w:tc>
          <w:tcPr>
            <w:tcW w:w="567" w:type="dxa"/>
            <w:tcBorders>
              <w:top w:val="single" w:sz="18" w:space="0" w:color="auto"/>
              <w:right w:val="single" w:sz="18" w:space="0" w:color="auto"/>
            </w:tcBorders>
            <w:vAlign w:val="center"/>
          </w:tcPr>
          <w:p w:rsidR="001C3AEB" w:rsidRDefault="001C3AEB" w:rsidP="002D0488">
            <w:pPr>
              <w:pStyle w:val="Textkrper"/>
              <w:jc w:val="center"/>
            </w:pPr>
            <w:r>
              <w:t>R</w:t>
            </w:r>
          </w:p>
        </w:tc>
      </w:tr>
      <w:tr w:rsidR="001C3AEB" w:rsidTr="00187EBE">
        <w:trPr>
          <w:trHeight w:val="567"/>
        </w:trPr>
        <w:tc>
          <w:tcPr>
            <w:tcW w:w="567" w:type="dxa"/>
            <w:tcBorders>
              <w:left w:val="single" w:sz="18" w:space="0" w:color="auto"/>
            </w:tcBorders>
            <w:vAlign w:val="center"/>
          </w:tcPr>
          <w:p w:rsidR="001C3AEB" w:rsidRDefault="001C3AEB" w:rsidP="002D0488">
            <w:pPr>
              <w:pStyle w:val="Textkrper"/>
              <w:jc w:val="center"/>
            </w:pPr>
            <w:r>
              <w:t>E</w:t>
            </w:r>
          </w:p>
        </w:tc>
        <w:tc>
          <w:tcPr>
            <w:tcW w:w="567" w:type="dxa"/>
            <w:vAlign w:val="center"/>
          </w:tcPr>
          <w:p w:rsidR="001C3AEB" w:rsidRDefault="001C3AEB" w:rsidP="002D0488">
            <w:pPr>
              <w:pStyle w:val="Textkrper"/>
              <w:jc w:val="center"/>
            </w:pPr>
            <w:r>
              <w:t>N</w:t>
            </w:r>
          </w:p>
        </w:tc>
        <w:tc>
          <w:tcPr>
            <w:tcW w:w="567" w:type="dxa"/>
            <w:tcBorders>
              <w:right w:val="single" w:sz="18" w:space="0" w:color="auto"/>
            </w:tcBorders>
            <w:vAlign w:val="center"/>
          </w:tcPr>
          <w:p w:rsidR="001C3AEB" w:rsidRDefault="001C3AEB" w:rsidP="002D0488">
            <w:pPr>
              <w:pStyle w:val="Textkrper"/>
              <w:jc w:val="center"/>
            </w:pPr>
            <w:r>
              <w:t>T</w:t>
            </w:r>
          </w:p>
        </w:tc>
        <w:tc>
          <w:tcPr>
            <w:tcW w:w="567" w:type="dxa"/>
            <w:tcBorders>
              <w:left w:val="single" w:sz="18" w:space="0" w:color="auto"/>
            </w:tcBorders>
            <w:vAlign w:val="center"/>
          </w:tcPr>
          <w:p w:rsidR="001C3AEB" w:rsidRDefault="001C3AEB" w:rsidP="002D0488">
            <w:pPr>
              <w:pStyle w:val="Textkrper"/>
              <w:jc w:val="center"/>
            </w:pPr>
          </w:p>
        </w:tc>
        <w:tc>
          <w:tcPr>
            <w:tcW w:w="567" w:type="dxa"/>
            <w:vAlign w:val="center"/>
          </w:tcPr>
          <w:p w:rsidR="001C3AEB" w:rsidRDefault="001C3AEB" w:rsidP="002D0488">
            <w:pPr>
              <w:pStyle w:val="Textkrper"/>
              <w:jc w:val="center"/>
            </w:pPr>
            <w:r>
              <w:t>G</w:t>
            </w:r>
          </w:p>
        </w:tc>
        <w:tc>
          <w:tcPr>
            <w:tcW w:w="567" w:type="dxa"/>
            <w:tcBorders>
              <w:right w:val="single" w:sz="18" w:space="0" w:color="auto"/>
            </w:tcBorders>
            <w:vAlign w:val="center"/>
          </w:tcPr>
          <w:p w:rsidR="001C3AEB" w:rsidRDefault="001C3AEB" w:rsidP="002D0488">
            <w:pPr>
              <w:pStyle w:val="Textkrper"/>
              <w:jc w:val="center"/>
            </w:pPr>
          </w:p>
        </w:tc>
        <w:tc>
          <w:tcPr>
            <w:tcW w:w="567" w:type="dxa"/>
            <w:tcBorders>
              <w:left w:val="single" w:sz="18" w:space="0" w:color="auto"/>
            </w:tcBorders>
            <w:vAlign w:val="center"/>
          </w:tcPr>
          <w:p w:rsidR="001C3AEB" w:rsidRDefault="001C3AEB" w:rsidP="002D0488">
            <w:pPr>
              <w:pStyle w:val="Textkrper"/>
              <w:jc w:val="center"/>
            </w:pPr>
            <w:r>
              <w:t>F</w:t>
            </w:r>
          </w:p>
        </w:tc>
        <w:tc>
          <w:tcPr>
            <w:tcW w:w="567" w:type="dxa"/>
            <w:vAlign w:val="center"/>
          </w:tcPr>
          <w:p w:rsidR="001C3AEB" w:rsidRDefault="001C3AEB" w:rsidP="002D0488">
            <w:pPr>
              <w:pStyle w:val="Textkrper"/>
              <w:jc w:val="center"/>
            </w:pPr>
          </w:p>
        </w:tc>
        <w:tc>
          <w:tcPr>
            <w:tcW w:w="567" w:type="dxa"/>
            <w:tcBorders>
              <w:right w:val="single" w:sz="18" w:space="0" w:color="auto"/>
            </w:tcBorders>
            <w:vAlign w:val="center"/>
          </w:tcPr>
          <w:p w:rsidR="001C3AEB"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vAlign w:val="center"/>
          </w:tcPr>
          <w:p w:rsidR="001C3AEB" w:rsidRDefault="001C3AEB" w:rsidP="002D0488">
            <w:pPr>
              <w:pStyle w:val="Textkrper"/>
              <w:jc w:val="center"/>
            </w:pPr>
          </w:p>
        </w:tc>
        <w:tc>
          <w:tcPr>
            <w:tcW w:w="567" w:type="dxa"/>
            <w:tcBorders>
              <w:bottom w:val="single" w:sz="18" w:space="0" w:color="auto"/>
            </w:tcBorders>
            <w:vAlign w:val="center"/>
          </w:tcPr>
          <w:p w:rsidR="001C3AEB" w:rsidRDefault="001C3AEB" w:rsidP="002D0488">
            <w:pPr>
              <w:pStyle w:val="Textkrper"/>
              <w:jc w:val="center"/>
            </w:pPr>
            <w:r>
              <w:t>R</w:t>
            </w:r>
          </w:p>
        </w:tc>
        <w:tc>
          <w:tcPr>
            <w:tcW w:w="567" w:type="dxa"/>
            <w:tcBorders>
              <w:bottom w:val="single" w:sz="18" w:space="0" w:color="auto"/>
              <w:right w:val="single" w:sz="18" w:space="0" w:color="auto"/>
            </w:tcBorders>
            <w:vAlign w:val="center"/>
          </w:tcPr>
          <w:p w:rsidR="001C3AEB" w:rsidRDefault="001C3AEB" w:rsidP="002D0488">
            <w:pPr>
              <w:pStyle w:val="Textkrper"/>
              <w:jc w:val="center"/>
            </w:pPr>
            <w:r>
              <w:t>G</w:t>
            </w:r>
          </w:p>
        </w:tc>
        <w:tc>
          <w:tcPr>
            <w:tcW w:w="567" w:type="dxa"/>
            <w:tcBorders>
              <w:left w:val="single" w:sz="18" w:space="0" w:color="auto"/>
              <w:bottom w:val="single" w:sz="18" w:space="0" w:color="auto"/>
            </w:tcBorders>
            <w:vAlign w:val="center"/>
          </w:tcPr>
          <w:p w:rsidR="001C3AEB" w:rsidRDefault="001C3AEB" w:rsidP="002D0488">
            <w:pPr>
              <w:pStyle w:val="Textkrper"/>
              <w:jc w:val="center"/>
            </w:pPr>
          </w:p>
        </w:tc>
        <w:tc>
          <w:tcPr>
            <w:tcW w:w="567" w:type="dxa"/>
            <w:tcBorders>
              <w:bottom w:val="single" w:sz="18" w:space="0" w:color="auto"/>
            </w:tcBorders>
            <w:vAlign w:val="center"/>
          </w:tcPr>
          <w:p w:rsidR="001C3AEB" w:rsidRDefault="001C3AEB" w:rsidP="002D0488">
            <w:pPr>
              <w:pStyle w:val="Textkrper"/>
              <w:jc w:val="center"/>
            </w:pPr>
            <w:r>
              <w:t>E</w:t>
            </w:r>
          </w:p>
        </w:tc>
        <w:tc>
          <w:tcPr>
            <w:tcW w:w="567" w:type="dxa"/>
            <w:tcBorders>
              <w:bottom w:val="single" w:sz="18" w:space="0" w:color="auto"/>
              <w:right w:val="single" w:sz="18" w:space="0" w:color="auto"/>
            </w:tcBorders>
            <w:vAlign w:val="center"/>
          </w:tcPr>
          <w:p w:rsidR="001C3AEB" w:rsidRDefault="001C3AEB" w:rsidP="002D0488">
            <w:pPr>
              <w:pStyle w:val="Textkrper"/>
              <w:jc w:val="center"/>
            </w:pPr>
          </w:p>
        </w:tc>
        <w:tc>
          <w:tcPr>
            <w:tcW w:w="567" w:type="dxa"/>
            <w:tcBorders>
              <w:left w:val="single" w:sz="18" w:space="0" w:color="auto"/>
              <w:bottom w:val="single" w:sz="18" w:space="0" w:color="auto"/>
            </w:tcBorders>
            <w:vAlign w:val="center"/>
          </w:tcPr>
          <w:p w:rsidR="001C3AEB" w:rsidRDefault="001C3AEB" w:rsidP="002D0488">
            <w:pPr>
              <w:pStyle w:val="Textkrper"/>
              <w:jc w:val="center"/>
            </w:pPr>
            <w:r>
              <w:t>T</w:t>
            </w:r>
          </w:p>
        </w:tc>
        <w:tc>
          <w:tcPr>
            <w:tcW w:w="567" w:type="dxa"/>
            <w:tcBorders>
              <w:bottom w:val="single" w:sz="18" w:space="0" w:color="auto"/>
            </w:tcBorders>
            <w:vAlign w:val="center"/>
          </w:tcPr>
          <w:p w:rsidR="001C3AEB" w:rsidRDefault="001C3AEB" w:rsidP="002D0488">
            <w:pPr>
              <w:pStyle w:val="Textkrper"/>
              <w:jc w:val="center"/>
            </w:pPr>
          </w:p>
        </w:tc>
        <w:tc>
          <w:tcPr>
            <w:tcW w:w="567" w:type="dxa"/>
            <w:tcBorders>
              <w:bottom w:val="single" w:sz="18" w:space="0" w:color="auto"/>
              <w:right w:val="single" w:sz="18" w:space="0" w:color="auto"/>
            </w:tcBorders>
            <w:vAlign w:val="center"/>
          </w:tcPr>
          <w:p w:rsidR="001C3AEB" w:rsidRDefault="001C3AEB" w:rsidP="002D0488">
            <w:pPr>
              <w:pStyle w:val="Textkrper"/>
              <w:jc w:val="center"/>
            </w:pPr>
          </w:p>
        </w:tc>
      </w:tr>
      <w:tr w:rsidR="001C3AEB" w:rsidTr="00187EBE">
        <w:trPr>
          <w:trHeight w:val="567"/>
        </w:trPr>
        <w:tc>
          <w:tcPr>
            <w:tcW w:w="567" w:type="dxa"/>
            <w:tcBorders>
              <w:top w:val="single" w:sz="18" w:space="0" w:color="auto"/>
              <w:left w:val="single" w:sz="18" w:space="0" w:color="auto"/>
            </w:tcBorders>
            <w:vAlign w:val="center"/>
          </w:tcPr>
          <w:p w:rsidR="001C3AEB" w:rsidRDefault="001C3AEB" w:rsidP="002D0488">
            <w:pPr>
              <w:pStyle w:val="Textkrper"/>
              <w:jc w:val="center"/>
            </w:pPr>
          </w:p>
        </w:tc>
        <w:tc>
          <w:tcPr>
            <w:tcW w:w="567" w:type="dxa"/>
            <w:tcBorders>
              <w:top w:val="single" w:sz="18" w:space="0" w:color="auto"/>
            </w:tcBorders>
            <w:vAlign w:val="center"/>
          </w:tcPr>
          <w:p w:rsidR="001C3AEB" w:rsidRDefault="001C3AEB" w:rsidP="002D0488">
            <w:pPr>
              <w:pStyle w:val="Textkrper"/>
              <w:jc w:val="center"/>
            </w:pPr>
            <w:r>
              <w:t>G</w:t>
            </w:r>
          </w:p>
        </w:tc>
        <w:tc>
          <w:tcPr>
            <w:tcW w:w="567" w:type="dxa"/>
            <w:tcBorders>
              <w:top w:val="single" w:sz="18" w:space="0" w:color="auto"/>
              <w:right w:val="single" w:sz="18" w:space="0" w:color="auto"/>
            </w:tcBorders>
            <w:vAlign w:val="center"/>
          </w:tcPr>
          <w:p w:rsidR="001C3AEB" w:rsidRDefault="001C3AEB" w:rsidP="002D0488">
            <w:pPr>
              <w:pStyle w:val="Textkrper"/>
              <w:jc w:val="center"/>
            </w:pPr>
          </w:p>
        </w:tc>
        <w:tc>
          <w:tcPr>
            <w:tcW w:w="567" w:type="dxa"/>
            <w:tcBorders>
              <w:top w:val="single" w:sz="18" w:space="0" w:color="auto"/>
              <w:left w:val="single" w:sz="18" w:space="0" w:color="auto"/>
            </w:tcBorders>
            <w:vAlign w:val="center"/>
          </w:tcPr>
          <w:p w:rsidR="001C3AEB" w:rsidRDefault="001C3AEB" w:rsidP="002D0488">
            <w:pPr>
              <w:pStyle w:val="Textkrper"/>
              <w:jc w:val="center"/>
            </w:pPr>
            <w:r>
              <w:t>R</w:t>
            </w:r>
          </w:p>
        </w:tc>
        <w:tc>
          <w:tcPr>
            <w:tcW w:w="567" w:type="dxa"/>
            <w:tcBorders>
              <w:top w:val="single" w:sz="18" w:space="0" w:color="auto"/>
            </w:tcBorders>
            <w:vAlign w:val="center"/>
          </w:tcPr>
          <w:p w:rsidR="001C3AEB" w:rsidRDefault="001C3AEB" w:rsidP="002D0488">
            <w:pPr>
              <w:pStyle w:val="Textkrper"/>
              <w:jc w:val="center"/>
            </w:pPr>
            <w:r>
              <w:t>Z</w:t>
            </w:r>
          </w:p>
        </w:tc>
        <w:tc>
          <w:tcPr>
            <w:tcW w:w="567" w:type="dxa"/>
            <w:tcBorders>
              <w:top w:val="single" w:sz="18" w:space="0" w:color="auto"/>
              <w:righ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1</w:t>
            </w:r>
          </w:p>
        </w:tc>
        <w:tc>
          <w:tcPr>
            <w:tcW w:w="567" w:type="dxa"/>
            <w:tcBorders>
              <w:top w:val="single" w:sz="18" w:space="0" w:color="auto"/>
              <w:left w:val="single" w:sz="18" w:space="0" w:color="auto"/>
            </w:tcBorders>
            <w:vAlign w:val="center"/>
          </w:tcPr>
          <w:p w:rsidR="001C3AEB" w:rsidRDefault="001C3AEB" w:rsidP="002D0488">
            <w:pPr>
              <w:pStyle w:val="Textkrper"/>
              <w:jc w:val="center"/>
            </w:pPr>
          </w:p>
        </w:tc>
        <w:tc>
          <w:tcPr>
            <w:tcW w:w="567" w:type="dxa"/>
            <w:tcBorders>
              <w:top w:val="single" w:sz="18" w:space="0" w:color="auto"/>
            </w:tcBorders>
            <w:vAlign w:val="center"/>
          </w:tcPr>
          <w:p w:rsidR="001C3AEB" w:rsidRDefault="001C3AEB" w:rsidP="002D0488">
            <w:pPr>
              <w:pStyle w:val="Textkrper"/>
              <w:jc w:val="center"/>
            </w:pPr>
            <w:r>
              <w:t>T</w:t>
            </w:r>
          </w:p>
        </w:tc>
        <w:tc>
          <w:tcPr>
            <w:tcW w:w="567" w:type="dxa"/>
            <w:tcBorders>
              <w:top w:val="single" w:sz="18" w:space="0" w:color="auto"/>
              <w:righ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4</w:t>
            </w:r>
          </w:p>
        </w:tc>
      </w:tr>
      <w:tr w:rsidR="001C3AEB" w:rsidTr="00187EBE">
        <w:trPr>
          <w:trHeight w:val="567"/>
        </w:trPr>
        <w:tc>
          <w:tcPr>
            <w:tcW w:w="567" w:type="dxa"/>
            <w:tcBorders>
              <w:lef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3</w:t>
            </w:r>
          </w:p>
        </w:tc>
        <w:tc>
          <w:tcPr>
            <w:tcW w:w="567" w:type="dxa"/>
            <w:vAlign w:val="center"/>
          </w:tcPr>
          <w:p w:rsidR="001C3AEB" w:rsidRDefault="001C3AEB" w:rsidP="002D0488">
            <w:pPr>
              <w:pStyle w:val="Textkrper"/>
              <w:jc w:val="center"/>
            </w:pPr>
            <w:r>
              <w:t>Z</w:t>
            </w:r>
          </w:p>
        </w:tc>
        <w:tc>
          <w:tcPr>
            <w:tcW w:w="567" w:type="dxa"/>
            <w:tcBorders>
              <w:right w:val="single" w:sz="18" w:space="0" w:color="auto"/>
            </w:tcBorders>
            <w:vAlign w:val="center"/>
          </w:tcPr>
          <w:p w:rsidR="001C3AEB" w:rsidRDefault="001C3AEB" w:rsidP="002D0488">
            <w:pPr>
              <w:pStyle w:val="Textkrper"/>
              <w:jc w:val="center"/>
            </w:pPr>
          </w:p>
        </w:tc>
        <w:tc>
          <w:tcPr>
            <w:tcW w:w="567" w:type="dxa"/>
            <w:tcBorders>
              <w:left w:val="single" w:sz="18" w:space="0" w:color="auto"/>
            </w:tcBorders>
            <w:vAlign w:val="center"/>
          </w:tcPr>
          <w:p w:rsidR="001C3AEB" w:rsidRDefault="001C3AEB" w:rsidP="002D0488">
            <w:pPr>
              <w:pStyle w:val="Textkrper"/>
              <w:jc w:val="center"/>
            </w:pPr>
            <w:r>
              <w:t>W</w:t>
            </w:r>
          </w:p>
        </w:tc>
        <w:tc>
          <w:tcPr>
            <w:tcW w:w="567" w:type="dxa"/>
            <w:vAlign w:val="center"/>
          </w:tcPr>
          <w:p w:rsidR="001C3AEB" w:rsidRDefault="001C3AEB" w:rsidP="002D0488">
            <w:pPr>
              <w:pStyle w:val="Textkrper"/>
              <w:jc w:val="center"/>
            </w:pPr>
            <w:r>
              <w:t>U</w:t>
            </w:r>
          </w:p>
        </w:tc>
        <w:tc>
          <w:tcPr>
            <w:tcW w:w="567" w:type="dxa"/>
            <w:tcBorders>
              <w:right w:val="single" w:sz="18" w:space="0" w:color="auto"/>
            </w:tcBorders>
            <w:vAlign w:val="center"/>
          </w:tcPr>
          <w:p w:rsidR="001C3AEB" w:rsidRDefault="001C3AEB" w:rsidP="002D0488">
            <w:pPr>
              <w:pStyle w:val="Textkrper"/>
              <w:jc w:val="center"/>
            </w:pPr>
            <w:r>
              <w:t>G</w:t>
            </w:r>
          </w:p>
        </w:tc>
        <w:tc>
          <w:tcPr>
            <w:tcW w:w="567" w:type="dxa"/>
            <w:tcBorders>
              <w:left w:val="single" w:sz="18" w:space="0" w:color="auto"/>
            </w:tcBorders>
            <w:vAlign w:val="center"/>
          </w:tcPr>
          <w:p w:rsidR="001C3AEB" w:rsidRDefault="001C3AEB" w:rsidP="002D0488">
            <w:pPr>
              <w:pStyle w:val="Textkrper"/>
              <w:jc w:val="center"/>
            </w:pPr>
            <w:r>
              <w:t>N</w:t>
            </w:r>
          </w:p>
        </w:tc>
        <w:tc>
          <w:tcPr>
            <w:tcW w:w="567" w:type="dxa"/>
            <w:vAlign w:val="center"/>
          </w:tcPr>
          <w:p w:rsidR="001C3AEB" w:rsidRDefault="001C3AEB" w:rsidP="002D0488">
            <w:pPr>
              <w:pStyle w:val="Textkrper"/>
              <w:jc w:val="center"/>
            </w:pPr>
            <w:r>
              <w:t>R</w:t>
            </w:r>
          </w:p>
        </w:tc>
        <w:tc>
          <w:tcPr>
            <w:tcW w:w="567" w:type="dxa"/>
            <w:tcBorders>
              <w:right w:val="single" w:sz="18" w:space="0" w:color="auto"/>
            </w:tcBorders>
            <w:vAlign w:val="center"/>
          </w:tcPr>
          <w:p w:rsidR="001C3AEB" w:rsidRDefault="001C3AEB" w:rsidP="002D0488">
            <w:pPr>
              <w:pStyle w:val="Textkrper"/>
              <w:jc w:val="center"/>
            </w:pPr>
            <w:r>
              <w:t>E</w:t>
            </w:r>
          </w:p>
        </w:tc>
      </w:tr>
      <w:tr w:rsidR="001C3AEB" w:rsidTr="00187EBE">
        <w:trPr>
          <w:trHeight w:val="567"/>
        </w:trPr>
        <w:tc>
          <w:tcPr>
            <w:tcW w:w="567" w:type="dxa"/>
            <w:tcBorders>
              <w:left w:val="single" w:sz="18" w:space="0" w:color="auto"/>
              <w:bottom w:val="single" w:sz="18" w:space="0" w:color="auto"/>
            </w:tcBorders>
            <w:vAlign w:val="center"/>
          </w:tcPr>
          <w:p w:rsidR="001C3AEB" w:rsidRDefault="001C3AEB" w:rsidP="002D0488">
            <w:pPr>
              <w:pStyle w:val="Textkrper"/>
              <w:jc w:val="center"/>
            </w:pPr>
          </w:p>
        </w:tc>
        <w:tc>
          <w:tcPr>
            <w:tcW w:w="567" w:type="dxa"/>
            <w:tcBorders>
              <w:bottom w:val="single" w:sz="18" w:space="0" w:color="auto"/>
            </w:tcBorders>
            <w:vAlign w:val="center"/>
          </w:tcPr>
          <w:p w:rsidR="001C3AEB" w:rsidRDefault="001C3AEB" w:rsidP="002D0488">
            <w:pPr>
              <w:pStyle w:val="Textkrper"/>
              <w:jc w:val="center"/>
            </w:pPr>
            <w:r>
              <w:t>E</w:t>
            </w:r>
          </w:p>
        </w:tc>
        <w:tc>
          <w:tcPr>
            <w:tcW w:w="567" w:type="dxa"/>
            <w:tcBorders>
              <w:bottom w:val="single" w:sz="18" w:space="0" w:color="auto"/>
              <w:right w:val="single" w:sz="18" w:space="0" w:color="auto"/>
            </w:tcBorders>
            <w:vAlign w:val="center"/>
          </w:tcPr>
          <w:p w:rsidR="001C3AEB" w:rsidRDefault="001C3AEB" w:rsidP="002D0488">
            <w:pPr>
              <w:pStyle w:val="Textkrper"/>
              <w:jc w:val="center"/>
            </w:pPr>
            <w:r>
              <w:t>R</w:t>
            </w:r>
          </w:p>
        </w:tc>
        <w:tc>
          <w:tcPr>
            <w:tcW w:w="567" w:type="dxa"/>
            <w:tcBorders>
              <w:left w:val="single" w:sz="18" w:space="0" w:color="auto"/>
              <w:bottom w:val="single" w:sz="18" w:space="0" w:color="auto"/>
            </w:tcBorders>
            <w:vAlign w:val="center"/>
          </w:tcPr>
          <w:p w:rsidR="001C3AEB" w:rsidRDefault="001C3AEB" w:rsidP="002D0488">
            <w:pPr>
              <w:pStyle w:val="Textkrper"/>
              <w:jc w:val="center"/>
            </w:pPr>
          </w:p>
        </w:tc>
        <w:tc>
          <w:tcPr>
            <w:tcW w:w="567" w:type="dxa"/>
            <w:tcBorders>
              <w:bottom w:val="single" w:sz="18" w:space="0" w:color="auto"/>
            </w:tcBorders>
            <w:vAlign w:val="center"/>
          </w:tcPr>
          <w:p w:rsidR="001C3AEB" w:rsidRDefault="001C3AEB" w:rsidP="002D0488">
            <w:pPr>
              <w:pStyle w:val="Textkrper"/>
              <w:jc w:val="center"/>
            </w:pPr>
            <w:r>
              <w:t>F</w:t>
            </w:r>
          </w:p>
        </w:tc>
        <w:tc>
          <w:tcPr>
            <w:tcW w:w="567" w:type="dxa"/>
            <w:tcBorders>
              <w:bottom w:val="single" w:sz="18" w:space="0" w:color="auto"/>
              <w:righ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9</w:t>
            </w:r>
          </w:p>
        </w:tc>
        <w:tc>
          <w:tcPr>
            <w:tcW w:w="567" w:type="dxa"/>
            <w:tcBorders>
              <w:left w:val="single" w:sz="18" w:space="0" w:color="auto"/>
              <w:bottom w:val="single" w:sz="18" w:space="0" w:color="auto"/>
            </w:tcBorders>
            <w:vAlign w:val="center"/>
          </w:tcPr>
          <w:p w:rsidR="001C3AEB" w:rsidRDefault="001C3AEB" w:rsidP="002D0488">
            <w:pPr>
              <w:pStyle w:val="Textkrper"/>
              <w:jc w:val="center"/>
            </w:pPr>
            <w:r>
              <w:t>Z</w:t>
            </w:r>
          </w:p>
        </w:tc>
        <w:tc>
          <w:tcPr>
            <w:tcW w:w="567" w:type="dxa"/>
            <w:tcBorders>
              <w:bottom w:val="single" w:sz="18" w:space="0" w:color="auto"/>
            </w:tcBorders>
            <w:vAlign w:val="center"/>
          </w:tcPr>
          <w:p w:rsidR="001C3AEB" w:rsidRDefault="001C3AEB" w:rsidP="002D0488">
            <w:pPr>
              <w:pStyle w:val="Textkrper"/>
              <w:jc w:val="center"/>
            </w:pPr>
            <w:r>
              <w:t>G</w:t>
            </w:r>
          </w:p>
        </w:tc>
        <w:tc>
          <w:tcPr>
            <w:tcW w:w="567" w:type="dxa"/>
            <w:tcBorders>
              <w:bottom w:val="single" w:sz="18" w:space="0" w:color="auto"/>
              <w:right w:val="single" w:sz="18" w:space="0" w:color="auto"/>
            </w:tcBorders>
            <w:vAlign w:val="center"/>
          </w:tcPr>
          <w:p w:rsidR="001C3AEB" w:rsidRDefault="001C3AEB" w:rsidP="002D0488">
            <w:pPr>
              <w:pStyle w:val="Textkrper"/>
              <w:jc w:val="center"/>
            </w:pPr>
          </w:p>
        </w:tc>
      </w:tr>
      <w:tr w:rsidR="001C3AEB" w:rsidTr="00187EBE">
        <w:trPr>
          <w:trHeight w:val="567"/>
        </w:trPr>
        <w:tc>
          <w:tcPr>
            <w:tcW w:w="567" w:type="dxa"/>
            <w:tcBorders>
              <w:top w:val="single" w:sz="18" w:space="0" w:color="auto"/>
              <w:left w:val="single" w:sz="18" w:space="0" w:color="auto"/>
            </w:tcBorders>
            <w:vAlign w:val="center"/>
          </w:tcPr>
          <w:p w:rsidR="001C3AEB" w:rsidRDefault="001C3AEB" w:rsidP="002D0488">
            <w:pPr>
              <w:pStyle w:val="Textkrper"/>
              <w:jc w:val="center"/>
            </w:pPr>
            <w:r>
              <w:t>R</w:t>
            </w:r>
          </w:p>
        </w:tc>
        <w:tc>
          <w:tcPr>
            <w:tcW w:w="567" w:type="dxa"/>
            <w:tcBorders>
              <w:top w:val="single" w:sz="18" w:space="0" w:color="auto"/>
            </w:tcBorders>
            <w:vAlign w:val="center"/>
          </w:tcPr>
          <w:p w:rsidR="001C3AEB" w:rsidRDefault="001C3AEB" w:rsidP="002D0488">
            <w:pPr>
              <w:pStyle w:val="Textkrper"/>
              <w:jc w:val="center"/>
            </w:pPr>
            <w:r>
              <w:t>W</w:t>
            </w:r>
          </w:p>
        </w:tc>
        <w:tc>
          <w:tcPr>
            <w:tcW w:w="567" w:type="dxa"/>
            <w:tcBorders>
              <w:top w:val="single" w:sz="18" w:space="0" w:color="auto"/>
              <w:righ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2</w:t>
            </w:r>
          </w:p>
        </w:tc>
        <w:tc>
          <w:tcPr>
            <w:tcW w:w="567" w:type="dxa"/>
            <w:tcBorders>
              <w:top w:val="single" w:sz="18" w:space="0" w:color="auto"/>
              <w:lef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10</w:t>
            </w:r>
          </w:p>
        </w:tc>
        <w:tc>
          <w:tcPr>
            <w:tcW w:w="567" w:type="dxa"/>
            <w:tcBorders>
              <w:top w:val="single" w:sz="18" w:space="0" w:color="auto"/>
            </w:tcBorders>
            <w:vAlign w:val="center"/>
          </w:tcPr>
          <w:p w:rsidR="001C3AEB" w:rsidRDefault="001C3AEB" w:rsidP="002D0488">
            <w:pPr>
              <w:pStyle w:val="Textkrper"/>
              <w:jc w:val="center"/>
            </w:pPr>
            <w:r>
              <w:t>T</w:t>
            </w:r>
          </w:p>
        </w:tc>
        <w:tc>
          <w:tcPr>
            <w:tcW w:w="567" w:type="dxa"/>
            <w:tcBorders>
              <w:top w:val="single" w:sz="18" w:space="0" w:color="auto"/>
              <w:right w:val="single" w:sz="18" w:space="0" w:color="auto"/>
            </w:tcBorders>
            <w:vAlign w:val="center"/>
          </w:tcPr>
          <w:p w:rsidR="001C3AEB" w:rsidRDefault="001C3AEB" w:rsidP="002D0488">
            <w:pPr>
              <w:pStyle w:val="Textkrper"/>
              <w:jc w:val="center"/>
            </w:pPr>
            <w:r>
              <w:t>F</w:t>
            </w:r>
          </w:p>
        </w:tc>
        <w:tc>
          <w:tcPr>
            <w:tcW w:w="567" w:type="dxa"/>
            <w:tcBorders>
              <w:top w:val="single" w:sz="18" w:space="0" w:color="auto"/>
              <w:left w:val="single" w:sz="18" w:space="0" w:color="auto"/>
            </w:tcBorders>
            <w:vAlign w:val="center"/>
          </w:tcPr>
          <w:p w:rsidR="001C3AEB" w:rsidRDefault="001C3AEB" w:rsidP="002D0488">
            <w:pPr>
              <w:pStyle w:val="Textkrper"/>
              <w:jc w:val="center"/>
            </w:pPr>
          </w:p>
        </w:tc>
        <w:tc>
          <w:tcPr>
            <w:tcW w:w="567" w:type="dxa"/>
            <w:tcBorders>
              <w:top w:val="single" w:sz="18" w:space="0" w:color="auto"/>
            </w:tcBorders>
            <w:vAlign w:val="center"/>
          </w:tcPr>
          <w:p w:rsidR="001C3AEB" w:rsidRDefault="001C3AEB" w:rsidP="002D0488">
            <w:pPr>
              <w:pStyle w:val="Textkrper"/>
              <w:jc w:val="center"/>
            </w:pPr>
            <w:r>
              <w:t>U</w:t>
            </w:r>
          </w:p>
        </w:tc>
        <w:tc>
          <w:tcPr>
            <w:tcW w:w="567" w:type="dxa"/>
            <w:tcBorders>
              <w:top w:val="single" w:sz="18" w:space="0" w:color="auto"/>
              <w:right w:val="single" w:sz="18" w:space="0" w:color="auto"/>
            </w:tcBorders>
            <w:vAlign w:val="center"/>
          </w:tcPr>
          <w:p w:rsidR="001C3AEB" w:rsidRDefault="001C3AEB" w:rsidP="002D0488">
            <w:pPr>
              <w:pStyle w:val="Textkrper"/>
              <w:jc w:val="center"/>
            </w:pPr>
          </w:p>
        </w:tc>
      </w:tr>
      <w:tr w:rsidR="001C3AEB" w:rsidTr="00187EBE">
        <w:trPr>
          <w:trHeight w:val="567"/>
        </w:trPr>
        <w:tc>
          <w:tcPr>
            <w:tcW w:w="567" w:type="dxa"/>
            <w:tcBorders>
              <w:left w:val="single" w:sz="18" w:space="0" w:color="auto"/>
            </w:tcBorders>
            <w:vAlign w:val="center"/>
          </w:tcPr>
          <w:p w:rsidR="001C3AEB" w:rsidRDefault="001C3AEB" w:rsidP="002D0488">
            <w:pPr>
              <w:pStyle w:val="Textkrper"/>
              <w:jc w:val="center"/>
            </w:pPr>
          </w:p>
        </w:tc>
        <w:tc>
          <w:tcPr>
            <w:tcW w:w="567" w:type="dxa"/>
            <w:shd w:val="clear" w:color="auto" w:fill="B6DDE8" w:themeFill="accent5" w:themeFillTint="66"/>
            <w:vAlign w:val="bottom"/>
          </w:tcPr>
          <w:p w:rsidR="001C3AEB" w:rsidRPr="000114FA" w:rsidRDefault="001C3AEB" w:rsidP="002D0488">
            <w:pPr>
              <w:pStyle w:val="Textkrper"/>
              <w:jc w:val="right"/>
              <w:rPr>
                <w:sz w:val="12"/>
              </w:rPr>
            </w:pPr>
            <w:r>
              <w:rPr>
                <w:sz w:val="12"/>
              </w:rPr>
              <w:t>7</w:t>
            </w:r>
          </w:p>
        </w:tc>
        <w:tc>
          <w:tcPr>
            <w:tcW w:w="567" w:type="dxa"/>
            <w:tcBorders>
              <w:right w:val="single" w:sz="18" w:space="0" w:color="auto"/>
            </w:tcBorders>
            <w:vAlign w:val="center"/>
          </w:tcPr>
          <w:p w:rsidR="001C3AEB" w:rsidRDefault="001C3AEB" w:rsidP="002D0488">
            <w:pPr>
              <w:pStyle w:val="Textkrper"/>
              <w:jc w:val="center"/>
            </w:pPr>
            <w:r>
              <w:t>E</w:t>
            </w:r>
          </w:p>
        </w:tc>
        <w:tc>
          <w:tcPr>
            <w:tcW w:w="567" w:type="dxa"/>
            <w:tcBorders>
              <w:left w:val="single" w:sz="18" w:space="0" w:color="auto"/>
            </w:tcBorders>
            <w:vAlign w:val="center"/>
          </w:tcPr>
          <w:p w:rsidR="001C3AEB" w:rsidRDefault="001C3AEB" w:rsidP="002D0488">
            <w:pPr>
              <w:pStyle w:val="Textkrper"/>
              <w:jc w:val="center"/>
            </w:pPr>
            <w:r>
              <w:t>N</w:t>
            </w:r>
          </w:p>
        </w:tc>
        <w:tc>
          <w:tcPr>
            <w:tcW w:w="567" w:type="dxa"/>
            <w:vAlign w:val="center"/>
          </w:tcPr>
          <w:p w:rsidR="001C3AEB" w:rsidRDefault="001C3AEB" w:rsidP="002D0488">
            <w:pPr>
              <w:pStyle w:val="Textkrper"/>
              <w:jc w:val="center"/>
            </w:pPr>
            <w:r>
              <w:t>R</w:t>
            </w:r>
          </w:p>
        </w:tc>
        <w:tc>
          <w:tcPr>
            <w:tcW w:w="567" w:type="dxa"/>
            <w:tcBorders>
              <w:righ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8</w:t>
            </w:r>
          </w:p>
        </w:tc>
        <w:tc>
          <w:tcPr>
            <w:tcW w:w="567" w:type="dxa"/>
            <w:tcBorders>
              <w:left w:val="single" w:sz="18" w:space="0" w:color="auto"/>
            </w:tcBorders>
            <w:vAlign w:val="center"/>
          </w:tcPr>
          <w:p w:rsidR="001C3AEB" w:rsidRDefault="001C3AEB" w:rsidP="002D0488">
            <w:pPr>
              <w:pStyle w:val="Textkrper"/>
              <w:jc w:val="center"/>
            </w:pPr>
            <w:r>
              <w:t>W</w:t>
            </w:r>
          </w:p>
        </w:tc>
        <w:tc>
          <w:tcPr>
            <w:tcW w:w="567" w:type="dxa"/>
            <w:vAlign w:val="center"/>
          </w:tcPr>
          <w:p w:rsidR="001C3AEB" w:rsidRDefault="001C3AEB" w:rsidP="002D0488">
            <w:pPr>
              <w:pStyle w:val="Textkrper"/>
              <w:jc w:val="center"/>
            </w:pPr>
            <w:r>
              <w:t>F</w:t>
            </w:r>
          </w:p>
        </w:tc>
        <w:tc>
          <w:tcPr>
            <w:tcW w:w="567" w:type="dxa"/>
            <w:tcBorders>
              <w:right w:val="single" w:sz="18" w:space="0" w:color="auto"/>
            </w:tcBorders>
            <w:vAlign w:val="center"/>
          </w:tcPr>
          <w:p w:rsidR="001C3AEB"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vAlign w:val="center"/>
          </w:tcPr>
          <w:p w:rsidR="001C3AEB" w:rsidRDefault="001C3AEB" w:rsidP="002D0488">
            <w:pPr>
              <w:pStyle w:val="Textkrper"/>
              <w:jc w:val="center"/>
            </w:pPr>
          </w:p>
        </w:tc>
        <w:tc>
          <w:tcPr>
            <w:tcW w:w="567" w:type="dxa"/>
            <w:tcBorders>
              <w:bottom w:val="single" w:sz="18" w:space="0" w:color="auto"/>
            </w:tcBorders>
            <w:vAlign w:val="center"/>
          </w:tcPr>
          <w:p w:rsidR="001C3AEB" w:rsidRDefault="001C3AEB" w:rsidP="002D0488">
            <w:pPr>
              <w:pStyle w:val="Textkrper"/>
              <w:jc w:val="center"/>
            </w:pPr>
            <w:r>
              <w:t>F</w:t>
            </w:r>
          </w:p>
        </w:tc>
        <w:tc>
          <w:tcPr>
            <w:tcW w:w="567" w:type="dxa"/>
            <w:tcBorders>
              <w:bottom w:val="single" w:sz="18" w:space="0" w:color="auto"/>
              <w:right w:val="single" w:sz="18" w:space="0" w:color="auto"/>
            </w:tcBorders>
            <w:vAlign w:val="center"/>
          </w:tcPr>
          <w:p w:rsidR="001C3AEB" w:rsidRDefault="001C3AEB" w:rsidP="002D0488">
            <w:pPr>
              <w:pStyle w:val="Textkrper"/>
              <w:jc w:val="center"/>
            </w:pPr>
            <w:r>
              <w:t>U</w:t>
            </w:r>
          </w:p>
        </w:tc>
        <w:tc>
          <w:tcPr>
            <w:tcW w:w="567" w:type="dxa"/>
            <w:tcBorders>
              <w:left w:val="single" w:sz="18" w:space="0" w:color="auto"/>
              <w:bottom w:val="single" w:sz="18" w:space="0" w:color="auto"/>
            </w:tcBorders>
            <w:vAlign w:val="center"/>
          </w:tcPr>
          <w:p w:rsidR="001C3AEB" w:rsidRDefault="001C3AEB" w:rsidP="002D0488">
            <w:pPr>
              <w:pStyle w:val="Textkrper"/>
              <w:jc w:val="center"/>
            </w:pPr>
            <w:r>
              <w:t>E</w:t>
            </w:r>
          </w:p>
        </w:tc>
        <w:tc>
          <w:tcPr>
            <w:tcW w:w="567" w:type="dxa"/>
            <w:tcBorders>
              <w:bottom w:val="single" w:sz="18" w:space="0" w:color="auto"/>
            </w:tcBorders>
            <w:vAlign w:val="center"/>
          </w:tcPr>
          <w:p w:rsidR="001C3AEB" w:rsidRDefault="001C3AEB" w:rsidP="002D0488">
            <w:pPr>
              <w:pStyle w:val="Textkrper"/>
              <w:jc w:val="center"/>
            </w:pPr>
            <w:r>
              <w:t>W</w:t>
            </w:r>
          </w:p>
        </w:tc>
        <w:tc>
          <w:tcPr>
            <w:tcW w:w="567" w:type="dxa"/>
            <w:tcBorders>
              <w:bottom w:val="single" w:sz="18" w:space="0" w:color="auto"/>
              <w:right w:val="single" w:sz="18" w:space="0" w:color="auto"/>
            </w:tcBorders>
            <w:vAlign w:val="center"/>
          </w:tcPr>
          <w:p w:rsidR="001C3AEB" w:rsidRDefault="001C3AEB" w:rsidP="002D0488">
            <w:pPr>
              <w:pStyle w:val="Textkrper"/>
              <w:jc w:val="center"/>
            </w:pPr>
            <w:r>
              <w:t>Z</w:t>
            </w:r>
          </w:p>
        </w:tc>
        <w:tc>
          <w:tcPr>
            <w:tcW w:w="567" w:type="dxa"/>
            <w:tcBorders>
              <w:left w:val="single" w:sz="18" w:space="0" w:color="auto"/>
              <w:bottom w:val="single" w:sz="18" w:space="0" w:color="auto"/>
            </w:tcBorders>
            <w:vAlign w:val="center"/>
          </w:tcPr>
          <w:p w:rsidR="001C3AEB" w:rsidRDefault="001C3AEB" w:rsidP="002D0488">
            <w:pPr>
              <w:pStyle w:val="Textkrper"/>
              <w:jc w:val="center"/>
            </w:pPr>
          </w:p>
        </w:tc>
        <w:tc>
          <w:tcPr>
            <w:tcW w:w="567" w:type="dxa"/>
            <w:tcBorders>
              <w:bottom w:val="single" w:sz="18" w:space="0" w:color="auto"/>
            </w:tcBorders>
            <w:vAlign w:val="center"/>
          </w:tcPr>
          <w:p w:rsidR="001C3AEB" w:rsidRDefault="001C3AEB" w:rsidP="002D0488">
            <w:pPr>
              <w:pStyle w:val="Textkrper"/>
              <w:jc w:val="center"/>
            </w:pPr>
          </w:p>
        </w:tc>
        <w:tc>
          <w:tcPr>
            <w:tcW w:w="567" w:type="dxa"/>
            <w:tcBorders>
              <w:bottom w:val="single" w:sz="18" w:space="0" w:color="auto"/>
              <w:right w:val="single" w:sz="18" w:space="0" w:color="auto"/>
            </w:tcBorders>
            <w:shd w:val="clear" w:color="auto" w:fill="B6DDE8" w:themeFill="accent5" w:themeFillTint="66"/>
            <w:vAlign w:val="bottom"/>
          </w:tcPr>
          <w:p w:rsidR="001C3AEB" w:rsidRPr="000114FA" w:rsidRDefault="001C3AEB" w:rsidP="002D0488">
            <w:pPr>
              <w:pStyle w:val="Textkrper"/>
              <w:jc w:val="right"/>
              <w:rPr>
                <w:sz w:val="12"/>
              </w:rPr>
            </w:pPr>
            <w:r>
              <w:rPr>
                <w:sz w:val="12"/>
              </w:rPr>
              <w:t>6</w:t>
            </w:r>
          </w:p>
        </w:tc>
      </w:tr>
    </w:tbl>
    <w:p w:rsidR="001C3AEB" w:rsidRDefault="001C3AEB" w:rsidP="001C3AEB">
      <w:pPr>
        <w:pStyle w:val="Textkrper"/>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gridCol w:w="567"/>
      </w:tblGrid>
      <w:tr w:rsidR="001C3AEB" w:rsidTr="00187EBE">
        <w:trPr>
          <w:trHeight w:val="567"/>
        </w:trPr>
        <w:tc>
          <w:tcPr>
            <w:tcW w:w="567" w:type="dxa"/>
            <w:vAlign w:val="bottom"/>
          </w:tcPr>
          <w:p w:rsidR="001C3AEB" w:rsidRPr="000114FA" w:rsidRDefault="001C3AEB" w:rsidP="002D0488">
            <w:pPr>
              <w:pStyle w:val="Textkrper"/>
              <w:jc w:val="right"/>
              <w:rPr>
                <w:sz w:val="12"/>
              </w:rPr>
            </w:pPr>
            <w:r>
              <w:rPr>
                <w:sz w:val="12"/>
              </w:rPr>
              <w:t>1</w:t>
            </w:r>
          </w:p>
        </w:tc>
        <w:tc>
          <w:tcPr>
            <w:tcW w:w="567" w:type="dxa"/>
            <w:vAlign w:val="bottom"/>
          </w:tcPr>
          <w:p w:rsidR="001C3AEB" w:rsidRPr="000114FA" w:rsidRDefault="001C3AEB" w:rsidP="002D0488">
            <w:pPr>
              <w:pStyle w:val="Textkrper"/>
              <w:jc w:val="right"/>
              <w:rPr>
                <w:sz w:val="12"/>
              </w:rPr>
            </w:pPr>
            <w:r>
              <w:rPr>
                <w:sz w:val="12"/>
              </w:rPr>
              <w:t>2</w:t>
            </w:r>
          </w:p>
        </w:tc>
        <w:tc>
          <w:tcPr>
            <w:tcW w:w="567" w:type="dxa"/>
            <w:vAlign w:val="bottom"/>
          </w:tcPr>
          <w:p w:rsidR="001C3AEB" w:rsidRPr="000114FA" w:rsidRDefault="001C3AEB" w:rsidP="002D0488">
            <w:pPr>
              <w:pStyle w:val="Textkrper"/>
              <w:jc w:val="right"/>
              <w:rPr>
                <w:sz w:val="12"/>
              </w:rPr>
            </w:pPr>
            <w:r>
              <w:rPr>
                <w:sz w:val="12"/>
              </w:rPr>
              <w:t>3</w:t>
            </w:r>
          </w:p>
        </w:tc>
        <w:tc>
          <w:tcPr>
            <w:tcW w:w="567" w:type="dxa"/>
            <w:vAlign w:val="bottom"/>
          </w:tcPr>
          <w:p w:rsidR="001C3AEB" w:rsidRPr="000114FA" w:rsidRDefault="001C3AEB" w:rsidP="002D0488">
            <w:pPr>
              <w:pStyle w:val="Textkrper"/>
              <w:jc w:val="right"/>
              <w:rPr>
                <w:sz w:val="12"/>
              </w:rPr>
            </w:pPr>
            <w:r>
              <w:rPr>
                <w:sz w:val="12"/>
              </w:rPr>
              <w:t>4</w:t>
            </w:r>
          </w:p>
        </w:tc>
        <w:tc>
          <w:tcPr>
            <w:tcW w:w="567" w:type="dxa"/>
            <w:vAlign w:val="bottom"/>
          </w:tcPr>
          <w:p w:rsidR="001C3AEB" w:rsidRPr="000114FA" w:rsidRDefault="001C3AEB" w:rsidP="002D0488">
            <w:pPr>
              <w:pStyle w:val="Textkrper"/>
              <w:jc w:val="right"/>
              <w:rPr>
                <w:sz w:val="12"/>
              </w:rPr>
            </w:pPr>
            <w:r>
              <w:rPr>
                <w:sz w:val="12"/>
              </w:rPr>
              <w:t>5</w:t>
            </w:r>
          </w:p>
        </w:tc>
        <w:tc>
          <w:tcPr>
            <w:tcW w:w="567" w:type="dxa"/>
            <w:vAlign w:val="bottom"/>
          </w:tcPr>
          <w:p w:rsidR="001C3AEB" w:rsidRPr="000114FA" w:rsidRDefault="001C3AEB" w:rsidP="002D0488">
            <w:pPr>
              <w:pStyle w:val="Textkrper"/>
              <w:jc w:val="right"/>
              <w:rPr>
                <w:sz w:val="12"/>
              </w:rPr>
            </w:pPr>
            <w:r>
              <w:rPr>
                <w:sz w:val="12"/>
              </w:rPr>
              <w:t>6</w:t>
            </w:r>
          </w:p>
        </w:tc>
        <w:tc>
          <w:tcPr>
            <w:tcW w:w="567" w:type="dxa"/>
            <w:vAlign w:val="bottom"/>
          </w:tcPr>
          <w:p w:rsidR="001C3AEB" w:rsidRPr="000114FA" w:rsidRDefault="001C3AEB" w:rsidP="002D0488">
            <w:pPr>
              <w:pStyle w:val="Textkrper"/>
              <w:jc w:val="right"/>
              <w:rPr>
                <w:sz w:val="12"/>
              </w:rPr>
            </w:pPr>
            <w:r>
              <w:rPr>
                <w:sz w:val="12"/>
              </w:rPr>
              <w:t>7</w:t>
            </w:r>
          </w:p>
        </w:tc>
        <w:tc>
          <w:tcPr>
            <w:tcW w:w="567" w:type="dxa"/>
            <w:vAlign w:val="bottom"/>
          </w:tcPr>
          <w:p w:rsidR="001C3AEB" w:rsidRPr="000114FA" w:rsidRDefault="001C3AEB" w:rsidP="002D0488">
            <w:pPr>
              <w:pStyle w:val="Textkrper"/>
              <w:jc w:val="right"/>
              <w:rPr>
                <w:sz w:val="12"/>
              </w:rPr>
            </w:pPr>
            <w:r>
              <w:rPr>
                <w:sz w:val="12"/>
              </w:rPr>
              <w:t>8</w:t>
            </w:r>
          </w:p>
        </w:tc>
        <w:tc>
          <w:tcPr>
            <w:tcW w:w="567" w:type="dxa"/>
            <w:vAlign w:val="bottom"/>
          </w:tcPr>
          <w:p w:rsidR="001C3AEB" w:rsidRPr="000114FA" w:rsidRDefault="001C3AEB" w:rsidP="002D0488">
            <w:pPr>
              <w:pStyle w:val="Textkrper"/>
              <w:jc w:val="right"/>
              <w:rPr>
                <w:sz w:val="12"/>
              </w:rPr>
            </w:pPr>
            <w:r>
              <w:rPr>
                <w:sz w:val="12"/>
              </w:rPr>
              <w:t>9</w:t>
            </w:r>
          </w:p>
        </w:tc>
        <w:tc>
          <w:tcPr>
            <w:tcW w:w="567" w:type="dxa"/>
            <w:vAlign w:val="bottom"/>
          </w:tcPr>
          <w:p w:rsidR="001C3AEB" w:rsidRPr="000114FA" w:rsidRDefault="001C3AEB" w:rsidP="002D0488">
            <w:pPr>
              <w:pStyle w:val="Textkrper"/>
              <w:jc w:val="right"/>
              <w:rPr>
                <w:sz w:val="12"/>
              </w:rPr>
            </w:pPr>
            <w:r>
              <w:rPr>
                <w:sz w:val="12"/>
              </w:rPr>
              <w:t>10</w:t>
            </w:r>
          </w:p>
        </w:tc>
      </w:tr>
    </w:tbl>
    <w:p w:rsidR="001C3AEB" w:rsidRDefault="001C3AEB" w:rsidP="001C3AEB">
      <w:pPr>
        <w:spacing w:line="240" w:lineRule="exact"/>
        <w:rPr>
          <w:lang w:eastAsia="de-DE"/>
        </w:rPr>
      </w:pPr>
    </w:p>
    <w:p w:rsidR="001C3AEB" w:rsidRPr="00E60EAB" w:rsidRDefault="001C3AEB" w:rsidP="001C3AEB">
      <w:pPr>
        <w:spacing w:line="240" w:lineRule="exact"/>
        <w:rPr>
          <w:lang w:eastAsia="de-DE"/>
        </w:rPr>
      </w:pPr>
      <w:r w:rsidRPr="000114FA">
        <w:rPr>
          <w:b/>
          <w:u w:val="single"/>
        </w:rPr>
        <w:t>Frage zum Sudoku:</w:t>
      </w:r>
    </w:p>
    <w:p w:rsidR="001C3AEB" w:rsidRDefault="001C3AEB" w:rsidP="001C3AEB">
      <w:pPr>
        <w:pStyle w:val="Textkrper"/>
      </w:pPr>
      <w:r>
        <w:t>Warum ist es wichtig, dass diese Maßnahme vor der Beschichtung von Metallen durc</w:t>
      </w:r>
      <w:r>
        <w:t>h</w:t>
      </w:r>
      <w:r>
        <w:t>geführt wird?</w:t>
      </w:r>
    </w:p>
    <w:p w:rsidR="00652749" w:rsidRDefault="001C3AEB" w:rsidP="00652749">
      <w:pPr>
        <w:pStyle w:val="AufgabeLckentext"/>
      </w:pPr>
      <w:r>
        <w:t>.............................................................................................................................................................................................................................................................</w:t>
      </w:r>
      <w:r w:rsidR="00187EBE">
        <w:t>...............................</w:t>
      </w:r>
      <w:r w:rsidR="0065274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07FDB"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rPr>
                <w:color w:val="000000"/>
              </w:rPr>
            </w:pPr>
            <w:r>
              <w:lastRenderedPageBreak/>
              <w:br w:type="page"/>
            </w:r>
            <w:r>
              <w:br w:type="page"/>
              <w:t>Lernfeld</w:t>
            </w:r>
          </w:p>
          <w:p w:rsidR="00E07FDB" w:rsidRDefault="00E07FDB"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r>
              <w:t>Titel</w:t>
            </w:r>
          </w:p>
          <w:p w:rsidR="00E07FDB" w:rsidRPr="00F50BDC" w:rsidRDefault="00E07FDB" w:rsidP="007E5967">
            <w:pPr>
              <w:rPr>
                <w:b/>
              </w:rPr>
            </w:pPr>
            <w:r w:rsidRPr="00F50BDC">
              <w:rPr>
                <w:b/>
              </w:rPr>
              <w:t>Station 8: Gamepoint</w:t>
            </w:r>
            <w:r>
              <w:rPr>
                <w:b/>
              </w:rPr>
              <w:t xml:space="preserve"> 4</w:t>
            </w:r>
          </w:p>
        </w:tc>
        <w:tc>
          <w:tcPr>
            <w:tcW w:w="188" w:type="dxa"/>
            <w:vMerge w:val="restart"/>
            <w:tcBorders>
              <w:top w:val="nil"/>
              <w:left w:val="single" w:sz="4" w:space="0" w:color="auto"/>
              <w:bottom w:val="nil"/>
              <w:right w:val="single" w:sz="4" w:space="0" w:color="auto"/>
            </w:tcBorders>
            <w:shd w:val="clear" w:color="auto" w:fill="FFFFFF"/>
          </w:tcPr>
          <w:p w:rsidR="00E07FDB" w:rsidRPr="004B658C" w:rsidRDefault="00E07FDB"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p>
          <w:p w:rsidR="00E07FDB" w:rsidRPr="00B51DE9" w:rsidRDefault="00E07FDB" w:rsidP="007E5967">
            <w:pPr>
              <w:pStyle w:val="TabelleKopfmitte"/>
              <w:rPr>
                <w:rFonts w:eastAsia="Calibri"/>
              </w:rPr>
            </w:pPr>
            <w:r>
              <w:t>F1.01.03.08</w:t>
            </w:r>
          </w:p>
        </w:tc>
      </w:tr>
      <w:tr w:rsidR="00E07FDB" w:rsidRPr="00B51DE9" w:rsidTr="007E5967">
        <w:tc>
          <w:tcPr>
            <w:tcW w:w="7348" w:type="dxa"/>
            <w:gridSpan w:val="2"/>
            <w:tcBorders>
              <w:left w:val="single" w:sz="4" w:space="0" w:color="auto"/>
              <w:bottom w:val="single" w:sz="4" w:space="0" w:color="auto"/>
              <w:right w:val="single" w:sz="4" w:space="0" w:color="auto"/>
            </w:tcBorders>
            <w:hideMark/>
          </w:tcPr>
          <w:p w:rsidR="00E07FDB" w:rsidRPr="004B658C" w:rsidRDefault="00E07FDB" w:rsidP="007E5967">
            <w:pPr>
              <w:pStyle w:val="Tabelle6pt"/>
            </w:pPr>
            <w:r>
              <w:t>Kompetenzbereiche:</w:t>
            </w:r>
          </w:p>
          <w:p w:rsidR="00E07FDB" w:rsidRDefault="00E07FDB" w:rsidP="007E5967">
            <w:pPr>
              <w:pStyle w:val="Kopf8ptafz"/>
            </w:pPr>
            <w:r>
              <w:t>Ich kann Werkstoffe objektbezogen auswählen und verarbeiten</w:t>
            </w:r>
            <w:r w:rsidR="00FA3602">
              <w:t>.</w:t>
            </w:r>
          </w:p>
          <w:p w:rsidR="00E07FDB" w:rsidRDefault="00E07FDB"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E07FDB" w:rsidRDefault="00E07FDB"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07FDB" w:rsidRPr="00B51DE9" w:rsidTr="007E5967">
              <w:trPr>
                <w:trHeight w:val="284"/>
              </w:trPr>
              <w:tc>
                <w:tcPr>
                  <w:tcW w:w="2090" w:type="dxa"/>
                  <w:shd w:val="clear" w:color="auto" w:fill="D9D9D9" w:themeFill="background1" w:themeFillShade="D9"/>
                </w:tcPr>
                <w:p w:rsidR="00E07FDB" w:rsidRPr="00B51DE9" w:rsidRDefault="00E07FDB" w:rsidP="007E5967">
                  <w:pPr>
                    <w:pStyle w:val="TabelleKopfmitte"/>
                  </w:pPr>
                  <w:r w:rsidRPr="00B51DE9">
                    <w:t>L</w:t>
                  </w:r>
                  <w:r>
                    <w:t>ösung</w:t>
                  </w:r>
                </w:p>
              </w:tc>
            </w:tr>
          </w:tbl>
          <w:p w:rsidR="00E07FDB" w:rsidRPr="00B51DE9" w:rsidRDefault="00E07FDB" w:rsidP="007E5967"/>
        </w:tc>
      </w:tr>
    </w:tbl>
    <w:p w:rsidR="00E07FDB" w:rsidRDefault="0067301A" w:rsidP="0067301A">
      <w:pPr>
        <w:pStyle w:val="berschrift2"/>
      </w:pPr>
      <w:r w:rsidRPr="0067301A">
        <w:t>4.</w:t>
      </w:r>
      <w:r>
        <w:t xml:space="preserve"> </w:t>
      </w:r>
      <w:r w:rsidR="00E07FDB">
        <w:t>Sudoku</w:t>
      </w:r>
      <w:r w:rsidR="00E07FDB">
        <w:rPr>
          <w:noProof/>
          <w:sz w:val="24"/>
        </w:rPr>
        <w:drawing>
          <wp:anchor distT="0" distB="0" distL="114300" distR="114300" simplePos="0" relativeHeight="252603392" behindDoc="0" locked="0" layoutInCell="0" allowOverlap="1" wp14:anchorId="1485094D" wp14:editId="4EC28F56">
            <wp:simplePos x="0" y="0"/>
            <wp:positionH relativeFrom="rightMargin">
              <wp:posOffset>107950</wp:posOffset>
            </wp:positionH>
            <wp:positionV relativeFrom="paragraph">
              <wp:posOffset>0</wp:posOffset>
            </wp:positionV>
            <wp:extent cx="345440" cy="323850"/>
            <wp:effectExtent l="0" t="0" r="0" b="0"/>
            <wp:wrapNone/>
            <wp:docPr id="15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E07FDB" w:rsidTr="00187EBE">
        <w:trPr>
          <w:trHeight w:val="567"/>
        </w:trPr>
        <w:tc>
          <w:tcPr>
            <w:tcW w:w="567" w:type="dxa"/>
            <w:tcBorders>
              <w:top w:val="single" w:sz="18" w:space="0" w:color="auto"/>
              <w:left w:val="single" w:sz="18" w:space="0" w:color="auto"/>
            </w:tcBorders>
            <w:vAlign w:val="center"/>
          </w:tcPr>
          <w:p w:rsidR="00E07FDB" w:rsidRDefault="00E07FDB" w:rsidP="007E5967">
            <w:pPr>
              <w:pStyle w:val="Textkrper"/>
              <w:jc w:val="center"/>
            </w:pPr>
            <w:r>
              <w:t>W</w:t>
            </w:r>
          </w:p>
        </w:tc>
        <w:tc>
          <w:tcPr>
            <w:tcW w:w="567" w:type="dxa"/>
            <w:tcBorders>
              <w:top w:val="single" w:sz="18" w:space="0" w:color="auto"/>
            </w:tcBorders>
            <w:vAlign w:val="center"/>
          </w:tcPr>
          <w:p w:rsidR="00E07FDB" w:rsidRDefault="00E07FDB" w:rsidP="007E5967">
            <w:pPr>
              <w:pStyle w:val="Textkrper"/>
              <w:jc w:val="center"/>
            </w:pPr>
            <w:r>
              <w:t>U</w:t>
            </w:r>
          </w:p>
        </w:tc>
        <w:tc>
          <w:tcPr>
            <w:tcW w:w="567" w:type="dxa"/>
            <w:tcBorders>
              <w:top w:val="single" w:sz="18" w:space="0" w:color="auto"/>
              <w:right w:val="single" w:sz="18" w:space="0" w:color="auto"/>
            </w:tcBorders>
            <w:vAlign w:val="center"/>
          </w:tcPr>
          <w:p w:rsidR="00E07FDB" w:rsidRDefault="00E07FDB" w:rsidP="007E5967">
            <w:pPr>
              <w:pStyle w:val="Textkrper"/>
              <w:jc w:val="center"/>
            </w:pPr>
            <w:r>
              <w:t>Z</w:t>
            </w:r>
          </w:p>
        </w:tc>
        <w:tc>
          <w:tcPr>
            <w:tcW w:w="567" w:type="dxa"/>
            <w:tcBorders>
              <w:top w:val="single" w:sz="18" w:space="0" w:color="auto"/>
              <w:left w:val="single" w:sz="18" w:space="0" w:color="auto"/>
            </w:tcBorders>
            <w:vAlign w:val="center"/>
          </w:tcPr>
          <w:p w:rsidR="00E07FDB" w:rsidRPr="002904EC" w:rsidRDefault="00E07FDB" w:rsidP="007E5967">
            <w:pPr>
              <w:pStyle w:val="Textkrper"/>
              <w:jc w:val="center"/>
              <w:rPr>
                <w:b/>
                <w:color w:val="00B050"/>
              </w:rPr>
            </w:pPr>
            <w:r>
              <w:rPr>
                <w:b/>
                <w:color w:val="00B050"/>
              </w:rPr>
              <w:t>F</w:t>
            </w:r>
          </w:p>
        </w:tc>
        <w:tc>
          <w:tcPr>
            <w:tcW w:w="567" w:type="dxa"/>
            <w:tcBorders>
              <w:top w:val="single" w:sz="18" w:space="0" w:color="auto"/>
            </w:tcBorders>
            <w:vAlign w:val="center"/>
          </w:tcPr>
          <w:p w:rsidR="00E07FDB" w:rsidRDefault="00E07FDB" w:rsidP="007E5967">
            <w:pPr>
              <w:pStyle w:val="Textkrper"/>
              <w:jc w:val="center"/>
            </w:pPr>
            <w:r>
              <w:t>N</w:t>
            </w:r>
          </w:p>
        </w:tc>
        <w:tc>
          <w:tcPr>
            <w:tcW w:w="567" w:type="dxa"/>
            <w:tcBorders>
              <w:top w:val="single" w:sz="18" w:space="0" w:color="auto"/>
              <w:right w:val="single" w:sz="18" w:space="0" w:color="auto"/>
            </w:tcBorders>
            <w:vAlign w:val="center"/>
          </w:tcPr>
          <w:p w:rsidR="00E07FDB" w:rsidRDefault="00E07FDB" w:rsidP="007E5967">
            <w:pPr>
              <w:pStyle w:val="Textkrper"/>
              <w:jc w:val="center"/>
            </w:pPr>
            <w:r>
              <w:t>T</w:t>
            </w:r>
          </w:p>
        </w:tc>
        <w:tc>
          <w:tcPr>
            <w:tcW w:w="567" w:type="dxa"/>
            <w:tcBorders>
              <w:top w:val="single" w:sz="18" w:space="0" w:color="auto"/>
              <w:left w:val="single" w:sz="18" w:space="0" w:color="auto"/>
            </w:tcBorders>
            <w:vAlign w:val="center"/>
          </w:tcPr>
          <w:p w:rsidR="00E07FDB" w:rsidRDefault="00E07FDB" w:rsidP="007E5967">
            <w:pPr>
              <w:pStyle w:val="Textkrper"/>
              <w:jc w:val="center"/>
            </w:pPr>
            <w:r>
              <w:rPr>
                <w:b/>
                <w:color w:val="00B050"/>
              </w:rPr>
              <w:t>G</w:t>
            </w:r>
          </w:p>
        </w:tc>
        <w:tc>
          <w:tcPr>
            <w:tcW w:w="567" w:type="dxa"/>
            <w:tcBorders>
              <w:top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E</w:t>
            </w:r>
            <w:r w:rsidRPr="000114FA">
              <w:rPr>
                <w:sz w:val="12"/>
              </w:rPr>
              <w:t>5</w:t>
            </w:r>
          </w:p>
        </w:tc>
        <w:tc>
          <w:tcPr>
            <w:tcW w:w="567" w:type="dxa"/>
            <w:tcBorders>
              <w:top w:val="single" w:sz="18" w:space="0" w:color="auto"/>
              <w:right w:val="single" w:sz="18" w:space="0" w:color="auto"/>
            </w:tcBorders>
            <w:vAlign w:val="center"/>
          </w:tcPr>
          <w:p w:rsidR="00E07FDB" w:rsidRDefault="00E07FDB" w:rsidP="007E5967">
            <w:pPr>
              <w:pStyle w:val="Textkrper"/>
              <w:jc w:val="center"/>
            </w:pPr>
            <w:r>
              <w:t>R</w:t>
            </w:r>
          </w:p>
        </w:tc>
      </w:tr>
      <w:tr w:rsidR="00E07FDB" w:rsidTr="00187EBE">
        <w:trPr>
          <w:trHeight w:val="567"/>
        </w:trPr>
        <w:tc>
          <w:tcPr>
            <w:tcW w:w="567" w:type="dxa"/>
            <w:tcBorders>
              <w:left w:val="single" w:sz="18" w:space="0" w:color="auto"/>
            </w:tcBorders>
            <w:vAlign w:val="center"/>
          </w:tcPr>
          <w:p w:rsidR="00E07FDB" w:rsidRDefault="00E07FDB" w:rsidP="007E5967">
            <w:pPr>
              <w:pStyle w:val="Textkrper"/>
              <w:jc w:val="center"/>
            </w:pPr>
            <w:r>
              <w:t>E</w:t>
            </w:r>
          </w:p>
        </w:tc>
        <w:tc>
          <w:tcPr>
            <w:tcW w:w="567" w:type="dxa"/>
            <w:vAlign w:val="center"/>
          </w:tcPr>
          <w:p w:rsidR="00E07FDB" w:rsidRDefault="00E07FDB" w:rsidP="007E5967">
            <w:pPr>
              <w:pStyle w:val="Textkrper"/>
              <w:jc w:val="center"/>
            </w:pPr>
            <w:r>
              <w:t>N</w:t>
            </w:r>
          </w:p>
        </w:tc>
        <w:tc>
          <w:tcPr>
            <w:tcW w:w="567" w:type="dxa"/>
            <w:tcBorders>
              <w:right w:val="single" w:sz="18" w:space="0" w:color="auto"/>
            </w:tcBorders>
            <w:vAlign w:val="center"/>
          </w:tcPr>
          <w:p w:rsidR="00E07FDB" w:rsidRDefault="00E07FDB" w:rsidP="007E5967">
            <w:pPr>
              <w:pStyle w:val="Textkrper"/>
              <w:jc w:val="center"/>
            </w:pPr>
            <w:r>
              <w:t>T</w:t>
            </w:r>
          </w:p>
        </w:tc>
        <w:tc>
          <w:tcPr>
            <w:tcW w:w="567" w:type="dxa"/>
            <w:tcBorders>
              <w:left w:val="single" w:sz="18" w:space="0" w:color="auto"/>
            </w:tcBorders>
            <w:vAlign w:val="center"/>
          </w:tcPr>
          <w:p w:rsidR="00E07FDB" w:rsidRDefault="00E07FDB" w:rsidP="007E5967">
            <w:pPr>
              <w:jc w:val="center"/>
            </w:pPr>
            <w:r>
              <w:rPr>
                <w:b/>
                <w:color w:val="00B050"/>
              </w:rPr>
              <w:t>Z</w:t>
            </w:r>
          </w:p>
        </w:tc>
        <w:tc>
          <w:tcPr>
            <w:tcW w:w="567" w:type="dxa"/>
            <w:vAlign w:val="center"/>
          </w:tcPr>
          <w:p w:rsidR="00E07FDB" w:rsidRDefault="00E07FDB" w:rsidP="007E5967">
            <w:pPr>
              <w:pStyle w:val="Textkrper"/>
              <w:jc w:val="center"/>
            </w:pPr>
            <w:r>
              <w:t>G</w:t>
            </w:r>
          </w:p>
        </w:tc>
        <w:tc>
          <w:tcPr>
            <w:tcW w:w="567" w:type="dxa"/>
            <w:tcBorders>
              <w:right w:val="single" w:sz="18" w:space="0" w:color="auto"/>
            </w:tcBorders>
            <w:vAlign w:val="center"/>
          </w:tcPr>
          <w:p w:rsidR="00E07FDB" w:rsidRDefault="00E07FDB" w:rsidP="007E5967">
            <w:pPr>
              <w:jc w:val="center"/>
            </w:pPr>
            <w:r>
              <w:rPr>
                <w:b/>
                <w:color w:val="00B050"/>
              </w:rPr>
              <w:t>R</w:t>
            </w:r>
          </w:p>
        </w:tc>
        <w:tc>
          <w:tcPr>
            <w:tcW w:w="567" w:type="dxa"/>
            <w:tcBorders>
              <w:left w:val="single" w:sz="18" w:space="0" w:color="auto"/>
            </w:tcBorders>
            <w:vAlign w:val="center"/>
          </w:tcPr>
          <w:p w:rsidR="00E07FDB" w:rsidRDefault="00E07FDB" w:rsidP="007E5967">
            <w:pPr>
              <w:pStyle w:val="Textkrper"/>
              <w:jc w:val="center"/>
            </w:pPr>
            <w:r>
              <w:t>F</w:t>
            </w:r>
          </w:p>
        </w:tc>
        <w:tc>
          <w:tcPr>
            <w:tcW w:w="567" w:type="dxa"/>
            <w:vAlign w:val="center"/>
          </w:tcPr>
          <w:p w:rsidR="00E07FDB" w:rsidRDefault="00E07FDB" w:rsidP="007E5967">
            <w:pPr>
              <w:jc w:val="center"/>
            </w:pPr>
            <w:r>
              <w:rPr>
                <w:b/>
                <w:color w:val="00B050"/>
              </w:rPr>
              <w:t>W</w:t>
            </w:r>
          </w:p>
        </w:tc>
        <w:tc>
          <w:tcPr>
            <w:tcW w:w="567" w:type="dxa"/>
            <w:tcBorders>
              <w:right w:val="single" w:sz="18" w:space="0" w:color="auto"/>
            </w:tcBorders>
            <w:vAlign w:val="center"/>
          </w:tcPr>
          <w:p w:rsidR="00E07FDB" w:rsidRDefault="00E07FDB" w:rsidP="007E5967">
            <w:pPr>
              <w:jc w:val="center"/>
            </w:pPr>
            <w:r>
              <w:rPr>
                <w:b/>
                <w:color w:val="00B050"/>
              </w:rPr>
              <w:t>U</w:t>
            </w:r>
          </w:p>
        </w:tc>
      </w:tr>
      <w:tr w:rsidR="00E07FDB" w:rsidTr="00187EBE">
        <w:trPr>
          <w:trHeight w:val="567"/>
        </w:trPr>
        <w:tc>
          <w:tcPr>
            <w:tcW w:w="567" w:type="dxa"/>
            <w:tcBorders>
              <w:left w:val="single" w:sz="18" w:space="0" w:color="auto"/>
              <w:bottom w:val="single" w:sz="18" w:space="0" w:color="auto"/>
            </w:tcBorders>
            <w:vAlign w:val="center"/>
          </w:tcPr>
          <w:p w:rsidR="00E07FDB" w:rsidRDefault="00E07FDB" w:rsidP="007E5967">
            <w:pPr>
              <w:jc w:val="center"/>
            </w:pPr>
            <w:r>
              <w:rPr>
                <w:b/>
                <w:color w:val="00B050"/>
              </w:rPr>
              <w:t>F</w:t>
            </w:r>
          </w:p>
        </w:tc>
        <w:tc>
          <w:tcPr>
            <w:tcW w:w="567" w:type="dxa"/>
            <w:tcBorders>
              <w:bottom w:val="single" w:sz="18" w:space="0" w:color="auto"/>
            </w:tcBorders>
            <w:vAlign w:val="center"/>
          </w:tcPr>
          <w:p w:rsidR="00E07FDB" w:rsidRDefault="00E07FDB" w:rsidP="007E5967">
            <w:pPr>
              <w:pStyle w:val="Textkrper"/>
              <w:jc w:val="center"/>
            </w:pPr>
            <w:r>
              <w:t>R</w:t>
            </w:r>
          </w:p>
        </w:tc>
        <w:tc>
          <w:tcPr>
            <w:tcW w:w="567" w:type="dxa"/>
            <w:tcBorders>
              <w:bottom w:val="single" w:sz="18" w:space="0" w:color="auto"/>
              <w:right w:val="single" w:sz="18" w:space="0" w:color="auto"/>
            </w:tcBorders>
            <w:vAlign w:val="center"/>
          </w:tcPr>
          <w:p w:rsidR="00E07FDB" w:rsidRDefault="00E07FDB" w:rsidP="007E5967">
            <w:pPr>
              <w:pStyle w:val="Textkrper"/>
              <w:jc w:val="center"/>
            </w:pPr>
            <w:r>
              <w:t>G</w:t>
            </w:r>
          </w:p>
        </w:tc>
        <w:tc>
          <w:tcPr>
            <w:tcW w:w="567" w:type="dxa"/>
            <w:tcBorders>
              <w:left w:val="single" w:sz="18" w:space="0" w:color="auto"/>
              <w:bottom w:val="single" w:sz="18" w:space="0" w:color="auto"/>
            </w:tcBorders>
            <w:vAlign w:val="center"/>
          </w:tcPr>
          <w:p w:rsidR="00E07FDB" w:rsidRDefault="00E07FDB" w:rsidP="007E5967">
            <w:pPr>
              <w:jc w:val="center"/>
            </w:pPr>
            <w:r>
              <w:rPr>
                <w:b/>
                <w:color w:val="00B050"/>
              </w:rPr>
              <w:t>U</w:t>
            </w:r>
          </w:p>
        </w:tc>
        <w:tc>
          <w:tcPr>
            <w:tcW w:w="567" w:type="dxa"/>
            <w:tcBorders>
              <w:bottom w:val="single" w:sz="18" w:space="0" w:color="auto"/>
            </w:tcBorders>
            <w:vAlign w:val="center"/>
          </w:tcPr>
          <w:p w:rsidR="00E07FDB" w:rsidRDefault="00E07FDB" w:rsidP="007E5967">
            <w:pPr>
              <w:pStyle w:val="Textkrper"/>
              <w:jc w:val="center"/>
            </w:pPr>
            <w:r>
              <w:t>E</w:t>
            </w:r>
          </w:p>
        </w:tc>
        <w:tc>
          <w:tcPr>
            <w:tcW w:w="567" w:type="dxa"/>
            <w:tcBorders>
              <w:bottom w:val="single" w:sz="18" w:space="0" w:color="auto"/>
              <w:right w:val="single" w:sz="18" w:space="0" w:color="auto"/>
            </w:tcBorders>
            <w:vAlign w:val="center"/>
          </w:tcPr>
          <w:p w:rsidR="00E07FDB" w:rsidRDefault="00E07FDB" w:rsidP="007E5967">
            <w:pPr>
              <w:jc w:val="center"/>
            </w:pPr>
            <w:r>
              <w:rPr>
                <w:b/>
                <w:color w:val="00B050"/>
              </w:rPr>
              <w:t>W</w:t>
            </w:r>
          </w:p>
        </w:tc>
        <w:tc>
          <w:tcPr>
            <w:tcW w:w="567" w:type="dxa"/>
            <w:tcBorders>
              <w:left w:val="single" w:sz="18" w:space="0" w:color="auto"/>
              <w:bottom w:val="single" w:sz="18" w:space="0" w:color="auto"/>
            </w:tcBorders>
            <w:vAlign w:val="center"/>
          </w:tcPr>
          <w:p w:rsidR="00E07FDB" w:rsidRDefault="00E07FDB" w:rsidP="007E5967">
            <w:pPr>
              <w:pStyle w:val="Textkrper"/>
              <w:jc w:val="center"/>
            </w:pPr>
            <w:r>
              <w:t>T</w:t>
            </w:r>
          </w:p>
        </w:tc>
        <w:tc>
          <w:tcPr>
            <w:tcW w:w="567" w:type="dxa"/>
            <w:tcBorders>
              <w:bottom w:val="single" w:sz="18" w:space="0" w:color="auto"/>
            </w:tcBorders>
            <w:vAlign w:val="center"/>
          </w:tcPr>
          <w:p w:rsidR="00E07FDB" w:rsidRDefault="00E07FDB" w:rsidP="007E5967">
            <w:pPr>
              <w:jc w:val="center"/>
            </w:pPr>
            <w:r>
              <w:rPr>
                <w:b/>
                <w:color w:val="00B050"/>
              </w:rPr>
              <w:t>Z</w:t>
            </w:r>
          </w:p>
        </w:tc>
        <w:tc>
          <w:tcPr>
            <w:tcW w:w="567" w:type="dxa"/>
            <w:tcBorders>
              <w:bottom w:val="single" w:sz="18" w:space="0" w:color="auto"/>
              <w:right w:val="single" w:sz="18" w:space="0" w:color="auto"/>
            </w:tcBorders>
            <w:vAlign w:val="center"/>
          </w:tcPr>
          <w:p w:rsidR="00E07FDB" w:rsidRDefault="00E07FDB" w:rsidP="007E5967">
            <w:pPr>
              <w:jc w:val="center"/>
            </w:pPr>
            <w:r>
              <w:rPr>
                <w:b/>
                <w:color w:val="00B050"/>
              </w:rPr>
              <w:t>N</w:t>
            </w:r>
          </w:p>
        </w:tc>
      </w:tr>
      <w:tr w:rsidR="00E07FDB" w:rsidRPr="000114FA" w:rsidTr="00187EBE">
        <w:trPr>
          <w:trHeight w:val="567"/>
        </w:trPr>
        <w:tc>
          <w:tcPr>
            <w:tcW w:w="567" w:type="dxa"/>
            <w:tcBorders>
              <w:top w:val="single" w:sz="18" w:space="0" w:color="auto"/>
              <w:left w:val="single" w:sz="18" w:space="0" w:color="auto"/>
            </w:tcBorders>
            <w:vAlign w:val="center"/>
          </w:tcPr>
          <w:p w:rsidR="00E07FDB" w:rsidRDefault="00E07FDB" w:rsidP="007E5967">
            <w:pPr>
              <w:jc w:val="center"/>
            </w:pPr>
            <w:r>
              <w:rPr>
                <w:b/>
                <w:color w:val="00B050"/>
              </w:rPr>
              <w:t>N</w:t>
            </w:r>
          </w:p>
        </w:tc>
        <w:tc>
          <w:tcPr>
            <w:tcW w:w="567" w:type="dxa"/>
            <w:tcBorders>
              <w:top w:val="single" w:sz="18" w:space="0" w:color="auto"/>
            </w:tcBorders>
            <w:vAlign w:val="center"/>
          </w:tcPr>
          <w:p w:rsidR="00E07FDB" w:rsidRDefault="00E07FDB" w:rsidP="007E5967">
            <w:pPr>
              <w:pStyle w:val="Textkrper"/>
              <w:jc w:val="center"/>
            </w:pPr>
            <w:r>
              <w:t>G</w:t>
            </w:r>
          </w:p>
        </w:tc>
        <w:tc>
          <w:tcPr>
            <w:tcW w:w="567" w:type="dxa"/>
            <w:tcBorders>
              <w:top w:val="single" w:sz="18" w:space="0" w:color="auto"/>
              <w:right w:val="single" w:sz="18" w:space="0" w:color="auto"/>
            </w:tcBorders>
            <w:vAlign w:val="center"/>
          </w:tcPr>
          <w:p w:rsidR="00E07FDB" w:rsidRDefault="00E07FDB" w:rsidP="007E5967">
            <w:pPr>
              <w:jc w:val="center"/>
            </w:pPr>
            <w:r>
              <w:rPr>
                <w:b/>
                <w:color w:val="00B050"/>
              </w:rPr>
              <w:t>W</w:t>
            </w:r>
          </w:p>
        </w:tc>
        <w:tc>
          <w:tcPr>
            <w:tcW w:w="567" w:type="dxa"/>
            <w:tcBorders>
              <w:top w:val="single" w:sz="18" w:space="0" w:color="auto"/>
              <w:left w:val="single" w:sz="18" w:space="0" w:color="auto"/>
            </w:tcBorders>
            <w:vAlign w:val="center"/>
          </w:tcPr>
          <w:p w:rsidR="00E07FDB" w:rsidRDefault="00E07FDB" w:rsidP="007E5967">
            <w:pPr>
              <w:pStyle w:val="Textkrper"/>
              <w:jc w:val="center"/>
            </w:pPr>
            <w:r>
              <w:t>R</w:t>
            </w:r>
          </w:p>
        </w:tc>
        <w:tc>
          <w:tcPr>
            <w:tcW w:w="567" w:type="dxa"/>
            <w:tcBorders>
              <w:top w:val="single" w:sz="18" w:space="0" w:color="auto"/>
            </w:tcBorders>
            <w:vAlign w:val="center"/>
          </w:tcPr>
          <w:p w:rsidR="00E07FDB" w:rsidRDefault="00E07FDB" w:rsidP="007E5967">
            <w:pPr>
              <w:pStyle w:val="Textkrper"/>
              <w:jc w:val="center"/>
            </w:pPr>
            <w:r>
              <w:t>Z</w:t>
            </w:r>
          </w:p>
        </w:tc>
        <w:tc>
          <w:tcPr>
            <w:tcW w:w="567" w:type="dxa"/>
            <w:tcBorders>
              <w:top w:val="single" w:sz="18" w:space="0" w:color="auto"/>
              <w:righ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E</w:t>
            </w:r>
            <w:r>
              <w:rPr>
                <w:sz w:val="12"/>
              </w:rPr>
              <w:t xml:space="preserve"> 1</w:t>
            </w:r>
          </w:p>
        </w:tc>
        <w:tc>
          <w:tcPr>
            <w:tcW w:w="567" w:type="dxa"/>
            <w:tcBorders>
              <w:top w:val="single" w:sz="18" w:space="0" w:color="auto"/>
              <w:left w:val="single" w:sz="18" w:space="0" w:color="auto"/>
            </w:tcBorders>
            <w:vAlign w:val="center"/>
          </w:tcPr>
          <w:p w:rsidR="00E07FDB" w:rsidRDefault="00E07FDB" w:rsidP="007E5967">
            <w:pPr>
              <w:pStyle w:val="Textkrper"/>
              <w:jc w:val="center"/>
            </w:pPr>
            <w:r>
              <w:rPr>
                <w:b/>
                <w:color w:val="00B050"/>
              </w:rPr>
              <w:t>U</w:t>
            </w:r>
          </w:p>
        </w:tc>
        <w:tc>
          <w:tcPr>
            <w:tcW w:w="567" w:type="dxa"/>
            <w:tcBorders>
              <w:top w:val="single" w:sz="18" w:space="0" w:color="auto"/>
            </w:tcBorders>
            <w:vAlign w:val="center"/>
          </w:tcPr>
          <w:p w:rsidR="00E07FDB" w:rsidRDefault="00E07FDB" w:rsidP="007E5967">
            <w:pPr>
              <w:pStyle w:val="Textkrper"/>
              <w:jc w:val="center"/>
            </w:pPr>
            <w:r>
              <w:t>T</w:t>
            </w:r>
          </w:p>
        </w:tc>
        <w:tc>
          <w:tcPr>
            <w:tcW w:w="567" w:type="dxa"/>
            <w:tcBorders>
              <w:top w:val="single" w:sz="18" w:space="0" w:color="auto"/>
              <w:righ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F</w:t>
            </w:r>
            <w:r>
              <w:rPr>
                <w:sz w:val="12"/>
              </w:rPr>
              <w:t xml:space="preserve"> 4</w:t>
            </w:r>
          </w:p>
        </w:tc>
      </w:tr>
      <w:tr w:rsidR="00E07FDB" w:rsidTr="00187EBE">
        <w:trPr>
          <w:trHeight w:val="567"/>
        </w:trPr>
        <w:tc>
          <w:tcPr>
            <w:tcW w:w="567" w:type="dxa"/>
            <w:tcBorders>
              <w:lef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T</w:t>
            </w:r>
            <w:r>
              <w:rPr>
                <w:sz w:val="12"/>
              </w:rPr>
              <w:t xml:space="preserve"> 3</w:t>
            </w:r>
          </w:p>
        </w:tc>
        <w:tc>
          <w:tcPr>
            <w:tcW w:w="567" w:type="dxa"/>
            <w:vAlign w:val="center"/>
          </w:tcPr>
          <w:p w:rsidR="00E07FDB" w:rsidRDefault="00E07FDB" w:rsidP="007E5967">
            <w:pPr>
              <w:pStyle w:val="Textkrper"/>
              <w:jc w:val="center"/>
            </w:pPr>
            <w:r>
              <w:t>Z</w:t>
            </w:r>
          </w:p>
        </w:tc>
        <w:tc>
          <w:tcPr>
            <w:tcW w:w="567" w:type="dxa"/>
            <w:tcBorders>
              <w:right w:val="single" w:sz="18" w:space="0" w:color="auto"/>
            </w:tcBorders>
            <w:vAlign w:val="center"/>
          </w:tcPr>
          <w:p w:rsidR="00E07FDB" w:rsidRDefault="00E07FDB" w:rsidP="007E5967">
            <w:pPr>
              <w:jc w:val="center"/>
            </w:pPr>
            <w:r w:rsidRPr="006168E2">
              <w:rPr>
                <w:b/>
                <w:color w:val="00B050"/>
              </w:rPr>
              <w:t>F</w:t>
            </w:r>
          </w:p>
        </w:tc>
        <w:tc>
          <w:tcPr>
            <w:tcW w:w="567" w:type="dxa"/>
            <w:tcBorders>
              <w:left w:val="single" w:sz="18" w:space="0" w:color="auto"/>
            </w:tcBorders>
            <w:vAlign w:val="center"/>
          </w:tcPr>
          <w:p w:rsidR="00E07FDB" w:rsidRDefault="00E07FDB" w:rsidP="007E5967">
            <w:pPr>
              <w:pStyle w:val="Textkrper"/>
              <w:jc w:val="center"/>
            </w:pPr>
            <w:r>
              <w:t>W</w:t>
            </w:r>
          </w:p>
        </w:tc>
        <w:tc>
          <w:tcPr>
            <w:tcW w:w="567" w:type="dxa"/>
            <w:vAlign w:val="center"/>
          </w:tcPr>
          <w:p w:rsidR="00E07FDB" w:rsidRDefault="00E07FDB" w:rsidP="007E5967">
            <w:pPr>
              <w:pStyle w:val="Textkrper"/>
              <w:jc w:val="center"/>
            </w:pPr>
            <w:r>
              <w:t>U</w:t>
            </w:r>
          </w:p>
        </w:tc>
        <w:tc>
          <w:tcPr>
            <w:tcW w:w="567" w:type="dxa"/>
            <w:tcBorders>
              <w:right w:val="single" w:sz="18" w:space="0" w:color="auto"/>
            </w:tcBorders>
            <w:vAlign w:val="center"/>
          </w:tcPr>
          <w:p w:rsidR="00E07FDB" w:rsidRDefault="00E07FDB" w:rsidP="007E5967">
            <w:pPr>
              <w:pStyle w:val="Textkrper"/>
              <w:jc w:val="center"/>
            </w:pPr>
            <w:r>
              <w:t>G</w:t>
            </w:r>
          </w:p>
        </w:tc>
        <w:tc>
          <w:tcPr>
            <w:tcW w:w="567" w:type="dxa"/>
            <w:tcBorders>
              <w:left w:val="single" w:sz="18" w:space="0" w:color="auto"/>
            </w:tcBorders>
            <w:vAlign w:val="center"/>
          </w:tcPr>
          <w:p w:rsidR="00E07FDB" w:rsidRDefault="00E07FDB" w:rsidP="007E5967">
            <w:pPr>
              <w:pStyle w:val="Textkrper"/>
              <w:jc w:val="center"/>
            </w:pPr>
            <w:r>
              <w:t>N</w:t>
            </w:r>
          </w:p>
        </w:tc>
        <w:tc>
          <w:tcPr>
            <w:tcW w:w="567" w:type="dxa"/>
            <w:vAlign w:val="center"/>
          </w:tcPr>
          <w:p w:rsidR="00E07FDB" w:rsidRDefault="00E07FDB" w:rsidP="007E5967">
            <w:pPr>
              <w:pStyle w:val="Textkrper"/>
              <w:jc w:val="center"/>
            </w:pPr>
            <w:r>
              <w:t>R</w:t>
            </w:r>
          </w:p>
        </w:tc>
        <w:tc>
          <w:tcPr>
            <w:tcW w:w="567" w:type="dxa"/>
            <w:tcBorders>
              <w:right w:val="single" w:sz="18" w:space="0" w:color="auto"/>
            </w:tcBorders>
            <w:vAlign w:val="center"/>
          </w:tcPr>
          <w:p w:rsidR="00E07FDB" w:rsidRDefault="00E07FDB" w:rsidP="007E5967">
            <w:pPr>
              <w:pStyle w:val="Textkrper"/>
              <w:jc w:val="center"/>
            </w:pPr>
            <w:r>
              <w:t>E</w:t>
            </w:r>
          </w:p>
        </w:tc>
      </w:tr>
      <w:tr w:rsidR="00E07FDB" w:rsidTr="00187EBE">
        <w:trPr>
          <w:trHeight w:val="567"/>
        </w:trPr>
        <w:tc>
          <w:tcPr>
            <w:tcW w:w="567" w:type="dxa"/>
            <w:tcBorders>
              <w:left w:val="single" w:sz="18" w:space="0" w:color="auto"/>
              <w:bottom w:val="single" w:sz="18" w:space="0" w:color="auto"/>
            </w:tcBorders>
            <w:vAlign w:val="center"/>
          </w:tcPr>
          <w:p w:rsidR="00E07FDB" w:rsidRDefault="00E07FDB" w:rsidP="007E5967">
            <w:pPr>
              <w:pStyle w:val="Textkrper"/>
              <w:jc w:val="center"/>
            </w:pPr>
            <w:r>
              <w:rPr>
                <w:b/>
                <w:color w:val="00B050"/>
              </w:rPr>
              <w:t>U</w:t>
            </w:r>
          </w:p>
        </w:tc>
        <w:tc>
          <w:tcPr>
            <w:tcW w:w="567" w:type="dxa"/>
            <w:tcBorders>
              <w:bottom w:val="single" w:sz="18" w:space="0" w:color="auto"/>
            </w:tcBorders>
            <w:vAlign w:val="center"/>
          </w:tcPr>
          <w:p w:rsidR="00E07FDB" w:rsidRDefault="00E07FDB" w:rsidP="007E5967">
            <w:pPr>
              <w:pStyle w:val="Textkrper"/>
              <w:jc w:val="center"/>
            </w:pPr>
            <w:r>
              <w:t>E</w:t>
            </w:r>
          </w:p>
        </w:tc>
        <w:tc>
          <w:tcPr>
            <w:tcW w:w="567" w:type="dxa"/>
            <w:tcBorders>
              <w:bottom w:val="single" w:sz="18" w:space="0" w:color="auto"/>
              <w:right w:val="single" w:sz="18" w:space="0" w:color="auto"/>
            </w:tcBorders>
            <w:vAlign w:val="center"/>
          </w:tcPr>
          <w:p w:rsidR="00E07FDB" w:rsidRDefault="00E07FDB" w:rsidP="007E5967">
            <w:pPr>
              <w:pStyle w:val="Textkrper"/>
              <w:jc w:val="center"/>
            </w:pPr>
            <w:r>
              <w:t>R</w:t>
            </w:r>
          </w:p>
        </w:tc>
        <w:tc>
          <w:tcPr>
            <w:tcW w:w="567" w:type="dxa"/>
            <w:tcBorders>
              <w:left w:val="single" w:sz="18" w:space="0" w:color="auto"/>
              <w:bottom w:val="single" w:sz="18" w:space="0" w:color="auto"/>
            </w:tcBorders>
            <w:vAlign w:val="center"/>
          </w:tcPr>
          <w:p w:rsidR="00E07FDB" w:rsidRDefault="00E07FDB" w:rsidP="007E5967">
            <w:pPr>
              <w:pStyle w:val="Textkrper"/>
              <w:jc w:val="center"/>
            </w:pPr>
            <w:r>
              <w:rPr>
                <w:b/>
                <w:color w:val="00B050"/>
              </w:rPr>
              <w:t>T</w:t>
            </w:r>
          </w:p>
        </w:tc>
        <w:tc>
          <w:tcPr>
            <w:tcW w:w="567" w:type="dxa"/>
            <w:tcBorders>
              <w:bottom w:val="single" w:sz="18" w:space="0" w:color="auto"/>
            </w:tcBorders>
            <w:vAlign w:val="center"/>
          </w:tcPr>
          <w:p w:rsidR="00E07FDB" w:rsidRDefault="00E07FDB" w:rsidP="007E5967">
            <w:pPr>
              <w:pStyle w:val="Textkrper"/>
              <w:jc w:val="center"/>
            </w:pPr>
            <w:r>
              <w:t>F</w:t>
            </w:r>
          </w:p>
        </w:tc>
        <w:tc>
          <w:tcPr>
            <w:tcW w:w="567" w:type="dxa"/>
            <w:tcBorders>
              <w:bottom w:val="single" w:sz="18" w:space="0" w:color="auto"/>
              <w:righ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N</w:t>
            </w:r>
            <w:r>
              <w:rPr>
                <w:sz w:val="12"/>
              </w:rPr>
              <w:t xml:space="preserve"> 9</w:t>
            </w:r>
          </w:p>
        </w:tc>
        <w:tc>
          <w:tcPr>
            <w:tcW w:w="567" w:type="dxa"/>
            <w:tcBorders>
              <w:left w:val="single" w:sz="18" w:space="0" w:color="auto"/>
              <w:bottom w:val="single" w:sz="18" w:space="0" w:color="auto"/>
            </w:tcBorders>
            <w:vAlign w:val="center"/>
          </w:tcPr>
          <w:p w:rsidR="00E07FDB" w:rsidRDefault="00E07FDB" w:rsidP="007E5967">
            <w:pPr>
              <w:pStyle w:val="Textkrper"/>
              <w:jc w:val="center"/>
            </w:pPr>
            <w:r>
              <w:t>Z</w:t>
            </w:r>
          </w:p>
        </w:tc>
        <w:tc>
          <w:tcPr>
            <w:tcW w:w="567" w:type="dxa"/>
            <w:tcBorders>
              <w:bottom w:val="single" w:sz="18" w:space="0" w:color="auto"/>
            </w:tcBorders>
            <w:vAlign w:val="center"/>
          </w:tcPr>
          <w:p w:rsidR="00E07FDB" w:rsidRDefault="00E07FDB" w:rsidP="007E5967">
            <w:pPr>
              <w:pStyle w:val="Textkrper"/>
              <w:jc w:val="center"/>
            </w:pPr>
            <w:r>
              <w:t>G</w:t>
            </w:r>
          </w:p>
        </w:tc>
        <w:tc>
          <w:tcPr>
            <w:tcW w:w="567" w:type="dxa"/>
            <w:tcBorders>
              <w:bottom w:val="single" w:sz="18" w:space="0" w:color="auto"/>
              <w:right w:val="single" w:sz="18" w:space="0" w:color="auto"/>
            </w:tcBorders>
            <w:vAlign w:val="center"/>
          </w:tcPr>
          <w:p w:rsidR="00E07FDB" w:rsidRDefault="00E07FDB" w:rsidP="007E5967">
            <w:pPr>
              <w:pStyle w:val="Textkrper"/>
              <w:jc w:val="center"/>
            </w:pPr>
            <w:r>
              <w:rPr>
                <w:b/>
                <w:color w:val="00B050"/>
              </w:rPr>
              <w:t>W</w:t>
            </w:r>
          </w:p>
        </w:tc>
      </w:tr>
      <w:tr w:rsidR="00E07FDB" w:rsidTr="00187EBE">
        <w:trPr>
          <w:trHeight w:val="567"/>
        </w:trPr>
        <w:tc>
          <w:tcPr>
            <w:tcW w:w="567" w:type="dxa"/>
            <w:tcBorders>
              <w:top w:val="single" w:sz="18" w:space="0" w:color="auto"/>
              <w:left w:val="single" w:sz="18" w:space="0" w:color="auto"/>
            </w:tcBorders>
            <w:vAlign w:val="center"/>
          </w:tcPr>
          <w:p w:rsidR="00E07FDB" w:rsidRDefault="00E07FDB" w:rsidP="007E5967">
            <w:pPr>
              <w:pStyle w:val="Textkrper"/>
              <w:jc w:val="center"/>
            </w:pPr>
            <w:r>
              <w:t>R</w:t>
            </w:r>
          </w:p>
        </w:tc>
        <w:tc>
          <w:tcPr>
            <w:tcW w:w="567" w:type="dxa"/>
            <w:tcBorders>
              <w:top w:val="single" w:sz="18" w:space="0" w:color="auto"/>
            </w:tcBorders>
            <w:vAlign w:val="center"/>
          </w:tcPr>
          <w:p w:rsidR="00E07FDB" w:rsidRDefault="00E07FDB" w:rsidP="007E5967">
            <w:pPr>
              <w:pStyle w:val="Textkrper"/>
              <w:jc w:val="center"/>
            </w:pPr>
            <w:r>
              <w:t>W</w:t>
            </w:r>
          </w:p>
        </w:tc>
        <w:tc>
          <w:tcPr>
            <w:tcW w:w="567" w:type="dxa"/>
            <w:tcBorders>
              <w:top w:val="single" w:sz="18" w:space="0" w:color="auto"/>
              <w:righ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N</w:t>
            </w:r>
            <w:r>
              <w:rPr>
                <w:sz w:val="12"/>
              </w:rPr>
              <w:t xml:space="preserve"> 2</w:t>
            </w:r>
          </w:p>
        </w:tc>
        <w:tc>
          <w:tcPr>
            <w:tcW w:w="567" w:type="dxa"/>
            <w:tcBorders>
              <w:top w:val="single" w:sz="18" w:space="0" w:color="auto"/>
              <w:lef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G</w:t>
            </w:r>
            <w:r>
              <w:rPr>
                <w:sz w:val="12"/>
              </w:rPr>
              <w:t xml:space="preserve"> 10</w:t>
            </w:r>
          </w:p>
        </w:tc>
        <w:tc>
          <w:tcPr>
            <w:tcW w:w="567" w:type="dxa"/>
            <w:tcBorders>
              <w:top w:val="single" w:sz="18" w:space="0" w:color="auto"/>
            </w:tcBorders>
            <w:vAlign w:val="center"/>
          </w:tcPr>
          <w:p w:rsidR="00E07FDB" w:rsidRDefault="00E07FDB" w:rsidP="007E5967">
            <w:pPr>
              <w:pStyle w:val="Textkrper"/>
              <w:jc w:val="center"/>
            </w:pPr>
            <w:r>
              <w:t>T</w:t>
            </w:r>
          </w:p>
        </w:tc>
        <w:tc>
          <w:tcPr>
            <w:tcW w:w="567" w:type="dxa"/>
            <w:tcBorders>
              <w:top w:val="single" w:sz="18" w:space="0" w:color="auto"/>
              <w:right w:val="single" w:sz="18" w:space="0" w:color="auto"/>
            </w:tcBorders>
            <w:vAlign w:val="center"/>
          </w:tcPr>
          <w:p w:rsidR="00E07FDB" w:rsidRDefault="00E07FDB" w:rsidP="007E5967">
            <w:pPr>
              <w:pStyle w:val="Textkrper"/>
              <w:jc w:val="center"/>
            </w:pPr>
            <w:r>
              <w:t>F</w:t>
            </w:r>
          </w:p>
        </w:tc>
        <w:tc>
          <w:tcPr>
            <w:tcW w:w="567" w:type="dxa"/>
            <w:tcBorders>
              <w:top w:val="single" w:sz="18" w:space="0" w:color="auto"/>
              <w:left w:val="single" w:sz="18" w:space="0" w:color="auto"/>
            </w:tcBorders>
            <w:vAlign w:val="center"/>
          </w:tcPr>
          <w:p w:rsidR="00E07FDB" w:rsidRDefault="00E07FDB" w:rsidP="007E5967">
            <w:pPr>
              <w:pStyle w:val="Textkrper"/>
              <w:jc w:val="center"/>
            </w:pPr>
            <w:r>
              <w:rPr>
                <w:b/>
                <w:color w:val="00B050"/>
              </w:rPr>
              <w:t>E</w:t>
            </w:r>
          </w:p>
        </w:tc>
        <w:tc>
          <w:tcPr>
            <w:tcW w:w="567" w:type="dxa"/>
            <w:tcBorders>
              <w:top w:val="single" w:sz="18" w:space="0" w:color="auto"/>
            </w:tcBorders>
            <w:vAlign w:val="center"/>
          </w:tcPr>
          <w:p w:rsidR="00E07FDB" w:rsidRDefault="00E07FDB" w:rsidP="007E5967">
            <w:pPr>
              <w:pStyle w:val="Textkrper"/>
              <w:jc w:val="center"/>
            </w:pPr>
            <w:r>
              <w:t>U</w:t>
            </w:r>
          </w:p>
        </w:tc>
        <w:tc>
          <w:tcPr>
            <w:tcW w:w="567" w:type="dxa"/>
            <w:tcBorders>
              <w:top w:val="single" w:sz="18" w:space="0" w:color="auto"/>
              <w:right w:val="single" w:sz="18" w:space="0" w:color="auto"/>
            </w:tcBorders>
            <w:vAlign w:val="center"/>
          </w:tcPr>
          <w:p w:rsidR="00E07FDB" w:rsidRDefault="00E07FDB" w:rsidP="007E5967">
            <w:pPr>
              <w:pStyle w:val="Textkrper"/>
              <w:jc w:val="center"/>
            </w:pPr>
            <w:r>
              <w:rPr>
                <w:b/>
                <w:color w:val="00B050"/>
              </w:rPr>
              <w:t>Z</w:t>
            </w:r>
          </w:p>
        </w:tc>
      </w:tr>
      <w:tr w:rsidR="00E07FDB" w:rsidTr="00187EBE">
        <w:trPr>
          <w:trHeight w:val="567"/>
        </w:trPr>
        <w:tc>
          <w:tcPr>
            <w:tcW w:w="567" w:type="dxa"/>
            <w:tcBorders>
              <w:left w:val="single" w:sz="18" w:space="0" w:color="auto"/>
            </w:tcBorders>
            <w:vAlign w:val="center"/>
          </w:tcPr>
          <w:p w:rsidR="00E07FDB" w:rsidRDefault="00E07FDB" w:rsidP="007E5967">
            <w:pPr>
              <w:jc w:val="center"/>
            </w:pPr>
            <w:r>
              <w:rPr>
                <w:b/>
                <w:color w:val="00B050"/>
              </w:rPr>
              <w:t>Z</w:t>
            </w:r>
          </w:p>
        </w:tc>
        <w:tc>
          <w:tcPr>
            <w:tcW w:w="567" w:type="dxa"/>
            <w:shd w:val="clear" w:color="auto" w:fill="B6DDE8" w:themeFill="accent5" w:themeFillTint="66"/>
            <w:vAlign w:val="center"/>
          </w:tcPr>
          <w:p w:rsidR="00E07FDB" w:rsidRPr="000114FA" w:rsidRDefault="00E07FDB" w:rsidP="007E5967">
            <w:pPr>
              <w:pStyle w:val="Textkrper"/>
              <w:jc w:val="center"/>
              <w:rPr>
                <w:sz w:val="12"/>
              </w:rPr>
            </w:pPr>
            <w:r>
              <w:rPr>
                <w:b/>
                <w:color w:val="00B050"/>
              </w:rPr>
              <w:t>T</w:t>
            </w:r>
            <w:r>
              <w:rPr>
                <w:sz w:val="12"/>
              </w:rPr>
              <w:t xml:space="preserve"> 7</w:t>
            </w:r>
          </w:p>
        </w:tc>
        <w:tc>
          <w:tcPr>
            <w:tcW w:w="567" w:type="dxa"/>
            <w:tcBorders>
              <w:right w:val="single" w:sz="18" w:space="0" w:color="auto"/>
            </w:tcBorders>
            <w:vAlign w:val="center"/>
          </w:tcPr>
          <w:p w:rsidR="00E07FDB" w:rsidRDefault="00E07FDB" w:rsidP="007E5967">
            <w:pPr>
              <w:pStyle w:val="Textkrper"/>
              <w:jc w:val="center"/>
            </w:pPr>
            <w:r>
              <w:t>E</w:t>
            </w:r>
          </w:p>
        </w:tc>
        <w:tc>
          <w:tcPr>
            <w:tcW w:w="567" w:type="dxa"/>
            <w:tcBorders>
              <w:left w:val="single" w:sz="18" w:space="0" w:color="auto"/>
            </w:tcBorders>
            <w:vAlign w:val="center"/>
          </w:tcPr>
          <w:p w:rsidR="00E07FDB" w:rsidRDefault="00E07FDB" w:rsidP="007E5967">
            <w:pPr>
              <w:pStyle w:val="Textkrper"/>
              <w:jc w:val="center"/>
            </w:pPr>
            <w:r>
              <w:t>N</w:t>
            </w:r>
          </w:p>
        </w:tc>
        <w:tc>
          <w:tcPr>
            <w:tcW w:w="567" w:type="dxa"/>
            <w:vAlign w:val="center"/>
          </w:tcPr>
          <w:p w:rsidR="00E07FDB" w:rsidRDefault="00E07FDB" w:rsidP="007E5967">
            <w:pPr>
              <w:pStyle w:val="Textkrper"/>
              <w:jc w:val="center"/>
            </w:pPr>
            <w:r>
              <w:t>R</w:t>
            </w:r>
          </w:p>
        </w:tc>
        <w:tc>
          <w:tcPr>
            <w:tcW w:w="567" w:type="dxa"/>
            <w:tcBorders>
              <w:righ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U</w:t>
            </w:r>
            <w:r>
              <w:rPr>
                <w:sz w:val="12"/>
              </w:rPr>
              <w:t xml:space="preserve"> 8</w:t>
            </w:r>
          </w:p>
        </w:tc>
        <w:tc>
          <w:tcPr>
            <w:tcW w:w="567" w:type="dxa"/>
            <w:tcBorders>
              <w:left w:val="single" w:sz="18" w:space="0" w:color="auto"/>
            </w:tcBorders>
            <w:vAlign w:val="center"/>
          </w:tcPr>
          <w:p w:rsidR="00E07FDB" w:rsidRDefault="00E07FDB" w:rsidP="007E5967">
            <w:pPr>
              <w:pStyle w:val="Textkrper"/>
              <w:jc w:val="center"/>
            </w:pPr>
            <w:r>
              <w:t>W</w:t>
            </w:r>
          </w:p>
        </w:tc>
        <w:tc>
          <w:tcPr>
            <w:tcW w:w="567" w:type="dxa"/>
            <w:vAlign w:val="center"/>
          </w:tcPr>
          <w:p w:rsidR="00E07FDB" w:rsidRDefault="00E07FDB" w:rsidP="007E5967">
            <w:pPr>
              <w:pStyle w:val="Textkrper"/>
              <w:jc w:val="center"/>
            </w:pPr>
            <w:r>
              <w:t>F</w:t>
            </w:r>
          </w:p>
        </w:tc>
        <w:tc>
          <w:tcPr>
            <w:tcW w:w="567" w:type="dxa"/>
            <w:tcBorders>
              <w:right w:val="single" w:sz="18" w:space="0" w:color="auto"/>
            </w:tcBorders>
            <w:vAlign w:val="center"/>
          </w:tcPr>
          <w:p w:rsidR="00E07FDB" w:rsidRDefault="00E07FDB" w:rsidP="007E5967">
            <w:pPr>
              <w:pStyle w:val="Textkrper"/>
              <w:jc w:val="center"/>
            </w:pPr>
            <w:r>
              <w:rPr>
                <w:b/>
                <w:color w:val="00B050"/>
              </w:rPr>
              <w:t>G</w:t>
            </w:r>
          </w:p>
        </w:tc>
      </w:tr>
      <w:tr w:rsidR="00E07FDB" w:rsidRPr="000114FA" w:rsidTr="00187EBE">
        <w:trPr>
          <w:trHeight w:val="567"/>
        </w:trPr>
        <w:tc>
          <w:tcPr>
            <w:tcW w:w="567" w:type="dxa"/>
            <w:tcBorders>
              <w:left w:val="single" w:sz="18" w:space="0" w:color="auto"/>
              <w:bottom w:val="single" w:sz="18" w:space="0" w:color="auto"/>
            </w:tcBorders>
            <w:vAlign w:val="center"/>
          </w:tcPr>
          <w:p w:rsidR="00E07FDB" w:rsidRDefault="00E07FDB" w:rsidP="007E5967">
            <w:pPr>
              <w:jc w:val="center"/>
            </w:pPr>
            <w:r>
              <w:rPr>
                <w:b/>
                <w:color w:val="00B050"/>
              </w:rPr>
              <w:t>G</w:t>
            </w:r>
          </w:p>
        </w:tc>
        <w:tc>
          <w:tcPr>
            <w:tcW w:w="567" w:type="dxa"/>
            <w:tcBorders>
              <w:bottom w:val="single" w:sz="18" w:space="0" w:color="auto"/>
            </w:tcBorders>
            <w:vAlign w:val="center"/>
          </w:tcPr>
          <w:p w:rsidR="00E07FDB" w:rsidRDefault="00E07FDB" w:rsidP="007E5967">
            <w:pPr>
              <w:pStyle w:val="Textkrper"/>
              <w:jc w:val="center"/>
            </w:pPr>
            <w:r>
              <w:t>F</w:t>
            </w:r>
          </w:p>
        </w:tc>
        <w:tc>
          <w:tcPr>
            <w:tcW w:w="567" w:type="dxa"/>
            <w:tcBorders>
              <w:bottom w:val="single" w:sz="18" w:space="0" w:color="auto"/>
              <w:right w:val="single" w:sz="18" w:space="0" w:color="auto"/>
            </w:tcBorders>
            <w:vAlign w:val="center"/>
          </w:tcPr>
          <w:p w:rsidR="00E07FDB" w:rsidRDefault="00E07FDB" w:rsidP="007E5967">
            <w:pPr>
              <w:pStyle w:val="Textkrper"/>
              <w:jc w:val="center"/>
            </w:pPr>
            <w:r>
              <w:t>U</w:t>
            </w:r>
          </w:p>
        </w:tc>
        <w:tc>
          <w:tcPr>
            <w:tcW w:w="567" w:type="dxa"/>
            <w:tcBorders>
              <w:left w:val="single" w:sz="18" w:space="0" w:color="auto"/>
              <w:bottom w:val="single" w:sz="18" w:space="0" w:color="auto"/>
            </w:tcBorders>
            <w:vAlign w:val="center"/>
          </w:tcPr>
          <w:p w:rsidR="00E07FDB" w:rsidRDefault="00E07FDB" w:rsidP="007E5967">
            <w:pPr>
              <w:pStyle w:val="Textkrper"/>
              <w:jc w:val="center"/>
            </w:pPr>
            <w:r>
              <w:t>E</w:t>
            </w:r>
          </w:p>
        </w:tc>
        <w:tc>
          <w:tcPr>
            <w:tcW w:w="567" w:type="dxa"/>
            <w:tcBorders>
              <w:bottom w:val="single" w:sz="18" w:space="0" w:color="auto"/>
            </w:tcBorders>
            <w:vAlign w:val="center"/>
          </w:tcPr>
          <w:p w:rsidR="00E07FDB" w:rsidRDefault="00E07FDB" w:rsidP="007E5967">
            <w:pPr>
              <w:pStyle w:val="Textkrper"/>
              <w:jc w:val="center"/>
            </w:pPr>
            <w:r>
              <w:t>W</w:t>
            </w:r>
          </w:p>
        </w:tc>
        <w:tc>
          <w:tcPr>
            <w:tcW w:w="567" w:type="dxa"/>
            <w:tcBorders>
              <w:bottom w:val="single" w:sz="18" w:space="0" w:color="auto"/>
              <w:right w:val="single" w:sz="18" w:space="0" w:color="auto"/>
            </w:tcBorders>
            <w:vAlign w:val="center"/>
          </w:tcPr>
          <w:p w:rsidR="00E07FDB" w:rsidRDefault="00E07FDB" w:rsidP="007E5967">
            <w:pPr>
              <w:pStyle w:val="Textkrper"/>
              <w:jc w:val="center"/>
            </w:pPr>
            <w:r>
              <w:t>Z</w:t>
            </w:r>
          </w:p>
        </w:tc>
        <w:tc>
          <w:tcPr>
            <w:tcW w:w="567" w:type="dxa"/>
            <w:tcBorders>
              <w:left w:val="single" w:sz="18" w:space="0" w:color="auto"/>
              <w:bottom w:val="single" w:sz="18" w:space="0" w:color="auto"/>
            </w:tcBorders>
            <w:vAlign w:val="center"/>
          </w:tcPr>
          <w:p w:rsidR="00E07FDB" w:rsidRDefault="00E07FDB" w:rsidP="007E5967">
            <w:pPr>
              <w:pStyle w:val="Textkrper"/>
              <w:jc w:val="center"/>
            </w:pPr>
            <w:r>
              <w:rPr>
                <w:b/>
                <w:color w:val="00B050"/>
              </w:rPr>
              <w:t>R</w:t>
            </w:r>
          </w:p>
        </w:tc>
        <w:tc>
          <w:tcPr>
            <w:tcW w:w="567" w:type="dxa"/>
            <w:tcBorders>
              <w:bottom w:val="single" w:sz="18" w:space="0" w:color="auto"/>
            </w:tcBorders>
            <w:vAlign w:val="center"/>
          </w:tcPr>
          <w:p w:rsidR="00E07FDB" w:rsidRDefault="00E07FDB" w:rsidP="007E5967">
            <w:pPr>
              <w:pStyle w:val="Textkrper"/>
              <w:jc w:val="center"/>
            </w:pPr>
            <w:r>
              <w:rPr>
                <w:b/>
                <w:color w:val="00B050"/>
              </w:rPr>
              <w:t>N</w:t>
            </w:r>
          </w:p>
        </w:tc>
        <w:tc>
          <w:tcPr>
            <w:tcW w:w="567" w:type="dxa"/>
            <w:tcBorders>
              <w:bottom w:val="single" w:sz="18" w:space="0" w:color="auto"/>
              <w:right w:val="single" w:sz="18" w:space="0" w:color="auto"/>
            </w:tcBorders>
            <w:shd w:val="clear" w:color="auto" w:fill="B6DDE8" w:themeFill="accent5" w:themeFillTint="66"/>
            <w:vAlign w:val="center"/>
          </w:tcPr>
          <w:p w:rsidR="00E07FDB" w:rsidRPr="000114FA" w:rsidRDefault="00E07FDB" w:rsidP="007E5967">
            <w:pPr>
              <w:pStyle w:val="Textkrper"/>
              <w:jc w:val="center"/>
              <w:rPr>
                <w:sz w:val="12"/>
              </w:rPr>
            </w:pPr>
            <w:r>
              <w:rPr>
                <w:b/>
                <w:color w:val="00B050"/>
              </w:rPr>
              <w:t>T</w:t>
            </w:r>
            <w:r>
              <w:rPr>
                <w:sz w:val="12"/>
              </w:rPr>
              <w:t xml:space="preserve"> 6</w:t>
            </w:r>
          </w:p>
        </w:tc>
      </w:tr>
    </w:tbl>
    <w:p w:rsidR="00E07FDB" w:rsidRDefault="00E07FDB" w:rsidP="00E07FDB">
      <w:pPr>
        <w:pStyle w:val="Textkrper"/>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gridCol w:w="567"/>
      </w:tblGrid>
      <w:tr w:rsidR="00E07FDB" w:rsidRPr="003A2B43" w:rsidTr="00187EBE">
        <w:trPr>
          <w:trHeight w:val="567"/>
        </w:trPr>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E</w:t>
            </w:r>
          </w:p>
        </w:tc>
        <w:tc>
          <w:tcPr>
            <w:tcW w:w="567" w:type="dxa"/>
            <w:tcBorders>
              <w:bottom w:val="nil"/>
            </w:tcBorders>
            <w:vAlign w:val="center"/>
          </w:tcPr>
          <w:p w:rsidR="00E07FDB" w:rsidRPr="003A2B43" w:rsidRDefault="00E07FDB" w:rsidP="007E5967">
            <w:pPr>
              <w:pStyle w:val="Textkrper"/>
              <w:jc w:val="center"/>
              <w:rPr>
                <w:b/>
                <w:color w:val="00B050"/>
              </w:rPr>
            </w:pPr>
            <w:r w:rsidRPr="003A2B43">
              <w:rPr>
                <w:b/>
                <w:color w:val="00B050"/>
              </w:rPr>
              <w:t>N</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T</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F</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E</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T</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T</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U</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N</w:t>
            </w:r>
          </w:p>
        </w:tc>
        <w:tc>
          <w:tcPr>
            <w:tcW w:w="567" w:type="dxa"/>
            <w:tcBorders>
              <w:bottom w:val="nil"/>
            </w:tcBorders>
            <w:vAlign w:val="center"/>
          </w:tcPr>
          <w:p w:rsidR="00E07FDB" w:rsidRPr="003A2B43" w:rsidRDefault="00E07FDB" w:rsidP="007E5967">
            <w:pPr>
              <w:pStyle w:val="Textkrper"/>
              <w:jc w:val="center"/>
              <w:rPr>
                <w:b/>
                <w:color w:val="00B050"/>
              </w:rPr>
            </w:pPr>
            <w:r>
              <w:rPr>
                <w:b/>
                <w:color w:val="00B050"/>
              </w:rPr>
              <w:t>G</w:t>
            </w:r>
          </w:p>
        </w:tc>
      </w:tr>
      <w:tr w:rsidR="00E07FDB" w:rsidTr="00187EBE">
        <w:trPr>
          <w:trHeight w:val="170"/>
        </w:trPr>
        <w:tc>
          <w:tcPr>
            <w:tcW w:w="567" w:type="dxa"/>
            <w:tcBorders>
              <w:top w:val="nil"/>
            </w:tcBorders>
            <w:vAlign w:val="bottom"/>
          </w:tcPr>
          <w:p w:rsidR="00E07FDB" w:rsidRPr="000114FA" w:rsidRDefault="00E07FDB" w:rsidP="007E5967">
            <w:pPr>
              <w:pStyle w:val="Textkrper"/>
              <w:jc w:val="right"/>
              <w:rPr>
                <w:sz w:val="12"/>
              </w:rPr>
            </w:pPr>
            <w:r>
              <w:rPr>
                <w:sz w:val="12"/>
              </w:rPr>
              <w:t>1</w:t>
            </w:r>
          </w:p>
        </w:tc>
        <w:tc>
          <w:tcPr>
            <w:tcW w:w="567" w:type="dxa"/>
            <w:tcBorders>
              <w:top w:val="nil"/>
            </w:tcBorders>
            <w:vAlign w:val="bottom"/>
          </w:tcPr>
          <w:p w:rsidR="00E07FDB" w:rsidRPr="000114FA" w:rsidRDefault="00E07FDB" w:rsidP="007E5967">
            <w:pPr>
              <w:pStyle w:val="Textkrper"/>
              <w:jc w:val="right"/>
              <w:rPr>
                <w:sz w:val="12"/>
              </w:rPr>
            </w:pPr>
            <w:r>
              <w:rPr>
                <w:sz w:val="12"/>
              </w:rPr>
              <w:t>2</w:t>
            </w:r>
          </w:p>
        </w:tc>
        <w:tc>
          <w:tcPr>
            <w:tcW w:w="567" w:type="dxa"/>
            <w:tcBorders>
              <w:top w:val="nil"/>
            </w:tcBorders>
            <w:vAlign w:val="bottom"/>
          </w:tcPr>
          <w:p w:rsidR="00E07FDB" w:rsidRPr="000114FA" w:rsidRDefault="00E07FDB" w:rsidP="007E5967">
            <w:pPr>
              <w:pStyle w:val="Textkrper"/>
              <w:jc w:val="right"/>
              <w:rPr>
                <w:sz w:val="12"/>
              </w:rPr>
            </w:pPr>
            <w:r>
              <w:rPr>
                <w:sz w:val="12"/>
              </w:rPr>
              <w:t>3</w:t>
            </w:r>
          </w:p>
        </w:tc>
        <w:tc>
          <w:tcPr>
            <w:tcW w:w="567" w:type="dxa"/>
            <w:tcBorders>
              <w:top w:val="nil"/>
            </w:tcBorders>
            <w:vAlign w:val="bottom"/>
          </w:tcPr>
          <w:p w:rsidR="00E07FDB" w:rsidRPr="000114FA" w:rsidRDefault="00E07FDB" w:rsidP="007E5967">
            <w:pPr>
              <w:pStyle w:val="Textkrper"/>
              <w:jc w:val="right"/>
              <w:rPr>
                <w:sz w:val="12"/>
              </w:rPr>
            </w:pPr>
            <w:r>
              <w:rPr>
                <w:sz w:val="12"/>
              </w:rPr>
              <w:t>4</w:t>
            </w:r>
          </w:p>
        </w:tc>
        <w:tc>
          <w:tcPr>
            <w:tcW w:w="567" w:type="dxa"/>
            <w:tcBorders>
              <w:top w:val="nil"/>
            </w:tcBorders>
            <w:vAlign w:val="bottom"/>
          </w:tcPr>
          <w:p w:rsidR="00E07FDB" w:rsidRPr="000114FA" w:rsidRDefault="00E07FDB" w:rsidP="007E5967">
            <w:pPr>
              <w:pStyle w:val="Textkrper"/>
              <w:jc w:val="right"/>
              <w:rPr>
                <w:sz w:val="12"/>
              </w:rPr>
            </w:pPr>
            <w:r>
              <w:rPr>
                <w:sz w:val="12"/>
              </w:rPr>
              <w:t>5</w:t>
            </w:r>
          </w:p>
        </w:tc>
        <w:tc>
          <w:tcPr>
            <w:tcW w:w="567" w:type="dxa"/>
            <w:tcBorders>
              <w:top w:val="nil"/>
            </w:tcBorders>
            <w:vAlign w:val="bottom"/>
          </w:tcPr>
          <w:p w:rsidR="00E07FDB" w:rsidRPr="000114FA" w:rsidRDefault="00E07FDB" w:rsidP="007E5967">
            <w:pPr>
              <w:pStyle w:val="Textkrper"/>
              <w:jc w:val="right"/>
              <w:rPr>
                <w:sz w:val="12"/>
              </w:rPr>
            </w:pPr>
            <w:r>
              <w:rPr>
                <w:sz w:val="12"/>
              </w:rPr>
              <w:t>6</w:t>
            </w:r>
          </w:p>
        </w:tc>
        <w:tc>
          <w:tcPr>
            <w:tcW w:w="567" w:type="dxa"/>
            <w:tcBorders>
              <w:top w:val="nil"/>
            </w:tcBorders>
            <w:vAlign w:val="bottom"/>
          </w:tcPr>
          <w:p w:rsidR="00E07FDB" w:rsidRPr="000114FA" w:rsidRDefault="00E07FDB" w:rsidP="007E5967">
            <w:pPr>
              <w:pStyle w:val="Textkrper"/>
              <w:jc w:val="right"/>
              <w:rPr>
                <w:sz w:val="12"/>
              </w:rPr>
            </w:pPr>
            <w:r>
              <w:rPr>
                <w:sz w:val="12"/>
              </w:rPr>
              <w:t>7</w:t>
            </w:r>
          </w:p>
        </w:tc>
        <w:tc>
          <w:tcPr>
            <w:tcW w:w="567" w:type="dxa"/>
            <w:tcBorders>
              <w:top w:val="nil"/>
            </w:tcBorders>
            <w:vAlign w:val="bottom"/>
          </w:tcPr>
          <w:p w:rsidR="00E07FDB" w:rsidRPr="000114FA" w:rsidRDefault="00E07FDB" w:rsidP="007E5967">
            <w:pPr>
              <w:pStyle w:val="Textkrper"/>
              <w:jc w:val="right"/>
              <w:rPr>
                <w:sz w:val="12"/>
              </w:rPr>
            </w:pPr>
            <w:r>
              <w:rPr>
                <w:sz w:val="12"/>
              </w:rPr>
              <w:t>8</w:t>
            </w:r>
          </w:p>
        </w:tc>
        <w:tc>
          <w:tcPr>
            <w:tcW w:w="567" w:type="dxa"/>
            <w:tcBorders>
              <w:top w:val="nil"/>
            </w:tcBorders>
            <w:vAlign w:val="bottom"/>
          </w:tcPr>
          <w:p w:rsidR="00E07FDB" w:rsidRPr="000114FA" w:rsidRDefault="00E07FDB" w:rsidP="007E5967">
            <w:pPr>
              <w:pStyle w:val="Textkrper"/>
              <w:jc w:val="right"/>
              <w:rPr>
                <w:sz w:val="12"/>
              </w:rPr>
            </w:pPr>
            <w:r>
              <w:rPr>
                <w:sz w:val="12"/>
              </w:rPr>
              <w:t>9</w:t>
            </w:r>
          </w:p>
        </w:tc>
        <w:tc>
          <w:tcPr>
            <w:tcW w:w="567" w:type="dxa"/>
            <w:tcBorders>
              <w:top w:val="nil"/>
            </w:tcBorders>
            <w:vAlign w:val="bottom"/>
          </w:tcPr>
          <w:p w:rsidR="00E07FDB" w:rsidRPr="000114FA" w:rsidRDefault="00E07FDB" w:rsidP="007E5967">
            <w:pPr>
              <w:pStyle w:val="Textkrper"/>
              <w:jc w:val="right"/>
              <w:rPr>
                <w:sz w:val="12"/>
              </w:rPr>
            </w:pPr>
            <w:r>
              <w:rPr>
                <w:sz w:val="12"/>
              </w:rPr>
              <w:t>10</w:t>
            </w:r>
          </w:p>
        </w:tc>
      </w:tr>
    </w:tbl>
    <w:p w:rsidR="00E07FDB" w:rsidRDefault="00E07FDB" w:rsidP="00E07FDB">
      <w:pPr>
        <w:pStyle w:val="Textkrper"/>
      </w:pPr>
    </w:p>
    <w:p w:rsidR="00E07FDB" w:rsidRPr="00E60EAB" w:rsidRDefault="00E07FDB" w:rsidP="00E07FDB">
      <w:pPr>
        <w:spacing w:line="240" w:lineRule="exact"/>
        <w:rPr>
          <w:lang w:eastAsia="de-DE"/>
        </w:rPr>
      </w:pPr>
      <w:r w:rsidRPr="000114FA">
        <w:rPr>
          <w:b/>
          <w:u w:val="single"/>
        </w:rPr>
        <w:t>Frage zum Sudoku:</w:t>
      </w:r>
    </w:p>
    <w:p w:rsidR="00E07FDB" w:rsidRDefault="00E07FDB" w:rsidP="00E07FDB">
      <w:pPr>
        <w:pStyle w:val="Textkrper"/>
      </w:pPr>
      <w:r>
        <w:t>Warum ist es wichtig, dass diese Maßnahme vor der Beschichtung von Metallen durc</w:t>
      </w:r>
      <w:r>
        <w:t>h</w:t>
      </w:r>
      <w:r>
        <w:t>geführt wird?</w:t>
      </w:r>
    </w:p>
    <w:p w:rsidR="00E07FDB" w:rsidRDefault="00E07FDB" w:rsidP="00E07FDB">
      <w:pPr>
        <w:pStyle w:val="Textkrper"/>
      </w:pPr>
    </w:p>
    <w:p w:rsidR="00FA3602" w:rsidRDefault="00FA3602" w:rsidP="00E07FDB">
      <w:pPr>
        <w:pStyle w:val="Textkrper"/>
      </w:pPr>
      <w:r>
        <w:t>Um den Untergrund fettfrei und damit tragfähig für die nachfolgende Beschichtung zu machen.</w:t>
      </w:r>
    </w:p>
    <w:p w:rsidR="00E07FDB" w:rsidRPr="00FA3602" w:rsidRDefault="00E07FDB" w:rsidP="00E07FDB">
      <w:pPr>
        <w:spacing w:line="240" w:lineRule="exact"/>
        <w:rPr>
          <w:strike/>
        </w:rPr>
      </w:pPr>
      <w:r w:rsidRPr="00FA3602">
        <w:rPr>
          <w:strik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8: Gamepoint 4</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F1.01.03.08</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r w:rsidR="00FA3602">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und Beschichtung metall</w:t>
            </w:r>
            <w:r>
              <w:t>i</w:t>
            </w:r>
            <w:r>
              <w:t>scher Untergründe handhaben, reinigen und warten.</w:t>
            </w:r>
          </w:p>
          <w:p w:rsidR="001C3AEB" w:rsidRDefault="001C3AEB" w:rsidP="002D0488">
            <w:pPr>
              <w:pStyle w:val="Kopf8ptafz"/>
            </w:pPr>
            <w:r>
              <w:t>Ich kann die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die Lerninhalte der Stationen 1-6.</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187EBE">
            <w:pPr>
              <w:pStyle w:val="Kopf8ptafz"/>
              <w:numPr>
                <w:ilvl w:val="0"/>
                <w:numId w:val="0"/>
              </w:numPr>
              <w:ind w:left="227" w:hanging="170"/>
            </w:pPr>
          </w:p>
        </w:tc>
      </w:tr>
    </w:tbl>
    <w:p w:rsidR="001C3AEB" w:rsidRDefault="00652749" w:rsidP="00593871">
      <w:pPr>
        <w:pStyle w:val="berschrift2"/>
      </w:pPr>
      <w:r>
        <w:rPr>
          <w:noProof/>
          <w:sz w:val="24"/>
        </w:rPr>
        <w:drawing>
          <wp:anchor distT="0" distB="0" distL="114300" distR="114300" simplePos="0" relativeHeight="252482560" behindDoc="0" locked="0" layoutInCell="0" allowOverlap="1" wp14:anchorId="3443C1B0" wp14:editId="266A4CBD">
            <wp:simplePos x="0" y="0"/>
            <wp:positionH relativeFrom="rightMargin">
              <wp:posOffset>107950</wp:posOffset>
            </wp:positionH>
            <wp:positionV relativeFrom="paragraph">
              <wp:posOffset>9240</wp:posOffset>
            </wp:positionV>
            <wp:extent cx="345440" cy="323850"/>
            <wp:effectExtent l="0" t="0" r="0" b="0"/>
            <wp:wrapNone/>
            <wp:docPr id="14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4. Sudoku</w:t>
      </w:r>
    </w:p>
    <w:p w:rsidR="001C3AEB" w:rsidRDefault="001C3AEB" w:rsidP="001C3AEB">
      <w:pPr>
        <w:pStyle w:val="Marginaliegrau"/>
        <w:framePr w:wrap="around"/>
      </w:pPr>
      <w:r>
        <w:t>Hinweis: Die Niveaustufen beziehen sich hier auf die Schwierigkeit der Sud</w:t>
      </w:r>
      <w:r>
        <w:t>o</w:t>
      </w:r>
      <w:r>
        <w:t>kus.</w:t>
      </w:r>
    </w:p>
    <w:p w:rsidR="001C3AEB" w:rsidRDefault="001C3AEB" w:rsidP="001C3AEB">
      <w:pPr>
        <w:pStyle w:val="Textkrper"/>
      </w:pPr>
      <w:r>
        <w:t>Sie haben mindestens die Pflichtstationen durchlaufen un</w:t>
      </w:r>
      <w:r w:rsidR="00FA3602">
        <w:t>d wollen nun Ihr Wissen im Gamep</w:t>
      </w:r>
      <w:r>
        <w:t>oint vertiefen? Hier können Sie Sudoku spielen. Beim Sudoku müssen alle Felder so gefüllt werden, dass in jeder Zeile, in jeder Spalte und in jedem Block jeder Buchstabe nur einmal vorkommt.</w:t>
      </w:r>
    </w:p>
    <w:p w:rsidR="001C3AEB" w:rsidRDefault="001C3AEB" w:rsidP="001C3AEB">
      <w:pPr>
        <w:pStyle w:val="Marginaliegrau"/>
        <w:framePr w:wrap="around"/>
      </w:pPr>
      <w:r>
        <w:t xml:space="preserve">Hinweis: Die Basis der Sudokus stammt aus „365 x Sudoku &amp; </w:t>
      </w:r>
      <w:proofErr w:type="spellStart"/>
      <w:r>
        <w:t>Kakuro</w:t>
      </w:r>
      <w:proofErr w:type="spellEnd"/>
      <w:r>
        <w:t>“</w:t>
      </w:r>
    </w:p>
    <w:p w:rsidR="001C3AEB" w:rsidRPr="00E60EAB" w:rsidRDefault="001C3AEB" w:rsidP="001C3AEB">
      <w:pPr>
        <w:pStyle w:val="Textkrper"/>
        <w:rPr>
          <w:lang w:eastAsia="en-US"/>
        </w:rPr>
      </w:pPr>
    </w:p>
    <w:p w:rsidR="001C3AEB" w:rsidRDefault="001C3AEB" w:rsidP="001C3AEB">
      <w:pPr>
        <w:pStyle w:val="Textkrper"/>
      </w:pPr>
      <w:r>
        <w:t>Beantworten Sie</w:t>
      </w:r>
      <w:r w:rsidR="00FA3602">
        <w:t>,</w:t>
      </w:r>
      <w:r>
        <w:t xml:space="preserve"> nachdem Sie das Lösungswort gefunden haben, die zugehörige Frage</w:t>
      </w:r>
      <w:r w:rsidR="00187EBE">
        <w:t>.</w:t>
      </w:r>
    </w:p>
    <w:p w:rsidR="001C3AEB" w:rsidRDefault="001C3AEB" w:rsidP="001C3AEB">
      <w:pPr>
        <w:pStyle w:val="Textkrper"/>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1C3AEB" w:rsidTr="00187EBE">
        <w:trPr>
          <w:trHeight w:val="567"/>
        </w:trPr>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right w:val="single" w:sz="18" w:space="0" w:color="auto"/>
            </w:tcBorders>
            <w:shd w:val="clear" w:color="auto" w:fill="92D050"/>
            <w:vAlign w:val="bottom"/>
          </w:tcPr>
          <w:p w:rsidR="001C3AEB" w:rsidRDefault="001C3AEB" w:rsidP="002D0488">
            <w:pPr>
              <w:pStyle w:val="Textkrper"/>
              <w:jc w:val="right"/>
            </w:pPr>
            <w:r>
              <w:rPr>
                <w:sz w:val="12"/>
              </w:rPr>
              <w:t>4</w:t>
            </w: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Pr="000114FA" w:rsidRDefault="001C3AEB" w:rsidP="002D0488">
            <w:pPr>
              <w:pStyle w:val="Textkrper"/>
              <w:jc w:val="center"/>
              <w:rPr>
                <w:sz w:val="12"/>
              </w:rPr>
            </w:pP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G</w:t>
            </w:r>
          </w:p>
        </w:tc>
      </w:tr>
      <w:tr w:rsidR="001C3AEB" w:rsidTr="00187EBE">
        <w:trPr>
          <w:trHeight w:val="567"/>
        </w:trPr>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p>
        </w:tc>
        <w:tc>
          <w:tcPr>
            <w:tcW w:w="567" w:type="dxa"/>
            <w:shd w:val="clear" w:color="auto" w:fill="FFFFFF" w:themeFill="background1"/>
            <w:vAlign w:val="center"/>
          </w:tcPr>
          <w:p w:rsidR="001C3AEB" w:rsidRDefault="001C3AEB" w:rsidP="002D0488">
            <w:pPr>
              <w:pStyle w:val="Textkrper"/>
              <w:jc w:val="center"/>
            </w:pPr>
            <w:r>
              <w:t>G</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r>
              <w:t>Z</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p>
        </w:tc>
        <w:tc>
          <w:tcPr>
            <w:tcW w:w="567" w:type="dxa"/>
            <w:shd w:val="clear" w:color="auto" w:fill="FFFFFF" w:themeFill="background1"/>
            <w:vAlign w:val="center"/>
          </w:tcPr>
          <w:p w:rsidR="001C3AEB" w:rsidRDefault="001C3AEB" w:rsidP="002D0488">
            <w:pPr>
              <w:pStyle w:val="Textkrper"/>
              <w:jc w:val="center"/>
            </w:pPr>
            <w:r>
              <w:t>R</w:t>
            </w:r>
          </w:p>
        </w:tc>
        <w:tc>
          <w:tcPr>
            <w:tcW w:w="567" w:type="dxa"/>
            <w:tcBorders>
              <w:right w:val="single" w:sz="18" w:space="0" w:color="auto"/>
            </w:tcBorders>
            <w:shd w:val="clear" w:color="auto" w:fill="92D050"/>
            <w:vAlign w:val="bottom"/>
          </w:tcPr>
          <w:p w:rsidR="001C3AEB" w:rsidRDefault="001C3AEB" w:rsidP="002D0488">
            <w:pPr>
              <w:pStyle w:val="Textkrper"/>
              <w:jc w:val="right"/>
            </w:pPr>
            <w:r>
              <w:rPr>
                <w:sz w:val="12"/>
              </w:rPr>
              <w:t>3</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p>
        </w:tc>
        <w:tc>
          <w:tcPr>
            <w:tcW w:w="567" w:type="dxa"/>
            <w:shd w:val="clear" w:color="auto" w:fill="FFFFFF" w:themeFill="background1"/>
            <w:vAlign w:val="center"/>
          </w:tcPr>
          <w:p w:rsidR="001C3AEB"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E</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R</w:t>
            </w: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K</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Z</w:t>
            </w:r>
          </w:p>
        </w:tc>
        <w:tc>
          <w:tcPr>
            <w:tcW w:w="567" w:type="dxa"/>
            <w:tcBorders>
              <w:bottom w:val="single" w:sz="18" w:space="0" w:color="auto"/>
              <w:right w:val="single" w:sz="18" w:space="0" w:color="auto"/>
            </w:tcBorders>
            <w:shd w:val="clear" w:color="auto" w:fill="92D050"/>
            <w:vAlign w:val="bottom"/>
          </w:tcPr>
          <w:p w:rsidR="001C3AEB" w:rsidRDefault="001C3AEB" w:rsidP="002D0488">
            <w:pPr>
              <w:pStyle w:val="Textkrper"/>
              <w:jc w:val="right"/>
            </w:pPr>
            <w:r>
              <w:rPr>
                <w:sz w:val="12"/>
              </w:rPr>
              <w:t>7</w:t>
            </w:r>
          </w:p>
        </w:tc>
      </w:tr>
      <w:tr w:rsidR="001C3AEB" w:rsidTr="00187EBE">
        <w:trPr>
          <w:trHeight w:val="567"/>
        </w:trPr>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E</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K</w:t>
            </w: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right w:val="single" w:sz="18" w:space="0" w:color="auto"/>
            </w:tcBorders>
            <w:shd w:val="clear" w:color="auto" w:fill="FFFFFF" w:themeFill="background1"/>
            <w:vAlign w:val="center"/>
          </w:tcPr>
          <w:p w:rsidR="001C3AEB" w:rsidRPr="000114FA" w:rsidRDefault="001C3AEB" w:rsidP="002D0488">
            <w:pPr>
              <w:pStyle w:val="Textkrper"/>
              <w:jc w:val="center"/>
              <w:rPr>
                <w:sz w:val="12"/>
              </w:rPr>
            </w:pPr>
            <w:r w:rsidRPr="00494DFE">
              <w:t>U</w:t>
            </w: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92D050"/>
            <w:vAlign w:val="bottom"/>
          </w:tcPr>
          <w:p w:rsidR="001C3AEB" w:rsidRDefault="001C3AEB" w:rsidP="002D0488">
            <w:pPr>
              <w:pStyle w:val="Textkrper"/>
              <w:jc w:val="right"/>
            </w:pPr>
            <w:r>
              <w:rPr>
                <w:sz w:val="12"/>
              </w:rPr>
              <w:t>2</w:t>
            </w:r>
          </w:p>
        </w:tc>
        <w:tc>
          <w:tcPr>
            <w:tcW w:w="567" w:type="dxa"/>
            <w:tcBorders>
              <w:top w:val="single" w:sz="18" w:space="0" w:color="auto"/>
              <w:right w:val="single" w:sz="18" w:space="0" w:color="auto"/>
            </w:tcBorders>
            <w:shd w:val="clear" w:color="auto" w:fill="FFFFFF" w:themeFill="background1"/>
            <w:vAlign w:val="center"/>
          </w:tcPr>
          <w:p w:rsidR="001C3AEB" w:rsidRPr="000114FA" w:rsidRDefault="001C3AEB" w:rsidP="002D0488">
            <w:pPr>
              <w:pStyle w:val="Textkrper"/>
              <w:jc w:val="center"/>
              <w:rPr>
                <w:sz w:val="12"/>
              </w:rPr>
            </w:pPr>
            <w:r w:rsidRPr="00494DFE">
              <w:t>Z</w:t>
            </w:r>
          </w:p>
        </w:tc>
      </w:tr>
      <w:tr w:rsidR="001C3AEB" w:rsidTr="00187EBE">
        <w:trPr>
          <w:trHeight w:val="567"/>
        </w:trPr>
        <w:tc>
          <w:tcPr>
            <w:tcW w:w="567" w:type="dxa"/>
            <w:tcBorders>
              <w:left w:val="single" w:sz="18" w:space="0" w:color="auto"/>
            </w:tcBorders>
            <w:shd w:val="clear" w:color="auto" w:fill="FFFFFF" w:themeFill="background1"/>
            <w:vAlign w:val="center"/>
          </w:tcPr>
          <w:p w:rsidR="001C3AEB" w:rsidRPr="000114FA" w:rsidRDefault="001C3AEB" w:rsidP="002D0488">
            <w:pPr>
              <w:pStyle w:val="Textkrper"/>
              <w:jc w:val="center"/>
              <w:rPr>
                <w:sz w:val="12"/>
              </w:rPr>
            </w:pPr>
            <w:r w:rsidRPr="00494DFE">
              <w:t>U</w:t>
            </w:r>
          </w:p>
        </w:tc>
        <w:tc>
          <w:tcPr>
            <w:tcW w:w="567" w:type="dxa"/>
            <w:shd w:val="clear" w:color="auto" w:fill="FFFFFF" w:themeFill="background1"/>
            <w:vAlign w:val="center"/>
          </w:tcPr>
          <w:p w:rsidR="001C3AEB" w:rsidRDefault="001C3AEB" w:rsidP="002D0488">
            <w:pPr>
              <w:pStyle w:val="Textkrper"/>
              <w:jc w:val="center"/>
            </w:pPr>
            <w:r>
              <w:t>L</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p>
        </w:tc>
        <w:tc>
          <w:tcPr>
            <w:tcW w:w="567" w:type="dxa"/>
            <w:shd w:val="clear" w:color="auto" w:fill="FFFFFF" w:themeFill="background1"/>
            <w:vAlign w:val="center"/>
          </w:tcPr>
          <w:p w:rsidR="001C3AEB" w:rsidRDefault="001C3AEB" w:rsidP="002D0488">
            <w:pPr>
              <w:pStyle w:val="Textkrper"/>
              <w:jc w:val="center"/>
            </w:pPr>
            <w:r>
              <w:t>E</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r>
              <w:t>R</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r>
              <w:t>N</w:t>
            </w:r>
          </w:p>
        </w:tc>
        <w:tc>
          <w:tcPr>
            <w:tcW w:w="567" w:type="dxa"/>
            <w:shd w:val="clear" w:color="auto" w:fill="FFFFFF" w:themeFill="background1"/>
            <w:vAlign w:val="center"/>
          </w:tcPr>
          <w:p w:rsidR="001C3AEB"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shd w:val="clear" w:color="auto" w:fill="92D050"/>
            <w:vAlign w:val="bottom"/>
          </w:tcPr>
          <w:p w:rsidR="001C3AEB" w:rsidRDefault="001C3AEB" w:rsidP="002D0488">
            <w:pPr>
              <w:pStyle w:val="Textkrper"/>
              <w:jc w:val="right"/>
            </w:pPr>
            <w:r>
              <w:rPr>
                <w:sz w:val="12"/>
              </w:rPr>
              <w:t>5</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N</w:t>
            </w:r>
          </w:p>
        </w:tc>
        <w:tc>
          <w:tcPr>
            <w:tcW w:w="567" w:type="dxa"/>
            <w:tcBorders>
              <w:left w:val="single" w:sz="18" w:space="0" w:color="auto"/>
              <w:bottom w:val="single" w:sz="18" w:space="0" w:color="auto"/>
            </w:tcBorders>
            <w:shd w:val="clear" w:color="auto" w:fill="92D050"/>
            <w:vAlign w:val="bottom"/>
          </w:tcPr>
          <w:p w:rsidR="001C3AEB" w:rsidRDefault="001C3AEB" w:rsidP="002D0488">
            <w:pPr>
              <w:pStyle w:val="Textkrper"/>
              <w:jc w:val="right"/>
            </w:pPr>
            <w:r>
              <w:rPr>
                <w:sz w:val="12"/>
              </w:rPr>
              <w:t>9</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Pr="000114FA" w:rsidRDefault="001C3AEB" w:rsidP="002D0488">
            <w:pPr>
              <w:pStyle w:val="Textkrper"/>
              <w:jc w:val="center"/>
              <w:rPr>
                <w:sz w:val="12"/>
              </w:rPr>
            </w:pP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87EBE">
        <w:trPr>
          <w:trHeight w:val="567"/>
        </w:trPr>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Z</w:t>
            </w:r>
          </w:p>
        </w:tc>
        <w:tc>
          <w:tcPr>
            <w:tcW w:w="567" w:type="dxa"/>
            <w:tcBorders>
              <w:top w:val="single" w:sz="18" w:space="0" w:color="auto"/>
              <w:right w:val="single" w:sz="18" w:space="0" w:color="auto"/>
            </w:tcBorders>
            <w:shd w:val="clear" w:color="auto" w:fill="FFFFFF" w:themeFill="background1"/>
            <w:vAlign w:val="center"/>
          </w:tcPr>
          <w:p w:rsidR="001C3AEB" w:rsidRPr="00494DFE" w:rsidRDefault="001C3AEB" w:rsidP="002D0488">
            <w:pPr>
              <w:pStyle w:val="Textkrper"/>
              <w:jc w:val="center"/>
            </w:pPr>
          </w:p>
        </w:tc>
        <w:tc>
          <w:tcPr>
            <w:tcW w:w="567" w:type="dxa"/>
            <w:tcBorders>
              <w:top w:val="single" w:sz="18" w:space="0" w:color="auto"/>
              <w:left w:val="single" w:sz="18" w:space="0" w:color="auto"/>
            </w:tcBorders>
            <w:shd w:val="clear" w:color="auto" w:fill="FFFFFF" w:themeFill="background1"/>
            <w:vAlign w:val="center"/>
          </w:tcPr>
          <w:p w:rsidR="001C3AEB" w:rsidRPr="00494DFE" w:rsidRDefault="001C3AEB" w:rsidP="002D0488">
            <w:pPr>
              <w:pStyle w:val="Textkrper"/>
              <w:jc w:val="center"/>
            </w:pPr>
            <w:r w:rsidRPr="00494DFE">
              <w:t>E</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U</w:t>
            </w: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G</w:t>
            </w:r>
          </w:p>
        </w:tc>
        <w:tc>
          <w:tcPr>
            <w:tcW w:w="567" w:type="dxa"/>
            <w:tcBorders>
              <w:top w:val="single" w:sz="18" w:space="0" w:color="auto"/>
            </w:tcBorders>
            <w:shd w:val="clear" w:color="auto" w:fill="92D050"/>
            <w:vAlign w:val="bottom"/>
          </w:tcPr>
          <w:p w:rsidR="001C3AEB" w:rsidRDefault="001C3AEB" w:rsidP="002D0488">
            <w:pPr>
              <w:pStyle w:val="Textkrper"/>
              <w:jc w:val="right"/>
            </w:pPr>
            <w:r>
              <w:rPr>
                <w:sz w:val="12"/>
              </w:rPr>
              <w:t>8</w:t>
            </w: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87EBE">
        <w:trPr>
          <w:trHeight w:val="567"/>
        </w:trPr>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p>
        </w:tc>
        <w:tc>
          <w:tcPr>
            <w:tcW w:w="567" w:type="dxa"/>
            <w:shd w:val="clear" w:color="auto" w:fill="FFFFFF" w:themeFill="background1"/>
            <w:vAlign w:val="center"/>
          </w:tcPr>
          <w:p w:rsidR="001C3AEB" w:rsidRPr="000114FA" w:rsidRDefault="001C3AEB" w:rsidP="002D0488">
            <w:pPr>
              <w:pStyle w:val="Textkrper"/>
              <w:jc w:val="center"/>
              <w:rPr>
                <w:sz w:val="12"/>
              </w:rPr>
            </w:pPr>
            <w:r w:rsidRPr="00494DFE">
              <w:t>U</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left w:val="single" w:sz="18" w:space="0" w:color="auto"/>
            </w:tcBorders>
            <w:shd w:val="clear" w:color="auto" w:fill="92D050"/>
            <w:vAlign w:val="bottom"/>
          </w:tcPr>
          <w:p w:rsidR="001C3AEB" w:rsidRDefault="001C3AEB" w:rsidP="002D0488">
            <w:pPr>
              <w:pStyle w:val="Textkrper"/>
              <w:jc w:val="right"/>
            </w:pPr>
            <w:r>
              <w:rPr>
                <w:sz w:val="12"/>
              </w:rPr>
              <w:t>1</w:t>
            </w:r>
          </w:p>
        </w:tc>
        <w:tc>
          <w:tcPr>
            <w:tcW w:w="567" w:type="dxa"/>
            <w:shd w:val="clear" w:color="auto" w:fill="FFFFFF" w:themeFill="background1"/>
            <w:vAlign w:val="center"/>
          </w:tcPr>
          <w:p w:rsidR="001C3AEB" w:rsidRDefault="001C3AEB" w:rsidP="002D0488">
            <w:pPr>
              <w:pStyle w:val="Textkrper"/>
              <w:jc w:val="center"/>
            </w:pPr>
            <w:r>
              <w:t>G</w:t>
            </w:r>
          </w:p>
        </w:tc>
        <w:tc>
          <w:tcPr>
            <w:tcW w:w="567" w:type="dxa"/>
            <w:tcBorders>
              <w:right w:val="single" w:sz="18" w:space="0" w:color="auto"/>
            </w:tcBorders>
            <w:shd w:val="clear" w:color="auto" w:fill="FFFFFF" w:themeFill="background1"/>
            <w:vAlign w:val="center"/>
          </w:tcPr>
          <w:p w:rsidR="001C3AEB" w:rsidRPr="000114FA" w:rsidRDefault="001C3AEB" w:rsidP="002D0488">
            <w:pPr>
              <w:pStyle w:val="Textkrper"/>
              <w:jc w:val="center"/>
              <w:rPr>
                <w:sz w:val="12"/>
              </w:rPr>
            </w:pPr>
            <w:r w:rsidRPr="00494DFE">
              <w:t>N</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r>
              <w:t>Z</w:t>
            </w:r>
          </w:p>
        </w:tc>
        <w:tc>
          <w:tcPr>
            <w:tcW w:w="567" w:type="dxa"/>
            <w:shd w:val="clear" w:color="auto" w:fill="FFFFFF" w:themeFill="background1"/>
            <w:vAlign w:val="center"/>
          </w:tcPr>
          <w:p w:rsidR="001C3AEB"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shd w:val="clear" w:color="auto" w:fill="92D050"/>
            <w:vAlign w:val="bottom"/>
          </w:tcPr>
          <w:p w:rsidR="001C3AEB" w:rsidRDefault="001C3AEB" w:rsidP="002D0488">
            <w:pPr>
              <w:pStyle w:val="Textkrper"/>
              <w:jc w:val="right"/>
            </w:pPr>
            <w:r>
              <w:rPr>
                <w:sz w:val="12"/>
              </w:rPr>
              <w:t>6</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N</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R</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Z</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A</w:t>
            </w: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E</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Pr="00494DFE" w:rsidRDefault="001C3AEB" w:rsidP="002D0488">
            <w:pPr>
              <w:pStyle w:val="Textkrper"/>
              <w:jc w:val="center"/>
            </w:pPr>
          </w:p>
        </w:tc>
      </w:tr>
    </w:tbl>
    <w:p w:rsidR="001C3AEB" w:rsidRDefault="001C3AEB" w:rsidP="001C3AEB">
      <w:pPr>
        <w:pStyle w:val="Textkrper"/>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1C3AEB" w:rsidTr="00187EBE">
        <w:trPr>
          <w:trHeight w:val="567"/>
        </w:trPr>
        <w:tc>
          <w:tcPr>
            <w:tcW w:w="567" w:type="dxa"/>
            <w:vAlign w:val="bottom"/>
          </w:tcPr>
          <w:p w:rsidR="001C3AEB" w:rsidRPr="000114FA" w:rsidRDefault="001C3AEB" w:rsidP="002D0488">
            <w:pPr>
              <w:pStyle w:val="Textkrper"/>
              <w:jc w:val="right"/>
              <w:rPr>
                <w:sz w:val="12"/>
              </w:rPr>
            </w:pPr>
            <w:r>
              <w:rPr>
                <w:sz w:val="12"/>
              </w:rPr>
              <w:t>1</w:t>
            </w:r>
          </w:p>
        </w:tc>
        <w:tc>
          <w:tcPr>
            <w:tcW w:w="567" w:type="dxa"/>
            <w:vAlign w:val="bottom"/>
          </w:tcPr>
          <w:p w:rsidR="001C3AEB" w:rsidRPr="000114FA" w:rsidRDefault="001C3AEB" w:rsidP="002D0488">
            <w:pPr>
              <w:pStyle w:val="Textkrper"/>
              <w:jc w:val="right"/>
              <w:rPr>
                <w:sz w:val="12"/>
              </w:rPr>
            </w:pPr>
            <w:r>
              <w:rPr>
                <w:sz w:val="12"/>
              </w:rPr>
              <w:t>2</w:t>
            </w:r>
          </w:p>
        </w:tc>
        <w:tc>
          <w:tcPr>
            <w:tcW w:w="567" w:type="dxa"/>
            <w:vAlign w:val="bottom"/>
          </w:tcPr>
          <w:p w:rsidR="001C3AEB" w:rsidRPr="000114FA" w:rsidRDefault="001C3AEB" w:rsidP="002D0488">
            <w:pPr>
              <w:pStyle w:val="Textkrper"/>
              <w:jc w:val="right"/>
              <w:rPr>
                <w:sz w:val="12"/>
              </w:rPr>
            </w:pPr>
            <w:r>
              <w:rPr>
                <w:sz w:val="12"/>
              </w:rPr>
              <w:t>3</w:t>
            </w:r>
          </w:p>
        </w:tc>
        <w:tc>
          <w:tcPr>
            <w:tcW w:w="567" w:type="dxa"/>
            <w:vAlign w:val="bottom"/>
          </w:tcPr>
          <w:p w:rsidR="001C3AEB" w:rsidRPr="000114FA" w:rsidRDefault="001C3AEB" w:rsidP="002D0488">
            <w:pPr>
              <w:pStyle w:val="Textkrper"/>
              <w:jc w:val="right"/>
              <w:rPr>
                <w:sz w:val="12"/>
              </w:rPr>
            </w:pPr>
            <w:r>
              <w:rPr>
                <w:sz w:val="12"/>
              </w:rPr>
              <w:t>4</w:t>
            </w:r>
          </w:p>
        </w:tc>
        <w:tc>
          <w:tcPr>
            <w:tcW w:w="567" w:type="dxa"/>
            <w:vAlign w:val="bottom"/>
          </w:tcPr>
          <w:p w:rsidR="001C3AEB" w:rsidRPr="000114FA" w:rsidRDefault="001C3AEB" w:rsidP="002D0488">
            <w:pPr>
              <w:pStyle w:val="Textkrper"/>
              <w:jc w:val="right"/>
              <w:rPr>
                <w:sz w:val="12"/>
              </w:rPr>
            </w:pPr>
            <w:r>
              <w:rPr>
                <w:sz w:val="12"/>
              </w:rPr>
              <w:t>5</w:t>
            </w:r>
          </w:p>
        </w:tc>
        <w:tc>
          <w:tcPr>
            <w:tcW w:w="567" w:type="dxa"/>
            <w:vAlign w:val="bottom"/>
          </w:tcPr>
          <w:p w:rsidR="001C3AEB" w:rsidRPr="000114FA" w:rsidRDefault="001C3AEB" w:rsidP="002D0488">
            <w:pPr>
              <w:pStyle w:val="Textkrper"/>
              <w:jc w:val="right"/>
              <w:rPr>
                <w:sz w:val="12"/>
              </w:rPr>
            </w:pPr>
            <w:r>
              <w:rPr>
                <w:sz w:val="12"/>
              </w:rPr>
              <w:t>6</w:t>
            </w:r>
          </w:p>
        </w:tc>
        <w:tc>
          <w:tcPr>
            <w:tcW w:w="567" w:type="dxa"/>
            <w:vAlign w:val="bottom"/>
          </w:tcPr>
          <w:p w:rsidR="001C3AEB" w:rsidRPr="000114FA" w:rsidRDefault="001C3AEB" w:rsidP="002D0488">
            <w:pPr>
              <w:pStyle w:val="Textkrper"/>
              <w:jc w:val="right"/>
              <w:rPr>
                <w:sz w:val="12"/>
              </w:rPr>
            </w:pPr>
            <w:r>
              <w:rPr>
                <w:sz w:val="12"/>
              </w:rPr>
              <w:t>7</w:t>
            </w:r>
          </w:p>
        </w:tc>
        <w:tc>
          <w:tcPr>
            <w:tcW w:w="567" w:type="dxa"/>
            <w:vAlign w:val="bottom"/>
          </w:tcPr>
          <w:p w:rsidR="001C3AEB" w:rsidRPr="000114FA" w:rsidRDefault="001C3AEB" w:rsidP="002D0488">
            <w:pPr>
              <w:pStyle w:val="Textkrper"/>
              <w:jc w:val="right"/>
              <w:rPr>
                <w:sz w:val="12"/>
              </w:rPr>
            </w:pPr>
            <w:r>
              <w:rPr>
                <w:sz w:val="12"/>
              </w:rPr>
              <w:t>8</w:t>
            </w:r>
          </w:p>
        </w:tc>
        <w:tc>
          <w:tcPr>
            <w:tcW w:w="567" w:type="dxa"/>
            <w:vAlign w:val="bottom"/>
          </w:tcPr>
          <w:p w:rsidR="001C3AEB" w:rsidRPr="000114FA" w:rsidRDefault="001C3AEB" w:rsidP="002D0488">
            <w:pPr>
              <w:pStyle w:val="Textkrper"/>
              <w:jc w:val="right"/>
              <w:rPr>
                <w:sz w:val="12"/>
              </w:rPr>
            </w:pPr>
            <w:r>
              <w:rPr>
                <w:sz w:val="12"/>
              </w:rPr>
              <w:t>9</w:t>
            </w:r>
          </w:p>
        </w:tc>
      </w:tr>
    </w:tbl>
    <w:p w:rsidR="001C3AEB" w:rsidRDefault="001C3AEB" w:rsidP="001C3AEB">
      <w:pPr>
        <w:pStyle w:val="Textkrper"/>
      </w:pPr>
    </w:p>
    <w:p w:rsidR="001C3AEB" w:rsidRPr="000114FA" w:rsidRDefault="001C3AEB" w:rsidP="001C3AEB">
      <w:pPr>
        <w:pStyle w:val="Textkrper"/>
        <w:rPr>
          <w:b/>
          <w:u w:val="single"/>
        </w:rPr>
      </w:pPr>
      <w:r w:rsidRPr="000114FA">
        <w:rPr>
          <w:b/>
          <w:u w:val="single"/>
        </w:rPr>
        <w:t>Frage zum Sudoku:</w:t>
      </w:r>
    </w:p>
    <w:p w:rsidR="001C3AEB" w:rsidRDefault="001C3AEB" w:rsidP="001C3AEB">
      <w:pPr>
        <w:pStyle w:val="Textkrper"/>
      </w:pPr>
      <w:r>
        <w:t>Welche(n) Vorteil(e) hat dieses Verfahren bei der Spritzlackierung?</w:t>
      </w:r>
    </w:p>
    <w:p w:rsidR="001C3AEB" w:rsidRDefault="001C3AEB" w:rsidP="001C3AEB">
      <w:pPr>
        <w:pStyle w:val="Textkrper"/>
      </w:pPr>
    </w:p>
    <w:p w:rsidR="00E07FDB" w:rsidRDefault="001C3AEB" w:rsidP="00652749">
      <w:pPr>
        <w:pStyle w:val="AufgabeLckentext"/>
        <w:rPr>
          <w:lang w:eastAsia="de-DE"/>
        </w:rPr>
      </w:pPr>
      <w:r>
        <w:t>...........................................................................................................................................................................................................................................................................................</w:t>
      </w:r>
      <w:r w:rsidR="00E07FD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07FDB"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rPr>
                <w:color w:val="000000"/>
              </w:rPr>
            </w:pPr>
            <w:r>
              <w:lastRenderedPageBreak/>
              <w:br w:type="page"/>
              <w:t>Lernfeld</w:t>
            </w:r>
          </w:p>
          <w:p w:rsidR="00E07FDB" w:rsidRDefault="00E07FDB"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r>
              <w:t>Titel</w:t>
            </w:r>
          </w:p>
          <w:p w:rsidR="00E07FDB" w:rsidRPr="00F50BDC" w:rsidRDefault="00E07FDB" w:rsidP="007E5967">
            <w:pPr>
              <w:rPr>
                <w:b/>
              </w:rPr>
            </w:pPr>
            <w:r w:rsidRPr="00F50BDC">
              <w:rPr>
                <w:b/>
              </w:rPr>
              <w:t>Station 8: Gamepoint</w:t>
            </w:r>
            <w:r>
              <w:rPr>
                <w:b/>
              </w:rPr>
              <w:t xml:space="preserve"> 4</w:t>
            </w:r>
          </w:p>
        </w:tc>
        <w:tc>
          <w:tcPr>
            <w:tcW w:w="188" w:type="dxa"/>
            <w:vMerge w:val="restart"/>
            <w:tcBorders>
              <w:top w:val="nil"/>
              <w:left w:val="single" w:sz="4" w:space="0" w:color="auto"/>
              <w:bottom w:val="nil"/>
              <w:right w:val="single" w:sz="4" w:space="0" w:color="auto"/>
            </w:tcBorders>
            <w:shd w:val="clear" w:color="auto" w:fill="FFFFFF"/>
          </w:tcPr>
          <w:p w:rsidR="00E07FDB" w:rsidRPr="004B658C" w:rsidRDefault="00E07FDB"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p>
          <w:p w:rsidR="00E07FDB" w:rsidRPr="00B51DE9" w:rsidRDefault="00E07FDB" w:rsidP="007E5967">
            <w:pPr>
              <w:pStyle w:val="TabelleKopfmitte"/>
              <w:rPr>
                <w:rFonts w:eastAsia="Calibri"/>
              </w:rPr>
            </w:pPr>
            <w:r>
              <w:t>F1.01.03.08</w:t>
            </w:r>
          </w:p>
        </w:tc>
      </w:tr>
      <w:tr w:rsidR="00E07FDB" w:rsidRPr="00B51DE9" w:rsidTr="007E5967">
        <w:tc>
          <w:tcPr>
            <w:tcW w:w="7348" w:type="dxa"/>
            <w:gridSpan w:val="2"/>
            <w:tcBorders>
              <w:left w:val="single" w:sz="4" w:space="0" w:color="auto"/>
              <w:bottom w:val="single" w:sz="4" w:space="0" w:color="auto"/>
              <w:right w:val="single" w:sz="4" w:space="0" w:color="auto"/>
            </w:tcBorders>
            <w:hideMark/>
          </w:tcPr>
          <w:p w:rsidR="00E07FDB" w:rsidRPr="004B658C" w:rsidRDefault="00E07FDB" w:rsidP="007E5967">
            <w:pPr>
              <w:pStyle w:val="Tabelle6pt"/>
            </w:pPr>
            <w:r>
              <w:t>Kompetenzbereiche:</w:t>
            </w:r>
          </w:p>
          <w:p w:rsidR="00E07FDB" w:rsidRDefault="00E07FDB" w:rsidP="007E5967">
            <w:pPr>
              <w:pStyle w:val="Kopf8ptafz"/>
            </w:pPr>
            <w:r>
              <w:t>Ich kann Werkstoffe objektbezogen auswählen und verarbeiten</w:t>
            </w:r>
            <w:r w:rsidR="00FA3602">
              <w:t>.</w:t>
            </w:r>
          </w:p>
          <w:p w:rsidR="00E07FDB" w:rsidRDefault="00E07FDB"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E07FDB" w:rsidRDefault="00E07FDB"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07FDB" w:rsidRPr="00B51DE9" w:rsidTr="007E5967">
              <w:trPr>
                <w:trHeight w:val="284"/>
              </w:trPr>
              <w:tc>
                <w:tcPr>
                  <w:tcW w:w="2090" w:type="dxa"/>
                  <w:shd w:val="clear" w:color="auto" w:fill="D9D9D9" w:themeFill="background1" w:themeFillShade="D9"/>
                </w:tcPr>
                <w:p w:rsidR="00E07FDB" w:rsidRPr="00B51DE9" w:rsidRDefault="00E07FDB" w:rsidP="007E5967">
                  <w:pPr>
                    <w:pStyle w:val="TabelleKopfmitte"/>
                  </w:pPr>
                  <w:r w:rsidRPr="00B51DE9">
                    <w:t>L</w:t>
                  </w:r>
                  <w:r>
                    <w:t>ösung</w:t>
                  </w:r>
                </w:p>
              </w:tc>
            </w:tr>
          </w:tbl>
          <w:p w:rsidR="00E07FDB" w:rsidRPr="00B51DE9" w:rsidRDefault="00E07FDB" w:rsidP="007E5967"/>
        </w:tc>
      </w:tr>
    </w:tbl>
    <w:p w:rsidR="00E07FDB" w:rsidRDefault="00E07FDB" w:rsidP="00A64EA0">
      <w:pPr>
        <w:pStyle w:val="berschrift2"/>
      </w:pPr>
      <w:r>
        <w:rPr>
          <w:noProof/>
          <w:sz w:val="24"/>
        </w:rPr>
        <w:drawing>
          <wp:anchor distT="0" distB="0" distL="114300" distR="114300" simplePos="0" relativeHeight="252605440" behindDoc="0" locked="0" layoutInCell="0" allowOverlap="1" wp14:anchorId="3D9D6235" wp14:editId="59CD5608">
            <wp:simplePos x="0" y="0"/>
            <wp:positionH relativeFrom="rightMargin">
              <wp:posOffset>107950</wp:posOffset>
            </wp:positionH>
            <wp:positionV relativeFrom="paragraph">
              <wp:posOffset>169113</wp:posOffset>
            </wp:positionV>
            <wp:extent cx="345440" cy="323850"/>
            <wp:effectExtent l="0" t="0" r="0" b="0"/>
            <wp:wrapNone/>
            <wp:docPr id="15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4. Sudoku</w:t>
      </w: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E07FDB" w:rsidTr="00187EBE">
        <w:trPr>
          <w:trHeight w:val="567"/>
        </w:trPr>
        <w:tc>
          <w:tcPr>
            <w:tcW w:w="567" w:type="dxa"/>
            <w:tcBorders>
              <w:top w:val="single" w:sz="18" w:space="0" w:color="auto"/>
              <w:left w:val="single" w:sz="18" w:space="0" w:color="auto"/>
            </w:tcBorders>
            <w:shd w:val="clear" w:color="auto" w:fill="FFFFFF" w:themeFill="background1"/>
            <w:vAlign w:val="center"/>
          </w:tcPr>
          <w:p w:rsidR="00E07FDB" w:rsidRPr="00D84348" w:rsidRDefault="00E07FDB" w:rsidP="007E5967">
            <w:pPr>
              <w:pStyle w:val="Textkrper"/>
              <w:jc w:val="center"/>
              <w:rPr>
                <w:b/>
                <w:color w:val="00B050"/>
              </w:rPr>
            </w:pPr>
            <w:r>
              <w:rPr>
                <w:b/>
                <w:color w:val="00B050"/>
              </w:rPr>
              <w:t>K</w:t>
            </w:r>
          </w:p>
        </w:tc>
        <w:tc>
          <w:tcPr>
            <w:tcW w:w="567" w:type="dxa"/>
            <w:tcBorders>
              <w:top w:val="single" w:sz="18" w:space="0" w:color="auto"/>
            </w:tcBorders>
            <w:shd w:val="clear" w:color="auto" w:fill="FFFFFF" w:themeFill="background1"/>
            <w:vAlign w:val="center"/>
          </w:tcPr>
          <w:p w:rsidR="00E07FDB" w:rsidRDefault="00E07FDB" w:rsidP="007E5967">
            <w:pPr>
              <w:pStyle w:val="Textkrper"/>
              <w:jc w:val="center"/>
            </w:pPr>
            <w:r>
              <w:rPr>
                <w:b/>
                <w:color w:val="00B050"/>
              </w:rPr>
              <w:t>A</w:t>
            </w:r>
          </w:p>
        </w:tc>
        <w:tc>
          <w:tcPr>
            <w:tcW w:w="567" w:type="dxa"/>
            <w:tcBorders>
              <w:top w:val="single" w:sz="18" w:space="0" w:color="auto"/>
              <w:right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u</w:t>
            </w:r>
            <w:r>
              <w:rPr>
                <w:sz w:val="12"/>
              </w:rPr>
              <w:t xml:space="preserve"> 4</w:t>
            </w:r>
          </w:p>
        </w:tc>
        <w:tc>
          <w:tcPr>
            <w:tcW w:w="567" w:type="dxa"/>
            <w:tcBorders>
              <w:top w:val="single" w:sz="18" w:space="0" w:color="auto"/>
              <w:left w:val="single" w:sz="18" w:space="0" w:color="auto"/>
            </w:tcBorders>
            <w:shd w:val="clear" w:color="auto" w:fill="FFFFFF" w:themeFill="background1"/>
            <w:vAlign w:val="center"/>
          </w:tcPr>
          <w:p w:rsidR="00E07FDB" w:rsidRDefault="00E07FDB" w:rsidP="007E5967">
            <w:pPr>
              <w:pStyle w:val="Textkrper"/>
              <w:jc w:val="center"/>
            </w:pPr>
            <w:r>
              <w:rPr>
                <w:b/>
                <w:color w:val="00B050"/>
              </w:rPr>
              <w:t>N</w:t>
            </w:r>
          </w:p>
        </w:tc>
        <w:tc>
          <w:tcPr>
            <w:tcW w:w="567" w:type="dxa"/>
            <w:tcBorders>
              <w:top w:val="single" w:sz="18" w:space="0" w:color="auto"/>
            </w:tcBorders>
            <w:shd w:val="clear" w:color="auto" w:fill="FFFFFF" w:themeFill="background1"/>
            <w:vAlign w:val="center"/>
          </w:tcPr>
          <w:p w:rsidR="00E07FDB" w:rsidRDefault="00E07FDB" w:rsidP="007E5967">
            <w:pPr>
              <w:pStyle w:val="Textkrper"/>
              <w:jc w:val="center"/>
            </w:pPr>
            <w:r>
              <w:t>L</w:t>
            </w:r>
          </w:p>
        </w:tc>
        <w:tc>
          <w:tcPr>
            <w:tcW w:w="567" w:type="dxa"/>
            <w:tcBorders>
              <w:top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rPr>
                <w:b/>
                <w:color w:val="00B050"/>
              </w:rPr>
              <w:t>Z</w:t>
            </w:r>
          </w:p>
        </w:tc>
        <w:tc>
          <w:tcPr>
            <w:tcW w:w="567" w:type="dxa"/>
            <w:tcBorders>
              <w:top w:val="single" w:sz="18" w:space="0" w:color="auto"/>
              <w:left w:val="single" w:sz="18" w:space="0" w:color="auto"/>
            </w:tcBorders>
            <w:shd w:val="clear" w:color="auto" w:fill="FFFFFF" w:themeFill="background1"/>
            <w:vAlign w:val="center"/>
          </w:tcPr>
          <w:p w:rsidR="00E07FDB" w:rsidRDefault="00E07FDB" w:rsidP="007E5967">
            <w:pPr>
              <w:pStyle w:val="Textkrper"/>
              <w:jc w:val="center"/>
            </w:pPr>
            <w:r>
              <w:rPr>
                <w:b/>
                <w:color w:val="00B050"/>
              </w:rPr>
              <w:t>R</w:t>
            </w:r>
          </w:p>
        </w:tc>
        <w:tc>
          <w:tcPr>
            <w:tcW w:w="567" w:type="dxa"/>
            <w:tcBorders>
              <w:top w:val="single" w:sz="18" w:space="0" w:color="auto"/>
            </w:tcBorders>
            <w:shd w:val="clear" w:color="auto" w:fill="FFFFFF" w:themeFill="background1"/>
            <w:vAlign w:val="center"/>
          </w:tcPr>
          <w:p w:rsidR="00E07FDB" w:rsidRPr="000114FA" w:rsidRDefault="00E07FDB" w:rsidP="007E5967">
            <w:pPr>
              <w:pStyle w:val="Textkrper"/>
              <w:jc w:val="center"/>
              <w:rPr>
                <w:sz w:val="12"/>
              </w:rPr>
            </w:pPr>
            <w:r>
              <w:rPr>
                <w:b/>
                <w:color w:val="00B050"/>
              </w:rPr>
              <w:t>E</w:t>
            </w:r>
          </w:p>
        </w:tc>
        <w:tc>
          <w:tcPr>
            <w:tcW w:w="567" w:type="dxa"/>
            <w:tcBorders>
              <w:top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t>G</w:t>
            </w:r>
          </w:p>
        </w:tc>
      </w:tr>
      <w:tr w:rsidR="00E07FDB" w:rsidTr="00187EBE">
        <w:trPr>
          <w:trHeight w:val="567"/>
        </w:trPr>
        <w:tc>
          <w:tcPr>
            <w:tcW w:w="567" w:type="dxa"/>
            <w:tcBorders>
              <w:left w:val="single" w:sz="18" w:space="0" w:color="auto"/>
            </w:tcBorders>
            <w:shd w:val="clear" w:color="auto" w:fill="FFFFFF" w:themeFill="background1"/>
            <w:vAlign w:val="center"/>
          </w:tcPr>
          <w:p w:rsidR="00E07FDB" w:rsidRDefault="00E07FDB" w:rsidP="007E5967">
            <w:pPr>
              <w:pStyle w:val="Textkrper"/>
              <w:jc w:val="center"/>
            </w:pPr>
            <w:r>
              <w:rPr>
                <w:b/>
                <w:color w:val="00B050"/>
              </w:rPr>
              <w:t>L</w:t>
            </w:r>
          </w:p>
        </w:tc>
        <w:tc>
          <w:tcPr>
            <w:tcW w:w="567" w:type="dxa"/>
            <w:shd w:val="clear" w:color="auto" w:fill="FFFFFF" w:themeFill="background1"/>
            <w:vAlign w:val="center"/>
          </w:tcPr>
          <w:p w:rsidR="00E07FDB" w:rsidRDefault="00E07FDB" w:rsidP="007E5967">
            <w:pPr>
              <w:pStyle w:val="Textkrper"/>
              <w:jc w:val="center"/>
            </w:pPr>
            <w:r>
              <w:t>G</w:t>
            </w:r>
          </w:p>
        </w:tc>
        <w:tc>
          <w:tcPr>
            <w:tcW w:w="567" w:type="dxa"/>
            <w:tcBorders>
              <w:right w:val="single" w:sz="18" w:space="0" w:color="auto"/>
            </w:tcBorders>
            <w:shd w:val="clear" w:color="auto" w:fill="FFFFFF" w:themeFill="background1"/>
            <w:vAlign w:val="center"/>
          </w:tcPr>
          <w:p w:rsidR="00E07FDB" w:rsidRDefault="00E07FDB" w:rsidP="007E5967">
            <w:pPr>
              <w:pStyle w:val="Textkrper"/>
              <w:jc w:val="center"/>
            </w:pPr>
            <w:r>
              <w:t>Z</w:t>
            </w:r>
          </w:p>
        </w:tc>
        <w:tc>
          <w:tcPr>
            <w:tcW w:w="567" w:type="dxa"/>
            <w:tcBorders>
              <w:left w:val="single" w:sz="18" w:space="0" w:color="auto"/>
            </w:tcBorders>
            <w:shd w:val="clear" w:color="auto" w:fill="FFFFFF" w:themeFill="background1"/>
            <w:vAlign w:val="center"/>
          </w:tcPr>
          <w:p w:rsidR="00E07FDB" w:rsidRDefault="00E07FDB" w:rsidP="007E5967">
            <w:pPr>
              <w:pStyle w:val="Textkrper"/>
              <w:jc w:val="center"/>
            </w:pPr>
            <w:r>
              <w:rPr>
                <w:b/>
                <w:color w:val="00B050"/>
              </w:rPr>
              <w:t>A</w:t>
            </w:r>
          </w:p>
        </w:tc>
        <w:tc>
          <w:tcPr>
            <w:tcW w:w="567" w:type="dxa"/>
            <w:shd w:val="clear" w:color="auto" w:fill="FFFFFF" w:themeFill="background1"/>
            <w:vAlign w:val="center"/>
          </w:tcPr>
          <w:p w:rsidR="00E07FDB" w:rsidRDefault="00E07FDB" w:rsidP="007E5967">
            <w:pPr>
              <w:pStyle w:val="Textkrper"/>
              <w:jc w:val="center"/>
            </w:pPr>
            <w:r>
              <w:t>R</w:t>
            </w:r>
          </w:p>
        </w:tc>
        <w:tc>
          <w:tcPr>
            <w:tcW w:w="567" w:type="dxa"/>
            <w:tcBorders>
              <w:right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E</w:t>
            </w:r>
            <w:r>
              <w:rPr>
                <w:sz w:val="12"/>
              </w:rPr>
              <w:t>3</w:t>
            </w:r>
          </w:p>
        </w:tc>
        <w:tc>
          <w:tcPr>
            <w:tcW w:w="567" w:type="dxa"/>
            <w:tcBorders>
              <w:left w:val="single" w:sz="18" w:space="0" w:color="auto"/>
            </w:tcBorders>
            <w:shd w:val="clear" w:color="auto" w:fill="FFFFFF" w:themeFill="background1"/>
            <w:vAlign w:val="center"/>
          </w:tcPr>
          <w:p w:rsidR="00E07FDB" w:rsidRDefault="00E07FDB" w:rsidP="007E5967">
            <w:pPr>
              <w:pStyle w:val="Textkrper"/>
              <w:jc w:val="center"/>
            </w:pPr>
            <w:r>
              <w:rPr>
                <w:b/>
                <w:color w:val="00B050"/>
              </w:rPr>
              <w:t>K</w:t>
            </w:r>
          </w:p>
        </w:tc>
        <w:tc>
          <w:tcPr>
            <w:tcW w:w="567" w:type="dxa"/>
            <w:shd w:val="clear" w:color="auto" w:fill="FFFFFF" w:themeFill="background1"/>
            <w:vAlign w:val="center"/>
          </w:tcPr>
          <w:p w:rsidR="00E07FDB" w:rsidRDefault="00E07FDB" w:rsidP="007E5967">
            <w:pPr>
              <w:pStyle w:val="Textkrper"/>
              <w:jc w:val="center"/>
            </w:pPr>
            <w:r>
              <w:rPr>
                <w:b/>
                <w:color w:val="00B050"/>
              </w:rPr>
              <w:t>U</w:t>
            </w:r>
          </w:p>
        </w:tc>
        <w:tc>
          <w:tcPr>
            <w:tcW w:w="567" w:type="dxa"/>
            <w:tcBorders>
              <w:right w:val="single" w:sz="18" w:space="0" w:color="auto"/>
            </w:tcBorders>
            <w:shd w:val="clear" w:color="auto" w:fill="FFFFFF" w:themeFill="background1"/>
            <w:vAlign w:val="center"/>
          </w:tcPr>
          <w:p w:rsidR="00E07FDB" w:rsidRDefault="00E07FDB" w:rsidP="007E5967">
            <w:pPr>
              <w:pStyle w:val="Textkrper"/>
              <w:jc w:val="center"/>
            </w:pPr>
            <w:r>
              <w:rPr>
                <w:b/>
                <w:color w:val="00B050"/>
              </w:rPr>
              <w:t>N</w:t>
            </w:r>
          </w:p>
        </w:tc>
      </w:tr>
      <w:tr w:rsidR="00E07FDB" w:rsidTr="00187EBE">
        <w:trPr>
          <w:trHeight w:val="567"/>
        </w:trPr>
        <w:tc>
          <w:tcPr>
            <w:tcW w:w="567" w:type="dxa"/>
            <w:tcBorders>
              <w:left w:val="single" w:sz="18" w:space="0" w:color="auto"/>
              <w:bottom w:val="single" w:sz="18" w:space="0" w:color="auto"/>
            </w:tcBorders>
            <w:shd w:val="clear" w:color="auto" w:fill="FFFFFF" w:themeFill="background1"/>
            <w:vAlign w:val="center"/>
          </w:tcPr>
          <w:p w:rsidR="00E07FDB" w:rsidRDefault="00E07FDB" w:rsidP="007E5967">
            <w:pPr>
              <w:pStyle w:val="Textkrper"/>
              <w:jc w:val="center"/>
            </w:pPr>
            <w:r>
              <w:rPr>
                <w:b/>
                <w:color w:val="00B050"/>
              </w:rPr>
              <w:t>N</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t>E</w:t>
            </w:r>
          </w:p>
        </w:tc>
        <w:tc>
          <w:tcPr>
            <w:tcW w:w="567" w:type="dxa"/>
            <w:tcBorders>
              <w:bottom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t>R</w:t>
            </w:r>
          </w:p>
        </w:tc>
        <w:tc>
          <w:tcPr>
            <w:tcW w:w="567" w:type="dxa"/>
            <w:tcBorders>
              <w:left w:val="single" w:sz="18" w:space="0" w:color="auto"/>
              <w:bottom w:val="single" w:sz="18" w:space="0" w:color="auto"/>
            </w:tcBorders>
            <w:shd w:val="clear" w:color="auto" w:fill="FFFFFF" w:themeFill="background1"/>
            <w:vAlign w:val="center"/>
          </w:tcPr>
          <w:p w:rsidR="00E07FDB" w:rsidRDefault="00E07FDB" w:rsidP="007E5967">
            <w:pPr>
              <w:pStyle w:val="Textkrper"/>
              <w:jc w:val="center"/>
            </w:pPr>
            <w:r>
              <w:rPr>
                <w:b/>
                <w:color w:val="00B050"/>
              </w:rPr>
              <w:t>U</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t>K</w:t>
            </w:r>
          </w:p>
        </w:tc>
        <w:tc>
          <w:tcPr>
            <w:tcW w:w="567" w:type="dxa"/>
            <w:tcBorders>
              <w:bottom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rPr>
                <w:b/>
                <w:color w:val="00B050"/>
              </w:rPr>
              <w:t>G</w:t>
            </w:r>
          </w:p>
        </w:tc>
        <w:tc>
          <w:tcPr>
            <w:tcW w:w="567" w:type="dxa"/>
            <w:tcBorders>
              <w:left w:val="single" w:sz="18" w:space="0" w:color="auto"/>
              <w:bottom w:val="single" w:sz="18" w:space="0" w:color="auto"/>
            </w:tcBorders>
            <w:shd w:val="clear" w:color="auto" w:fill="FFFFFF" w:themeFill="background1"/>
            <w:vAlign w:val="center"/>
          </w:tcPr>
          <w:p w:rsidR="00E07FDB" w:rsidRDefault="00E07FDB" w:rsidP="007E5967">
            <w:pPr>
              <w:pStyle w:val="Textkrper"/>
              <w:jc w:val="center"/>
            </w:pPr>
            <w:r>
              <w:t>L</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t>Z</w:t>
            </w:r>
          </w:p>
        </w:tc>
        <w:tc>
          <w:tcPr>
            <w:tcW w:w="567" w:type="dxa"/>
            <w:tcBorders>
              <w:bottom w:val="single" w:sz="18" w:space="0" w:color="auto"/>
              <w:right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A</w:t>
            </w:r>
            <w:r>
              <w:rPr>
                <w:sz w:val="12"/>
              </w:rPr>
              <w:t xml:space="preserve"> 7</w:t>
            </w:r>
          </w:p>
        </w:tc>
      </w:tr>
      <w:tr w:rsidR="00E07FDB" w:rsidTr="00187EBE">
        <w:trPr>
          <w:trHeight w:val="567"/>
        </w:trPr>
        <w:tc>
          <w:tcPr>
            <w:tcW w:w="567" w:type="dxa"/>
            <w:tcBorders>
              <w:top w:val="single" w:sz="18" w:space="0" w:color="auto"/>
              <w:left w:val="single" w:sz="18" w:space="0" w:color="auto"/>
            </w:tcBorders>
            <w:shd w:val="clear" w:color="auto" w:fill="FFFFFF" w:themeFill="background1"/>
            <w:vAlign w:val="center"/>
          </w:tcPr>
          <w:p w:rsidR="00E07FDB" w:rsidRDefault="00E07FDB" w:rsidP="007E5967">
            <w:pPr>
              <w:pStyle w:val="Textkrper"/>
              <w:jc w:val="center"/>
            </w:pPr>
            <w:r>
              <w:t>E</w:t>
            </w:r>
          </w:p>
        </w:tc>
        <w:tc>
          <w:tcPr>
            <w:tcW w:w="567" w:type="dxa"/>
            <w:tcBorders>
              <w:top w:val="single" w:sz="18" w:space="0" w:color="auto"/>
            </w:tcBorders>
            <w:shd w:val="clear" w:color="auto" w:fill="FFFFFF" w:themeFill="background1"/>
            <w:vAlign w:val="center"/>
          </w:tcPr>
          <w:p w:rsidR="00E07FDB" w:rsidRDefault="00E07FDB" w:rsidP="007E5967">
            <w:pPr>
              <w:pStyle w:val="Textkrper"/>
              <w:jc w:val="center"/>
            </w:pPr>
            <w:r>
              <w:t>K</w:t>
            </w:r>
          </w:p>
        </w:tc>
        <w:tc>
          <w:tcPr>
            <w:tcW w:w="567" w:type="dxa"/>
            <w:tcBorders>
              <w:top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rPr>
                <w:b/>
                <w:color w:val="00B050"/>
              </w:rPr>
              <w:t>G</w:t>
            </w:r>
          </w:p>
        </w:tc>
        <w:tc>
          <w:tcPr>
            <w:tcW w:w="567" w:type="dxa"/>
            <w:tcBorders>
              <w:top w:val="single" w:sz="18" w:space="0" w:color="auto"/>
              <w:left w:val="single" w:sz="18" w:space="0" w:color="auto"/>
            </w:tcBorders>
            <w:shd w:val="clear" w:color="auto" w:fill="FFFFFF" w:themeFill="background1"/>
            <w:vAlign w:val="center"/>
          </w:tcPr>
          <w:p w:rsidR="00E07FDB" w:rsidRDefault="00E07FDB" w:rsidP="007E5967">
            <w:pPr>
              <w:pStyle w:val="Textkrper"/>
              <w:jc w:val="center"/>
            </w:pPr>
            <w:r>
              <w:rPr>
                <w:b/>
                <w:color w:val="00B050"/>
              </w:rPr>
              <w:t>L</w:t>
            </w:r>
          </w:p>
        </w:tc>
        <w:tc>
          <w:tcPr>
            <w:tcW w:w="567" w:type="dxa"/>
            <w:tcBorders>
              <w:top w:val="single" w:sz="18" w:space="0" w:color="auto"/>
            </w:tcBorders>
            <w:shd w:val="clear" w:color="auto" w:fill="FFFFFF" w:themeFill="background1"/>
            <w:vAlign w:val="center"/>
          </w:tcPr>
          <w:p w:rsidR="00E07FDB" w:rsidRDefault="00E07FDB" w:rsidP="007E5967">
            <w:pPr>
              <w:pStyle w:val="Textkrper"/>
              <w:jc w:val="center"/>
            </w:pPr>
            <w:r>
              <w:rPr>
                <w:b/>
                <w:color w:val="00B050"/>
              </w:rPr>
              <w:t>N</w:t>
            </w:r>
          </w:p>
        </w:tc>
        <w:tc>
          <w:tcPr>
            <w:tcW w:w="567" w:type="dxa"/>
            <w:tcBorders>
              <w:top w:val="single" w:sz="18" w:space="0" w:color="auto"/>
              <w:right w:val="single" w:sz="18" w:space="0" w:color="auto"/>
            </w:tcBorders>
            <w:shd w:val="clear" w:color="auto" w:fill="FFFFFF" w:themeFill="background1"/>
            <w:vAlign w:val="center"/>
          </w:tcPr>
          <w:p w:rsidR="00E07FDB" w:rsidRPr="000114FA" w:rsidRDefault="00E07FDB" w:rsidP="007E5967">
            <w:pPr>
              <w:pStyle w:val="Textkrper"/>
              <w:jc w:val="center"/>
              <w:rPr>
                <w:sz w:val="12"/>
              </w:rPr>
            </w:pPr>
            <w:r w:rsidRPr="00494DFE">
              <w:t>U</w:t>
            </w:r>
          </w:p>
        </w:tc>
        <w:tc>
          <w:tcPr>
            <w:tcW w:w="567" w:type="dxa"/>
            <w:tcBorders>
              <w:top w:val="single" w:sz="18" w:space="0" w:color="auto"/>
              <w:left w:val="single" w:sz="18" w:space="0" w:color="auto"/>
            </w:tcBorders>
            <w:shd w:val="clear" w:color="auto" w:fill="FFFFFF" w:themeFill="background1"/>
            <w:vAlign w:val="center"/>
          </w:tcPr>
          <w:p w:rsidR="00E07FDB" w:rsidRDefault="00E07FDB" w:rsidP="007E5967">
            <w:pPr>
              <w:pStyle w:val="Textkrper"/>
              <w:jc w:val="center"/>
            </w:pPr>
            <w:r>
              <w:rPr>
                <w:b/>
                <w:color w:val="00B050"/>
              </w:rPr>
              <w:t>A</w:t>
            </w:r>
          </w:p>
        </w:tc>
        <w:tc>
          <w:tcPr>
            <w:tcW w:w="567" w:type="dxa"/>
            <w:tcBorders>
              <w:top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R</w:t>
            </w:r>
            <w:r>
              <w:rPr>
                <w:sz w:val="12"/>
              </w:rPr>
              <w:t xml:space="preserve"> 2</w:t>
            </w:r>
          </w:p>
        </w:tc>
        <w:tc>
          <w:tcPr>
            <w:tcW w:w="567" w:type="dxa"/>
            <w:tcBorders>
              <w:top w:val="single" w:sz="18" w:space="0" w:color="auto"/>
              <w:right w:val="single" w:sz="18" w:space="0" w:color="auto"/>
            </w:tcBorders>
            <w:shd w:val="clear" w:color="auto" w:fill="FFFFFF" w:themeFill="background1"/>
            <w:vAlign w:val="center"/>
          </w:tcPr>
          <w:p w:rsidR="00E07FDB" w:rsidRPr="000114FA" w:rsidRDefault="00E07FDB" w:rsidP="007E5967">
            <w:pPr>
              <w:pStyle w:val="Textkrper"/>
              <w:jc w:val="center"/>
              <w:rPr>
                <w:sz w:val="12"/>
              </w:rPr>
            </w:pPr>
            <w:r w:rsidRPr="00494DFE">
              <w:t>Z</w:t>
            </w:r>
          </w:p>
        </w:tc>
      </w:tr>
      <w:tr w:rsidR="00E07FDB" w:rsidTr="00187EBE">
        <w:trPr>
          <w:trHeight w:val="567"/>
        </w:trPr>
        <w:tc>
          <w:tcPr>
            <w:tcW w:w="567" w:type="dxa"/>
            <w:tcBorders>
              <w:left w:val="single" w:sz="18" w:space="0" w:color="auto"/>
            </w:tcBorders>
            <w:shd w:val="clear" w:color="auto" w:fill="FFFFFF" w:themeFill="background1"/>
            <w:vAlign w:val="center"/>
          </w:tcPr>
          <w:p w:rsidR="00E07FDB" w:rsidRPr="000114FA" w:rsidRDefault="00E07FDB" w:rsidP="007E5967">
            <w:pPr>
              <w:pStyle w:val="Textkrper"/>
              <w:jc w:val="center"/>
              <w:rPr>
                <w:sz w:val="12"/>
              </w:rPr>
            </w:pPr>
            <w:r w:rsidRPr="00494DFE">
              <w:t>U</w:t>
            </w:r>
          </w:p>
        </w:tc>
        <w:tc>
          <w:tcPr>
            <w:tcW w:w="567" w:type="dxa"/>
            <w:shd w:val="clear" w:color="auto" w:fill="FFFFFF" w:themeFill="background1"/>
            <w:vAlign w:val="center"/>
          </w:tcPr>
          <w:p w:rsidR="00E07FDB" w:rsidRDefault="00E07FDB" w:rsidP="007E5967">
            <w:pPr>
              <w:pStyle w:val="Textkrper"/>
              <w:jc w:val="center"/>
            </w:pPr>
            <w:r>
              <w:t>L</w:t>
            </w:r>
          </w:p>
        </w:tc>
        <w:tc>
          <w:tcPr>
            <w:tcW w:w="567" w:type="dxa"/>
            <w:tcBorders>
              <w:right w:val="single" w:sz="18" w:space="0" w:color="auto"/>
            </w:tcBorders>
            <w:shd w:val="clear" w:color="auto" w:fill="FFFFFF" w:themeFill="background1"/>
            <w:vAlign w:val="center"/>
          </w:tcPr>
          <w:p w:rsidR="00E07FDB" w:rsidRDefault="00E07FDB" w:rsidP="007E5967">
            <w:pPr>
              <w:pStyle w:val="Textkrper"/>
              <w:jc w:val="center"/>
            </w:pPr>
            <w:r>
              <w:rPr>
                <w:b/>
                <w:color w:val="00B050"/>
              </w:rPr>
              <w:t>A</w:t>
            </w:r>
          </w:p>
        </w:tc>
        <w:tc>
          <w:tcPr>
            <w:tcW w:w="567" w:type="dxa"/>
            <w:tcBorders>
              <w:left w:val="single" w:sz="18" w:space="0" w:color="auto"/>
            </w:tcBorders>
            <w:shd w:val="clear" w:color="auto" w:fill="FFFFFF" w:themeFill="background1"/>
            <w:vAlign w:val="center"/>
          </w:tcPr>
          <w:p w:rsidR="00E07FDB" w:rsidRDefault="00E07FDB" w:rsidP="007E5967">
            <w:pPr>
              <w:pStyle w:val="Textkrper"/>
              <w:jc w:val="center"/>
            </w:pPr>
            <w:r>
              <w:rPr>
                <w:b/>
                <w:color w:val="00B050"/>
              </w:rPr>
              <w:t>Z</w:t>
            </w:r>
          </w:p>
        </w:tc>
        <w:tc>
          <w:tcPr>
            <w:tcW w:w="567" w:type="dxa"/>
            <w:shd w:val="clear" w:color="auto" w:fill="FFFFFF" w:themeFill="background1"/>
            <w:vAlign w:val="center"/>
          </w:tcPr>
          <w:p w:rsidR="00E07FDB" w:rsidRDefault="00E07FDB" w:rsidP="007E5967">
            <w:pPr>
              <w:pStyle w:val="Textkrper"/>
              <w:jc w:val="center"/>
            </w:pPr>
            <w:r>
              <w:t>E</w:t>
            </w:r>
          </w:p>
        </w:tc>
        <w:tc>
          <w:tcPr>
            <w:tcW w:w="567" w:type="dxa"/>
            <w:tcBorders>
              <w:right w:val="single" w:sz="18" w:space="0" w:color="auto"/>
            </w:tcBorders>
            <w:shd w:val="clear" w:color="auto" w:fill="FFFFFF" w:themeFill="background1"/>
            <w:vAlign w:val="center"/>
          </w:tcPr>
          <w:p w:rsidR="00E07FDB" w:rsidRDefault="00E07FDB" w:rsidP="007E5967">
            <w:pPr>
              <w:pStyle w:val="Textkrper"/>
              <w:jc w:val="center"/>
            </w:pPr>
            <w:r>
              <w:t>R</w:t>
            </w:r>
          </w:p>
        </w:tc>
        <w:tc>
          <w:tcPr>
            <w:tcW w:w="567" w:type="dxa"/>
            <w:tcBorders>
              <w:left w:val="single" w:sz="18" w:space="0" w:color="auto"/>
            </w:tcBorders>
            <w:shd w:val="clear" w:color="auto" w:fill="FFFFFF" w:themeFill="background1"/>
            <w:vAlign w:val="center"/>
          </w:tcPr>
          <w:p w:rsidR="00E07FDB" w:rsidRDefault="00E07FDB" w:rsidP="007E5967">
            <w:pPr>
              <w:pStyle w:val="Textkrper"/>
              <w:jc w:val="center"/>
            </w:pPr>
            <w:r>
              <w:t>N</w:t>
            </w:r>
          </w:p>
        </w:tc>
        <w:tc>
          <w:tcPr>
            <w:tcW w:w="567" w:type="dxa"/>
            <w:shd w:val="clear" w:color="auto" w:fill="FFFFFF" w:themeFill="background1"/>
            <w:vAlign w:val="center"/>
          </w:tcPr>
          <w:p w:rsidR="00E07FDB" w:rsidRDefault="00E07FDB" w:rsidP="007E5967">
            <w:pPr>
              <w:pStyle w:val="Textkrper"/>
              <w:jc w:val="center"/>
            </w:pPr>
            <w:r>
              <w:rPr>
                <w:b/>
                <w:color w:val="00B050"/>
              </w:rPr>
              <w:t>G</w:t>
            </w:r>
          </w:p>
        </w:tc>
        <w:tc>
          <w:tcPr>
            <w:tcW w:w="567" w:type="dxa"/>
            <w:tcBorders>
              <w:right w:val="single" w:sz="18" w:space="0" w:color="auto"/>
            </w:tcBorders>
            <w:shd w:val="clear" w:color="auto" w:fill="FFFFFF" w:themeFill="background1"/>
            <w:vAlign w:val="center"/>
          </w:tcPr>
          <w:p w:rsidR="00E07FDB" w:rsidRDefault="00E07FDB" w:rsidP="007E5967">
            <w:pPr>
              <w:pStyle w:val="Textkrper"/>
              <w:jc w:val="center"/>
            </w:pPr>
            <w:r>
              <w:rPr>
                <w:b/>
                <w:color w:val="00B050"/>
              </w:rPr>
              <w:t>K</w:t>
            </w:r>
          </w:p>
        </w:tc>
      </w:tr>
      <w:tr w:rsidR="00E07FDB" w:rsidTr="00187EBE">
        <w:trPr>
          <w:trHeight w:val="567"/>
        </w:trPr>
        <w:tc>
          <w:tcPr>
            <w:tcW w:w="567" w:type="dxa"/>
            <w:tcBorders>
              <w:left w:val="single" w:sz="18" w:space="0" w:color="auto"/>
              <w:bottom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Z</w:t>
            </w:r>
            <w:r>
              <w:rPr>
                <w:sz w:val="12"/>
              </w:rPr>
              <w:t xml:space="preserve"> 5</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rPr>
                <w:b/>
                <w:color w:val="00B050"/>
              </w:rPr>
              <w:t>R</w:t>
            </w:r>
          </w:p>
        </w:tc>
        <w:tc>
          <w:tcPr>
            <w:tcW w:w="567" w:type="dxa"/>
            <w:tcBorders>
              <w:bottom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t>N</w:t>
            </w:r>
          </w:p>
        </w:tc>
        <w:tc>
          <w:tcPr>
            <w:tcW w:w="567" w:type="dxa"/>
            <w:tcBorders>
              <w:left w:val="single" w:sz="18" w:space="0" w:color="auto"/>
              <w:bottom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G</w:t>
            </w:r>
            <w:r>
              <w:rPr>
                <w:sz w:val="12"/>
              </w:rPr>
              <w:t xml:space="preserve"> 9</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rPr>
                <w:b/>
                <w:color w:val="00B050"/>
              </w:rPr>
              <w:t>A</w:t>
            </w:r>
          </w:p>
        </w:tc>
        <w:tc>
          <w:tcPr>
            <w:tcW w:w="567" w:type="dxa"/>
            <w:tcBorders>
              <w:bottom w:val="single" w:sz="18" w:space="0" w:color="auto"/>
              <w:right w:val="single" w:sz="18" w:space="0" w:color="auto"/>
            </w:tcBorders>
            <w:shd w:val="clear" w:color="auto" w:fill="FFFFFF" w:themeFill="background1"/>
            <w:vAlign w:val="center"/>
          </w:tcPr>
          <w:p w:rsidR="00E07FDB" w:rsidRPr="000114FA" w:rsidRDefault="00E07FDB" w:rsidP="007E5967">
            <w:pPr>
              <w:pStyle w:val="Textkrper"/>
              <w:jc w:val="center"/>
              <w:rPr>
                <w:sz w:val="12"/>
              </w:rPr>
            </w:pPr>
            <w:r>
              <w:rPr>
                <w:b/>
                <w:color w:val="00B050"/>
              </w:rPr>
              <w:t>K</w:t>
            </w:r>
          </w:p>
        </w:tc>
        <w:tc>
          <w:tcPr>
            <w:tcW w:w="567" w:type="dxa"/>
            <w:tcBorders>
              <w:left w:val="single" w:sz="18" w:space="0" w:color="auto"/>
              <w:bottom w:val="single" w:sz="18" w:space="0" w:color="auto"/>
            </w:tcBorders>
            <w:shd w:val="clear" w:color="auto" w:fill="FFFFFF" w:themeFill="background1"/>
            <w:vAlign w:val="center"/>
          </w:tcPr>
          <w:p w:rsidR="00E07FDB" w:rsidRDefault="00E07FDB" w:rsidP="007E5967">
            <w:pPr>
              <w:pStyle w:val="Textkrper"/>
              <w:jc w:val="center"/>
            </w:pPr>
            <w:r>
              <w:rPr>
                <w:b/>
                <w:color w:val="00B050"/>
              </w:rPr>
              <w:t>U</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t>L</w:t>
            </w:r>
          </w:p>
        </w:tc>
        <w:tc>
          <w:tcPr>
            <w:tcW w:w="567" w:type="dxa"/>
            <w:tcBorders>
              <w:bottom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rPr>
                <w:b/>
                <w:color w:val="00B050"/>
              </w:rPr>
              <w:t>E</w:t>
            </w:r>
          </w:p>
        </w:tc>
      </w:tr>
      <w:tr w:rsidR="00E07FDB" w:rsidTr="00187EBE">
        <w:trPr>
          <w:trHeight w:val="567"/>
        </w:trPr>
        <w:tc>
          <w:tcPr>
            <w:tcW w:w="567" w:type="dxa"/>
            <w:tcBorders>
              <w:top w:val="single" w:sz="18" w:space="0" w:color="auto"/>
              <w:left w:val="single" w:sz="18" w:space="0" w:color="auto"/>
            </w:tcBorders>
            <w:shd w:val="clear" w:color="auto" w:fill="FFFFFF" w:themeFill="background1"/>
            <w:vAlign w:val="center"/>
          </w:tcPr>
          <w:p w:rsidR="00E07FDB" w:rsidRDefault="00E07FDB" w:rsidP="007E5967">
            <w:pPr>
              <w:pStyle w:val="Textkrper"/>
              <w:jc w:val="center"/>
            </w:pPr>
            <w:r>
              <w:rPr>
                <w:b/>
                <w:color w:val="00B050"/>
              </w:rPr>
              <w:t>A</w:t>
            </w:r>
          </w:p>
        </w:tc>
        <w:tc>
          <w:tcPr>
            <w:tcW w:w="567" w:type="dxa"/>
            <w:tcBorders>
              <w:top w:val="single" w:sz="18" w:space="0" w:color="auto"/>
            </w:tcBorders>
            <w:shd w:val="clear" w:color="auto" w:fill="FFFFFF" w:themeFill="background1"/>
            <w:vAlign w:val="center"/>
          </w:tcPr>
          <w:p w:rsidR="00E07FDB" w:rsidRDefault="00E07FDB" w:rsidP="007E5967">
            <w:pPr>
              <w:pStyle w:val="Textkrper"/>
              <w:jc w:val="center"/>
            </w:pPr>
            <w:r>
              <w:t>Z</w:t>
            </w:r>
          </w:p>
        </w:tc>
        <w:tc>
          <w:tcPr>
            <w:tcW w:w="567" w:type="dxa"/>
            <w:tcBorders>
              <w:top w:val="single" w:sz="18" w:space="0" w:color="auto"/>
              <w:right w:val="single" w:sz="18" w:space="0" w:color="auto"/>
            </w:tcBorders>
            <w:shd w:val="clear" w:color="auto" w:fill="FFFFFF" w:themeFill="background1"/>
            <w:vAlign w:val="center"/>
          </w:tcPr>
          <w:p w:rsidR="00E07FDB" w:rsidRPr="00494DFE" w:rsidRDefault="00E07FDB" w:rsidP="007E5967">
            <w:pPr>
              <w:pStyle w:val="Textkrper"/>
              <w:jc w:val="center"/>
            </w:pPr>
            <w:r>
              <w:rPr>
                <w:b/>
                <w:color w:val="00B050"/>
              </w:rPr>
              <w:t>K</w:t>
            </w:r>
          </w:p>
        </w:tc>
        <w:tc>
          <w:tcPr>
            <w:tcW w:w="567" w:type="dxa"/>
            <w:tcBorders>
              <w:top w:val="single" w:sz="18" w:space="0" w:color="auto"/>
              <w:left w:val="single" w:sz="18" w:space="0" w:color="auto"/>
            </w:tcBorders>
            <w:shd w:val="clear" w:color="auto" w:fill="FFFFFF" w:themeFill="background1"/>
            <w:vAlign w:val="center"/>
          </w:tcPr>
          <w:p w:rsidR="00E07FDB" w:rsidRPr="00494DFE" w:rsidRDefault="00E07FDB" w:rsidP="007E5967">
            <w:pPr>
              <w:pStyle w:val="Textkrper"/>
              <w:jc w:val="center"/>
            </w:pPr>
            <w:r w:rsidRPr="00494DFE">
              <w:t>E</w:t>
            </w:r>
          </w:p>
        </w:tc>
        <w:tc>
          <w:tcPr>
            <w:tcW w:w="567" w:type="dxa"/>
            <w:tcBorders>
              <w:top w:val="single" w:sz="18" w:space="0" w:color="auto"/>
            </w:tcBorders>
            <w:shd w:val="clear" w:color="auto" w:fill="FFFFFF" w:themeFill="background1"/>
            <w:vAlign w:val="center"/>
          </w:tcPr>
          <w:p w:rsidR="00E07FDB" w:rsidRDefault="00E07FDB" w:rsidP="007E5967">
            <w:pPr>
              <w:pStyle w:val="Textkrper"/>
              <w:jc w:val="center"/>
            </w:pPr>
            <w:r>
              <w:t>U</w:t>
            </w:r>
          </w:p>
        </w:tc>
        <w:tc>
          <w:tcPr>
            <w:tcW w:w="567" w:type="dxa"/>
            <w:tcBorders>
              <w:top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t>L</w:t>
            </w:r>
          </w:p>
        </w:tc>
        <w:tc>
          <w:tcPr>
            <w:tcW w:w="567" w:type="dxa"/>
            <w:tcBorders>
              <w:top w:val="single" w:sz="18" w:space="0" w:color="auto"/>
              <w:left w:val="single" w:sz="18" w:space="0" w:color="auto"/>
            </w:tcBorders>
            <w:shd w:val="clear" w:color="auto" w:fill="FFFFFF" w:themeFill="background1"/>
            <w:vAlign w:val="center"/>
          </w:tcPr>
          <w:p w:rsidR="00E07FDB" w:rsidRDefault="00E07FDB" w:rsidP="007E5967">
            <w:pPr>
              <w:pStyle w:val="Textkrper"/>
              <w:jc w:val="center"/>
            </w:pPr>
            <w:r>
              <w:t>G</w:t>
            </w:r>
          </w:p>
        </w:tc>
        <w:tc>
          <w:tcPr>
            <w:tcW w:w="567" w:type="dxa"/>
            <w:tcBorders>
              <w:top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N</w:t>
            </w:r>
            <w:r>
              <w:rPr>
                <w:sz w:val="12"/>
              </w:rPr>
              <w:t xml:space="preserve"> 8</w:t>
            </w:r>
          </w:p>
        </w:tc>
        <w:tc>
          <w:tcPr>
            <w:tcW w:w="567" w:type="dxa"/>
            <w:tcBorders>
              <w:top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rPr>
                <w:b/>
                <w:color w:val="00B050"/>
              </w:rPr>
              <w:t>R</w:t>
            </w:r>
          </w:p>
        </w:tc>
      </w:tr>
      <w:tr w:rsidR="00E07FDB" w:rsidTr="00187EBE">
        <w:trPr>
          <w:trHeight w:val="567"/>
        </w:trPr>
        <w:tc>
          <w:tcPr>
            <w:tcW w:w="567" w:type="dxa"/>
            <w:tcBorders>
              <w:left w:val="single" w:sz="18" w:space="0" w:color="auto"/>
            </w:tcBorders>
            <w:shd w:val="clear" w:color="auto" w:fill="FFFFFF" w:themeFill="background1"/>
            <w:vAlign w:val="center"/>
          </w:tcPr>
          <w:p w:rsidR="00E07FDB" w:rsidRDefault="00E07FDB" w:rsidP="007E5967">
            <w:pPr>
              <w:pStyle w:val="Textkrper"/>
              <w:jc w:val="center"/>
            </w:pPr>
            <w:r>
              <w:rPr>
                <w:b/>
                <w:color w:val="00B050"/>
              </w:rPr>
              <w:t>R</w:t>
            </w:r>
          </w:p>
        </w:tc>
        <w:tc>
          <w:tcPr>
            <w:tcW w:w="567" w:type="dxa"/>
            <w:shd w:val="clear" w:color="auto" w:fill="FFFFFF" w:themeFill="background1"/>
            <w:vAlign w:val="center"/>
          </w:tcPr>
          <w:p w:rsidR="00E07FDB" w:rsidRPr="000114FA" w:rsidRDefault="00E07FDB" w:rsidP="007E5967">
            <w:pPr>
              <w:pStyle w:val="Textkrper"/>
              <w:jc w:val="center"/>
              <w:rPr>
                <w:sz w:val="12"/>
              </w:rPr>
            </w:pPr>
            <w:r w:rsidRPr="00494DFE">
              <w:t>U</w:t>
            </w:r>
          </w:p>
        </w:tc>
        <w:tc>
          <w:tcPr>
            <w:tcW w:w="567" w:type="dxa"/>
            <w:tcBorders>
              <w:right w:val="single" w:sz="18" w:space="0" w:color="auto"/>
            </w:tcBorders>
            <w:shd w:val="clear" w:color="auto" w:fill="FFFFFF" w:themeFill="background1"/>
            <w:vAlign w:val="center"/>
          </w:tcPr>
          <w:p w:rsidR="00E07FDB" w:rsidRDefault="00E07FDB" w:rsidP="007E5967">
            <w:pPr>
              <w:pStyle w:val="Textkrper"/>
              <w:jc w:val="center"/>
            </w:pPr>
            <w:r>
              <w:rPr>
                <w:b/>
                <w:color w:val="00B050"/>
              </w:rPr>
              <w:t>E</w:t>
            </w:r>
          </w:p>
        </w:tc>
        <w:tc>
          <w:tcPr>
            <w:tcW w:w="567" w:type="dxa"/>
            <w:tcBorders>
              <w:left w:val="single" w:sz="18" w:space="0" w:color="auto"/>
            </w:tcBorders>
            <w:shd w:val="clear" w:color="auto" w:fill="92D050"/>
            <w:vAlign w:val="center"/>
          </w:tcPr>
          <w:p w:rsidR="00E07FDB" w:rsidRDefault="00E07FDB" w:rsidP="007E5967">
            <w:pPr>
              <w:pStyle w:val="Textkrper"/>
              <w:jc w:val="center"/>
            </w:pPr>
            <w:r w:rsidRPr="00D84348">
              <w:rPr>
                <w:b/>
                <w:color w:val="00B050"/>
                <w14:textOutline w14:w="9525" w14:cap="rnd" w14:cmpd="sng" w14:algn="ctr">
                  <w14:solidFill>
                    <w14:schemeClr w14:val="tx1">
                      <w14:lumMod w14:val="95000"/>
                      <w14:lumOff w14:val="5000"/>
                    </w14:schemeClr>
                  </w14:solidFill>
                  <w14:prstDash w14:val="solid"/>
                  <w14:bevel/>
                </w14:textOutline>
              </w:rPr>
              <w:t>K</w:t>
            </w:r>
            <w:r>
              <w:rPr>
                <w:sz w:val="12"/>
              </w:rPr>
              <w:t xml:space="preserve"> 1</w:t>
            </w:r>
          </w:p>
        </w:tc>
        <w:tc>
          <w:tcPr>
            <w:tcW w:w="567" w:type="dxa"/>
            <w:shd w:val="clear" w:color="auto" w:fill="FFFFFF" w:themeFill="background1"/>
            <w:vAlign w:val="center"/>
          </w:tcPr>
          <w:p w:rsidR="00E07FDB" w:rsidRDefault="00E07FDB" w:rsidP="007E5967">
            <w:pPr>
              <w:pStyle w:val="Textkrper"/>
              <w:jc w:val="center"/>
            </w:pPr>
            <w:r>
              <w:t>G</w:t>
            </w:r>
          </w:p>
        </w:tc>
        <w:tc>
          <w:tcPr>
            <w:tcW w:w="567" w:type="dxa"/>
            <w:tcBorders>
              <w:right w:val="single" w:sz="18" w:space="0" w:color="auto"/>
            </w:tcBorders>
            <w:shd w:val="clear" w:color="auto" w:fill="FFFFFF" w:themeFill="background1"/>
            <w:vAlign w:val="center"/>
          </w:tcPr>
          <w:p w:rsidR="00E07FDB" w:rsidRPr="000114FA" w:rsidRDefault="00E07FDB" w:rsidP="007E5967">
            <w:pPr>
              <w:pStyle w:val="Textkrper"/>
              <w:jc w:val="center"/>
              <w:rPr>
                <w:sz w:val="12"/>
              </w:rPr>
            </w:pPr>
            <w:r w:rsidRPr="00494DFE">
              <w:t>N</w:t>
            </w:r>
          </w:p>
        </w:tc>
        <w:tc>
          <w:tcPr>
            <w:tcW w:w="567" w:type="dxa"/>
            <w:tcBorders>
              <w:left w:val="single" w:sz="18" w:space="0" w:color="auto"/>
            </w:tcBorders>
            <w:shd w:val="clear" w:color="auto" w:fill="FFFFFF" w:themeFill="background1"/>
            <w:vAlign w:val="center"/>
          </w:tcPr>
          <w:p w:rsidR="00E07FDB" w:rsidRDefault="00E07FDB" w:rsidP="007E5967">
            <w:pPr>
              <w:pStyle w:val="Textkrper"/>
              <w:jc w:val="center"/>
            </w:pPr>
            <w:r>
              <w:t>Z</w:t>
            </w:r>
          </w:p>
        </w:tc>
        <w:tc>
          <w:tcPr>
            <w:tcW w:w="567" w:type="dxa"/>
            <w:shd w:val="clear" w:color="auto" w:fill="FFFFFF" w:themeFill="background1"/>
            <w:vAlign w:val="center"/>
          </w:tcPr>
          <w:p w:rsidR="00E07FDB" w:rsidRDefault="00E07FDB" w:rsidP="007E5967">
            <w:pPr>
              <w:pStyle w:val="Textkrper"/>
              <w:jc w:val="center"/>
            </w:pPr>
            <w:r>
              <w:rPr>
                <w:b/>
                <w:color w:val="00B050"/>
              </w:rPr>
              <w:t>A</w:t>
            </w:r>
          </w:p>
        </w:tc>
        <w:tc>
          <w:tcPr>
            <w:tcW w:w="567" w:type="dxa"/>
            <w:tcBorders>
              <w:right w:val="single" w:sz="18" w:space="0" w:color="auto"/>
            </w:tcBorders>
            <w:shd w:val="clear" w:color="auto" w:fill="FFFFFF" w:themeFill="background1"/>
            <w:vAlign w:val="center"/>
          </w:tcPr>
          <w:p w:rsidR="00E07FDB" w:rsidRDefault="00E07FDB" w:rsidP="007E5967">
            <w:pPr>
              <w:pStyle w:val="Textkrper"/>
              <w:jc w:val="center"/>
            </w:pPr>
            <w:r>
              <w:rPr>
                <w:b/>
                <w:color w:val="00B050"/>
              </w:rPr>
              <w:t>L</w:t>
            </w:r>
          </w:p>
        </w:tc>
      </w:tr>
      <w:tr w:rsidR="00E07FDB" w:rsidTr="00187EBE">
        <w:trPr>
          <w:trHeight w:val="567"/>
        </w:trPr>
        <w:tc>
          <w:tcPr>
            <w:tcW w:w="567" w:type="dxa"/>
            <w:tcBorders>
              <w:left w:val="single" w:sz="18" w:space="0" w:color="auto"/>
              <w:bottom w:val="single" w:sz="18" w:space="0" w:color="auto"/>
            </w:tcBorders>
            <w:shd w:val="clear" w:color="auto" w:fill="92D050"/>
            <w:vAlign w:val="center"/>
          </w:tcPr>
          <w:p w:rsidR="00E07FDB" w:rsidRDefault="00E07FDB" w:rsidP="007E5967">
            <w:pPr>
              <w:pStyle w:val="Textkrper"/>
              <w:jc w:val="center"/>
            </w:pPr>
            <w:r>
              <w:rPr>
                <w:b/>
                <w:color w:val="00B050"/>
                <w14:textOutline w14:w="9525" w14:cap="rnd" w14:cmpd="sng" w14:algn="ctr">
                  <w14:solidFill>
                    <w14:schemeClr w14:val="tx1">
                      <w14:lumMod w14:val="95000"/>
                      <w14:lumOff w14:val="5000"/>
                    </w14:schemeClr>
                  </w14:solidFill>
                  <w14:prstDash w14:val="solid"/>
                  <w14:bevel/>
                </w14:textOutline>
              </w:rPr>
              <w:t>G</w:t>
            </w:r>
            <w:r>
              <w:rPr>
                <w:sz w:val="12"/>
              </w:rPr>
              <w:t>6</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t>N</w:t>
            </w:r>
          </w:p>
        </w:tc>
        <w:tc>
          <w:tcPr>
            <w:tcW w:w="567" w:type="dxa"/>
            <w:tcBorders>
              <w:bottom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t>L</w:t>
            </w:r>
          </w:p>
        </w:tc>
        <w:tc>
          <w:tcPr>
            <w:tcW w:w="567" w:type="dxa"/>
            <w:tcBorders>
              <w:left w:val="single" w:sz="18" w:space="0" w:color="auto"/>
              <w:bottom w:val="single" w:sz="18" w:space="0" w:color="auto"/>
            </w:tcBorders>
            <w:shd w:val="clear" w:color="auto" w:fill="FFFFFF" w:themeFill="background1"/>
            <w:vAlign w:val="center"/>
          </w:tcPr>
          <w:p w:rsidR="00E07FDB" w:rsidRDefault="00E07FDB" w:rsidP="007E5967">
            <w:pPr>
              <w:pStyle w:val="Textkrper"/>
              <w:jc w:val="center"/>
            </w:pPr>
            <w:r>
              <w:t>R</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t>Z</w:t>
            </w:r>
          </w:p>
        </w:tc>
        <w:tc>
          <w:tcPr>
            <w:tcW w:w="567" w:type="dxa"/>
            <w:tcBorders>
              <w:bottom w:val="single" w:sz="18" w:space="0" w:color="auto"/>
              <w:right w:val="single" w:sz="18" w:space="0" w:color="auto"/>
            </w:tcBorders>
            <w:shd w:val="clear" w:color="auto" w:fill="FFFFFF" w:themeFill="background1"/>
            <w:vAlign w:val="center"/>
          </w:tcPr>
          <w:p w:rsidR="00E07FDB" w:rsidRDefault="00E07FDB" w:rsidP="007E5967">
            <w:pPr>
              <w:pStyle w:val="Textkrper"/>
              <w:jc w:val="center"/>
            </w:pPr>
            <w:r>
              <w:t>A</w:t>
            </w:r>
          </w:p>
        </w:tc>
        <w:tc>
          <w:tcPr>
            <w:tcW w:w="567" w:type="dxa"/>
            <w:tcBorders>
              <w:left w:val="single" w:sz="18" w:space="0" w:color="auto"/>
              <w:bottom w:val="single" w:sz="18" w:space="0" w:color="auto"/>
            </w:tcBorders>
            <w:shd w:val="clear" w:color="auto" w:fill="FFFFFF" w:themeFill="background1"/>
            <w:vAlign w:val="center"/>
          </w:tcPr>
          <w:p w:rsidR="00E07FDB" w:rsidRDefault="00E07FDB" w:rsidP="007E5967">
            <w:pPr>
              <w:pStyle w:val="Textkrper"/>
              <w:jc w:val="center"/>
            </w:pPr>
            <w:r>
              <w:t>E</w:t>
            </w:r>
          </w:p>
        </w:tc>
        <w:tc>
          <w:tcPr>
            <w:tcW w:w="567" w:type="dxa"/>
            <w:tcBorders>
              <w:bottom w:val="single" w:sz="18" w:space="0" w:color="auto"/>
            </w:tcBorders>
            <w:shd w:val="clear" w:color="auto" w:fill="FFFFFF" w:themeFill="background1"/>
            <w:vAlign w:val="center"/>
          </w:tcPr>
          <w:p w:rsidR="00E07FDB" w:rsidRDefault="00E07FDB" w:rsidP="007E5967">
            <w:pPr>
              <w:pStyle w:val="Textkrper"/>
              <w:jc w:val="center"/>
            </w:pPr>
            <w:r>
              <w:rPr>
                <w:b/>
                <w:color w:val="00B050"/>
              </w:rPr>
              <w:t>K</w:t>
            </w:r>
          </w:p>
        </w:tc>
        <w:tc>
          <w:tcPr>
            <w:tcW w:w="567" w:type="dxa"/>
            <w:tcBorders>
              <w:bottom w:val="single" w:sz="18" w:space="0" w:color="auto"/>
              <w:right w:val="single" w:sz="18" w:space="0" w:color="auto"/>
            </w:tcBorders>
            <w:shd w:val="clear" w:color="auto" w:fill="FFFFFF" w:themeFill="background1"/>
            <w:vAlign w:val="center"/>
          </w:tcPr>
          <w:p w:rsidR="00E07FDB" w:rsidRPr="00494DFE" w:rsidRDefault="00E07FDB" w:rsidP="007E5967">
            <w:pPr>
              <w:pStyle w:val="Textkrper"/>
              <w:jc w:val="center"/>
            </w:pPr>
            <w:r>
              <w:rPr>
                <w:b/>
                <w:color w:val="00B050"/>
              </w:rPr>
              <w:t>U</w:t>
            </w:r>
          </w:p>
        </w:tc>
      </w:tr>
    </w:tbl>
    <w:p w:rsidR="00E07FDB" w:rsidRDefault="00E07FDB" w:rsidP="00E07FDB">
      <w:pPr>
        <w:pStyle w:val="Textkrper"/>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E07FDB" w:rsidRPr="006C7038" w:rsidTr="00187EBE">
        <w:trPr>
          <w:trHeight w:val="567"/>
        </w:trPr>
        <w:tc>
          <w:tcPr>
            <w:tcW w:w="567" w:type="dxa"/>
            <w:tcBorders>
              <w:bottom w:val="nil"/>
            </w:tcBorders>
            <w:vAlign w:val="center"/>
          </w:tcPr>
          <w:p w:rsidR="00E07FDB" w:rsidRPr="006C7038" w:rsidRDefault="00E07FDB" w:rsidP="007E5967">
            <w:pPr>
              <w:pStyle w:val="Textkrper"/>
              <w:jc w:val="center"/>
              <w:rPr>
                <w:b/>
                <w:color w:val="00B050"/>
                <w:sz w:val="22"/>
              </w:rPr>
            </w:pPr>
            <w:r w:rsidRPr="006C7038">
              <w:rPr>
                <w:b/>
                <w:color w:val="00B050"/>
                <w:sz w:val="22"/>
              </w:rPr>
              <w:t>K</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R</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E</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U</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Z</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G</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A</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N</w:t>
            </w:r>
          </w:p>
        </w:tc>
        <w:tc>
          <w:tcPr>
            <w:tcW w:w="567" w:type="dxa"/>
            <w:tcBorders>
              <w:bottom w:val="nil"/>
            </w:tcBorders>
            <w:vAlign w:val="center"/>
          </w:tcPr>
          <w:p w:rsidR="00E07FDB" w:rsidRPr="006C7038" w:rsidRDefault="00E07FDB" w:rsidP="007E5967">
            <w:pPr>
              <w:pStyle w:val="Textkrper"/>
              <w:jc w:val="center"/>
              <w:rPr>
                <w:b/>
                <w:color w:val="00B050"/>
                <w:sz w:val="22"/>
              </w:rPr>
            </w:pPr>
            <w:r>
              <w:rPr>
                <w:b/>
                <w:color w:val="00B050"/>
                <w:sz w:val="22"/>
              </w:rPr>
              <w:t>G</w:t>
            </w:r>
          </w:p>
        </w:tc>
      </w:tr>
      <w:tr w:rsidR="00E07FDB" w:rsidTr="00187EBE">
        <w:trPr>
          <w:trHeight w:val="170"/>
        </w:trPr>
        <w:tc>
          <w:tcPr>
            <w:tcW w:w="567" w:type="dxa"/>
            <w:tcBorders>
              <w:top w:val="nil"/>
            </w:tcBorders>
            <w:vAlign w:val="bottom"/>
          </w:tcPr>
          <w:p w:rsidR="00E07FDB" w:rsidRPr="000114FA" w:rsidRDefault="00E07FDB" w:rsidP="007E5967">
            <w:pPr>
              <w:pStyle w:val="Textkrper"/>
              <w:jc w:val="right"/>
              <w:rPr>
                <w:sz w:val="12"/>
              </w:rPr>
            </w:pPr>
            <w:r>
              <w:rPr>
                <w:sz w:val="12"/>
              </w:rPr>
              <w:t>1</w:t>
            </w:r>
          </w:p>
        </w:tc>
        <w:tc>
          <w:tcPr>
            <w:tcW w:w="567" w:type="dxa"/>
            <w:tcBorders>
              <w:top w:val="nil"/>
            </w:tcBorders>
            <w:vAlign w:val="bottom"/>
          </w:tcPr>
          <w:p w:rsidR="00E07FDB" w:rsidRPr="000114FA" w:rsidRDefault="00E07FDB" w:rsidP="007E5967">
            <w:pPr>
              <w:pStyle w:val="Textkrper"/>
              <w:jc w:val="right"/>
              <w:rPr>
                <w:sz w:val="12"/>
              </w:rPr>
            </w:pPr>
            <w:r>
              <w:rPr>
                <w:sz w:val="12"/>
              </w:rPr>
              <w:t>2</w:t>
            </w:r>
          </w:p>
        </w:tc>
        <w:tc>
          <w:tcPr>
            <w:tcW w:w="567" w:type="dxa"/>
            <w:tcBorders>
              <w:top w:val="nil"/>
            </w:tcBorders>
            <w:vAlign w:val="bottom"/>
          </w:tcPr>
          <w:p w:rsidR="00E07FDB" w:rsidRPr="000114FA" w:rsidRDefault="00E07FDB" w:rsidP="007E5967">
            <w:pPr>
              <w:pStyle w:val="Textkrper"/>
              <w:jc w:val="right"/>
              <w:rPr>
                <w:sz w:val="12"/>
              </w:rPr>
            </w:pPr>
            <w:r>
              <w:rPr>
                <w:sz w:val="12"/>
              </w:rPr>
              <w:t>3</w:t>
            </w:r>
          </w:p>
        </w:tc>
        <w:tc>
          <w:tcPr>
            <w:tcW w:w="567" w:type="dxa"/>
            <w:tcBorders>
              <w:top w:val="nil"/>
            </w:tcBorders>
            <w:vAlign w:val="bottom"/>
          </w:tcPr>
          <w:p w:rsidR="00E07FDB" w:rsidRPr="000114FA" w:rsidRDefault="00E07FDB" w:rsidP="007E5967">
            <w:pPr>
              <w:pStyle w:val="Textkrper"/>
              <w:jc w:val="right"/>
              <w:rPr>
                <w:sz w:val="12"/>
              </w:rPr>
            </w:pPr>
            <w:r>
              <w:rPr>
                <w:sz w:val="12"/>
              </w:rPr>
              <w:t>4</w:t>
            </w:r>
          </w:p>
        </w:tc>
        <w:tc>
          <w:tcPr>
            <w:tcW w:w="567" w:type="dxa"/>
            <w:tcBorders>
              <w:top w:val="nil"/>
            </w:tcBorders>
            <w:vAlign w:val="bottom"/>
          </w:tcPr>
          <w:p w:rsidR="00E07FDB" w:rsidRPr="000114FA" w:rsidRDefault="00E07FDB" w:rsidP="007E5967">
            <w:pPr>
              <w:pStyle w:val="Textkrper"/>
              <w:jc w:val="right"/>
              <w:rPr>
                <w:sz w:val="12"/>
              </w:rPr>
            </w:pPr>
            <w:r>
              <w:rPr>
                <w:sz w:val="12"/>
              </w:rPr>
              <w:t>5</w:t>
            </w:r>
          </w:p>
        </w:tc>
        <w:tc>
          <w:tcPr>
            <w:tcW w:w="567" w:type="dxa"/>
            <w:tcBorders>
              <w:top w:val="nil"/>
            </w:tcBorders>
            <w:vAlign w:val="bottom"/>
          </w:tcPr>
          <w:p w:rsidR="00E07FDB" w:rsidRPr="000114FA" w:rsidRDefault="00E07FDB" w:rsidP="007E5967">
            <w:pPr>
              <w:pStyle w:val="Textkrper"/>
              <w:jc w:val="right"/>
              <w:rPr>
                <w:sz w:val="12"/>
              </w:rPr>
            </w:pPr>
            <w:r>
              <w:rPr>
                <w:sz w:val="12"/>
              </w:rPr>
              <w:t>6</w:t>
            </w:r>
          </w:p>
        </w:tc>
        <w:tc>
          <w:tcPr>
            <w:tcW w:w="567" w:type="dxa"/>
            <w:tcBorders>
              <w:top w:val="nil"/>
            </w:tcBorders>
            <w:vAlign w:val="bottom"/>
          </w:tcPr>
          <w:p w:rsidR="00E07FDB" w:rsidRPr="000114FA" w:rsidRDefault="00E07FDB" w:rsidP="007E5967">
            <w:pPr>
              <w:pStyle w:val="Textkrper"/>
              <w:jc w:val="right"/>
              <w:rPr>
                <w:sz w:val="12"/>
              </w:rPr>
            </w:pPr>
            <w:r>
              <w:rPr>
                <w:sz w:val="12"/>
              </w:rPr>
              <w:t>7</w:t>
            </w:r>
          </w:p>
        </w:tc>
        <w:tc>
          <w:tcPr>
            <w:tcW w:w="567" w:type="dxa"/>
            <w:tcBorders>
              <w:top w:val="nil"/>
            </w:tcBorders>
            <w:vAlign w:val="bottom"/>
          </w:tcPr>
          <w:p w:rsidR="00E07FDB" w:rsidRPr="000114FA" w:rsidRDefault="00E07FDB" w:rsidP="007E5967">
            <w:pPr>
              <w:pStyle w:val="Textkrper"/>
              <w:jc w:val="right"/>
              <w:rPr>
                <w:sz w:val="12"/>
              </w:rPr>
            </w:pPr>
            <w:r>
              <w:rPr>
                <w:sz w:val="12"/>
              </w:rPr>
              <w:t>8</w:t>
            </w:r>
          </w:p>
        </w:tc>
        <w:tc>
          <w:tcPr>
            <w:tcW w:w="567" w:type="dxa"/>
            <w:tcBorders>
              <w:top w:val="nil"/>
            </w:tcBorders>
            <w:vAlign w:val="bottom"/>
          </w:tcPr>
          <w:p w:rsidR="00E07FDB" w:rsidRPr="000114FA" w:rsidRDefault="00E07FDB" w:rsidP="007E5967">
            <w:pPr>
              <w:pStyle w:val="Textkrper"/>
              <w:jc w:val="right"/>
              <w:rPr>
                <w:sz w:val="12"/>
              </w:rPr>
            </w:pPr>
            <w:r>
              <w:rPr>
                <w:sz w:val="12"/>
              </w:rPr>
              <w:t>9</w:t>
            </w:r>
          </w:p>
        </w:tc>
      </w:tr>
    </w:tbl>
    <w:p w:rsidR="00E07FDB" w:rsidRDefault="00E07FDB" w:rsidP="00E07FDB">
      <w:pPr>
        <w:pStyle w:val="Textkrper"/>
      </w:pPr>
    </w:p>
    <w:p w:rsidR="00E07FDB" w:rsidRPr="000114FA" w:rsidRDefault="00E07FDB" w:rsidP="00E07FDB">
      <w:pPr>
        <w:pStyle w:val="Textkrper"/>
        <w:rPr>
          <w:b/>
          <w:u w:val="single"/>
        </w:rPr>
      </w:pPr>
      <w:r w:rsidRPr="000114FA">
        <w:rPr>
          <w:b/>
          <w:u w:val="single"/>
        </w:rPr>
        <w:t>Frage zum Sudoku:</w:t>
      </w:r>
    </w:p>
    <w:p w:rsidR="00E07FDB" w:rsidRDefault="00E07FDB" w:rsidP="00E07FDB">
      <w:pPr>
        <w:pStyle w:val="Textkrper"/>
      </w:pPr>
      <w:r>
        <w:t>Welche(n) Vorteil(e) hat dieses Verfahren bei der Spritzlackierung?</w:t>
      </w:r>
    </w:p>
    <w:p w:rsidR="00E07FDB" w:rsidRDefault="00E07FDB" w:rsidP="00E07FDB">
      <w:pPr>
        <w:pStyle w:val="Textkrper"/>
      </w:pPr>
    </w:p>
    <w:p w:rsidR="00E07FDB" w:rsidRPr="009C2912" w:rsidRDefault="00E07FDB" w:rsidP="00E07FDB">
      <w:pPr>
        <w:spacing w:line="240" w:lineRule="exact"/>
        <w:rPr>
          <w:b/>
          <w:color w:val="00B050"/>
        </w:rPr>
      </w:pPr>
      <w:r>
        <w:rPr>
          <w:b/>
          <w:color w:val="00B050"/>
        </w:rPr>
        <w:t>Hier wird die Beschichtung einmal quer und einmal um 90 Grad versetzt gespritzt. Gerade bei Anfängerinnen und Anfängern ist so eher gewährleistet, dass der B</w:t>
      </w:r>
      <w:r>
        <w:rPr>
          <w:b/>
          <w:color w:val="00B050"/>
        </w:rPr>
        <w:t>e</w:t>
      </w:r>
      <w:r>
        <w:rPr>
          <w:b/>
          <w:color w:val="00B050"/>
        </w:rPr>
        <w:t>schichtungsstoff gleichmäßig aufgetragen wurde. Außerdem erhöht sich mit dieser Technik in der Regel die Auftragsmenge.</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8: Gamepoint 4</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F1.01.03.08</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r w:rsidR="00FA3602">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und Beschichtung metall</w:t>
            </w:r>
            <w:r>
              <w:t>i</w:t>
            </w:r>
            <w:r>
              <w:t>scher Untergründe handhaben, reinigen und warten.</w:t>
            </w:r>
          </w:p>
          <w:p w:rsidR="001C3AEB" w:rsidRDefault="001C3AEB" w:rsidP="002D0488">
            <w:pPr>
              <w:pStyle w:val="Kopf8ptafz"/>
            </w:pPr>
            <w:r>
              <w:t>Ich kann die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die Lerninhalte der Stationen 1-6.</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187EBE">
            <w:pPr>
              <w:pStyle w:val="Kopf8ptafz"/>
              <w:numPr>
                <w:ilvl w:val="0"/>
                <w:numId w:val="0"/>
              </w:numPr>
              <w:ind w:left="227" w:hanging="170"/>
            </w:pPr>
          </w:p>
        </w:tc>
      </w:tr>
    </w:tbl>
    <w:p w:rsidR="001C3AEB" w:rsidRDefault="001C3AEB" w:rsidP="00A64EA0">
      <w:pPr>
        <w:pStyle w:val="berschrift2"/>
      </w:pPr>
      <w:r>
        <w:t>4. Sudoku</w:t>
      </w:r>
      <w:r>
        <w:rPr>
          <w:noProof/>
          <w:sz w:val="24"/>
        </w:rPr>
        <w:drawing>
          <wp:anchor distT="0" distB="0" distL="114300" distR="114300" simplePos="0" relativeHeight="252481536" behindDoc="0" locked="0" layoutInCell="0" allowOverlap="1" wp14:anchorId="6A07FC50" wp14:editId="4F67661F">
            <wp:simplePos x="0" y="0"/>
            <wp:positionH relativeFrom="rightMargin">
              <wp:posOffset>107950</wp:posOffset>
            </wp:positionH>
            <wp:positionV relativeFrom="paragraph">
              <wp:posOffset>0</wp:posOffset>
            </wp:positionV>
            <wp:extent cx="345440" cy="323850"/>
            <wp:effectExtent l="0" t="0" r="0" b="0"/>
            <wp:wrapNone/>
            <wp:docPr id="14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pPr>
        <w:pStyle w:val="Marginaliegrau"/>
        <w:framePr w:wrap="around"/>
      </w:pPr>
      <w:r>
        <w:t>Hinweis: Die Niveaustufen beziehen sich hier auf die Schwierigkeit der Sud</w:t>
      </w:r>
      <w:r>
        <w:t>o</w:t>
      </w:r>
      <w:r>
        <w:t>kus.</w:t>
      </w:r>
    </w:p>
    <w:p w:rsidR="001C3AEB" w:rsidRDefault="001C3AEB" w:rsidP="001C3AEB">
      <w:pPr>
        <w:pStyle w:val="Textkrper"/>
      </w:pPr>
      <w:r>
        <w:t>Sie haben mindestens die Pflichtstationen durchlaufen un</w:t>
      </w:r>
      <w:r w:rsidR="00FA3602">
        <w:t>d wollen nun Ihr Wissen im Gamep</w:t>
      </w:r>
      <w:r>
        <w:t>oint vertiefen? Hier können Sie Sudoku spielen. Beim Sudoku müssen alle Felder so gefüllt werden, dass in jeder Zeile, in jeder Spalte und in jedem Block jeder Buchstabe nur einmal vorkommt.</w:t>
      </w:r>
    </w:p>
    <w:p w:rsidR="001C3AEB" w:rsidRDefault="001C3AEB" w:rsidP="001C3AEB">
      <w:pPr>
        <w:pStyle w:val="Marginaliegrau"/>
        <w:framePr w:wrap="around"/>
      </w:pPr>
      <w:r>
        <w:t xml:space="preserve">Hinweis: Die Basis der Sudokus stammt aus „365 x Sudoku &amp; </w:t>
      </w:r>
      <w:proofErr w:type="spellStart"/>
      <w:r>
        <w:t>Kakuro</w:t>
      </w:r>
      <w:proofErr w:type="spellEnd"/>
      <w:r>
        <w:t>“</w:t>
      </w:r>
    </w:p>
    <w:p w:rsidR="001C3AEB" w:rsidRPr="00E60EAB" w:rsidRDefault="001C3AEB" w:rsidP="001C3AEB">
      <w:pPr>
        <w:pStyle w:val="Textkrper"/>
        <w:rPr>
          <w:lang w:eastAsia="en-US"/>
        </w:rPr>
      </w:pPr>
    </w:p>
    <w:p w:rsidR="001C3AEB" w:rsidRDefault="001C3AEB" w:rsidP="001C3AEB">
      <w:pPr>
        <w:pStyle w:val="Textkrper"/>
      </w:pPr>
      <w:r>
        <w:t>Beantworten Sie nachdem Sie das Lösungswort gefunden haben, die zugehörige Frage</w:t>
      </w:r>
      <w:r w:rsidR="00FA3602">
        <w:t>.</w:t>
      </w:r>
    </w:p>
    <w:p w:rsidR="001C3AEB" w:rsidRDefault="001C3AEB" w:rsidP="001C3AEB">
      <w:pPr>
        <w:pStyle w:val="Textkrper"/>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1C3AEB" w:rsidTr="00187EBE">
        <w:trPr>
          <w:trHeight w:val="567"/>
        </w:trPr>
        <w:tc>
          <w:tcPr>
            <w:tcW w:w="567" w:type="dxa"/>
            <w:tcBorders>
              <w:top w:val="single" w:sz="18" w:space="0" w:color="auto"/>
              <w:left w:val="single" w:sz="18" w:space="0" w:color="auto"/>
            </w:tcBorders>
            <w:shd w:val="clear" w:color="auto" w:fill="FFFFFF" w:themeFill="background1"/>
            <w:vAlign w:val="center"/>
          </w:tcPr>
          <w:p w:rsidR="001C3AEB" w:rsidRPr="004A6D4C" w:rsidRDefault="001C3AEB" w:rsidP="002D0488">
            <w:pPr>
              <w:pStyle w:val="Textkrper"/>
              <w:jc w:val="center"/>
            </w:pPr>
            <w:r>
              <w:t>E</w:t>
            </w: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r>
              <w:t>S</w:t>
            </w:r>
          </w:p>
        </w:tc>
        <w:tc>
          <w:tcPr>
            <w:tcW w:w="567" w:type="dxa"/>
            <w:tcBorders>
              <w:top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r>
              <w:t>T</w:t>
            </w:r>
          </w:p>
        </w:tc>
        <w:tc>
          <w:tcPr>
            <w:tcW w:w="567" w:type="dxa"/>
            <w:tcBorders>
              <w:top w:val="single" w:sz="18" w:space="0" w:color="auto"/>
              <w:lef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left w:val="single" w:sz="18" w:space="0" w:color="auto"/>
            </w:tcBorders>
            <w:shd w:val="clear" w:color="auto" w:fill="FFFFFF" w:themeFill="background1"/>
            <w:vAlign w:val="center"/>
          </w:tcPr>
          <w:p w:rsidR="001C3AEB" w:rsidRPr="004A6D4C" w:rsidRDefault="001C3AEB" w:rsidP="002D0488">
            <w:pPr>
              <w:pStyle w:val="Textkrper"/>
              <w:jc w:val="center"/>
            </w:pPr>
            <w:r>
              <w:t>N</w:t>
            </w: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r>
              <w:t>R</w:t>
            </w:r>
          </w:p>
        </w:tc>
        <w:tc>
          <w:tcPr>
            <w:tcW w:w="567" w:type="dxa"/>
            <w:tcBorders>
              <w:top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r>
      <w:tr w:rsidR="001C3AEB" w:rsidTr="00187EBE">
        <w:trPr>
          <w:trHeight w:val="567"/>
        </w:trPr>
        <w:tc>
          <w:tcPr>
            <w:tcW w:w="567" w:type="dxa"/>
            <w:tcBorders>
              <w:lef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shd w:val="clear" w:color="auto" w:fill="FFFFFF" w:themeFill="background1"/>
            <w:vAlign w:val="center"/>
          </w:tcPr>
          <w:p w:rsidR="001C3AEB" w:rsidRPr="004A6D4C" w:rsidRDefault="001C3AEB" w:rsidP="002D0488">
            <w:pPr>
              <w:pStyle w:val="Textkrper"/>
              <w:jc w:val="center"/>
            </w:pPr>
            <w:r>
              <w:t>H</w:t>
            </w:r>
          </w:p>
        </w:tc>
        <w:tc>
          <w:tcPr>
            <w:tcW w:w="567" w:type="dxa"/>
            <w:tcBorders>
              <w:righ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11</w:t>
            </w:r>
          </w:p>
        </w:tc>
        <w:tc>
          <w:tcPr>
            <w:tcW w:w="567" w:type="dxa"/>
            <w:tcBorders>
              <w:lef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6</w:t>
            </w:r>
          </w:p>
        </w:tc>
        <w:tc>
          <w:tcPr>
            <w:tcW w:w="567" w:type="dxa"/>
            <w:shd w:val="clear" w:color="auto" w:fill="FFFFFF" w:themeFill="background1"/>
            <w:vAlign w:val="center"/>
          </w:tcPr>
          <w:p w:rsidR="001C3AEB" w:rsidRPr="004A6D4C" w:rsidRDefault="001C3AEB" w:rsidP="002D0488">
            <w:pPr>
              <w:pStyle w:val="Textkrper"/>
              <w:jc w:val="center"/>
            </w:pPr>
            <w:r>
              <w:t>N</w:t>
            </w: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lef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3</w:t>
            </w:r>
          </w:p>
        </w:tc>
        <w:tc>
          <w:tcPr>
            <w:tcW w:w="567" w:type="dxa"/>
            <w:shd w:val="clear" w:color="auto" w:fill="FFFFFF" w:themeFill="background1"/>
            <w:vAlign w:val="center"/>
          </w:tcPr>
          <w:p w:rsidR="001C3AEB" w:rsidRPr="004A6D4C"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r>
              <w:t>R</w:t>
            </w: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r>
              <w:t>G</w:t>
            </w:r>
          </w:p>
        </w:tc>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12</w:t>
            </w:r>
          </w:p>
        </w:tc>
        <w:tc>
          <w:tcPr>
            <w:tcW w:w="567" w:type="dxa"/>
            <w:tcBorders>
              <w:bottom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r>
              <w:t>S</w:t>
            </w:r>
          </w:p>
        </w:tc>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r>
      <w:tr w:rsidR="001C3AEB" w:rsidTr="00187EBE">
        <w:trPr>
          <w:trHeight w:val="567"/>
        </w:trPr>
        <w:tc>
          <w:tcPr>
            <w:tcW w:w="567" w:type="dxa"/>
            <w:tcBorders>
              <w:top w:val="single" w:sz="18" w:space="0" w:color="auto"/>
              <w:lef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2</w:t>
            </w: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left w:val="single" w:sz="18" w:space="0" w:color="auto"/>
            </w:tcBorders>
            <w:shd w:val="clear" w:color="auto" w:fill="FFFFFF" w:themeFill="background1"/>
            <w:vAlign w:val="center"/>
          </w:tcPr>
          <w:p w:rsidR="001C3AEB" w:rsidRPr="004A6D4C" w:rsidRDefault="001C3AEB" w:rsidP="002D0488">
            <w:pPr>
              <w:pStyle w:val="Textkrper"/>
              <w:jc w:val="center"/>
            </w:pPr>
            <w:r>
              <w:t>C</w:t>
            </w: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r>
              <w:t>S</w:t>
            </w:r>
          </w:p>
        </w:tc>
        <w:tc>
          <w:tcPr>
            <w:tcW w:w="567" w:type="dxa"/>
            <w:tcBorders>
              <w:top w:val="single" w:sz="18" w:space="0" w:color="auto"/>
              <w:righ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10</w:t>
            </w:r>
          </w:p>
        </w:tc>
        <w:tc>
          <w:tcPr>
            <w:tcW w:w="567" w:type="dxa"/>
            <w:tcBorders>
              <w:top w:val="single" w:sz="18" w:space="0" w:color="auto"/>
              <w:lef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r>
              <w:t>H</w:t>
            </w:r>
          </w:p>
        </w:tc>
        <w:tc>
          <w:tcPr>
            <w:tcW w:w="567" w:type="dxa"/>
            <w:tcBorders>
              <w:top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r>
      <w:tr w:rsidR="001C3AEB" w:rsidTr="00187EBE">
        <w:trPr>
          <w:trHeight w:val="567"/>
        </w:trPr>
        <w:tc>
          <w:tcPr>
            <w:tcW w:w="567" w:type="dxa"/>
            <w:tcBorders>
              <w:lef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shd w:val="clear" w:color="auto" w:fill="D99594" w:themeFill="accent2" w:themeFillTint="99"/>
            <w:vAlign w:val="bottom"/>
          </w:tcPr>
          <w:p w:rsidR="001C3AEB" w:rsidRPr="00544C4F" w:rsidRDefault="001C3AEB" w:rsidP="002D0488">
            <w:pPr>
              <w:pStyle w:val="Textkrper"/>
              <w:jc w:val="right"/>
              <w:rPr>
                <w:sz w:val="12"/>
              </w:rPr>
            </w:pPr>
            <w:r>
              <w:rPr>
                <w:sz w:val="12"/>
              </w:rPr>
              <w:t>8</w:t>
            </w: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left w:val="single" w:sz="18" w:space="0" w:color="auto"/>
            </w:tcBorders>
            <w:shd w:val="clear" w:color="auto" w:fill="FFFFFF" w:themeFill="background1"/>
            <w:vAlign w:val="center"/>
          </w:tcPr>
          <w:p w:rsidR="001C3AEB" w:rsidRPr="004A6D4C" w:rsidRDefault="001C3AEB" w:rsidP="002D0488">
            <w:pPr>
              <w:pStyle w:val="Textkrper"/>
              <w:jc w:val="center"/>
            </w:pPr>
            <w:r>
              <w:t>T</w:t>
            </w:r>
          </w:p>
        </w:tc>
        <w:tc>
          <w:tcPr>
            <w:tcW w:w="567" w:type="dxa"/>
            <w:shd w:val="clear" w:color="auto" w:fill="FFFFFF" w:themeFill="background1"/>
            <w:vAlign w:val="center"/>
          </w:tcPr>
          <w:p w:rsidR="001C3AEB" w:rsidRPr="004A6D4C"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r>
              <w:t>R</w:t>
            </w:r>
          </w:p>
        </w:tc>
        <w:tc>
          <w:tcPr>
            <w:tcW w:w="567" w:type="dxa"/>
            <w:tcBorders>
              <w:lef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7</w:t>
            </w:r>
          </w:p>
        </w:tc>
        <w:tc>
          <w:tcPr>
            <w:tcW w:w="567" w:type="dxa"/>
            <w:shd w:val="clear" w:color="auto" w:fill="FFFFFF" w:themeFill="background1"/>
            <w:vAlign w:val="center"/>
          </w:tcPr>
          <w:p w:rsidR="001C3AEB" w:rsidRPr="004A6D4C"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r>
              <w:t>R</w:t>
            </w:r>
          </w:p>
        </w:tc>
        <w:tc>
          <w:tcPr>
            <w:tcW w:w="567" w:type="dxa"/>
            <w:tcBorders>
              <w:bottom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r>
              <w:t>S</w:t>
            </w:r>
          </w:p>
        </w:tc>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r>
              <w:t>I</w:t>
            </w:r>
          </w:p>
        </w:tc>
        <w:tc>
          <w:tcPr>
            <w:tcW w:w="567" w:type="dxa"/>
            <w:tcBorders>
              <w:bottom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r>
              <w:t>E</w:t>
            </w:r>
          </w:p>
        </w:tc>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r>
              <w:t>C</w:t>
            </w: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righ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13</w:t>
            </w:r>
          </w:p>
        </w:tc>
      </w:tr>
      <w:tr w:rsidR="001C3AEB" w:rsidTr="00187EBE">
        <w:trPr>
          <w:trHeight w:val="567"/>
        </w:trPr>
        <w:tc>
          <w:tcPr>
            <w:tcW w:w="567" w:type="dxa"/>
            <w:tcBorders>
              <w:top w:val="single" w:sz="18" w:space="0" w:color="auto"/>
              <w:left w:val="single" w:sz="18" w:space="0" w:color="auto"/>
            </w:tcBorders>
            <w:shd w:val="clear" w:color="auto" w:fill="FFFFFF" w:themeFill="background1"/>
            <w:vAlign w:val="center"/>
          </w:tcPr>
          <w:p w:rsidR="001C3AEB" w:rsidRPr="004A6D4C" w:rsidRDefault="001C3AEB" w:rsidP="002D0488">
            <w:pPr>
              <w:pStyle w:val="Textkrper"/>
              <w:jc w:val="center"/>
            </w:pPr>
            <w:r>
              <w:t>H</w:t>
            </w: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r>
              <w:t>I</w:t>
            </w:r>
          </w:p>
        </w:tc>
        <w:tc>
          <w:tcPr>
            <w:tcW w:w="567" w:type="dxa"/>
            <w:tcBorders>
              <w:top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lef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1</w:t>
            </w: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r>
              <w:t>E</w:t>
            </w:r>
          </w:p>
        </w:tc>
        <w:tc>
          <w:tcPr>
            <w:tcW w:w="567" w:type="dxa"/>
            <w:tcBorders>
              <w:top w:val="single" w:sz="18" w:space="0" w:color="auto"/>
              <w:righ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4</w:t>
            </w:r>
          </w:p>
        </w:tc>
        <w:tc>
          <w:tcPr>
            <w:tcW w:w="567" w:type="dxa"/>
            <w:tcBorders>
              <w:top w:val="single" w:sz="18" w:space="0" w:color="auto"/>
              <w:lef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Pr="004A6D4C" w:rsidRDefault="001C3AEB" w:rsidP="002D0488">
            <w:pPr>
              <w:pStyle w:val="Textkrper"/>
              <w:jc w:val="center"/>
            </w:pPr>
            <w:r>
              <w:t>S</w:t>
            </w:r>
          </w:p>
        </w:tc>
        <w:tc>
          <w:tcPr>
            <w:tcW w:w="567" w:type="dxa"/>
            <w:tcBorders>
              <w:top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r>
      <w:tr w:rsidR="001C3AEB" w:rsidTr="00187EBE">
        <w:trPr>
          <w:trHeight w:val="567"/>
        </w:trPr>
        <w:tc>
          <w:tcPr>
            <w:tcW w:w="567" w:type="dxa"/>
            <w:tcBorders>
              <w:left w:val="single" w:sz="18" w:space="0" w:color="auto"/>
            </w:tcBorders>
            <w:shd w:val="clear" w:color="auto" w:fill="FFFFFF" w:themeFill="background1"/>
            <w:vAlign w:val="center"/>
          </w:tcPr>
          <w:p w:rsidR="001C3AEB" w:rsidRPr="004A6D4C" w:rsidRDefault="001C3AEB" w:rsidP="002D0488">
            <w:pPr>
              <w:pStyle w:val="Textkrper"/>
              <w:jc w:val="center"/>
            </w:pPr>
            <w:r>
              <w:t>T</w:t>
            </w:r>
          </w:p>
        </w:tc>
        <w:tc>
          <w:tcPr>
            <w:tcW w:w="567" w:type="dxa"/>
            <w:shd w:val="clear" w:color="auto" w:fill="D99594" w:themeFill="accent2" w:themeFillTint="99"/>
            <w:vAlign w:val="bottom"/>
          </w:tcPr>
          <w:p w:rsidR="001C3AEB" w:rsidRPr="00544C4F" w:rsidRDefault="001C3AEB" w:rsidP="002D0488">
            <w:pPr>
              <w:pStyle w:val="Textkrper"/>
              <w:jc w:val="right"/>
              <w:rPr>
                <w:sz w:val="12"/>
              </w:rPr>
            </w:pPr>
            <w:r>
              <w:rPr>
                <w:sz w:val="12"/>
              </w:rPr>
              <w:t>5</w:t>
            </w: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lef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shd w:val="clear" w:color="auto" w:fill="FFFFFF" w:themeFill="background1"/>
            <w:vAlign w:val="center"/>
          </w:tcPr>
          <w:p w:rsidR="001C3AEB" w:rsidRPr="004A6D4C" w:rsidRDefault="001C3AEB" w:rsidP="002D0488">
            <w:pPr>
              <w:pStyle w:val="Textkrper"/>
              <w:jc w:val="center"/>
            </w:pPr>
            <w:r>
              <w:t>C</w:t>
            </w: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r>
              <w:t>H</w:t>
            </w:r>
          </w:p>
        </w:tc>
        <w:tc>
          <w:tcPr>
            <w:tcW w:w="567" w:type="dxa"/>
            <w:tcBorders>
              <w:left w:val="single" w:sz="18" w:space="0" w:color="auto"/>
            </w:tcBorders>
            <w:shd w:val="clear" w:color="auto" w:fill="FFFFFF" w:themeFill="background1"/>
            <w:vAlign w:val="center"/>
          </w:tcPr>
          <w:p w:rsidR="001C3AEB" w:rsidRPr="004A6D4C" w:rsidRDefault="001C3AEB" w:rsidP="002D0488">
            <w:pPr>
              <w:pStyle w:val="Textkrper"/>
              <w:jc w:val="center"/>
            </w:pPr>
            <w:r>
              <w:t>I</w:t>
            </w:r>
          </w:p>
        </w:tc>
        <w:tc>
          <w:tcPr>
            <w:tcW w:w="567" w:type="dxa"/>
            <w:shd w:val="clear" w:color="auto" w:fill="FFFFFF" w:themeFill="background1"/>
            <w:vAlign w:val="center"/>
          </w:tcPr>
          <w:p w:rsidR="001C3AEB" w:rsidRPr="004A6D4C" w:rsidRDefault="001C3AEB" w:rsidP="002D0488">
            <w:pPr>
              <w:pStyle w:val="Textkrper"/>
              <w:jc w:val="center"/>
            </w:pPr>
            <w:r>
              <w:t>G</w:t>
            </w:r>
          </w:p>
        </w:tc>
        <w:tc>
          <w:tcPr>
            <w:tcW w:w="567" w:type="dxa"/>
            <w:tcBorders>
              <w:right w:val="single" w:sz="18" w:space="0" w:color="auto"/>
            </w:tcBorders>
            <w:shd w:val="clear" w:color="auto" w:fill="FFFFFF" w:themeFill="background1"/>
            <w:vAlign w:val="center"/>
          </w:tcPr>
          <w:p w:rsidR="001C3AEB" w:rsidRPr="004A6D4C" w:rsidRDefault="001C3AEB" w:rsidP="002D0488">
            <w:pPr>
              <w:pStyle w:val="Textkrper"/>
              <w:jc w:val="center"/>
            </w:pPr>
          </w:p>
        </w:tc>
      </w:tr>
      <w:tr w:rsidR="001C3AEB" w:rsidTr="00187EBE">
        <w:trPr>
          <w:trHeight w:val="567"/>
        </w:trPr>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Pr="004A6D4C" w:rsidRDefault="001C3AEB" w:rsidP="002D0488">
            <w:pPr>
              <w:pStyle w:val="Textkrper"/>
              <w:jc w:val="center"/>
            </w:pPr>
          </w:p>
        </w:tc>
        <w:tc>
          <w:tcPr>
            <w:tcW w:w="567" w:type="dxa"/>
            <w:tcBorders>
              <w:left w:val="single" w:sz="18" w:space="0" w:color="auto"/>
              <w:bottom w:val="single" w:sz="18" w:space="0" w:color="auto"/>
            </w:tcBorders>
            <w:shd w:val="clear" w:color="auto" w:fill="FFFFFF" w:themeFill="background1"/>
            <w:vAlign w:val="center"/>
          </w:tcPr>
          <w:p w:rsidR="001C3AEB" w:rsidRPr="004A6D4C" w:rsidRDefault="001C3AEB" w:rsidP="002D0488">
            <w:pPr>
              <w:pStyle w:val="Textkrper"/>
              <w:jc w:val="center"/>
            </w:pPr>
            <w:r>
              <w:t>E</w:t>
            </w:r>
          </w:p>
        </w:tc>
        <w:tc>
          <w:tcPr>
            <w:tcW w:w="567" w:type="dxa"/>
            <w:tcBorders>
              <w:bottom w:val="single" w:sz="18" w:space="0" w:color="auto"/>
            </w:tcBorders>
            <w:shd w:val="clear" w:color="auto" w:fill="FFFFFF" w:themeFill="background1"/>
            <w:vAlign w:val="center"/>
          </w:tcPr>
          <w:p w:rsidR="001C3AEB" w:rsidRPr="004A6D4C" w:rsidRDefault="001C3AEB" w:rsidP="002D0488">
            <w:pPr>
              <w:pStyle w:val="Textkrper"/>
              <w:jc w:val="center"/>
            </w:pPr>
            <w:r>
              <w:t>T</w:t>
            </w:r>
          </w:p>
        </w:tc>
        <w:tc>
          <w:tcPr>
            <w:tcW w:w="567" w:type="dxa"/>
            <w:tcBorders>
              <w:bottom w:val="single" w:sz="18" w:space="0" w:color="auto"/>
              <w:right w:val="single" w:sz="18" w:space="0" w:color="auto"/>
            </w:tcBorders>
            <w:shd w:val="clear" w:color="auto" w:fill="D99594" w:themeFill="accent2" w:themeFillTint="99"/>
            <w:vAlign w:val="bottom"/>
          </w:tcPr>
          <w:p w:rsidR="001C3AEB" w:rsidRPr="00544C4F" w:rsidRDefault="001C3AEB" w:rsidP="002D0488">
            <w:pPr>
              <w:pStyle w:val="Textkrper"/>
              <w:jc w:val="right"/>
              <w:rPr>
                <w:sz w:val="12"/>
              </w:rPr>
            </w:pPr>
            <w:r>
              <w:rPr>
                <w:sz w:val="12"/>
              </w:rPr>
              <w:t>9</w:t>
            </w:r>
          </w:p>
        </w:tc>
      </w:tr>
    </w:tbl>
    <w:p w:rsidR="001C3AEB" w:rsidRDefault="001C3AEB" w:rsidP="001C3AEB">
      <w:pPr>
        <w:pStyle w:val="Textkrper"/>
      </w:pPr>
    </w:p>
    <w:tbl>
      <w:tblPr>
        <w:tblStyle w:val="Tabellenraster"/>
        <w:tblW w:w="7371" w:type="dxa"/>
        <w:tblInd w:w="108" w:type="dxa"/>
        <w:tblLook w:val="04A0" w:firstRow="1" w:lastRow="0" w:firstColumn="1" w:lastColumn="0" w:noHBand="0" w:noVBand="1"/>
      </w:tblPr>
      <w:tblGrid>
        <w:gridCol w:w="567"/>
        <w:gridCol w:w="567"/>
        <w:gridCol w:w="567"/>
        <w:gridCol w:w="567"/>
        <w:gridCol w:w="567"/>
        <w:gridCol w:w="567"/>
        <w:gridCol w:w="567"/>
        <w:gridCol w:w="567"/>
        <w:gridCol w:w="567"/>
        <w:gridCol w:w="567"/>
        <w:gridCol w:w="567"/>
        <w:gridCol w:w="567"/>
        <w:gridCol w:w="567"/>
      </w:tblGrid>
      <w:tr w:rsidR="001C3AEB" w:rsidTr="00187EBE">
        <w:trPr>
          <w:trHeight w:val="567"/>
        </w:trPr>
        <w:tc>
          <w:tcPr>
            <w:tcW w:w="567" w:type="dxa"/>
            <w:vAlign w:val="bottom"/>
          </w:tcPr>
          <w:p w:rsidR="001C3AEB" w:rsidRPr="000114FA" w:rsidRDefault="001C3AEB" w:rsidP="002D0488">
            <w:pPr>
              <w:pStyle w:val="Textkrper"/>
              <w:jc w:val="right"/>
              <w:rPr>
                <w:sz w:val="12"/>
              </w:rPr>
            </w:pPr>
            <w:r>
              <w:rPr>
                <w:sz w:val="12"/>
              </w:rPr>
              <w:t>1</w:t>
            </w:r>
          </w:p>
        </w:tc>
        <w:tc>
          <w:tcPr>
            <w:tcW w:w="567" w:type="dxa"/>
            <w:vAlign w:val="bottom"/>
          </w:tcPr>
          <w:p w:rsidR="001C3AEB" w:rsidRPr="000114FA" w:rsidRDefault="001C3AEB" w:rsidP="002D0488">
            <w:pPr>
              <w:pStyle w:val="Textkrper"/>
              <w:jc w:val="right"/>
              <w:rPr>
                <w:sz w:val="12"/>
              </w:rPr>
            </w:pPr>
            <w:r>
              <w:rPr>
                <w:sz w:val="12"/>
              </w:rPr>
              <w:t>2</w:t>
            </w:r>
          </w:p>
        </w:tc>
        <w:tc>
          <w:tcPr>
            <w:tcW w:w="567" w:type="dxa"/>
            <w:vAlign w:val="bottom"/>
          </w:tcPr>
          <w:p w:rsidR="001C3AEB" w:rsidRPr="000114FA" w:rsidRDefault="001C3AEB" w:rsidP="002D0488">
            <w:pPr>
              <w:pStyle w:val="Textkrper"/>
              <w:jc w:val="right"/>
              <w:rPr>
                <w:sz w:val="12"/>
              </w:rPr>
            </w:pPr>
            <w:r>
              <w:rPr>
                <w:sz w:val="12"/>
              </w:rPr>
              <w:t>3</w:t>
            </w:r>
          </w:p>
        </w:tc>
        <w:tc>
          <w:tcPr>
            <w:tcW w:w="567" w:type="dxa"/>
            <w:vAlign w:val="bottom"/>
          </w:tcPr>
          <w:p w:rsidR="001C3AEB" w:rsidRPr="000114FA" w:rsidRDefault="001C3AEB" w:rsidP="002D0488">
            <w:pPr>
              <w:pStyle w:val="Textkrper"/>
              <w:jc w:val="right"/>
              <w:rPr>
                <w:sz w:val="12"/>
              </w:rPr>
            </w:pPr>
            <w:r>
              <w:rPr>
                <w:sz w:val="12"/>
              </w:rPr>
              <w:t>4</w:t>
            </w:r>
          </w:p>
        </w:tc>
        <w:tc>
          <w:tcPr>
            <w:tcW w:w="567" w:type="dxa"/>
            <w:vAlign w:val="bottom"/>
          </w:tcPr>
          <w:p w:rsidR="001C3AEB" w:rsidRPr="000114FA" w:rsidRDefault="001C3AEB" w:rsidP="002D0488">
            <w:pPr>
              <w:pStyle w:val="Textkrper"/>
              <w:jc w:val="right"/>
              <w:rPr>
                <w:sz w:val="12"/>
              </w:rPr>
            </w:pPr>
            <w:r>
              <w:rPr>
                <w:sz w:val="12"/>
              </w:rPr>
              <w:t>5</w:t>
            </w:r>
          </w:p>
        </w:tc>
        <w:tc>
          <w:tcPr>
            <w:tcW w:w="567" w:type="dxa"/>
            <w:vAlign w:val="bottom"/>
          </w:tcPr>
          <w:p w:rsidR="001C3AEB" w:rsidRPr="000114FA" w:rsidRDefault="001C3AEB" w:rsidP="002D0488">
            <w:pPr>
              <w:pStyle w:val="Textkrper"/>
              <w:jc w:val="right"/>
              <w:rPr>
                <w:sz w:val="12"/>
              </w:rPr>
            </w:pPr>
            <w:r>
              <w:rPr>
                <w:sz w:val="12"/>
              </w:rPr>
              <w:t>6</w:t>
            </w:r>
          </w:p>
        </w:tc>
        <w:tc>
          <w:tcPr>
            <w:tcW w:w="567" w:type="dxa"/>
            <w:vAlign w:val="bottom"/>
          </w:tcPr>
          <w:p w:rsidR="001C3AEB" w:rsidRPr="000114FA" w:rsidRDefault="001C3AEB" w:rsidP="002D0488">
            <w:pPr>
              <w:pStyle w:val="Textkrper"/>
              <w:jc w:val="right"/>
              <w:rPr>
                <w:sz w:val="12"/>
              </w:rPr>
            </w:pPr>
            <w:r>
              <w:rPr>
                <w:sz w:val="12"/>
              </w:rPr>
              <w:t>7</w:t>
            </w:r>
          </w:p>
        </w:tc>
        <w:tc>
          <w:tcPr>
            <w:tcW w:w="567" w:type="dxa"/>
            <w:vAlign w:val="bottom"/>
          </w:tcPr>
          <w:p w:rsidR="001C3AEB" w:rsidRPr="000114FA" w:rsidRDefault="001C3AEB" w:rsidP="002D0488">
            <w:pPr>
              <w:pStyle w:val="Textkrper"/>
              <w:jc w:val="right"/>
              <w:rPr>
                <w:sz w:val="12"/>
              </w:rPr>
            </w:pPr>
            <w:r>
              <w:rPr>
                <w:sz w:val="12"/>
              </w:rPr>
              <w:t>8</w:t>
            </w:r>
          </w:p>
        </w:tc>
        <w:tc>
          <w:tcPr>
            <w:tcW w:w="567" w:type="dxa"/>
            <w:vAlign w:val="bottom"/>
          </w:tcPr>
          <w:p w:rsidR="001C3AEB" w:rsidRPr="000114FA" w:rsidRDefault="001C3AEB" w:rsidP="002D0488">
            <w:pPr>
              <w:pStyle w:val="Textkrper"/>
              <w:jc w:val="right"/>
              <w:rPr>
                <w:sz w:val="12"/>
              </w:rPr>
            </w:pPr>
            <w:r>
              <w:rPr>
                <w:sz w:val="12"/>
              </w:rPr>
              <w:t>9</w:t>
            </w:r>
          </w:p>
        </w:tc>
        <w:tc>
          <w:tcPr>
            <w:tcW w:w="567" w:type="dxa"/>
            <w:vAlign w:val="bottom"/>
          </w:tcPr>
          <w:p w:rsidR="001C3AEB" w:rsidRPr="000114FA" w:rsidRDefault="001C3AEB" w:rsidP="002D0488">
            <w:pPr>
              <w:pStyle w:val="Textkrper"/>
              <w:jc w:val="right"/>
              <w:rPr>
                <w:sz w:val="12"/>
              </w:rPr>
            </w:pPr>
            <w:r>
              <w:rPr>
                <w:sz w:val="12"/>
              </w:rPr>
              <w:t>10</w:t>
            </w:r>
          </w:p>
        </w:tc>
        <w:tc>
          <w:tcPr>
            <w:tcW w:w="567" w:type="dxa"/>
            <w:vAlign w:val="bottom"/>
          </w:tcPr>
          <w:p w:rsidR="001C3AEB" w:rsidRPr="000114FA" w:rsidRDefault="001C3AEB" w:rsidP="002D0488">
            <w:pPr>
              <w:pStyle w:val="Textkrper"/>
              <w:jc w:val="right"/>
              <w:rPr>
                <w:sz w:val="12"/>
              </w:rPr>
            </w:pPr>
            <w:r>
              <w:rPr>
                <w:sz w:val="12"/>
              </w:rPr>
              <w:t>11</w:t>
            </w:r>
          </w:p>
        </w:tc>
        <w:tc>
          <w:tcPr>
            <w:tcW w:w="567" w:type="dxa"/>
            <w:vAlign w:val="bottom"/>
          </w:tcPr>
          <w:p w:rsidR="001C3AEB" w:rsidRPr="000114FA" w:rsidRDefault="001C3AEB" w:rsidP="002D0488">
            <w:pPr>
              <w:pStyle w:val="Textkrper"/>
              <w:jc w:val="right"/>
              <w:rPr>
                <w:sz w:val="12"/>
              </w:rPr>
            </w:pPr>
            <w:r>
              <w:rPr>
                <w:sz w:val="12"/>
              </w:rPr>
              <w:t>12</w:t>
            </w:r>
          </w:p>
        </w:tc>
        <w:tc>
          <w:tcPr>
            <w:tcW w:w="567" w:type="dxa"/>
            <w:vAlign w:val="bottom"/>
          </w:tcPr>
          <w:p w:rsidR="001C3AEB" w:rsidRPr="000114FA" w:rsidRDefault="001C3AEB" w:rsidP="002D0488">
            <w:pPr>
              <w:pStyle w:val="Textkrper"/>
              <w:jc w:val="right"/>
              <w:rPr>
                <w:sz w:val="12"/>
              </w:rPr>
            </w:pPr>
            <w:r>
              <w:rPr>
                <w:sz w:val="12"/>
              </w:rPr>
              <w:t>13</w:t>
            </w:r>
          </w:p>
        </w:tc>
      </w:tr>
    </w:tbl>
    <w:p w:rsidR="001C3AEB" w:rsidRDefault="001C3AEB" w:rsidP="001C3AEB">
      <w:pPr>
        <w:pStyle w:val="Textkrper"/>
      </w:pPr>
    </w:p>
    <w:p w:rsidR="001C3AEB" w:rsidRDefault="001C3AEB" w:rsidP="001C3AEB">
      <w:pPr>
        <w:pStyle w:val="Textkrper"/>
        <w:rPr>
          <w:b/>
          <w:u w:val="single"/>
        </w:rPr>
      </w:pPr>
      <w:r>
        <w:rPr>
          <w:b/>
          <w:u w:val="single"/>
        </w:rPr>
        <w:t>Frage zum Sudoku:</w:t>
      </w:r>
    </w:p>
    <w:p w:rsidR="001C3AEB" w:rsidRPr="00911B0F" w:rsidRDefault="001C3AEB" w:rsidP="001C3AEB">
      <w:pPr>
        <w:pStyle w:val="Textkrper"/>
      </w:pPr>
      <w:r w:rsidRPr="00911B0F">
        <w:t>Was prüft man mit dieser Methode?</w:t>
      </w:r>
    </w:p>
    <w:p w:rsidR="001C3AEB" w:rsidRDefault="001C3AEB" w:rsidP="001C3AEB">
      <w:pPr>
        <w:pStyle w:val="Textkrper"/>
      </w:pPr>
    </w:p>
    <w:p w:rsidR="00E07FDB" w:rsidRDefault="001C3AEB" w:rsidP="00652749">
      <w:pPr>
        <w:pStyle w:val="AufgabeLckentext"/>
        <w:rPr>
          <w:lang w:eastAsia="de-DE"/>
        </w:rPr>
      </w:pPr>
      <w:r>
        <w:t>...........................................................................................................................................................................................................................................................................................</w:t>
      </w:r>
      <w:r w:rsidR="00E07FD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07FDB"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rPr>
                <w:color w:val="000000"/>
              </w:rPr>
            </w:pPr>
            <w:r>
              <w:lastRenderedPageBreak/>
              <w:br w:type="page"/>
              <w:t>Lernfeld</w:t>
            </w:r>
          </w:p>
          <w:p w:rsidR="00E07FDB" w:rsidRDefault="00E07FDB"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r>
              <w:t>Titel</w:t>
            </w:r>
          </w:p>
          <w:p w:rsidR="00E07FDB" w:rsidRPr="00F50BDC" w:rsidRDefault="00E07FDB" w:rsidP="007E5967">
            <w:pPr>
              <w:rPr>
                <w:b/>
              </w:rPr>
            </w:pPr>
            <w:r w:rsidRPr="00F50BDC">
              <w:rPr>
                <w:b/>
              </w:rPr>
              <w:t>Station 8: Gamepoint</w:t>
            </w:r>
            <w:r>
              <w:rPr>
                <w:b/>
              </w:rPr>
              <w:t xml:space="preserve"> 4</w:t>
            </w:r>
          </w:p>
        </w:tc>
        <w:tc>
          <w:tcPr>
            <w:tcW w:w="188" w:type="dxa"/>
            <w:vMerge w:val="restart"/>
            <w:tcBorders>
              <w:top w:val="nil"/>
              <w:left w:val="single" w:sz="4" w:space="0" w:color="auto"/>
              <w:bottom w:val="nil"/>
              <w:right w:val="single" w:sz="4" w:space="0" w:color="auto"/>
            </w:tcBorders>
            <w:shd w:val="clear" w:color="auto" w:fill="FFFFFF"/>
          </w:tcPr>
          <w:p w:rsidR="00E07FDB" w:rsidRPr="004B658C" w:rsidRDefault="00E07FDB"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07FDB" w:rsidRDefault="00E07FDB" w:rsidP="007E5967">
            <w:pPr>
              <w:pStyle w:val="Tabelle6pt"/>
            </w:pPr>
          </w:p>
          <w:p w:rsidR="00E07FDB" w:rsidRPr="00B51DE9" w:rsidRDefault="00E07FDB" w:rsidP="007E5967">
            <w:pPr>
              <w:pStyle w:val="TabelleKopfmitte"/>
              <w:rPr>
                <w:rFonts w:eastAsia="Calibri"/>
              </w:rPr>
            </w:pPr>
            <w:r>
              <w:t>F1.01.03.08</w:t>
            </w:r>
          </w:p>
        </w:tc>
      </w:tr>
      <w:tr w:rsidR="00E07FDB" w:rsidRPr="00B51DE9" w:rsidTr="007E5967">
        <w:tc>
          <w:tcPr>
            <w:tcW w:w="7348" w:type="dxa"/>
            <w:gridSpan w:val="2"/>
            <w:tcBorders>
              <w:left w:val="single" w:sz="4" w:space="0" w:color="auto"/>
              <w:bottom w:val="single" w:sz="4" w:space="0" w:color="auto"/>
              <w:right w:val="single" w:sz="4" w:space="0" w:color="auto"/>
            </w:tcBorders>
            <w:hideMark/>
          </w:tcPr>
          <w:p w:rsidR="00E07FDB" w:rsidRPr="004B658C" w:rsidRDefault="00E07FDB" w:rsidP="007E5967">
            <w:pPr>
              <w:pStyle w:val="Tabelle6pt"/>
            </w:pPr>
            <w:r>
              <w:t>Kompetenzbereiche:</w:t>
            </w:r>
          </w:p>
          <w:p w:rsidR="00E07FDB" w:rsidRDefault="00E07FDB" w:rsidP="007E5967">
            <w:pPr>
              <w:pStyle w:val="Kopf8ptafz"/>
            </w:pPr>
            <w:r>
              <w:t>Ich kann Werkstoffe objektbezogen auswählen und verarbeiten</w:t>
            </w:r>
            <w:r w:rsidR="00FA3602">
              <w:t>.</w:t>
            </w:r>
          </w:p>
          <w:p w:rsidR="00E07FDB" w:rsidRDefault="00E07FDB"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E07FDB" w:rsidRDefault="00E07FDB"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07FDB" w:rsidRPr="00B51DE9" w:rsidTr="007E5967">
              <w:trPr>
                <w:trHeight w:val="284"/>
              </w:trPr>
              <w:tc>
                <w:tcPr>
                  <w:tcW w:w="2090" w:type="dxa"/>
                  <w:shd w:val="clear" w:color="auto" w:fill="D9D9D9" w:themeFill="background1" w:themeFillShade="D9"/>
                </w:tcPr>
                <w:p w:rsidR="00E07FDB" w:rsidRPr="00B51DE9" w:rsidRDefault="00E07FDB" w:rsidP="007E5967">
                  <w:pPr>
                    <w:pStyle w:val="TabelleKopfmitte"/>
                  </w:pPr>
                  <w:r w:rsidRPr="00B51DE9">
                    <w:t>L</w:t>
                  </w:r>
                  <w:r>
                    <w:t>ösung</w:t>
                  </w:r>
                </w:p>
              </w:tc>
            </w:tr>
          </w:tbl>
          <w:p w:rsidR="00E07FDB" w:rsidRPr="00B51DE9" w:rsidRDefault="00E07FDB" w:rsidP="007E5967"/>
        </w:tc>
      </w:tr>
    </w:tbl>
    <w:p w:rsidR="00E07FDB" w:rsidRDefault="00E07FDB" w:rsidP="00A64EA0">
      <w:pPr>
        <w:pStyle w:val="berschrift2"/>
      </w:pPr>
      <w:r>
        <w:t>4. Sudoku</w:t>
      </w:r>
      <w:r>
        <w:rPr>
          <w:noProof/>
          <w:sz w:val="24"/>
        </w:rPr>
        <w:drawing>
          <wp:anchor distT="0" distB="0" distL="114300" distR="114300" simplePos="0" relativeHeight="252607488" behindDoc="0" locked="0" layoutInCell="0" allowOverlap="1" wp14:anchorId="0EAD1AD6" wp14:editId="21EB2B28">
            <wp:simplePos x="0" y="0"/>
            <wp:positionH relativeFrom="rightMargin">
              <wp:posOffset>107950</wp:posOffset>
            </wp:positionH>
            <wp:positionV relativeFrom="paragraph">
              <wp:posOffset>0</wp:posOffset>
            </wp:positionV>
            <wp:extent cx="345440" cy="323850"/>
            <wp:effectExtent l="0" t="0" r="0" b="0"/>
            <wp:wrapNone/>
            <wp:docPr id="15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E07FDB" w:rsidTr="00136710">
        <w:trPr>
          <w:trHeight w:val="567"/>
        </w:trPr>
        <w:tc>
          <w:tcPr>
            <w:tcW w:w="567" w:type="dxa"/>
            <w:tcBorders>
              <w:top w:val="single" w:sz="18" w:space="0" w:color="auto"/>
              <w:left w:val="single" w:sz="18" w:space="0" w:color="auto"/>
            </w:tcBorders>
            <w:shd w:val="clear" w:color="auto" w:fill="FFFFFF" w:themeFill="background1"/>
            <w:vAlign w:val="center"/>
          </w:tcPr>
          <w:p w:rsidR="00E07FDB" w:rsidRPr="004A6D4C" w:rsidRDefault="00E07FDB" w:rsidP="007E5967">
            <w:pPr>
              <w:pStyle w:val="Textkrper"/>
              <w:jc w:val="center"/>
            </w:pPr>
            <w:r>
              <w:t>E</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t>S</w:t>
            </w:r>
          </w:p>
        </w:tc>
        <w:tc>
          <w:tcPr>
            <w:tcW w:w="567" w:type="dxa"/>
            <w:tcBorders>
              <w:top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t>T</w:t>
            </w:r>
          </w:p>
        </w:tc>
        <w:tc>
          <w:tcPr>
            <w:tcW w:w="567" w:type="dxa"/>
            <w:tcBorders>
              <w:top w:val="single" w:sz="18" w:space="0" w:color="auto"/>
              <w:lef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I</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H</w:t>
            </w:r>
          </w:p>
        </w:tc>
        <w:tc>
          <w:tcPr>
            <w:tcW w:w="567" w:type="dxa"/>
            <w:tcBorders>
              <w:top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C</w:t>
            </w:r>
          </w:p>
        </w:tc>
        <w:tc>
          <w:tcPr>
            <w:tcW w:w="567" w:type="dxa"/>
            <w:tcBorders>
              <w:top w:val="single" w:sz="18" w:space="0" w:color="auto"/>
              <w:left w:val="single" w:sz="18" w:space="0" w:color="auto"/>
            </w:tcBorders>
            <w:shd w:val="clear" w:color="auto" w:fill="FFFFFF" w:themeFill="background1"/>
            <w:vAlign w:val="center"/>
          </w:tcPr>
          <w:p w:rsidR="00E07FDB" w:rsidRPr="004A6D4C" w:rsidRDefault="00E07FDB" w:rsidP="007E5967">
            <w:pPr>
              <w:pStyle w:val="Textkrper"/>
              <w:jc w:val="center"/>
            </w:pPr>
            <w:r>
              <w:t>N</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t>R</w:t>
            </w:r>
          </w:p>
        </w:tc>
        <w:tc>
          <w:tcPr>
            <w:tcW w:w="567" w:type="dxa"/>
            <w:tcBorders>
              <w:top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G</w:t>
            </w:r>
          </w:p>
        </w:tc>
      </w:tr>
      <w:tr w:rsidR="00E07FDB" w:rsidTr="00136710">
        <w:trPr>
          <w:trHeight w:val="567"/>
        </w:trPr>
        <w:tc>
          <w:tcPr>
            <w:tcW w:w="567" w:type="dxa"/>
            <w:tcBorders>
              <w:lef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C</w:t>
            </w:r>
          </w:p>
        </w:tc>
        <w:tc>
          <w:tcPr>
            <w:tcW w:w="567" w:type="dxa"/>
            <w:shd w:val="clear" w:color="auto" w:fill="FFFFFF" w:themeFill="background1"/>
            <w:vAlign w:val="center"/>
          </w:tcPr>
          <w:p w:rsidR="00E07FDB" w:rsidRPr="004A6D4C" w:rsidRDefault="00E07FDB" w:rsidP="007E5967">
            <w:pPr>
              <w:pStyle w:val="Textkrper"/>
              <w:jc w:val="center"/>
            </w:pPr>
            <w:r>
              <w:t>H</w:t>
            </w:r>
          </w:p>
        </w:tc>
        <w:tc>
          <w:tcPr>
            <w:tcW w:w="567" w:type="dxa"/>
            <w:tcBorders>
              <w:righ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I</w:t>
            </w:r>
            <w:r>
              <w:rPr>
                <w:sz w:val="12"/>
              </w:rPr>
              <w:t xml:space="preserve"> 11</w:t>
            </w:r>
          </w:p>
        </w:tc>
        <w:tc>
          <w:tcPr>
            <w:tcW w:w="567" w:type="dxa"/>
            <w:tcBorders>
              <w:lef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R</w:t>
            </w:r>
            <w:r>
              <w:rPr>
                <w:sz w:val="12"/>
              </w:rPr>
              <w:t xml:space="preserve"> 6</w:t>
            </w:r>
          </w:p>
        </w:tc>
        <w:tc>
          <w:tcPr>
            <w:tcW w:w="567" w:type="dxa"/>
            <w:shd w:val="clear" w:color="auto" w:fill="FFFFFF" w:themeFill="background1"/>
            <w:vAlign w:val="center"/>
          </w:tcPr>
          <w:p w:rsidR="00E07FDB" w:rsidRPr="004A6D4C" w:rsidRDefault="00E07FDB" w:rsidP="007E5967">
            <w:pPr>
              <w:pStyle w:val="Textkrper"/>
              <w:jc w:val="center"/>
            </w:pPr>
            <w:r>
              <w:t>N</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G</w:t>
            </w:r>
          </w:p>
        </w:tc>
        <w:tc>
          <w:tcPr>
            <w:tcW w:w="567" w:type="dxa"/>
            <w:tcBorders>
              <w:lef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T</w:t>
            </w:r>
            <w:r>
              <w:rPr>
                <w:sz w:val="12"/>
              </w:rPr>
              <w:t xml:space="preserve"> 3</w:t>
            </w:r>
          </w:p>
        </w:tc>
        <w:tc>
          <w:tcPr>
            <w:tcW w:w="567" w:type="dxa"/>
            <w:shd w:val="clear" w:color="auto" w:fill="FFFFFF" w:themeFill="background1"/>
            <w:vAlign w:val="center"/>
          </w:tcPr>
          <w:p w:rsidR="00E07FDB" w:rsidRPr="004A6D4C" w:rsidRDefault="00E07FDB" w:rsidP="007E5967">
            <w:pPr>
              <w:pStyle w:val="Textkrper"/>
              <w:jc w:val="center"/>
            </w:pPr>
            <w:r>
              <w:rPr>
                <w:b/>
                <w:color w:val="00B050"/>
                <w:sz w:val="22"/>
                <w:szCs w:val="22"/>
              </w:rPr>
              <w:t>E</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S</w:t>
            </w:r>
          </w:p>
        </w:tc>
      </w:tr>
      <w:tr w:rsidR="00E07FDB"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t>R</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N</w:t>
            </w:r>
          </w:p>
        </w:tc>
        <w:tc>
          <w:tcPr>
            <w:tcW w:w="567" w:type="dxa"/>
            <w:tcBorders>
              <w:bottom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t>G</w:t>
            </w:r>
          </w:p>
        </w:tc>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E</w:t>
            </w:r>
          </w:p>
        </w:tc>
        <w:tc>
          <w:tcPr>
            <w:tcW w:w="567" w:type="dxa"/>
            <w:tcBorders>
              <w:bottom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T</w:t>
            </w:r>
            <w:r>
              <w:rPr>
                <w:sz w:val="12"/>
              </w:rPr>
              <w:t xml:space="preserve"> 12</w:t>
            </w:r>
          </w:p>
        </w:tc>
        <w:tc>
          <w:tcPr>
            <w:tcW w:w="567" w:type="dxa"/>
            <w:tcBorders>
              <w:bottom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t>S</w:t>
            </w:r>
          </w:p>
        </w:tc>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H</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C</w:t>
            </w:r>
          </w:p>
        </w:tc>
        <w:tc>
          <w:tcPr>
            <w:tcW w:w="567" w:type="dxa"/>
            <w:tcBorders>
              <w:bottom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I</w:t>
            </w:r>
          </w:p>
        </w:tc>
      </w:tr>
      <w:tr w:rsidR="00E07FDB" w:rsidTr="00136710">
        <w:trPr>
          <w:trHeight w:val="567"/>
        </w:trPr>
        <w:tc>
          <w:tcPr>
            <w:tcW w:w="567" w:type="dxa"/>
            <w:tcBorders>
              <w:top w:val="single" w:sz="18" w:space="0" w:color="auto"/>
              <w:lef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I</w:t>
            </w:r>
            <w:r>
              <w:rPr>
                <w:sz w:val="12"/>
              </w:rPr>
              <w:t xml:space="preserve"> 2</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T</w:t>
            </w:r>
          </w:p>
        </w:tc>
        <w:tc>
          <w:tcPr>
            <w:tcW w:w="567" w:type="dxa"/>
            <w:tcBorders>
              <w:top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E</w:t>
            </w:r>
          </w:p>
        </w:tc>
        <w:tc>
          <w:tcPr>
            <w:tcW w:w="567" w:type="dxa"/>
            <w:tcBorders>
              <w:top w:val="single" w:sz="18" w:space="0" w:color="auto"/>
              <w:left w:val="single" w:sz="18" w:space="0" w:color="auto"/>
            </w:tcBorders>
            <w:shd w:val="clear" w:color="auto" w:fill="FFFFFF" w:themeFill="background1"/>
            <w:vAlign w:val="center"/>
          </w:tcPr>
          <w:p w:rsidR="00E07FDB" w:rsidRPr="004A6D4C" w:rsidRDefault="00E07FDB" w:rsidP="007E5967">
            <w:pPr>
              <w:pStyle w:val="Textkrper"/>
              <w:jc w:val="center"/>
            </w:pPr>
            <w:r>
              <w:t>C</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t>S</w:t>
            </w:r>
          </w:p>
        </w:tc>
        <w:tc>
          <w:tcPr>
            <w:tcW w:w="567" w:type="dxa"/>
            <w:tcBorders>
              <w:top w:val="single" w:sz="18" w:space="0" w:color="auto"/>
              <w:righ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N</w:t>
            </w:r>
            <w:r>
              <w:rPr>
                <w:sz w:val="12"/>
              </w:rPr>
              <w:t xml:space="preserve"> 10</w:t>
            </w:r>
          </w:p>
        </w:tc>
        <w:tc>
          <w:tcPr>
            <w:tcW w:w="567" w:type="dxa"/>
            <w:tcBorders>
              <w:top w:val="single" w:sz="18" w:space="0" w:color="auto"/>
              <w:lef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G</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t>H</w:t>
            </w:r>
          </w:p>
        </w:tc>
        <w:tc>
          <w:tcPr>
            <w:tcW w:w="567" w:type="dxa"/>
            <w:tcBorders>
              <w:top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R</w:t>
            </w:r>
          </w:p>
        </w:tc>
      </w:tr>
      <w:tr w:rsidR="00E07FDB" w:rsidTr="00136710">
        <w:trPr>
          <w:trHeight w:val="567"/>
        </w:trPr>
        <w:tc>
          <w:tcPr>
            <w:tcW w:w="567" w:type="dxa"/>
            <w:tcBorders>
              <w:lef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N</w:t>
            </w:r>
          </w:p>
        </w:tc>
        <w:tc>
          <w:tcPr>
            <w:tcW w:w="567" w:type="dxa"/>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C</w:t>
            </w:r>
            <w:r>
              <w:rPr>
                <w:sz w:val="12"/>
              </w:rPr>
              <w:t xml:space="preserve"> 8</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H</w:t>
            </w:r>
          </w:p>
        </w:tc>
        <w:tc>
          <w:tcPr>
            <w:tcW w:w="567" w:type="dxa"/>
            <w:tcBorders>
              <w:left w:val="single" w:sz="18" w:space="0" w:color="auto"/>
            </w:tcBorders>
            <w:shd w:val="clear" w:color="auto" w:fill="FFFFFF" w:themeFill="background1"/>
            <w:vAlign w:val="center"/>
          </w:tcPr>
          <w:p w:rsidR="00E07FDB" w:rsidRPr="004A6D4C" w:rsidRDefault="00E07FDB" w:rsidP="007E5967">
            <w:pPr>
              <w:pStyle w:val="Textkrper"/>
              <w:jc w:val="center"/>
            </w:pPr>
            <w:r>
              <w:t>T</w:t>
            </w:r>
          </w:p>
        </w:tc>
        <w:tc>
          <w:tcPr>
            <w:tcW w:w="567" w:type="dxa"/>
            <w:shd w:val="clear" w:color="auto" w:fill="FFFFFF" w:themeFill="background1"/>
            <w:vAlign w:val="center"/>
          </w:tcPr>
          <w:p w:rsidR="00E07FDB" w:rsidRPr="004A6D4C" w:rsidRDefault="00E07FDB" w:rsidP="007E5967">
            <w:pPr>
              <w:pStyle w:val="Textkrper"/>
              <w:jc w:val="center"/>
            </w:pPr>
            <w:r>
              <w:rPr>
                <w:b/>
                <w:color w:val="00B050"/>
                <w:sz w:val="22"/>
                <w:szCs w:val="22"/>
              </w:rPr>
              <w:t>G</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t>R</w:t>
            </w:r>
          </w:p>
        </w:tc>
        <w:tc>
          <w:tcPr>
            <w:tcW w:w="567" w:type="dxa"/>
            <w:tcBorders>
              <w:lef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S</w:t>
            </w:r>
            <w:r>
              <w:rPr>
                <w:sz w:val="12"/>
              </w:rPr>
              <w:t xml:space="preserve"> 7</w:t>
            </w:r>
          </w:p>
        </w:tc>
        <w:tc>
          <w:tcPr>
            <w:tcW w:w="567" w:type="dxa"/>
            <w:shd w:val="clear" w:color="auto" w:fill="FFFFFF" w:themeFill="background1"/>
            <w:vAlign w:val="center"/>
          </w:tcPr>
          <w:p w:rsidR="00E07FDB" w:rsidRPr="004A6D4C" w:rsidRDefault="00E07FDB" w:rsidP="007E5967">
            <w:pPr>
              <w:pStyle w:val="Textkrper"/>
              <w:jc w:val="center"/>
            </w:pPr>
            <w:r>
              <w:rPr>
                <w:b/>
                <w:color w:val="00B050"/>
                <w:sz w:val="22"/>
                <w:szCs w:val="22"/>
              </w:rPr>
              <w:t>I</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E</w:t>
            </w:r>
          </w:p>
        </w:tc>
      </w:tr>
      <w:tr w:rsidR="00E07FDB"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G</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t>R</w:t>
            </w:r>
          </w:p>
        </w:tc>
        <w:tc>
          <w:tcPr>
            <w:tcW w:w="567" w:type="dxa"/>
            <w:tcBorders>
              <w:bottom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t>S</w:t>
            </w:r>
          </w:p>
        </w:tc>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H</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t>I</w:t>
            </w:r>
          </w:p>
        </w:tc>
        <w:tc>
          <w:tcPr>
            <w:tcW w:w="567" w:type="dxa"/>
            <w:tcBorders>
              <w:bottom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t>E</w:t>
            </w:r>
          </w:p>
        </w:tc>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t>C</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N</w:t>
            </w:r>
          </w:p>
        </w:tc>
        <w:tc>
          <w:tcPr>
            <w:tcW w:w="567" w:type="dxa"/>
            <w:tcBorders>
              <w:bottom w:val="single" w:sz="18" w:space="0" w:color="auto"/>
              <w:righ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T</w:t>
            </w:r>
            <w:r>
              <w:rPr>
                <w:sz w:val="12"/>
              </w:rPr>
              <w:t xml:space="preserve"> 13</w:t>
            </w:r>
          </w:p>
        </w:tc>
      </w:tr>
      <w:tr w:rsidR="00E07FDB" w:rsidTr="00136710">
        <w:trPr>
          <w:trHeight w:val="567"/>
        </w:trPr>
        <w:tc>
          <w:tcPr>
            <w:tcW w:w="567" w:type="dxa"/>
            <w:tcBorders>
              <w:top w:val="single" w:sz="18" w:space="0" w:color="auto"/>
              <w:left w:val="single" w:sz="18" w:space="0" w:color="auto"/>
            </w:tcBorders>
            <w:shd w:val="clear" w:color="auto" w:fill="FFFFFF" w:themeFill="background1"/>
            <w:vAlign w:val="center"/>
          </w:tcPr>
          <w:p w:rsidR="00E07FDB" w:rsidRPr="004A6D4C" w:rsidRDefault="00E07FDB" w:rsidP="007E5967">
            <w:pPr>
              <w:pStyle w:val="Textkrper"/>
              <w:jc w:val="center"/>
            </w:pPr>
            <w:r>
              <w:t>H</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t>I</w:t>
            </w:r>
          </w:p>
        </w:tc>
        <w:tc>
          <w:tcPr>
            <w:tcW w:w="567" w:type="dxa"/>
            <w:tcBorders>
              <w:top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N</w:t>
            </w:r>
          </w:p>
        </w:tc>
        <w:tc>
          <w:tcPr>
            <w:tcW w:w="567" w:type="dxa"/>
            <w:tcBorders>
              <w:top w:val="single" w:sz="18" w:space="0" w:color="auto"/>
              <w:lef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G</w:t>
            </w:r>
            <w:r>
              <w:rPr>
                <w:sz w:val="12"/>
              </w:rPr>
              <w:t xml:space="preserve"> 1</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t>E</w:t>
            </w:r>
          </w:p>
        </w:tc>
        <w:tc>
          <w:tcPr>
            <w:tcW w:w="567" w:type="dxa"/>
            <w:tcBorders>
              <w:top w:val="single" w:sz="18" w:space="0" w:color="auto"/>
              <w:righ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T</w:t>
            </w:r>
            <w:r>
              <w:rPr>
                <w:sz w:val="12"/>
              </w:rPr>
              <w:t xml:space="preserve"> 4</w:t>
            </w:r>
          </w:p>
        </w:tc>
        <w:tc>
          <w:tcPr>
            <w:tcW w:w="567" w:type="dxa"/>
            <w:tcBorders>
              <w:top w:val="single" w:sz="18" w:space="0" w:color="auto"/>
              <w:lef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R</w:t>
            </w:r>
          </w:p>
        </w:tc>
        <w:tc>
          <w:tcPr>
            <w:tcW w:w="567" w:type="dxa"/>
            <w:tcBorders>
              <w:top w:val="single" w:sz="18" w:space="0" w:color="auto"/>
            </w:tcBorders>
            <w:shd w:val="clear" w:color="auto" w:fill="FFFFFF" w:themeFill="background1"/>
            <w:vAlign w:val="center"/>
          </w:tcPr>
          <w:p w:rsidR="00E07FDB" w:rsidRPr="004A6D4C" w:rsidRDefault="00E07FDB" w:rsidP="007E5967">
            <w:pPr>
              <w:pStyle w:val="Textkrper"/>
              <w:jc w:val="center"/>
            </w:pPr>
            <w:r>
              <w:t>S</w:t>
            </w:r>
          </w:p>
        </w:tc>
        <w:tc>
          <w:tcPr>
            <w:tcW w:w="567" w:type="dxa"/>
            <w:tcBorders>
              <w:top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C</w:t>
            </w:r>
          </w:p>
        </w:tc>
      </w:tr>
      <w:tr w:rsidR="00E07FDB" w:rsidTr="00136710">
        <w:trPr>
          <w:trHeight w:val="567"/>
        </w:trPr>
        <w:tc>
          <w:tcPr>
            <w:tcW w:w="567" w:type="dxa"/>
            <w:tcBorders>
              <w:left w:val="single" w:sz="18" w:space="0" w:color="auto"/>
            </w:tcBorders>
            <w:shd w:val="clear" w:color="auto" w:fill="FFFFFF" w:themeFill="background1"/>
            <w:vAlign w:val="center"/>
          </w:tcPr>
          <w:p w:rsidR="00E07FDB" w:rsidRPr="004A6D4C" w:rsidRDefault="00E07FDB" w:rsidP="007E5967">
            <w:pPr>
              <w:pStyle w:val="Textkrper"/>
              <w:jc w:val="center"/>
            </w:pPr>
            <w:r>
              <w:t>T</w:t>
            </w:r>
          </w:p>
        </w:tc>
        <w:tc>
          <w:tcPr>
            <w:tcW w:w="567" w:type="dxa"/>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E</w:t>
            </w:r>
            <w:r>
              <w:rPr>
                <w:sz w:val="12"/>
              </w:rPr>
              <w:t xml:space="preserve"> 5</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R</w:t>
            </w:r>
          </w:p>
        </w:tc>
        <w:tc>
          <w:tcPr>
            <w:tcW w:w="567" w:type="dxa"/>
            <w:tcBorders>
              <w:lef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S</w:t>
            </w:r>
          </w:p>
        </w:tc>
        <w:tc>
          <w:tcPr>
            <w:tcW w:w="567" w:type="dxa"/>
            <w:shd w:val="clear" w:color="auto" w:fill="FFFFFF" w:themeFill="background1"/>
            <w:vAlign w:val="center"/>
          </w:tcPr>
          <w:p w:rsidR="00E07FDB" w:rsidRPr="004A6D4C" w:rsidRDefault="00E07FDB" w:rsidP="007E5967">
            <w:pPr>
              <w:pStyle w:val="Textkrper"/>
              <w:jc w:val="center"/>
            </w:pPr>
            <w:r>
              <w:t>C</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t>H</w:t>
            </w:r>
          </w:p>
        </w:tc>
        <w:tc>
          <w:tcPr>
            <w:tcW w:w="567" w:type="dxa"/>
            <w:tcBorders>
              <w:left w:val="single" w:sz="18" w:space="0" w:color="auto"/>
            </w:tcBorders>
            <w:shd w:val="clear" w:color="auto" w:fill="FFFFFF" w:themeFill="background1"/>
            <w:vAlign w:val="center"/>
          </w:tcPr>
          <w:p w:rsidR="00E07FDB" w:rsidRPr="004A6D4C" w:rsidRDefault="00E07FDB" w:rsidP="007E5967">
            <w:pPr>
              <w:pStyle w:val="Textkrper"/>
              <w:jc w:val="center"/>
            </w:pPr>
            <w:r>
              <w:t>I</w:t>
            </w:r>
          </w:p>
        </w:tc>
        <w:tc>
          <w:tcPr>
            <w:tcW w:w="567" w:type="dxa"/>
            <w:shd w:val="clear" w:color="auto" w:fill="FFFFFF" w:themeFill="background1"/>
            <w:vAlign w:val="center"/>
          </w:tcPr>
          <w:p w:rsidR="00E07FDB" w:rsidRPr="004A6D4C" w:rsidRDefault="00E07FDB" w:rsidP="007E5967">
            <w:pPr>
              <w:pStyle w:val="Textkrper"/>
              <w:jc w:val="center"/>
            </w:pPr>
            <w:r>
              <w:t>G</w:t>
            </w:r>
          </w:p>
        </w:tc>
        <w:tc>
          <w:tcPr>
            <w:tcW w:w="567" w:type="dxa"/>
            <w:tcBorders>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N</w:t>
            </w:r>
          </w:p>
        </w:tc>
      </w:tr>
      <w:tr w:rsidR="00E07FDB"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S</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G</w:t>
            </w:r>
          </w:p>
        </w:tc>
        <w:tc>
          <w:tcPr>
            <w:tcW w:w="567" w:type="dxa"/>
            <w:tcBorders>
              <w:bottom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C</w:t>
            </w:r>
          </w:p>
        </w:tc>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N</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R</w:t>
            </w:r>
          </w:p>
        </w:tc>
        <w:tc>
          <w:tcPr>
            <w:tcW w:w="567" w:type="dxa"/>
            <w:tcBorders>
              <w:bottom w:val="single" w:sz="18" w:space="0" w:color="auto"/>
              <w:right w:val="single" w:sz="18" w:space="0" w:color="auto"/>
            </w:tcBorders>
            <w:shd w:val="clear" w:color="auto" w:fill="FFFFFF" w:themeFill="background1"/>
            <w:vAlign w:val="center"/>
          </w:tcPr>
          <w:p w:rsidR="00E07FDB" w:rsidRPr="004A6D4C" w:rsidRDefault="00E07FDB" w:rsidP="007E5967">
            <w:pPr>
              <w:pStyle w:val="Textkrper"/>
              <w:jc w:val="center"/>
            </w:pPr>
            <w:r>
              <w:rPr>
                <w:b/>
                <w:color w:val="00B050"/>
                <w:sz w:val="22"/>
                <w:szCs w:val="22"/>
              </w:rPr>
              <w:t>I</w:t>
            </w:r>
          </w:p>
        </w:tc>
        <w:tc>
          <w:tcPr>
            <w:tcW w:w="567" w:type="dxa"/>
            <w:tcBorders>
              <w:left w:val="single" w:sz="18" w:space="0" w:color="auto"/>
              <w:bottom w:val="single" w:sz="18" w:space="0" w:color="auto"/>
            </w:tcBorders>
            <w:shd w:val="clear" w:color="auto" w:fill="FFFFFF" w:themeFill="background1"/>
            <w:vAlign w:val="center"/>
          </w:tcPr>
          <w:p w:rsidR="00E07FDB" w:rsidRPr="004A6D4C" w:rsidRDefault="00E07FDB" w:rsidP="007E5967">
            <w:pPr>
              <w:pStyle w:val="Textkrper"/>
              <w:jc w:val="center"/>
            </w:pPr>
            <w:r>
              <w:t>E</w:t>
            </w:r>
          </w:p>
        </w:tc>
        <w:tc>
          <w:tcPr>
            <w:tcW w:w="567" w:type="dxa"/>
            <w:tcBorders>
              <w:bottom w:val="single" w:sz="18" w:space="0" w:color="auto"/>
            </w:tcBorders>
            <w:shd w:val="clear" w:color="auto" w:fill="FFFFFF" w:themeFill="background1"/>
            <w:vAlign w:val="center"/>
          </w:tcPr>
          <w:p w:rsidR="00E07FDB" w:rsidRPr="004A6D4C" w:rsidRDefault="00E07FDB" w:rsidP="007E5967">
            <w:pPr>
              <w:pStyle w:val="Textkrper"/>
              <w:jc w:val="center"/>
            </w:pPr>
            <w:r>
              <w:t>T</w:t>
            </w:r>
          </w:p>
        </w:tc>
        <w:tc>
          <w:tcPr>
            <w:tcW w:w="567" w:type="dxa"/>
            <w:tcBorders>
              <w:bottom w:val="single" w:sz="18" w:space="0" w:color="auto"/>
              <w:right w:val="single" w:sz="18" w:space="0" w:color="auto"/>
            </w:tcBorders>
            <w:shd w:val="clear" w:color="auto" w:fill="D99594" w:themeFill="accent2" w:themeFillTint="99"/>
            <w:vAlign w:val="center"/>
          </w:tcPr>
          <w:p w:rsidR="00E07FDB" w:rsidRPr="00544C4F" w:rsidRDefault="00E07FDB" w:rsidP="007E5967">
            <w:pPr>
              <w:pStyle w:val="Textkrper"/>
              <w:jc w:val="center"/>
              <w:rPr>
                <w:sz w:val="12"/>
              </w:rPr>
            </w:pPr>
            <w:r>
              <w:rPr>
                <w:b/>
                <w:color w:val="00B050"/>
                <w:sz w:val="22"/>
                <w:szCs w:val="22"/>
              </w:rPr>
              <w:t>H</w:t>
            </w:r>
            <w:r>
              <w:rPr>
                <w:sz w:val="12"/>
              </w:rPr>
              <w:t xml:space="preserve"> 9</w:t>
            </w:r>
          </w:p>
        </w:tc>
      </w:tr>
    </w:tbl>
    <w:p w:rsidR="00E07FDB" w:rsidRDefault="00E07FDB" w:rsidP="00E07FDB">
      <w:pPr>
        <w:pStyle w:val="Textkrper"/>
      </w:pPr>
    </w:p>
    <w:tbl>
      <w:tblPr>
        <w:tblStyle w:val="Tabellenraster"/>
        <w:tblW w:w="7371" w:type="dxa"/>
        <w:tblInd w:w="108" w:type="dxa"/>
        <w:tblLook w:val="04A0" w:firstRow="1" w:lastRow="0" w:firstColumn="1" w:lastColumn="0" w:noHBand="0" w:noVBand="1"/>
      </w:tblPr>
      <w:tblGrid>
        <w:gridCol w:w="567"/>
        <w:gridCol w:w="567"/>
        <w:gridCol w:w="567"/>
        <w:gridCol w:w="567"/>
        <w:gridCol w:w="567"/>
        <w:gridCol w:w="567"/>
        <w:gridCol w:w="567"/>
        <w:gridCol w:w="567"/>
        <w:gridCol w:w="567"/>
        <w:gridCol w:w="567"/>
        <w:gridCol w:w="567"/>
        <w:gridCol w:w="567"/>
        <w:gridCol w:w="567"/>
      </w:tblGrid>
      <w:tr w:rsidR="00E07FDB" w:rsidRPr="0006187A" w:rsidTr="00136710">
        <w:trPr>
          <w:trHeight w:val="567"/>
        </w:trPr>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G</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I</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T</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T</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E</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R</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S</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C</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H</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N</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I</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T</w:t>
            </w:r>
          </w:p>
        </w:tc>
        <w:tc>
          <w:tcPr>
            <w:tcW w:w="567" w:type="dxa"/>
            <w:tcBorders>
              <w:bottom w:val="nil"/>
            </w:tcBorders>
            <w:vAlign w:val="center"/>
          </w:tcPr>
          <w:p w:rsidR="00E07FDB" w:rsidRPr="0006187A" w:rsidRDefault="00E07FDB" w:rsidP="007E5967">
            <w:pPr>
              <w:pStyle w:val="Textkrper"/>
              <w:jc w:val="center"/>
              <w:rPr>
                <w:b/>
                <w:color w:val="00B050"/>
                <w:sz w:val="22"/>
                <w:szCs w:val="22"/>
              </w:rPr>
            </w:pPr>
            <w:r>
              <w:rPr>
                <w:b/>
                <w:color w:val="00B050"/>
                <w:sz w:val="22"/>
                <w:szCs w:val="22"/>
              </w:rPr>
              <w:t>T</w:t>
            </w:r>
          </w:p>
        </w:tc>
      </w:tr>
      <w:tr w:rsidR="00E07FDB" w:rsidTr="00136710">
        <w:trPr>
          <w:trHeight w:val="170"/>
        </w:trPr>
        <w:tc>
          <w:tcPr>
            <w:tcW w:w="567" w:type="dxa"/>
            <w:tcBorders>
              <w:top w:val="nil"/>
            </w:tcBorders>
            <w:vAlign w:val="bottom"/>
          </w:tcPr>
          <w:p w:rsidR="00E07FDB" w:rsidRPr="000114FA" w:rsidRDefault="00E07FDB" w:rsidP="007E5967">
            <w:pPr>
              <w:pStyle w:val="Textkrper"/>
              <w:jc w:val="right"/>
              <w:rPr>
                <w:sz w:val="12"/>
              </w:rPr>
            </w:pPr>
            <w:r>
              <w:rPr>
                <w:sz w:val="12"/>
              </w:rPr>
              <w:t>1</w:t>
            </w:r>
          </w:p>
        </w:tc>
        <w:tc>
          <w:tcPr>
            <w:tcW w:w="567" w:type="dxa"/>
            <w:tcBorders>
              <w:top w:val="nil"/>
            </w:tcBorders>
            <w:vAlign w:val="bottom"/>
          </w:tcPr>
          <w:p w:rsidR="00E07FDB" w:rsidRPr="000114FA" w:rsidRDefault="00E07FDB" w:rsidP="007E5967">
            <w:pPr>
              <w:pStyle w:val="Textkrper"/>
              <w:jc w:val="right"/>
              <w:rPr>
                <w:sz w:val="12"/>
              </w:rPr>
            </w:pPr>
            <w:r>
              <w:rPr>
                <w:sz w:val="12"/>
              </w:rPr>
              <w:t>2</w:t>
            </w:r>
          </w:p>
        </w:tc>
        <w:tc>
          <w:tcPr>
            <w:tcW w:w="567" w:type="dxa"/>
            <w:tcBorders>
              <w:top w:val="nil"/>
            </w:tcBorders>
            <w:vAlign w:val="bottom"/>
          </w:tcPr>
          <w:p w:rsidR="00E07FDB" w:rsidRPr="000114FA" w:rsidRDefault="00E07FDB" w:rsidP="007E5967">
            <w:pPr>
              <w:pStyle w:val="Textkrper"/>
              <w:jc w:val="right"/>
              <w:rPr>
                <w:sz w:val="12"/>
              </w:rPr>
            </w:pPr>
            <w:r>
              <w:rPr>
                <w:sz w:val="12"/>
              </w:rPr>
              <w:t>3</w:t>
            </w:r>
          </w:p>
        </w:tc>
        <w:tc>
          <w:tcPr>
            <w:tcW w:w="567" w:type="dxa"/>
            <w:tcBorders>
              <w:top w:val="nil"/>
            </w:tcBorders>
            <w:vAlign w:val="bottom"/>
          </w:tcPr>
          <w:p w:rsidR="00E07FDB" w:rsidRPr="000114FA" w:rsidRDefault="00E07FDB" w:rsidP="007E5967">
            <w:pPr>
              <w:pStyle w:val="Textkrper"/>
              <w:jc w:val="right"/>
              <w:rPr>
                <w:sz w:val="12"/>
              </w:rPr>
            </w:pPr>
            <w:r>
              <w:rPr>
                <w:sz w:val="12"/>
              </w:rPr>
              <w:t>4</w:t>
            </w:r>
          </w:p>
        </w:tc>
        <w:tc>
          <w:tcPr>
            <w:tcW w:w="567" w:type="dxa"/>
            <w:tcBorders>
              <w:top w:val="nil"/>
            </w:tcBorders>
            <w:vAlign w:val="bottom"/>
          </w:tcPr>
          <w:p w:rsidR="00E07FDB" w:rsidRPr="000114FA" w:rsidRDefault="00E07FDB" w:rsidP="007E5967">
            <w:pPr>
              <w:pStyle w:val="Textkrper"/>
              <w:jc w:val="right"/>
              <w:rPr>
                <w:sz w:val="12"/>
              </w:rPr>
            </w:pPr>
            <w:r>
              <w:rPr>
                <w:sz w:val="12"/>
              </w:rPr>
              <w:t>5</w:t>
            </w:r>
          </w:p>
        </w:tc>
        <w:tc>
          <w:tcPr>
            <w:tcW w:w="567" w:type="dxa"/>
            <w:tcBorders>
              <w:top w:val="nil"/>
            </w:tcBorders>
            <w:vAlign w:val="bottom"/>
          </w:tcPr>
          <w:p w:rsidR="00E07FDB" w:rsidRPr="000114FA" w:rsidRDefault="00E07FDB" w:rsidP="007E5967">
            <w:pPr>
              <w:pStyle w:val="Textkrper"/>
              <w:jc w:val="right"/>
              <w:rPr>
                <w:sz w:val="12"/>
              </w:rPr>
            </w:pPr>
            <w:r>
              <w:rPr>
                <w:sz w:val="12"/>
              </w:rPr>
              <w:t>6</w:t>
            </w:r>
          </w:p>
        </w:tc>
        <w:tc>
          <w:tcPr>
            <w:tcW w:w="567" w:type="dxa"/>
            <w:tcBorders>
              <w:top w:val="nil"/>
            </w:tcBorders>
            <w:vAlign w:val="bottom"/>
          </w:tcPr>
          <w:p w:rsidR="00E07FDB" w:rsidRPr="000114FA" w:rsidRDefault="00E07FDB" w:rsidP="007E5967">
            <w:pPr>
              <w:pStyle w:val="Textkrper"/>
              <w:jc w:val="right"/>
              <w:rPr>
                <w:sz w:val="12"/>
              </w:rPr>
            </w:pPr>
            <w:r>
              <w:rPr>
                <w:sz w:val="12"/>
              </w:rPr>
              <w:t>7</w:t>
            </w:r>
          </w:p>
        </w:tc>
        <w:tc>
          <w:tcPr>
            <w:tcW w:w="567" w:type="dxa"/>
            <w:tcBorders>
              <w:top w:val="nil"/>
            </w:tcBorders>
            <w:vAlign w:val="bottom"/>
          </w:tcPr>
          <w:p w:rsidR="00E07FDB" w:rsidRPr="000114FA" w:rsidRDefault="00E07FDB" w:rsidP="007E5967">
            <w:pPr>
              <w:pStyle w:val="Textkrper"/>
              <w:jc w:val="right"/>
              <w:rPr>
                <w:sz w:val="12"/>
              </w:rPr>
            </w:pPr>
            <w:r>
              <w:rPr>
                <w:sz w:val="12"/>
              </w:rPr>
              <w:t>8</w:t>
            </w:r>
          </w:p>
        </w:tc>
        <w:tc>
          <w:tcPr>
            <w:tcW w:w="567" w:type="dxa"/>
            <w:tcBorders>
              <w:top w:val="nil"/>
            </w:tcBorders>
            <w:vAlign w:val="bottom"/>
          </w:tcPr>
          <w:p w:rsidR="00E07FDB" w:rsidRPr="000114FA" w:rsidRDefault="00E07FDB" w:rsidP="007E5967">
            <w:pPr>
              <w:pStyle w:val="Textkrper"/>
              <w:jc w:val="right"/>
              <w:rPr>
                <w:sz w:val="12"/>
              </w:rPr>
            </w:pPr>
            <w:r>
              <w:rPr>
                <w:sz w:val="12"/>
              </w:rPr>
              <w:t>9</w:t>
            </w:r>
          </w:p>
        </w:tc>
        <w:tc>
          <w:tcPr>
            <w:tcW w:w="567" w:type="dxa"/>
            <w:tcBorders>
              <w:top w:val="nil"/>
            </w:tcBorders>
            <w:vAlign w:val="bottom"/>
          </w:tcPr>
          <w:p w:rsidR="00E07FDB" w:rsidRPr="000114FA" w:rsidRDefault="00E07FDB" w:rsidP="007E5967">
            <w:pPr>
              <w:pStyle w:val="Textkrper"/>
              <w:jc w:val="right"/>
              <w:rPr>
                <w:sz w:val="12"/>
              </w:rPr>
            </w:pPr>
            <w:r>
              <w:rPr>
                <w:sz w:val="12"/>
              </w:rPr>
              <w:t>10</w:t>
            </w:r>
          </w:p>
        </w:tc>
        <w:tc>
          <w:tcPr>
            <w:tcW w:w="567" w:type="dxa"/>
            <w:tcBorders>
              <w:top w:val="nil"/>
            </w:tcBorders>
            <w:vAlign w:val="bottom"/>
          </w:tcPr>
          <w:p w:rsidR="00E07FDB" w:rsidRPr="000114FA" w:rsidRDefault="00E07FDB" w:rsidP="007E5967">
            <w:pPr>
              <w:pStyle w:val="Textkrper"/>
              <w:jc w:val="right"/>
              <w:rPr>
                <w:sz w:val="12"/>
              </w:rPr>
            </w:pPr>
            <w:r>
              <w:rPr>
                <w:sz w:val="12"/>
              </w:rPr>
              <w:t>11</w:t>
            </w:r>
          </w:p>
        </w:tc>
        <w:tc>
          <w:tcPr>
            <w:tcW w:w="567" w:type="dxa"/>
            <w:tcBorders>
              <w:top w:val="nil"/>
            </w:tcBorders>
            <w:vAlign w:val="bottom"/>
          </w:tcPr>
          <w:p w:rsidR="00E07FDB" w:rsidRPr="000114FA" w:rsidRDefault="00E07FDB" w:rsidP="007E5967">
            <w:pPr>
              <w:pStyle w:val="Textkrper"/>
              <w:jc w:val="right"/>
              <w:rPr>
                <w:sz w:val="12"/>
              </w:rPr>
            </w:pPr>
            <w:r>
              <w:rPr>
                <w:sz w:val="12"/>
              </w:rPr>
              <w:t>12</w:t>
            </w:r>
          </w:p>
        </w:tc>
        <w:tc>
          <w:tcPr>
            <w:tcW w:w="567" w:type="dxa"/>
            <w:tcBorders>
              <w:top w:val="nil"/>
            </w:tcBorders>
            <w:vAlign w:val="bottom"/>
          </w:tcPr>
          <w:p w:rsidR="00E07FDB" w:rsidRPr="000114FA" w:rsidRDefault="00E07FDB" w:rsidP="007E5967">
            <w:pPr>
              <w:pStyle w:val="Textkrper"/>
              <w:jc w:val="right"/>
              <w:rPr>
                <w:sz w:val="12"/>
              </w:rPr>
            </w:pPr>
            <w:r>
              <w:rPr>
                <w:sz w:val="12"/>
              </w:rPr>
              <w:t>13</w:t>
            </w:r>
          </w:p>
        </w:tc>
      </w:tr>
    </w:tbl>
    <w:p w:rsidR="00E07FDB" w:rsidRDefault="00E07FDB" w:rsidP="00E07FDB">
      <w:pPr>
        <w:pStyle w:val="Textkrper"/>
      </w:pPr>
    </w:p>
    <w:p w:rsidR="00E07FDB" w:rsidRDefault="00E07FDB" w:rsidP="00E07FDB">
      <w:pPr>
        <w:pStyle w:val="Textkrper"/>
        <w:rPr>
          <w:b/>
          <w:u w:val="single"/>
        </w:rPr>
      </w:pPr>
      <w:r>
        <w:rPr>
          <w:b/>
          <w:u w:val="single"/>
        </w:rPr>
        <w:t>Frage zum Sudoku:</w:t>
      </w:r>
    </w:p>
    <w:p w:rsidR="00E07FDB" w:rsidRPr="00911B0F" w:rsidRDefault="00E07FDB" w:rsidP="00E07FDB">
      <w:pPr>
        <w:pStyle w:val="Textkrper"/>
      </w:pPr>
      <w:r w:rsidRPr="00911B0F">
        <w:t>Was prüft man mit dieser Methode?</w:t>
      </w:r>
    </w:p>
    <w:p w:rsidR="00E07FDB" w:rsidRDefault="00E07FDB" w:rsidP="00E07FDB">
      <w:pPr>
        <w:pStyle w:val="Textkrper"/>
      </w:pPr>
    </w:p>
    <w:p w:rsidR="00E07FDB" w:rsidRPr="00177043" w:rsidRDefault="00E07FDB" w:rsidP="00E07FDB">
      <w:pPr>
        <w:pStyle w:val="Textkrper"/>
        <w:rPr>
          <w:b/>
          <w:color w:val="00B050"/>
        </w:rPr>
      </w:pPr>
      <w:r>
        <w:rPr>
          <w:b/>
          <w:color w:val="00B050"/>
        </w:rPr>
        <w:t>Mit dem Gitterschnitt prüft man die Tragfähigkeit des Altanstrichs.</w:t>
      </w:r>
    </w:p>
    <w:p w:rsidR="00E07FDB" w:rsidRDefault="00E07FDB" w:rsidP="00E07FD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Station 8: Gamepoint 4</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F1.01.03.08</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r w:rsidR="00FA3602">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metallische Untergründe und deren Eigenschaften b</w:t>
            </w:r>
            <w:r>
              <w:t>e</w:t>
            </w:r>
            <w:r>
              <w:t>schreiben.</w:t>
            </w:r>
          </w:p>
          <w:p w:rsidR="001C3AEB" w:rsidRDefault="001C3AEB" w:rsidP="002D0488">
            <w:pPr>
              <w:pStyle w:val="Kopf8ptafz"/>
            </w:pPr>
            <w:r>
              <w:t>Ich kann Untergrundprüfungen durchführen.</w:t>
            </w:r>
          </w:p>
          <w:p w:rsidR="001C3AEB" w:rsidRDefault="001C3AEB" w:rsidP="002D0488">
            <w:pPr>
              <w:pStyle w:val="Kopf8ptafz"/>
            </w:pPr>
            <w:r>
              <w:t>Ich kann Werkzeuge zur Bearbeitung und Beschichtung metall</w:t>
            </w:r>
            <w:r>
              <w:t>i</w:t>
            </w:r>
            <w:r>
              <w:t>scher Untergründe handhaben, reinigen und warten.</w:t>
            </w:r>
          </w:p>
          <w:p w:rsidR="001C3AEB" w:rsidRDefault="001C3AEB" w:rsidP="002D0488">
            <w:pPr>
              <w:pStyle w:val="Kopf8ptafz"/>
            </w:pPr>
            <w:r>
              <w:t>Ich kann die Verfahren mit Fachbegriffen beschreiben.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die Lerninhalte der Stationen 1-6.</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Lernzielkontrolle</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136710">
            <w:pPr>
              <w:pStyle w:val="Kopf8ptafz"/>
              <w:numPr>
                <w:ilvl w:val="0"/>
                <w:numId w:val="0"/>
              </w:numPr>
              <w:ind w:left="227" w:hanging="170"/>
            </w:pPr>
          </w:p>
        </w:tc>
      </w:tr>
    </w:tbl>
    <w:p w:rsidR="001C3AEB" w:rsidRPr="00136710" w:rsidRDefault="001C3AEB" w:rsidP="00A64EA0">
      <w:pPr>
        <w:pStyle w:val="berschrift2"/>
      </w:pPr>
      <w:r w:rsidRPr="00136710">
        <w:rPr>
          <w:rFonts w:eastAsiaTheme="minorHAnsi"/>
        </w:rPr>
        <w:t xml:space="preserve">4. </w:t>
      </w:r>
      <w:r w:rsidRPr="00136710">
        <w:t>Sudoku</w:t>
      </w:r>
      <w:r w:rsidRPr="00136710">
        <w:rPr>
          <w:noProof/>
        </w:rPr>
        <w:drawing>
          <wp:anchor distT="0" distB="0" distL="114300" distR="114300" simplePos="0" relativeHeight="252483584" behindDoc="0" locked="0" layoutInCell="0" allowOverlap="1" wp14:anchorId="53129F0C" wp14:editId="0C6C7903">
            <wp:simplePos x="0" y="0"/>
            <wp:positionH relativeFrom="rightMargin">
              <wp:posOffset>107950</wp:posOffset>
            </wp:positionH>
            <wp:positionV relativeFrom="paragraph">
              <wp:posOffset>0</wp:posOffset>
            </wp:positionV>
            <wp:extent cx="345440" cy="323850"/>
            <wp:effectExtent l="0" t="0" r="0" b="0"/>
            <wp:wrapNone/>
            <wp:docPr id="14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pPr>
        <w:pStyle w:val="Marginaliegrau"/>
        <w:framePr w:wrap="around"/>
      </w:pPr>
      <w:r>
        <w:t>Hinweis: Die Niveaustufen beziehen sich hier auf die Schwierigkeit der Sud</w:t>
      </w:r>
      <w:r>
        <w:t>o</w:t>
      </w:r>
      <w:r>
        <w:t>kus.</w:t>
      </w:r>
    </w:p>
    <w:p w:rsidR="001C3AEB" w:rsidRDefault="001C3AEB" w:rsidP="001C3AEB">
      <w:pPr>
        <w:pStyle w:val="Textkrper"/>
      </w:pPr>
      <w:r>
        <w:t>Sie haben mindestens die Pflichtstationen durchlaufen un</w:t>
      </w:r>
      <w:r w:rsidR="00FA3602">
        <w:t>d wollen nun Ihr Wissen im Gamep</w:t>
      </w:r>
      <w:r>
        <w:t>oint vertiefen? Hier können Sie Sudoku spielen. Beim Sudoku müssen alle Felder so gefüllt werden, dass in jeder Zeile, in jeder Spalte und in jedem Block jeder Buchstabe nur einmal vorkommt.</w:t>
      </w:r>
    </w:p>
    <w:p w:rsidR="001C3AEB" w:rsidRDefault="001C3AEB" w:rsidP="001C3AEB">
      <w:pPr>
        <w:pStyle w:val="Marginaliegrau"/>
        <w:framePr w:wrap="around"/>
      </w:pPr>
      <w:r>
        <w:t xml:space="preserve">Hinweis: Die Basis der Sudokus stammt aus „365 x Sudoku &amp; </w:t>
      </w:r>
      <w:proofErr w:type="spellStart"/>
      <w:r>
        <w:t>Kakuro</w:t>
      </w:r>
      <w:proofErr w:type="spellEnd"/>
      <w:r>
        <w:t>“</w:t>
      </w:r>
    </w:p>
    <w:p w:rsidR="001C3AEB" w:rsidRPr="00E60EAB" w:rsidRDefault="001C3AEB" w:rsidP="001C3AEB">
      <w:pPr>
        <w:pStyle w:val="Textkrper"/>
        <w:rPr>
          <w:lang w:eastAsia="en-US"/>
        </w:rPr>
      </w:pPr>
    </w:p>
    <w:p w:rsidR="001C3AEB" w:rsidRDefault="001C3AEB" w:rsidP="001C3AEB">
      <w:pPr>
        <w:pStyle w:val="Textkrper"/>
      </w:pPr>
      <w:r>
        <w:t>Beantworten Sie nachdem Sie das Lösungswort gefunden haben, die zugehörige Frage</w:t>
      </w:r>
      <w:r w:rsidR="00FA3602">
        <w:t>.</w:t>
      </w:r>
    </w:p>
    <w:p w:rsidR="001C3AEB" w:rsidRDefault="001C3AEB" w:rsidP="00652749">
      <w:pPr>
        <w:pStyle w:val="Abstandszeile"/>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1C3AEB" w:rsidTr="00136710">
        <w:trPr>
          <w:trHeight w:val="567"/>
        </w:trPr>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H</w:t>
            </w: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S</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E</w:t>
            </w:r>
          </w:p>
        </w:tc>
        <w:tc>
          <w:tcPr>
            <w:tcW w:w="567" w:type="dxa"/>
            <w:tcBorders>
              <w:top w:val="single" w:sz="18" w:space="0" w:color="auto"/>
            </w:tcBorders>
            <w:shd w:val="clear" w:color="auto" w:fill="FFFFFF" w:themeFill="background1"/>
            <w:vAlign w:val="center"/>
          </w:tcPr>
          <w:p w:rsidR="001C3AEB" w:rsidRPr="000114FA" w:rsidRDefault="001C3AEB" w:rsidP="002D0488">
            <w:pPr>
              <w:pStyle w:val="Textkrper"/>
              <w:jc w:val="center"/>
              <w:rPr>
                <w:sz w:val="12"/>
              </w:rPr>
            </w:pP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36710">
        <w:trPr>
          <w:trHeight w:val="567"/>
        </w:trPr>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r>
              <w:t>S</w:t>
            </w:r>
          </w:p>
        </w:tc>
        <w:tc>
          <w:tcPr>
            <w:tcW w:w="567" w:type="dxa"/>
            <w:shd w:val="clear" w:color="auto" w:fill="B6DDE8" w:themeFill="accent5" w:themeFillTint="66"/>
            <w:vAlign w:val="bottom"/>
          </w:tcPr>
          <w:p w:rsidR="001C3AEB" w:rsidRPr="002A46D9" w:rsidRDefault="001C3AEB" w:rsidP="002D0488">
            <w:pPr>
              <w:pStyle w:val="Textkrper"/>
              <w:jc w:val="right"/>
              <w:rPr>
                <w:sz w:val="12"/>
              </w:rPr>
            </w:pPr>
            <w:r>
              <w:rPr>
                <w:sz w:val="12"/>
              </w:rPr>
              <w:t>5</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r>
              <w:t>N</w:t>
            </w:r>
          </w:p>
        </w:tc>
        <w:tc>
          <w:tcPr>
            <w:tcW w:w="567" w:type="dxa"/>
            <w:tcBorders>
              <w:left w:val="single" w:sz="18" w:space="0" w:color="auto"/>
            </w:tcBorders>
            <w:shd w:val="clear" w:color="auto" w:fill="B6DDE8" w:themeFill="accent5" w:themeFillTint="66"/>
            <w:vAlign w:val="bottom"/>
          </w:tcPr>
          <w:p w:rsidR="001C3AEB" w:rsidRPr="002A46D9" w:rsidRDefault="001C3AEB" w:rsidP="002D0488">
            <w:pPr>
              <w:pStyle w:val="Textkrper"/>
              <w:jc w:val="right"/>
              <w:rPr>
                <w:sz w:val="12"/>
              </w:rPr>
            </w:pPr>
            <w:r>
              <w:rPr>
                <w:sz w:val="12"/>
              </w:rPr>
              <w:t>6</w:t>
            </w:r>
          </w:p>
        </w:tc>
        <w:tc>
          <w:tcPr>
            <w:tcW w:w="567" w:type="dxa"/>
            <w:shd w:val="clear" w:color="auto" w:fill="FFFFFF" w:themeFill="background1"/>
            <w:vAlign w:val="center"/>
          </w:tcPr>
          <w:p w:rsidR="001C3AEB" w:rsidRDefault="001C3AEB" w:rsidP="002D0488">
            <w:pPr>
              <w:pStyle w:val="Textkrper"/>
              <w:jc w:val="center"/>
            </w:pPr>
            <w:r>
              <w:t>H</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r>
              <w:t>C</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p>
        </w:tc>
        <w:tc>
          <w:tcPr>
            <w:tcW w:w="567" w:type="dxa"/>
            <w:shd w:val="clear" w:color="auto" w:fill="FFFFFF" w:themeFill="background1"/>
            <w:vAlign w:val="center"/>
          </w:tcPr>
          <w:p w:rsidR="001C3AEB" w:rsidRDefault="001C3AEB" w:rsidP="002D0488">
            <w:pPr>
              <w:pStyle w:val="Textkrper"/>
              <w:jc w:val="center"/>
            </w:pPr>
            <w:r>
              <w:t>F</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C</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I</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F</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tcBorders>
            <w:shd w:val="clear" w:color="auto" w:fill="B6DDE8" w:themeFill="accent5" w:themeFillTint="66"/>
            <w:vAlign w:val="bottom"/>
          </w:tcPr>
          <w:p w:rsidR="001C3AEB" w:rsidRPr="002A46D9" w:rsidRDefault="001C3AEB" w:rsidP="002D0488">
            <w:pPr>
              <w:pStyle w:val="Textkrper"/>
              <w:jc w:val="right"/>
              <w:rPr>
                <w:sz w:val="12"/>
              </w:rPr>
            </w:pPr>
            <w:r>
              <w:rPr>
                <w:sz w:val="12"/>
              </w:rPr>
              <w:t>1</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N</w:t>
            </w:r>
          </w:p>
        </w:tc>
      </w:tr>
      <w:tr w:rsidR="001C3AEB" w:rsidTr="00136710">
        <w:trPr>
          <w:trHeight w:val="567"/>
        </w:trPr>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H</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C</w:t>
            </w: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F</w:t>
            </w: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right w:val="single" w:sz="18" w:space="0" w:color="auto"/>
            </w:tcBorders>
            <w:shd w:val="clear" w:color="auto" w:fill="FFFFFF" w:themeFill="background1"/>
            <w:vAlign w:val="center"/>
          </w:tcPr>
          <w:p w:rsidR="001C3AEB" w:rsidRPr="002A46D9" w:rsidRDefault="001C3AEB" w:rsidP="002D0488">
            <w:pPr>
              <w:pStyle w:val="Textkrper"/>
              <w:jc w:val="center"/>
            </w:pPr>
            <w:r w:rsidRPr="002A46D9">
              <w:t>I</w:t>
            </w: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U</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E</w:t>
            </w:r>
          </w:p>
        </w:tc>
        <w:tc>
          <w:tcPr>
            <w:tcW w:w="567" w:type="dxa"/>
            <w:tcBorders>
              <w:top w:val="single" w:sz="18" w:space="0" w:color="auto"/>
              <w:right w:val="single" w:sz="18" w:space="0" w:color="auto"/>
            </w:tcBorders>
            <w:shd w:val="clear" w:color="auto" w:fill="FFFFFF" w:themeFill="background1"/>
            <w:vAlign w:val="center"/>
          </w:tcPr>
          <w:p w:rsidR="001C3AEB" w:rsidRPr="000114FA" w:rsidRDefault="001C3AEB" w:rsidP="002D0488">
            <w:pPr>
              <w:pStyle w:val="Textkrper"/>
              <w:jc w:val="center"/>
              <w:rPr>
                <w:sz w:val="12"/>
              </w:rPr>
            </w:pPr>
          </w:p>
        </w:tc>
      </w:tr>
      <w:tr w:rsidR="001C3AEB" w:rsidTr="00136710">
        <w:trPr>
          <w:trHeight w:val="567"/>
        </w:trPr>
        <w:tc>
          <w:tcPr>
            <w:tcW w:w="567" w:type="dxa"/>
            <w:tcBorders>
              <w:left w:val="single" w:sz="18" w:space="0" w:color="auto"/>
            </w:tcBorders>
            <w:shd w:val="clear" w:color="auto" w:fill="FFFFFF" w:themeFill="background1"/>
            <w:vAlign w:val="center"/>
          </w:tcPr>
          <w:p w:rsidR="001C3AEB" w:rsidRPr="000114FA" w:rsidRDefault="001C3AEB" w:rsidP="002D0488">
            <w:pPr>
              <w:pStyle w:val="Textkrper"/>
              <w:jc w:val="center"/>
              <w:rPr>
                <w:sz w:val="12"/>
              </w:rPr>
            </w:pPr>
            <w:r w:rsidRPr="002A46D9">
              <w:t>E</w:t>
            </w:r>
          </w:p>
        </w:tc>
        <w:tc>
          <w:tcPr>
            <w:tcW w:w="567" w:type="dxa"/>
            <w:shd w:val="clear" w:color="auto" w:fill="FFFFFF" w:themeFill="background1"/>
            <w:vAlign w:val="center"/>
          </w:tcPr>
          <w:p w:rsidR="001C3AEB" w:rsidRDefault="001C3AEB" w:rsidP="002D0488">
            <w:pPr>
              <w:pStyle w:val="Textkrper"/>
              <w:jc w:val="center"/>
            </w:pPr>
            <w:r>
              <w:t>L</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left w:val="single" w:sz="18" w:space="0" w:color="auto"/>
            </w:tcBorders>
            <w:shd w:val="clear" w:color="auto" w:fill="B6DDE8" w:themeFill="accent5" w:themeFillTint="66"/>
            <w:vAlign w:val="bottom"/>
          </w:tcPr>
          <w:p w:rsidR="001C3AEB" w:rsidRPr="002A46D9" w:rsidRDefault="001C3AEB" w:rsidP="002D0488">
            <w:pPr>
              <w:pStyle w:val="Textkrper"/>
              <w:jc w:val="right"/>
              <w:rPr>
                <w:sz w:val="12"/>
              </w:rPr>
            </w:pPr>
            <w:r>
              <w:rPr>
                <w:sz w:val="12"/>
              </w:rPr>
              <w:t>3</w:t>
            </w:r>
          </w:p>
        </w:tc>
        <w:tc>
          <w:tcPr>
            <w:tcW w:w="567" w:type="dxa"/>
            <w:shd w:val="clear" w:color="auto" w:fill="FFFFFF" w:themeFill="background1"/>
            <w:vAlign w:val="center"/>
          </w:tcPr>
          <w:p w:rsidR="001C3AEB"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r>
              <w:t>U</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r>
              <w:t>F</w:t>
            </w:r>
          </w:p>
        </w:tc>
        <w:tc>
          <w:tcPr>
            <w:tcW w:w="567" w:type="dxa"/>
            <w:shd w:val="clear" w:color="auto" w:fill="FFFFFF" w:themeFill="background1"/>
            <w:vAlign w:val="center"/>
          </w:tcPr>
          <w:p w:rsidR="001C3AEB" w:rsidRDefault="001C3AEB" w:rsidP="002D0488">
            <w:pPr>
              <w:pStyle w:val="Textkrper"/>
              <w:jc w:val="center"/>
            </w:pP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U</w:t>
            </w:r>
          </w:p>
        </w:tc>
        <w:tc>
          <w:tcPr>
            <w:tcW w:w="567" w:type="dxa"/>
            <w:tcBorders>
              <w:bottom w:val="single" w:sz="18" w:space="0" w:color="auto"/>
            </w:tcBorders>
            <w:shd w:val="clear" w:color="auto" w:fill="B6DDE8" w:themeFill="accent5" w:themeFillTint="66"/>
            <w:vAlign w:val="bottom"/>
          </w:tcPr>
          <w:p w:rsidR="001C3AEB" w:rsidRPr="002A46D9" w:rsidRDefault="001C3AEB" w:rsidP="002D0488">
            <w:pPr>
              <w:pStyle w:val="Textkrper"/>
              <w:jc w:val="right"/>
              <w:rPr>
                <w:sz w:val="12"/>
              </w:rPr>
            </w:pPr>
            <w:r>
              <w:rPr>
                <w:sz w:val="12"/>
              </w:rPr>
              <w:t>9</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I</w:t>
            </w:r>
          </w:p>
        </w:tc>
        <w:tc>
          <w:tcPr>
            <w:tcW w:w="567" w:type="dxa"/>
            <w:tcBorders>
              <w:left w:val="single" w:sz="18" w:space="0" w:color="auto"/>
              <w:bottom w:val="single" w:sz="18" w:space="0" w:color="auto"/>
            </w:tcBorders>
            <w:shd w:val="clear" w:color="auto" w:fill="B6DDE8" w:themeFill="accent5" w:themeFillTint="66"/>
            <w:vAlign w:val="bottom"/>
          </w:tcPr>
          <w:p w:rsidR="001C3AEB" w:rsidRPr="002A46D9" w:rsidRDefault="001C3AEB" w:rsidP="002D0488">
            <w:pPr>
              <w:pStyle w:val="Textkrper"/>
              <w:jc w:val="right"/>
              <w:rPr>
                <w:sz w:val="12"/>
              </w:rPr>
            </w:pPr>
            <w:r>
              <w:rPr>
                <w:sz w:val="12"/>
              </w:rPr>
              <w:t>8</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F</w:t>
            </w:r>
          </w:p>
        </w:tc>
        <w:tc>
          <w:tcPr>
            <w:tcW w:w="567" w:type="dxa"/>
            <w:tcBorders>
              <w:bottom w:val="single" w:sz="18" w:space="0" w:color="auto"/>
              <w:right w:val="single" w:sz="18" w:space="0" w:color="auto"/>
            </w:tcBorders>
            <w:shd w:val="clear" w:color="auto" w:fill="FFFFFF" w:themeFill="background1"/>
            <w:vAlign w:val="center"/>
          </w:tcPr>
          <w:p w:rsidR="001C3AEB" w:rsidRPr="000114FA" w:rsidRDefault="001C3AEB" w:rsidP="002D0488">
            <w:pPr>
              <w:pStyle w:val="Textkrper"/>
              <w:jc w:val="center"/>
              <w:rPr>
                <w:sz w:val="12"/>
              </w:rPr>
            </w:pP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C</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36710">
        <w:trPr>
          <w:trHeight w:val="567"/>
        </w:trPr>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r>
              <w:t>N</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H</w:t>
            </w:r>
          </w:p>
        </w:tc>
        <w:tc>
          <w:tcPr>
            <w:tcW w:w="567" w:type="dxa"/>
            <w:tcBorders>
              <w:top w:val="single" w:sz="18" w:space="0" w:color="auto"/>
              <w:right w:val="single" w:sz="18" w:space="0" w:color="auto"/>
            </w:tcBorders>
            <w:shd w:val="clear" w:color="auto" w:fill="FFFFFF" w:themeFill="background1"/>
            <w:vAlign w:val="center"/>
          </w:tcPr>
          <w:p w:rsidR="001C3AEB" w:rsidRPr="00494DFE" w:rsidRDefault="001C3AEB" w:rsidP="002D0488">
            <w:pPr>
              <w:pStyle w:val="Textkrper"/>
              <w:jc w:val="center"/>
            </w:pPr>
            <w:r>
              <w:t>E</w:t>
            </w:r>
          </w:p>
        </w:tc>
        <w:tc>
          <w:tcPr>
            <w:tcW w:w="567" w:type="dxa"/>
            <w:tcBorders>
              <w:top w:val="single" w:sz="18" w:space="0" w:color="auto"/>
              <w:left w:val="single" w:sz="18" w:space="0" w:color="auto"/>
            </w:tcBorders>
            <w:shd w:val="clear" w:color="auto" w:fill="FFFFFF" w:themeFill="background1"/>
            <w:vAlign w:val="center"/>
          </w:tcPr>
          <w:p w:rsidR="001C3AEB" w:rsidRPr="00494DFE" w:rsidRDefault="001C3AEB" w:rsidP="002D0488">
            <w:pPr>
              <w:pStyle w:val="Textkrper"/>
              <w:jc w:val="center"/>
            </w:pPr>
            <w:r>
              <w:t>C</w:t>
            </w: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S</w:t>
            </w: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L</w:t>
            </w:r>
          </w:p>
        </w:tc>
        <w:tc>
          <w:tcPr>
            <w:tcW w:w="567" w:type="dxa"/>
            <w:tcBorders>
              <w:top w:val="single" w:sz="18" w:space="0" w:color="auto"/>
              <w:left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top w:val="single" w:sz="18" w:space="0" w:color="auto"/>
            </w:tcBorders>
            <w:shd w:val="clear" w:color="auto" w:fill="FFFFFF" w:themeFill="background1"/>
            <w:vAlign w:val="center"/>
          </w:tcPr>
          <w:p w:rsidR="001C3AEB" w:rsidRDefault="001C3AEB" w:rsidP="002D0488">
            <w:pPr>
              <w:pStyle w:val="Textkrper"/>
              <w:jc w:val="center"/>
            </w:pPr>
            <w:r>
              <w:t>U</w:t>
            </w:r>
          </w:p>
        </w:tc>
        <w:tc>
          <w:tcPr>
            <w:tcW w:w="567" w:type="dxa"/>
            <w:tcBorders>
              <w:top w:val="single" w:sz="18" w:space="0" w:color="auto"/>
              <w:right w:val="single" w:sz="18" w:space="0" w:color="auto"/>
            </w:tcBorders>
            <w:shd w:val="clear" w:color="auto" w:fill="FFFFFF" w:themeFill="background1"/>
            <w:vAlign w:val="center"/>
          </w:tcPr>
          <w:p w:rsidR="001C3AEB" w:rsidRDefault="001C3AEB" w:rsidP="002D0488">
            <w:pPr>
              <w:pStyle w:val="Textkrper"/>
              <w:jc w:val="center"/>
            </w:pPr>
          </w:p>
        </w:tc>
      </w:tr>
      <w:tr w:rsidR="001C3AEB" w:rsidTr="00136710">
        <w:trPr>
          <w:trHeight w:val="567"/>
        </w:trPr>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p>
        </w:tc>
        <w:tc>
          <w:tcPr>
            <w:tcW w:w="567" w:type="dxa"/>
            <w:shd w:val="clear" w:color="auto" w:fill="FFFFFF" w:themeFill="background1"/>
            <w:vAlign w:val="center"/>
          </w:tcPr>
          <w:p w:rsidR="001C3AEB" w:rsidRPr="000114FA" w:rsidRDefault="001C3AEB" w:rsidP="002D0488">
            <w:pPr>
              <w:pStyle w:val="Textkrper"/>
              <w:jc w:val="center"/>
              <w:rPr>
                <w:sz w:val="12"/>
              </w:rPr>
            </w:pPr>
            <w:r w:rsidRPr="002A46D9">
              <w:t>U</w:t>
            </w:r>
          </w:p>
        </w:tc>
        <w:tc>
          <w:tcPr>
            <w:tcW w:w="567" w:type="dxa"/>
            <w:tcBorders>
              <w:right w:val="single" w:sz="18" w:space="0" w:color="auto"/>
            </w:tcBorders>
            <w:shd w:val="clear" w:color="auto" w:fill="B6DDE8" w:themeFill="accent5" w:themeFillTint="66"/>
            <w:vAlign w:val="bottom"/>
          </w:tcPr>
          <w:p w:rsidR="001C3AEB" w:rsidRPr="002A46D9" w:rsidRDefault="001C3AEB" w:rsidP="002D0488">
            <w:pPr>
              <w:pStyle w:val="Textkrper"/>
              <w:jc w:val="right"/>
              <w:rPr>
                <w:sz w:val="12"/>
              </w:rPr>
            </w:pPr>
            <w:r>
              <w:rPr>
                <w:sz w:val="12"/>
              </w:rPr>
              <w:t>4</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r>
              <w:t>N</w:t>
            </w:r>
          </w:p>
        </w:tc>
        <w:tc>
          <w:tcPr>
            <w:tcW w:w="567" w:type="dxa"/>
            <w:shd w:val="clear" w:color="auto" w:fill="FFFFFF" w:themeFill="background1"/>
            <w:vAlign w:val="center"/>
          </w:tcPr>
          <w:p w:rsidR="001C3AEB" w:rsidRDefault="001C3AEB" w:rsidP="002D0488">
            <w:pPr>
              <w:pStyle w:val="Textkrper"/>
              <w:jc w:val="center"/>
            </w:pPr>
            <w:r>
              <w:t>I</w:t>
            </w:r>
          </w:p>
        </w:tc>
        <w:tc>
          <w:tcPr>
            <w:tcW w:w="567" w:type="dxa"/>
            <w:tcBorders>
              <w:right w:val="single" w:sz="18" w:space="0" w:color="auto"/>
            </w:tcBorders>
            <w:shd w:val="clear" w:color="auto" w:fill="FFFFFF" w:themeFill="background1"/>
            <w:vAlign w:val="center"/>
          </w:tcPr>
          <w:p w:rsidR="001C3AEB" w:rsidRPr="000114FA" w:rsidRDefault="001C3AEB" w:rsidP="002D0488">
            <w:pPr>
              <w:pStyle w:val="Textkrper"/>
              <w:jc w:val="center"/>
              <w:rPr>
                <w:sz w:val="12"/>
              </w:rPr>
            </w:pPr>
            <w:r w:rsidRPr="002A46D9">
              <w:t>H</w:t>
            </w:r>
          </w:p>
        </w:tc>
        <w:tc>
          <w:tcPr>
            <w:tcW w:w="567" w:type="dxa"/>
            <w:tcBorders>
              <w:left w:val="single" w:sz="18" w:space="0" w:color="auto"/>
            </w:tcBorders>
            <w:shd w:val="clear" w:color="auto" w:fill="FFFFFF" w:themeFill="background1"/>
            <w:vAlign w:val="center"/>
          </w:tcPr>
          <w:p w:rsidR="001C3AEB" w:rsidRDefault="001C3AEB" w:rsidP="002D0488">
            <w:pPr>
              <w:pStyle w:val="Textkrper"/>
              <w:jc w:val="center"/>
            </w:pPr>
            <w:r>
              <w:t>S</w:t>
            </w:r>
          </w:p>
        </w:tc>
        <w:tc>
          <w:tcPr>
            <w:tcW w:w="567" w:type="dxa"/>
            <w:shd w:val="clear" w:color="auto" w:fill="B6DDE8" w:themeFill="accent5" w:themeFillTint="66"/>
            <w:vAlign w:val="bottom"/>
          </w:tcPr>
          <w:p w:rsidR="001C3AEB" w:rsidRPr="002A46D9" w:rsidRDefault="001C3AEB" w:rsidP="002D0488">
            <w:pPr>
              <w:pStyle w:val="Textkrper"/>
              <w:jc w:val="right"/>
              <w:rPr>
                <w:sz w:val="12"/>
              </w:rPr>
            </w:pPr>
            <w:r>
              <w:rPr>
                <w:sz w:val="12"/>
              </w:rPr>
              <w:t>2</w:t>
            </w:r>
          </w:p>
        </w:tc>
        <w:tc>
          <w:tcPr>
            <w:tcW w:w="567" w:type="dxa"/>
            <w:tcBorders>
              <w:right w:val="single" w:sz="18" w:space="0" w:color="auto"/>
            </w:tcBorders>
            <w:shd w:val="clear" w:color="auto" w:fill="FFFFFF" w:themeFill="background1"/>
            <w:vAlign w:val="center"/>
          </w:tcPr>
          <w:p w:rsidR="001C3AEB" w:rsidRDefault="001C3AEB" w:rsidP="002D0488">
            <w:pPr>
              <w:pStyle w:val="Textkrper"/>
              <w:jc w:val="center"/>
            </w:pPr>
            <w:r>
              <w:t>E</w:t>
            </w:r>
          </w:p>
        </w:tc>
      </w:tr>
      <w:tr w:rsidR="001C3AEB"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I</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r>
              <w:t>S</w:t>
            </w:r>
          </w:p>
        </w:tc>
        <w:tc>
          <w:tcPr>
            <w:tcW w:w="567" w:type="dxa"/>
            <w:tcBorders>
              <w:bottom w:val="single" w:sz="18" w:space="0" w:color="auto"/>
              <w:right w:val="single" w:sz="18" w:space="0" w:color="auto"/>
            </w:tcBorders>
            <w:shd w:val="clear" w:color="auto" w:fill="FFFFFF" w:themeFill="background1"/>
            <w:vAlign w:val="center"/>
          </w:tcPr>
          <w:p w:rsidR="001C3AEB" w:rsidRDefault="001C3AEB" w:rsidP="002D0488">
            <w:pPr>
              <w:pStyle w:val="Textkrper"/>
              <w:jc w:val="center"/>
            </w:pPr>
            <w:r>
              <w:t>C</w:t>
            </w: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right w:val="single" w:sz="18" w:space="0" w:color="auto"/>
            </w:tcBorders>
            <w:shd w:val="clear" w:color="auto" w:fill="B6DDE8" w:themeFill="accent5" w:themeFillTint="66"/>
            <w:vAlign w:val="bottom"/>
          </w:tcPr>
          <w:p w:rsidR="001C3AEB" w:rsidRPr="002A46D9" w:rsidRDefault="001C3AEB" w:rsidP="002D0488">
            <w:pPr>
              <w:pStyle w:val="Textkrper"/>
              <w:jc w:val="right"/>
              <w:rPr>
                <w:sz w:val="12"/>
              </w:rPr>
            </w:pPr>
            <w:r>
              <w:rPr>
                <w:sz w:val="12"/>
              </w:rPr>
              <w:t>7</w:t>
            </w:r>
          </w:p>
        </w:tc>
        <w:tc>
          <w:tcPr>
            <w:tcW w:w="567" w:type="dxa"/>
            <w:tcBorders>
              <w:left w:val="single" w:sz="18" w:space="0" w:color="auto"/>
              <w:bottom w:val="single" w:sz="18" w:space="0" w:color="auto"/>
            </w:tcBorders>
            <w:shd w:val="clear" w:color="auto" w:fill="FFFFFF" w:themeFill="background1"/>
            <w:vAlign w:val="center"/>
          </w:tcPr>
          <w:p w:rsidR="001C3AEB" w:rsidRDefault="001C3AEB" w:rsidP="002D0488">
            <w:pPr>
              <w:pStyle w:val="Textkrper"/>
              <w:jc w:val="center"/>
            </w:pPr>
            <w:r>
              <w:t>N</w:t>
            </w:r>
          </w:p>
        </w:tc>
        <w:tc>
          <w:tcPr>
            <w:tcW w:w="567" w:type="dxa"/>
            <w:tcBorders>
              <w:bottom w:val="single" w:sz="18" w:space="0" w:color="auto"/>
            </w:tcBorders>
            <w:shd w:val="clear" w:color="auto" w:fill="FFFFFF" w:themeFill="background1"/>
            <w:vAlign w:val="center"/>
          </w:tcPr>
          <w:p w:rsidR="001C3AEB" w:rsidRDefault="001C3AEB" w:rsidP="002D0488">
            <w:pPr>
              <w:pStyle w:val="Textkrper"/>
              <w:jc w:val="center"/>
            </w:pPr>
          </w:p>
        </w:tc>
        <w:tc>
          <w:tcPr>
            <w:tcW w:w="567" w:type="dxa"/>
            <w:tcBorders>
              <w:bottom w:val="single" w:sz="18" w:space="0" w:color="auto"/>
              <w:right w:val="single" w:sz="18" w:space="0" w:color="auto"/>
            </w:tcBorders>
            <w:shd w:val="clear" w:color="auto" w:fill="FFFFFF" w:themeFill="background1"/>
            <w:vAlign w:val="center"/>
          </w:tcPr>
          <w:p w:rsidR="001C3AEB" w:rsidRPr="00494DFE" w:rsidRDefault="001C3AEB" w:rsidP="002D0488">
            <w:pPr>
              <w:pStyle w:val="Textkrper"/>
              <w:jc w:val="center"/>
            </w:pPr>
            <w:r>
              <w:t>L</w:t>
            </w:r>
          </w:p>
        </w:tc>
      </w:tr>
    </w:tbl>
    <w:p w:rsidR="001C3AEB" w:rsidRDefault="001C3AEB" w:rsidP="00652749">
      <w:pPr>
        <w:pStyle w:val="Abstandszeile"/>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1C3AEB" w:rsidTr="00136710">
        <w:trPr>
          <w:trHeight w:val="567"/>
        </w:trPr>
        <w:tc>
          <w:tcPr>
            <w:tcW w:w="567" w:type="dxa"/>
            <w:vAlign w:val="bottom"/>
          </w:tcPr>
          <w:p w:rsidR="001C3AEB" w:rsidRPr="000114FA" w:rsidRDefault="001C3AEB" w:rsidP="002D0488">
            <w:pPr>
              <w:pStyle w:val="Textkrper"/>
              <w:jc w:val="right"/>
              <w:rPr>
                <w:sz w:val="12"/>
              </w:rPr>
            </w:pPr>
            <w:r>
              <w:rPr>
                <w:sz w:val="12"/>
              </w:rPr>
              <w:t>1</w:t>
            </w:r>
          </w:p>
        </w:tc>
        <w:tc>
          <w:tcPr>
            <w:tcW w:w="567" w:type="dxa"/>
            <w:vAlign w:val="bottom"/>
          </w:tcPr>
          <w:p w:rsidR="001C3AEB" w:rsidRPr="000114FA" w:rsidRDefault="001C3AEB" w:rsidP="002D0488">
            <w:pPr>
              <w:pStyle w:val="Textkrper"/>
              <w:jc w:val="right"/>
              <w:rPr>
                <w:sz w:val="12"/>
              </w:rPr>
            </w:pPr>
            <w:r>
              <w:rPr>
                <w:sz w:val="12"/>
              </w:rPr>
              <w:t>2</w:t>
            </w:r>
          </w:p>
        </w:tc>
        <w:tc>
          <w:tcPr>
            <w:tcW w:w="567" w:type="dxa"/>
            <w:vAlign w:val="bottom"/>
          </w:tcPr>
          <w:p w:rsidR="001C3AEB" w:rsidRPr="000114FA" w:rsidRDefault="001C3AEB" w:rsidP="002D0488">
            <w:pPr>
              <w:pStyle w:val="Textkrper"/>
              <w:jc w:val="right"/>
              <w:rPr>
                <w:sz w:val="12"/>
              </w:rPr>
            </w:pPr>
            <w:r>
              <w:rPr>
                <w:sz w:val="12"/>
              </w:rPr>
              <w:t>3</w:t>
            </w:r>
          </w:p>
        </w:tc>
        <w:tc>
          <w:tcPr>
            <w:tcW w:w="567" w:type="dxa"/>
            <w:vAlign w:val="bottom"/>
          </w:tcPr>
          <w:p w:rsidR="001C3AEB" w:rsidRPr="000114FA" w:rsidRDefault="001C3AEB" w:rsidP="002D0488">
            <w:pPr>
              <w:pStyle w:val="Textkrper"/>
              <w:jc w:val="right"/>
              <w:rPr>
                <w:sz w:val="12"/>
              </w:rPr>
            </w:pPr>
            <w:r>
              <w:rPr>
                <w:sz w:val="12"/>
              </w:rPr>
              <w:t>4</w:t>
            </w:r>
          </w:p>
        </w:tc>
        <w:tc>
          <w:tcPr>
            <w:tcW w:w="567" w:type="dxa"/>
            <w:vAlign w:val="bottom"/>
          </w:tcPr>
          <w:p w:rsidR="001C3AEB" w:rsidRPr="000114FA" w:rsidRDefault="001C3AEB" w:rsidP="002D0488">
            <w:pPr>
              <w:pStyle w:val="Textkrper"/>
              <w:jc w:val="right"/>
              <w:rPr>
                <w:sz w:val="12"/>
              </w:rPr>
            </w:pPr>
            <w:r>
              <w:rPr>
                <w:sz w:val="12"/>
              </w:rPr>
              <w:t>5</w:t>
            </w:r>
          </w:p>
        </w:tc>
        <w:tc>
          <w:tcPr>
            <w:tcW w:w="567" w:type="dxa"/>
            <w:vAlign w:val="bottom"/>
          </w:tcPr>
          <w:p w:rsidR="001C3AEB" w:rsidRPr="000114FA" w:rsidRDefault="001C3AEB" w:rsidP="002D0488">
            <w:pPr>
              <w:pStyle w:val="Textkrper"/>
              <w:jc w:val="right"/>
              <w:rPr>
                <w:sz w:val="12"/>
              </w:rPr>
            </w:pPr>
            <w:r>
              <w:rPr>
                <w:sz w:val="12"/>
              </w:rPr>
              <w:t>6</w:t>
            </w:r>
          </w:p>
        </w:tc>
        <w:tc>
          <w:tcPr>
            <w:tcW w:w="567" w:type="dxa"/>
            <w:vAlign w:val="bottom"/>
          </w:tcPr>
          <w:p w:rsidR="001C3AEB" w:rsidRPr="000114FA" w:rsidRDefault="001C3AEB" w:rsidP="002D0488">
            <w:pPr>
              <w:pStyle w:val="Textkrper"/>
              <w:jc w:val="right"/>
              <w:rPr>
                <w:sz w:val="12"/>
              </w:rPr>
            </w:pPr>
            <w:r>
              <w:rPr>
                <w:sz w:val="12"/>
              </w:rPr>
              <w:t>7</w:t>
            </w:r>
          </w:p>
        </w:tc>
        <w:tc>
          <w:tcPr>
            <w:tcW w:w="567" w:type="dxa"/>
            <w:vAlign w:val="bottom"/>
          </w:tcPr>
          <w:p w:rsidR="001C3AEB" w:rsidRPr="000114FA" w:rsidRDefault="001C3AEB" w:rsidP="002D0488">
            <w:pPr>
              <w:pStyle w:val="Textkrper"/>
              <w:jc w:val="right"/>
              <w:rPr>
                <w:sz w:val="12"/>
              </w:rPr>
            </w:pPr>
            <w:r>
              <w:rPr>
                <w:sz w:val="12"/>
              </w:rPr>
              <w:t>8</w:t>
            </w:r>
          </w:p>
        </w:tc>
        <w:tc>
          <w:tcPr>
            <w:tcW w:w="567" w:type="dxa"/>
            <w:vAlign w:val="bottom"/>
          </w:tcPr>
          <w:p w:rsidR="001C3AEB" w:rsidRPr="000114FA" w:rsidRDefault="001C3AEB" w:rsidP="002D0488">
            <w:pPr>
              <w:pStyle w:val="Textkrper"/>
              <w:jc w:val="right"/>
              <w:rPr>
                <w:sz w:val="12"/>
              </w:rPr>
            </w:pPr>
            <w:r>
              <w:rPr>
                <w:sz w:val="12"/>
              </w:rPr>
              <w:t>9</w:t>
            </w:r>
          </w:p>
        </w:tc>
      </w:tr>
    </w:tbl>
    <w:p w:rsidR="00136710" w:rsidRDefault="00136710" w:rsidP="004A1C71">
      <w:pPr>
        <w:pStyle w:val="Abstandszeile"/>
      </w:pPr>
    </w:p>
    <w:p w:rsidR="001C3AEB" w:rsidRPr="000114FA" w:rsidRDefault="001C3AEB" w:rsidP="001C3AEB">
      <w:pPr>
        <w:pStyle w:val="Textkrper"/>
        <w:rPr>
          <w:b/>
          <w:u w:val="single"/>
        </w:rPr>
      </w:pPr>
      <w:r w:rsidRPr="000114FA">
        <w:rPr>
          <w:b/>
          <w:u w:val="single"/>
        </w:rPr>
        <w:t>Frage zum Sudoku:</w:t>
      </w:r>
    </w:p>
    <w:p w:rsidR="001C3AEB" w:rsidRDefault="001C3AEB" w:rsidP="001C3AEB">
      <w:pPr>
        <w:pStyle w:val="Textkrper"/>
      </w:pPr>
      <w:r>
        <w:t>Wann und warum muss man diese Tätigkeit bei der Beschichtung von Metallen durc</w:t>
      </w:r>
      <w:r>
        <w:t>h</w:t>
      </w:r>
      <w:r>
        <w:t>führen?</w:t>
      </w:r>
    </w:p>
    <w:p w:rsidR="00136710" w:rsidRDefault="001C3AEB" w:rsidP="00136710">
      <w:pPr>
        <w:pStyle w:val="AufgabeLckentext"/>
      </w:pPr>
      <w:r>
        <w:t>..........................................................................................................................................................................................................................................................................................................................................................................................................................................</w:t>
      </w:r>
      <w:r w:rsidR="00136710">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011D1"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8011D1" w:rsidRDefault="008011D1" w:rsidP="007E5967">
            <w:pPr>
              <w:pStyle w:val="Tabelle6pt"/>
              <w:rPr>
                <w:color w:val="000000"/>
              </w:rPr>
            </w:pPr>
            <w:r>
              <w:lastRenderedPageBreak/>
              <w:br w:type="page"/>
              <w:t>Lernfeld</w:t>
            </w:r>
          </w:p>
          <w:p w:rsidR="008011D1" w:rsidRDefault="008011D1" w:rsidP="007E5967">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8011D1" w:rsidRDefault="008011D1" w:rsidP="007E5967">
            <w:pPr>
              <w:pStyle w:val="Tabelle6pt"/>
            </w:pPr>
            <w:r>
              <w:t>Titel</w:t>
            </w:r>
          </w:p>
          <w:p w:rsidR="008011D1" w:rsidRPr="00F50BDC" w:rsidRDefault="008011D1" w:rsidP="007E5967">
            <w:pPr>
              <w:rPr>
                <w:b/>
              </w:rPr>
            </w:pPr>
            <w:r w:rsidRPr="00F50BDC">
              <w:rPr>
                <w:b/>
              </w:rPr>
              <w:t>Station 8: Gamepoint</w:t>
            </w:r>
            <w:r>
              <w:rPr>
                <w:b/>
              </w:rPr>
              <w:t xml:space="preserve"> 4</w:t>
            </w:r>
          </w:p>
        </w:tc>
        <w:tc>
          <w:tcPr>
            <w:tcW w:w="188" w:type="dxa"/>
            <w:vMerge w:val="restart"/>
            <w:tcBorders>
              <w:top w:val="nil"/>
              <w:left w:val="single" w:sz="4" w:space="0" w:color="auto"/>
              <w:bottom w:val="nil"/>
              <w:right w:val="single" w:sz="4" w:space="0" w:color="auto"/>
            </w:tcBorders>
            <w:shd w:val="clear" w:color="auto" w:fill="FFFFFF"/>
          </w:tcPr>
          <w:p w:rsidR="008011D1" w:rsidRPr="004B658C" w:rsidRDefault="008011D1" w:rsidP="007E5967"/>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011D1" w:rsidRDefault="008011D1" w:rsidP="007E5967">
            <w:pPr>
              <w:pStyle w:val="Tabelle6pt"/>
            </w:pPr>
          </w:p>
          <w:p w:rsidR="008011D1" w:rsidRPr="00B51DE9" w:rsidRDefault="008011D1" w:rsidP="007E5967">
            <w:pPr>
              <w:pStyle w:val="TabelleKopfmitte"/>
              <w:rPr>
                <w:rFonts w:eastAsia="Calibri"/>
              </w:rPr>
            </w:pPr>
            <w:r>
              <w:t>F1.01.03.08</w:t>
            </w:r>
          </w:p>
        </w:tc>
      </w:tr>
      <w:tr w:rsidR="008011D1" w:rsidRPr="00B51DE9" w:rsidTr="007E5967">
        <w:tc>
          <w:tcPr>
            <w:tcW w:w="7348" w:type="dxa"/>
            <w:gridSpan w:val="2"/>
            <w:tcBorders>
              <w:left w:val="single" w:sz="4" w:space="0" w:color="auto"/>
              <w:bottom w:val="single" w:sz="4" w:space="0" w:color="auto"/>
              <w:right w:val="single" w:sz="4" w:space="0" w:color="auto"/>
            </w:tcBorders>
            <w:hideMark/>
          </w:tcPr>
          <w:p w:rsidR="008011D1" w:rsidRPr="004B658C" w:rsidRDefault="008011D1" w:rsidP="007E5967">
            <w:pPr>
              <w:pStyle w:val="Tabelle6pt"/>
            </w:pPr>
            <w:r>
              <w:t>Kompetenzbereiche:</w:t>
            </w:r>
          </w:p>
          <w:p w:rsidR="008011D1" w:rsidRDefault="008011D1" w:rsidP="007E5967">
            <w:pPr>
              <w:pStyle w:val="Kopf8ptafz"/>
            </w:pPr>
            <w:r>
              <w:t>Ich kann Werkstoffe objektbezogen auswählen und verarbeiten</w:t>
            </w:r>
            <w:r w:rsidR="00FA3602">
              <w:t>.</w:t>
            </w:r>
          </w:p>
          <w:p w:rsidR="008011D1" w:rsidRDefault="008011D1" w:rsidP="007E5967">
            <w:pPr>
              <w:pStyle w:val="Kopf8ptafz"/>
            </w:pPr>
            <w:r>
              <w:t>Ich kann Werkzeuge und Maschinen einsetzen.</w:t>
            </w:r>
          </w:p>
        </w:tc>
        <w:tc>
          <w:tcPr>
            <w:tcW w:w="188" w:type="dxa"/>
            <w:vMerge/>
            <w:tcBorders>
              <w:left w:val="single" w:sz="4" w:space="0" w:color="auto"/>
              <w:bottom w:val="nil"/>
              <w:right w:val="nil"/>
            </w:tcBorders>
            <w:vAlign w:val="center"/>
            <w:hideMark/>
          </w:tcPr>
          <w:p w:rsidR="008011D1" w:rsidRDefault="008011D1" w:rsidP="007E5967">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011D1" w:rsidRPr="00B51DE9" w:rsidTr="007E5967">
              <w:trPr>
                <w:trHeight w:val="284"/>
              </w:trPr>
              <w:tc>
                <w:tcPr>
                  <w:tcW w:w="2090" w:type="dxa"/>
                  <w:shd w:val="clear" w:color="auto" w:fill="D9D9D9" w:themeFill="background1" w:themeFillShade="D9"/>
                </w:tcPr>
                <w:p w:rsidR="008011D1" w:rsidRPr="00B51DE9" w:rsidRDefault="008011D1" w:rsidP="007E5967">
                  <w:pPr>
                    <w:pStyle w:val="TabelleKopfmitte"/>
                  </w:pPr>
                  <w:r w:rsidRPr="00B51DE9">
                    <w:t>L</w:t>
                  </w:r>
                  <w:r>
                    <w:t>ösung</w:t>
                  </w:r>
                </w:p>
              </w:tc>
            </w:tr>
          </w:tbl>
          <w:p w:rsidR="008011D1" w:rsidRPr="00B51DE9" w:rsidRDefault="008011D1" w:rsidP="007E5967"/>
        </w:tc>
      </w:tr>
    </w:tbl>
    <w:p w:rsidR="008011D1" w:rsidRPr="00136710" w:rsidRDefault="008011D1" w:rsidP="00A64EA0">
      <w:pPr>
        <w:pStyle w:val="berschrift2"/>
      </w:pPr>
      <w:r w:rsidRPr="00136710">
        <w:rPr>
          <w:rFonts w:eastAsiaTheme="minorHAnsi"/>
        </w:rPr>
        <w:t xml:space="preserve">4. </w:t>
      </w:r>
      <w:r w:rsidRPr="00136710">
        <w:t>Sudoku</w:t>
      </w:r>
      <w:r w:rsidRPr="00136710">
        <w:rPr>
          <w:noProof/>
        </w:rPr>
        <w:drawing>
          <wp:anchor distT="0" distB="0" distL="114300" distR="114300" simplePos="0" relativeHeight="252609536" behindDoc="0" locked="0" layoutInCell="0" allowOverlap="1" wp14:anchorId="176A3C62" wp14:editId="619B3931">
            <wp:simplePos x="0" y="0"/>
            <wp:positionH relativeFrom="rightMargin">
              <wp:posOffset>107950</wp:posOffset>
            </wp:positionH>
            <wp:positionV relativeFrom="paragraph">
              <wp:posOffset>0</wp:posOffset>
            </wp:positionV>
            <wp:extent cx="345440" cy="323850"/>
            <wp:effectExtent l="0" t="0" r="0" b="0"/>
            <wp:wrapNone/>
            <wp:docPr id="15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8011D1" w:rsidTr="00136710">
        <w:trPr>
          <w:trHeight w:val="567"/>
        </w:trPr>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t>L</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F</w:t>
            </w:r>
          </w:p>
        </w:tc>
        <w:tc>
          <w:tcPr>
            <w:tcW w:w="567" w:type="dxa"/>
            <w:tcBorders>
              <w:top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t>H</w:t>
            </w:r>
          </w:p>
        </w:tc>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t>S</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U</w:t>
            </w:r>
          </w:p>
        </w:tc>
        <w:tc>
          <w:tcPr>
            <w:tcW w:w="567" w:type="dxa"/>
            <w:tcBorders>
              <w:top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N</w:t>
            </w:r>
          </w:p>
        </w:tc>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t>E</w:t>
            </w:r>
          </w:p>
        </w:tc>
        <w:tc>
          <w:tcPr>
            <w:tcW w:w="567" w:type="dxa"/>
            <w:tcBorders>
              <w:top w:val="single" w:sz="18" w:space="0" w:color="auto"/>
            </w:tcBorders>
            <w:shd w:val="clear" w:color="auto" w:fill="FFFFFF" w:themeFill="background1"/>
            <w:vAlign w:val="center"/>
          </w:tcPr>
          <w:p w:rsidR="008011D1" w:rsidRPr="000114FA" w:rsidRDefault="008011D1" w:rsidP="007E5967">
            <w:pPr>
              <w:pStyle w:val="Textkrper"/>
              <w:jc w:val="center"/>
              <w:rPr>
                <w:sz w:val="12"/>
              </w:rPr>
            </w:pPr>
            <w:r>
              <w:rPr>
                <w:b/>
                <w:color w:val="00B050"/>
                <w:sz w:val="22"/>
                <w:szCs w:val="22"/>
              </w:rPr>
              <w:t>I</w:t>
            </w:r>
          </w:p>
        </w:tc>
        <w:tc>
          <w:tcPr>
            <w:tcW w:w="567" w:type="dxa"/>
            <w:tcBorders>
              <w:top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C</w:t>
            </w:r>
          </w:p>
        </w:tc>
      </w:tr>
      <w:tr w:rsidR="008011D1" w:rsidTr="00136710">
        <w:trPr>
          <w:trHeight w:val="567"/>
        </w:trPr>
        <w:tc>
          <w:tcPr>
            <w:tcW w:w="567" w:type="dxa"/>
            <w:tcBorders>
              <w:left w:val="single" w:sz="18" w:space="0" w:color="auto"/>
            </w:tcBorders>
            <w:shd w:val="clear" w:color="auto" w:fill="FFFFFF" w:themeFill="background1"/>
            <w:vAlign w:val="center"/>
          </w:tcPr>
          <w:p w:rsidR="008011D1" w:rsidRDefault="008011D1" w:rsidP="007E5967">
            <w:pPr>
              <w:pStyle w:val="Textkrper"/>
              <w:jc w:val="center"/>
            </w:pPr>
            <w:r>
              <w:t>S</w:t>
            </w:r>
          </w:p>
        </w:tc>
        <w:tc>
          <w:tcPr>
            <w:tcW w:w="567" w:type="dxa"/>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E</w:t>
            </w:r>
            <w:r>
              <w:rPr>
                <w:sz w:val="12"/>
              </w:rPr>
              <w:t xml:space="preserve"> 5</w:t>
            </w:r>
          </w:p>
        </w:tc>
        <w:tc>
          <w:tcPr>
            <w:tcW w:w="567" w:type="dxa"/>
            <w:tcBorders>
              <w:right w:val="single" w:sz="18" w:space="0" w:color="auto"/>
            </w:tcBorders>
            <w:shd w:val="clear" w:color="auto" w:fill="FFFFFF" w:themeFill="background1"/>
            <w:vAlign w:val="center"/>
          </w:tcPr>
          <w:p w:rsidR="008011D1" w:rsidRDefault="008011D1" w:rsidP="007E5967">
            <w:pPr>
              <w:pStyle w:val="Textkrper"/>
              <w:jc w:val="center"/>
            </w:pPr>
            <w:r>
              <w:t>N</w:t>
            </w:r>
          </w:p>
        </w:tc>
        <w:tc>
          <w:tcPr>
            <w:tcW w:w="567" w:type="dxa"/>
            <w:tcBorders>
              <w:left w:val="single" w:sz="18" w:space="0" w:color="auto"/>
            </w:tcBorders>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I</w:t>
            </w:r>
            <w:r>
              <w:rPr>
                <w:sz w:val="12"/>
              </w:rPr>
              <w:t xml:space="preserve"> 6</w:t>
            </w:r>
          </w:p>
        </w:tc>
        <w:tc>
          <w:tcPr>
            <w:tcW w:w="567" w:type="dxa"/>
            <w:shd w:val="clear" w:color="auto" w:fill="FFFFFF" w:themeFill="background1"/>
            <w:vAlign w:val="center"/>
          </w:tcPr>
          <w:p w:rsidR="008011D1" w:rsidRDefault="008011D1" w:rsidP="007E5967">
            <w:pPr>
              <w:pStyle w:val="Textkrper"/>
              <w:jc w:val="center"/>
            </w:pPr>
            <w:r>
              <w:t>H</w:t>
            </w:r>
          </w:p>
        </w:tc>
        <w:tc>
          <w:tcPr>
            <w:tcW w:w="567" w:type="dxa"/>
            <w:tcBorders>
              <w:right w:val="single" w:sz="18" w:space="0" w:color="auto"/>
            </w:tcBorders>
            <w:shd w:val="clear" w:color="auto" w:fill="FFFFFF" w:themeFill="background1"/>
            <w:vAlign w:val="center"/>
          </w:tcPr>
          <w:p w:rsidR="008011D1" w:rsidRDefault="008011D1" w:rsidP="007E5967">
            <w:pPr>
              <w:pStyle w:val="Textkrper"/>
              <w:jc w:val="center"/>
            </w:pPr>
            <w:r>
              <w:t>C</w:t>
            </w:r>
          </w:p>
        </w:tc>
        <w:tc>
          <w:tcPr>
            <w:tcW w:w="567" w:type="dxa"/>
            <w:tcBorders>
              <w:lef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L</w:t>
            </w:r>
          </w:p>
        </w:tc>
        <w:tc>
          <w:tcPr>
            <w:tcW w:w="567" w:type="dxa"/>
            <w:shd w:val="clear" w:color="auto" w:fill="FFFFFF" w:themeFill="background1"/>
            <w:vAlign w:val="center"/>
          </w:tcPr>
          <w:p w:rsidR="008011D1" w:rsidRDefault="008011D1" w:rsidP="007E5967">
            <w:pPr>
              <w:pStyle w:val="Textkrper"/>
              <w:jc w:val="center"/>
            </w:pPr>
            <w:r>
              <w:t>F</w:t>
            </w:r>
          </w:p>
        </w:tc>
        <w:tc>
          <w:tcPr>
            <w:tcW w:w="567" w:type="dxa"/>
            <w:tcBorders>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U</w:t>
            </w:r>
          </w:p>
        </w:tc>
      </w:tr>
      <w:tr w:rsidR="008011D1"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t>C</w:t>
            </w:r>
          </w:p>
        </w:tc>
        <w:tc>
          <w:tcPr>
            <w:tcW w:w="567" w:type="dxa"/>
            <w:tcBorders>
              <w:bottom w:val="single" w:sz="18" w:space="0" w:color="auto"/>
            </w:tcBorders>
            <w:shd w:val="clear" w:color="auto" w:fill="FFFFFF" w:themeFill="background1"/>
            <w:vAlign w:val="center"/>
          </w:tcPr>
          <w:p w:rsidR="008011D1" w:rsidRDefault="008011D1" w:rsidP="007E5967">
            <w:pPr>
              <w:pStyle w:val="Textkrper"/>
              <w:jc w:val="center"/>
            </w:pPr>
            <w:r>
              <w:t>I</w:t>
            </w:r>
          </w:p>
        </w:tc>
        <w:tc>
          <w:tcPr>
            <w:tcW w:w="567" w:type="dxa"/>
            <w:tcBorders>
              <w:bottom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U</w:t>
            </w:r>
          </w:p>
        </w:tc>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t>F</w:t>
            </w:r>
          </w:p>
        </w:tc>
        <w:tc>
          <w:tcPr>
            <w:tcW w:w="567" w:type="dxa"/>
            <w:tcBorders>
              <w:bottom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L</w:t>
            </w:r>
          </w:p>
        </w:tc>
        <w:tc>
          <w:tcPr>
            <w:tcW w:w="567" w:type="dxa"/>
            <w:tcBorders>
              <w:bottom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E</w:t>
            </w:r>
          </w:p>
        </w:tc>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H</w:t>
            </w:r>
          </w:p>
        </w:tc>
        <w:tc>
          <w:tcPr>
            <w:tcW w:w="567" w:type="dxa"/>
            <w:tcBorders>
              <w:bottom w:val="single" w:sz="18" w:space="0" w:color="auto"/>
            </w:tcBorders>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S</w:t>
            </w:r>
            <w:r>
              <w:rPr>
                <w:sz w:val="12"/>
              </w:rPr>
              <w:t xml:space="preserve"> 1</w:t>
            </w:r>
          </w:p>
        </w:tc>
        <w:tc>
          <w:tcPr>
            <w:tcW w:w="567" w:type="dxa"/>
            <w:tcBorders>
              <w:bottom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t>N</w:t>
            </w:r>
          </w:p>
        </w:tc>
      </w:tr>
      <w:tr w:rsidR="008011D1" w:rsidTr="00136710">
        <w:trPr>
          <w:trHeight w:val="567"/>
        </w:trPr>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t>H</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t>C</w:t>
            </w:r>
          </w:p>
        </w:tc>
        <w:tc>
          <w:tcPr>
            <w:tcW w:w="567" w:type="dxa"/>
            <w:tcBorders>
              <w:top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t>F</w:t>
            </w:r>
          </w:p>
        </w:tc>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L</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N</w:t>
            </w:r>
          </w:p>
        </w:tc>
        <w:tc>
          <w:tcPr>
            <w:tcW w:w="567" w:type="dxa"/>
            <w:tcBorders>
              <w:top w:val="single" w:sz="18" w:space="0" w:color="auto"/>
              <w:right w:val="single" w:sz="18" w:space="0" w:color="auto"/>
            </w:tcBorders>
            <w:shd w:val="clear" w:color="auto" w:fill="FFFFFF" w:themeFill="background1"/>
            <w:vAlign w:val="center"/>
          </w:tcPr>
          <w:p w:rsidR="008011D1" w:rsidRPr="002A46D9" w:rsidRDefault="008011D1" w:rsidP="007E5967">
            <w:pPr>
              <w:pStyle w:val="Textkrper"/>
              <w:jc w:val="center"/>
            </w:pPr>
            <w:r w:rsidRPr="002A46D9">
              <w:t>I</w:t>
            </w:r>
          </w:p>
        </w:tc>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t>U</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t>E</w:t>
            </w:r>
          </w:p>
        </w:tc>
        <w:tc>
          <w:tcPr>
            <w:tcW w:w="567" w:type="dxa"/>
            <w:tcBorders>
              <w:top w:val="single" w:sz="18" w:space="0" w:color="auto"/>
              <w:right w:val="single" w:sz="18" w:space="0" w:color="auto"/>
            </w:tcBorders>
            <w:shd w:val="clear" w:color="auto" w:fill="FFFFFF" w:themeFill="background1"/>
            <w:vAlign w:val="center"/>
          </w:tcPr>
          <w:p w:rsidR="008011D1" w:rsidRPr="000114FA" w:rsidRDefault="008011D1" w:rsidP="007E5967">
            <w:pPr>
              <w:pStyle w:val="Textkrper"/>
              <w:jc w:val="center"/>
              <w:rPr>
                <w:sz w:val="12"/>
              </w:rPr>
            </w:pPr>
            <w:r>
              <w:rPr>
                <w:b/>
                <w:color w:val="00B050"/>
                <w:sz w:val="22"/>
                <w:szCs w:val="22"/>
              </w:rPr>
              <w:t>S</w:t>
            </w:r>
          </w:p>
        </w:tc>
      </w:tr>
      <w:tr w:rsidR="008011D1" w:rsidTr="00136710">
        <w:trPr>
          <w:trHeight w:val="567"/>
        </w:trPr>
        <w:tc>
          <w:tcPr>
            <w:tcW w:w="567" w:type="dxa"/>
            <w:tcBorders>
              <w:left w:val="single" w:sz="18" w:space="0" w:color="auto"/>
            </w:tcBorders>
            <w:shd w:val="clear" w:color="auto" w:fill="FFFFFF" w:themeFill="background1"/>
            <w:vAlign w:val="center"/>
          </w:tcPr>
          <w:p w:rsidR="008011D1" w:rsidRPr="000114FA" w:rsidRDefault="008011D1" w:rsidP="007E5967">
            <w:pPr>
              <w:pStyle w:val="Textkrper"/>
              <w:jc w:val="center"/>
              <w:rPr>
                <w:sz w:val="12"/>
              </w:rPr>
            </w:pPr>
            <w:r w:rsidRPr="002A46D9">
              <w:t>E</w:t>
            </w:r>
          </w:p>
        </w:tc>
        <w:tc>
          <w:tcPr>
            <w:tcW w:w="567" w:type="dxa"/>
            <w:shd w:val="clear" w:color="auto" w:fill="FFFFFF" w:themeFill="background1"/>
            <w:vAlign w:val="center"/>
          </w:tcPr>
          <w:p w:rsidR="008011D1" w:rsidRDefault="008011D1" w:rsidP="007E5967">
            <w:pPr>
              <w:pStyle w:val="Textkrper"/>
              <w:jc w:val="center"/>
            </w:pPr>
            <w:r>
              <w:t>L</w:t>
            </w:r>
          </w:p>
        </w:tc>
        <w:tc>
          <w:tcPr>
            <w:tcW w:w="567" w:type="dxa"/>
            <w:tcBorders>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S</w:t>
            </w:r>
          </w:p>
        </w:tc>
        <w:tc>
          <w:tcPr>
            <w:tcW w:w="567" w:type="dxa"/>
            <w:tcBorders>
              <w:left w:val="single" w:sz="18" w:space="0" w:color="auto"/>
            </w:tcBorders>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H</w:t>
            </w:r>
            <w:r>
              <w:rPr>
                <w:sz w:val="12"/>
              </w:rPr>
              <w:t xml:space="preserve"> 3</w:t>
            </w:r>
          </w:p>
        </w:tc>
        <w:tc>
          <w:tcPr>
            <w:tcW w:w="567" w:type="dxa"/>
            <w:shd w:val="clear" w:color="auto" w:fill="FFFFFF" w:themeFill="background1"/>
            <w:vAlign w:val="center"/>
          </w:tcPr>
          <w:p w:rsidR="008011D1" w:rsidRDefault="008011D1" w:rsidP="007E5967">
            <w:pPr>
              <w:pStyle w:val="Textkrper"/>
              <w:jc w:val="center"/>
            </w:pPr>
            <w:r>
              <w:rPr>
                <w:b/>
                <w:color w:val="00B050"/>
                <w:sz w:val="22"/>
                <w:szCs w:val="22"/>
              </w:rPr>
              <w:t>C</w:t>
            </w:r>
          </w:p>
        </w:tc>
        <w:tc>
          <w:tcPr>
            <w:tcW w:w="567" w:type="dxa"/>
            <w:tcBorders>
              <w:right w:val="single" w:sz="18" w:space="0" w:color="auto"/>
            </w:tcBorders>
            <w:shd w:val="clear" w:color="auto" w:fill="FFFFFF" w:themeFill="background1"/>
            <w:vAlign w:val="center"/>
          </w:tcPr>
          <w:p w:rsidR="008011D1" w:rsidRDefault="008011D1" w:rsidP="007E5967">
            <w:pPr>
              <w:pStyle w:val="Textkrper"/>
              <w:jc w:val="center"/>
            </w:pPr>
            <w:r>
              <w:t>U</w:t>
            </w:r>
          </w:p>
        </w:tc>
        <w:tc>
          <w:tcPr>
            <w:tcW w:w="567" w:type="dxa"/>
            <w:tcBorders>
              <w:left w:val="single" w:sz="18" w:space="0" w:color="auto"/>
            </w:tcBorders>
            <w:shd w:val="clear" w:color="auto" w:fill="FFFFFF" w:themeFill="background1"/>
            <w:vAlign w:val="center"/>
          </w:tcPr>
          <w:p w:rsidR="008011D1" w:rsidRDefault="008011D1" w:rsidP="007E5967">
            <w:pPr>
              <w:pStyle w:val="Textkrper"/>
              <w:jc w:val="center"/>
            </w:pPr>
            <w:r>
              <w:t>F</w:t>
            </w:r>
          </w:p>
        </w:tc>
        <w:tc>
          <w:tcPr>
            <w:tcW w:w="567" w:type="dxa"/>
            <w:shd w:val="clear" w:color="auto" w:fill="FFFFFF" w:themeFill="background1"/>
            <w:vAlign w:val="center"/>
          </w:tcPr>
          <w:p w:rsidR="008011D1" w:rsidRDefault="008011D1" w:rsidP="007E5967">
            <w:pPr>
              <w:pStyle w:val="Textkrper"/>
              <w:jc w:val="center"/>
            </w:pPr>
            <w:r>
              <w:rPr>
                <w:b/>
                <w:color w:val="00B050"/>
                <w:sz w:val="22"/>
                <w:szCs w:val="22"/>
              </w:rPr>
              <w:t>N</w:t>
            </w:r>
          </w:p>
        </w:tc>
        <w:tc>
          <w:tcPr>
            <w:tcW w:w="567" w:type="dxa"/>
            <w:tcBorders>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I</w:t>
            </w:r>
          </w:p>
        </w:tc>
      </w:tr>
      <w:tr w:rsidR="008011D1"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t>U</w:t>
            </w:r>
          </w:p>
        </w:tc>
        <w:tc>
          <w:tcPr>
            <w:tcW w:w="567" w:type="dxa"/>
            <w:tcBorders>
              <w:bottom w:val="single" w:sz="18" w:space="0" w:color="auto"/>
            </w:tcBorders>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N</w:t>
            </w:r>
            <w:r>
              <w:rPr>
                <w:sz w:val="12"/>
              </w:rPr>
              <w:t xml:space="preserve"> 9</w:t>
            </w:r>
          </w:p>
        </w:tc>
        <w:tc>
          <w:tcPr>
            <w:tcW w:w="567" w:type="dxa"/>
            <w:tcBorders>
              <w:bottom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t>I</w:t>
            </w:r>
          </w:p>
        </w:tc>
        <w:tc>
          <w:tcPr>
            <w:tcW w:w="567" w:type="dxa"/>
            <w:tcBorders>
              <w:left w:val="single" w:sz="18" w:space="0" w:color="auto"/>
              <w:bottom w:val="single" w:sz="18" w:space="0" w:color="auto"/>
            </w:tcBorders>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E</w:t>
            </w:r>
            <w:r>
              <w:rPr>
                <w:sz w:val="12"/>
              </w:rPr>
              <w:t xml:space="preserve"> 8</w:t>
            </w:r>
          </w:p>
        </w:tc>
        <w:tc>
          <w:tcPr>
            <w:tcW w:w="567" w:type="dxa"/>
            <w:tcBorders>
              <w:bottom w:val="single" w:sz="18" w:space="0" w:color="auto"/>
            </w:tcBorders>
            <w:shd w:val="clear" w:color="auto" w:fill="FFFFFF" w:themeFill="background1"/>
            <w:vAlign w:val="center"/>
          </w:tcPr>
          <w:p w:rsidR="008011D1" w:rsidRDefault="008011D1" w:rsidP="007E5967">
            <w:pPr>
              <w:pStyle w:val="Textkrper"/>
              <w:jc w:val="center"/>
            </w:pPr>
            <w:r>
              <w:t>F</w:t>
            </w:r>
          </w:p>
        </w:tc>
        <w:tc>
          <w:tcPr>
            <w:tcW w:w="567" w:type="dxa"/>
            <w:tcBorders>
              <w:bottom w:val="single" w:sz="18" w:space="0" w:color="auto"/>
              <w:right w:val="single" w:sz="18" w:space="0" w:color="auto"/>
            </w:tcBorders>
            <w:shd w:val="clear" w:color="auto" w:fill="FFFFFF" w:themeFill="background1"/>
            <w:vAlign w:val="center"/>
          </w:tcPr>
          <w:p w:rsidR="008011D1" w:rsidRPr="000114FA" w:rsidRDefault="008011D1" w:rsidP="007E5967">
            <w:pPr>
              <w:pStyle w:val="Textkrper"/>
              <w:jc w:val="center"/>
              <w:rPr>
                <w:sz w:val="12"/>
              </w:rPr>
            </w:pPr>
            <w:r>
              <w:rPr>
                <w:b/>
                <w:color w:val="00B050"/>
                <w:sz w:val="22"/>
                <w:szCs w:val="22"/>
              </w:rPr>
              <w:t>S</w:t>
            </w:r>
          </w:p>
        </w:tc>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t>C</w:t>
            </w:r>
          </w:p>
        </w:tc>
        <w:tc>
          <w:tcPr>
            <w:tcW w:w="567" w:type="dxa"/>
            <w:tcBorders>
              <w:bottom w:val="single" w:sz="18" w:space="0" w:color="auto"/>
            </w:tcBorders>
            <w:shd w:val="clear" w:color="auto" w:fill="FFFFFF" w:themeFill="background1"/>
            <w:vAlign w:val="center"/>
          </w:tcPr>
          <w:p w:rsidR="008011D1" w:rsidRDefault="008011D1" w:rsidP="007E5967">
            <w:pPr>
              <w:pStyle w:val="Textkrper"/>
              <w:jc w:val="center"/>
            </w:pPr>
            <w:r>
              <w:t>L</w:t>
            </w:r>
          </w:p>
        </w:tc>
        <w:tc>
          <w:tcPr>
            <w:tcW w:w="567" w:type="dxa"/>
            <w:tcBorders>
              <w:bottom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H</w:t>
            </w:r>
          </w:p>
        </w:tc>
      </w:tr>
      <w:tr w:rsidR="008011D1" w:rsidTr="00136710">
        <w:trPr>
          <w:trHeight w:val="567"/>
        </w:trPr>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t>N</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t>H</w:t>
            </w:r>
          </w:p>
        </w:tc>
        <w:tc>
          <w:tcPr>
            <w:tcW w:w="567" w:type="dxa"/>
            <w:tcBorders>
              <w:top w:val="single" w:sz="18" w:space="0" w:color="auto"/>
              <w:right w:val="single" w:sz="18" w:space="0" w:color="auto"/>
            </w:tcBorders>
            <w:shd w:val="clear" w:color="auto" w:fill="FFFFFF" w:themeFill="background1"/>
            <w:vAlign w:val="center"/>
          </w:tcPr>
          <w:p w:rsidR="008011D1" w:rsidRPr="00494DFE" w:rsidRDefault="008011D1" w:rsidP="007E5967">
            <w:pPr>
              <w:pStyle w:val="Textkrper"/>
              <w:jc w:val="center"/>
            </w:pPr>
            <w:r>
              <w:t>E</w:t>
            </w:r>
          </w:p>
        </w:tc>
        <w:tc>
          <w:tcPr>
            <w:tcW w:w="567" w:type="dxa"/>
            <w:tcBorders>
              <w:top w:val="single" w:sz="18" w:space="0" w:color="auto"/>
              <w:left w:val="single" w:sz="18" w:space="0" w:color="auto"/>
            </w:tcBorders>
            <w:shd w:val="clear" w:color="auto" w:fill="FFFFFF" w:themeFill="background1"/>
            <w:vAlign w:val="center"/>
          </w:tcPr>
          <w:p w:rsidR="008011D1" w:rsidRPr="00494DFE" w:rsidRDefault="008011D1" w:rsidP="007E5967">
            <w:pPr>
              <w:pStyle w:val="Textkrper"/>
              <w:jc w:val="center"/>
            </w:pPr>
            <w:r>
              <w:t>C</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t>S</w:t>
            </w:r>
          </w:p>
        </w:tc>
        <w:tc>
          <w:tcPr>
            <w:tcW w:w="567" w:type="dxa"/>
            <w:tcBorders>
              <w:top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t>L</w:t>
            </w:r>
          </w:p>
        </w:tc>
        <w:tc>
          <w:tcPr>
            <w:tcW w:w="567" w:type="dxa"/>
            <w:tcBorders>
              <w:top w:val="single" w:sz="18" w:space="0" w:color="auto"/>
              <w:lef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I</w:t>
            </w:r>
          </w:p>
        </w:tc>
        <w:tc>
          <w:tcPr>
            <w:tcW w:w="567" w:type="dxa"/>
            <w:tcBorders>
              <w:top w:val="single" w:sz="18" w:space="0" w:color="auto"/>
            </w:tcBorders>
            <w:shd w:val="clear" w:color="auto" w:fill="FFFFFF" w:themeFill="background1"/>
            <w:vAlign w:val="center"/>
          </w:tcPr>
          <w:p w:rsidR="008011D1" w:rsidRDefault="008011D1" w:rsidP="007E5967">
            <w:pPr>
              <w:pStyle w:val="Textkrper"/>
              <w:jc w:val="center"/>
            </w:pPr>
            <w:r>
              <w:t>U</w:t>
            </w:r>
          </w:p>
        </w:tc>
        <w:tc>
          <w:tcPr>
            <w:tcW w:w="567" w:type="dxa"/>
            <w:tcBorders>
              <w:top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F</w:t>
            </w:r>
          </w:p>
        </w:tc>
      </w:tr>
      <w:tr w:rsidR="008011D1" w:rsidTr="00136710">
        <w:trPr>
          <w:trHeight w:val="567"/>
        </w:trPr>
        <w:tc>
          <w:tcPr>
            <w:tcW w:w="567" w:type="dxa"/>
            <w:tcBorders>
              <w:left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F</w:t>
            </w:r>
          </w:p>
        </w:tc>
        <w:tc>
          <w:tcPr>
            <w:tcW w:w="567" w:type="dxa"/>
            <w:shd w:val="clear" w:color="auto" w:fill="FFFFFF" w:themeFill="background1"/>
            <w:vAlign w:val="center"/>
          </w:tcPr>
          <w:p w:rsidR="008011D1" w:rsidRPr="000114FA" w:rsidRDefault="008011D1" w:rsidP="007E5967">
            <w:pPr>
              <w:pStyle w:val="Textkrper"/>
              <w:jc w:val="center"/>
              <w:rPr>
                <w:sz w:val="12"/>
              </w:rPr>
            </w:pPr>
            <w:r w:rsidRPr="002A46D9">
              <w:t>U</w:t>
            </w:r>
          </w:p>
        </w:tc>
        <w:tc>
          <w:tcPr>
            <w:tcW w:w="567" w:type="dxa"/>
            <w:tcBorders>
              <w:right w:val="single" w:sz="18" w:space="0" w:color="auto"/>
            </w:tcBorders>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L</w:t>
            </w:r>
            <w:r>
              <w:rPr>
                <w:sz w:val="12"/>
              </w:rPr>
              <w:t xml:space="preserve"> 4</w:t>
            </w:r>
          </w:p>
        </w:tc>
        <w:tc>
          <w:tcPr>
            <w:tcW w:w="567" w:type="dxa"/>
            <w:tcBorders>
              <w:left w:val="single" w:sz="18" w:space="0" w:color="auto"/>
            </w:tcBorders>
            <w:shd w:val="clear" w:color="auto" w:fill="FFFFFF" w:themeFill="background1"/>
            <w:vAlign w:val="center"/>
          </w:tcPr>
          <w:p w:rsidR="008011D1" w:rsidRDefault="008011D1" w:rsidP="007E5967">
            <w:pPr>
              <w:pStyle w:val="Textkrper"/>
              <w:jc w:val="center"/>
            </w:pPr>
            <w:r>
              <w:t>N</w:t>
            </w:r>
          </w:p>
        </w:tc>
        <w:tc>
          <w:tcPr>
            <w:tcW w:w="567" w:type="dxa"/>
            <w:shd w:val="clear" w:color="auto" w:fill="FFFFFF" w:themeFill="background1"/>
            <w:vAlign w:val="center"/>
          </w:tcPr>
          <w:p w:rsidR="008011D1" w:rsidRDefault="008011D1" w:rsidP="007E5967">
            <w:pPr>
              <w:pStyle w:val="Textkrper"/>
              <w:jc w:val="center"/>
            </w:pPr>
            <w:r>
              <w:t>I</w:t>
            </w:r>
          </w:p>
        </w:tc>
        <w:tc>
          <w:tcPr>
            <w:tcW w:w="567" w:type="dxa"/>
            <w:tcBorders>
              <w:right w:val="single" w:sz="18" w:space="0" w:color="auto"/>
            </w:tcBorders>
            <w:shd w:val="clear" w:color="auto" w:fill="FFFFFF" w:themeFill="background1"/>
            <w:vAlign w:val="center"/>
          </w:tcPr>
          <w:p w:rsidR="008011D1" w:rsidRPr="000114FA" w:rsidRDefault="008011D1" w:rsidP="007E5967">
            <w:pPr>
              <w:pStyle w:val="Textkrper"/>
              <w:jc w:val="center"/>
              <w:rPr>
                <w:sz w:val="12"/>
              </w:rPr>
            </w:pPr>
            <w:r w:rsidRPr="002A46D9">
              <w:t>H</w:t>
            </w:r>
          </w:p>
        </w:tc>
        <w:tc>
          <w:tcPr>
            <w:tcW w:w="567" w:type="dxa"/>
            <w:tcBorders>
              <w:left w:val="single" w:sz="18" w:space="0" w:color="auto"/>
            </w:tcBorders>
            <w:shd w:val="clear" w:color="auto" w:fill="FFFFFF" w:themeFill="background1"/>
            <w:vAlign w:val="center"/>
          </w:tcPr>
          <w:p w:rsidR="008011D1" w:rsidRDefault="008011D1" w:rsidP="007E5967">
            <w:pPr>
              <w:pStyle w:val="Textkrper"/>
              <w:jc w:val="center"/>
            </w:pPr>
            <w:r>
              <w:t>S</w:t>
            </w:r>
          </w:p>
        </w:tc>
        <w:tc>
          <w:tcPr>
            <w:tcW w:w="567" w:type="dxa"/>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C</w:t>
            </w:r>
            <w:r>
              <w:rPr>
                <w:sz w:val="12"/>
              </w:rPr>
              <w:t xml:space="preserve"> 2</w:t>
            </w:r>
          </w:p>
        </w:tc>
        <w:tc>
          <w:tcPr>
            <w:tcW w:w="567" w:type="dxa"/>
            <w:tcBorders>
              <w:right w:val="single" w:sz="18" w:space="0" w:color="auto"/>
            </w:tcBorders>
            <w:shd w:val="clear" w:color="auto" w:fill="FFFFFF" w:themeFill="background1"/>
            <w:vAlign w:val="center"/>
          </w:tcPr>
          <w:p w:rsidR="008011D1" w:rsidRDefault="008011D1" w:rsidP="007E5967">
            <w:pPr>
              <w:pStyle w:val="Textkrper"/>
              <w:jc w:val="center"/>
            </w:pPr>
            <w:r>
              <w:t>E</w:t>
            </w:r>
          </w:p>
        </w:tc>
      </w:tr>
      <w:tr w:rsidR="008011D1" w:rsidTr="00136710">
        <w:trPr>
          <w:trHeight w:val="567"/>
        </w:trPr>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t>I</w:t>
            </w:r>
          </w:p>
        </w:tc>
        <w:tc>
          <w:tcPr>
            <w:tcW w:w="567" w:type="dxa"/>
            <w:tcBorders>
              <w:bottom w:val="single" w:sz="18" w:space="0" w:color="auto"/>
            </w:tcBorders>
            <w:shd w:val="clear" w:color="auto" w:fill="FFFFFF" w:themeFill="background1"/>
            <w:vAlign w:val="center"/>
          </w:tcPr>
          <w:p w:rsidR="008011D1" w:rsidRDefault="008011D1" w:rsidP="007E5967">
            <w:pPr>
              <w:pStyle w:val="Textkrper"/>
              <w:jc w:val="center"/>
            </w:pPr>
            <w:r>
              <w:t>S</w:t>
            </w:r>
          </w:p>
        </w:tc>
        <w:tc>
          <w:tcPr>
            <w:tcW w:w="567" w:type="dxa"/>
            <w:tcBorders>
              <w:bottom w:val="single" w:sz="18" w:space="0" w:color="auto"/>
              <w:right w:val="single" w:sz="18" w:space="0" w:color="auto"/>
            </w:tcBorders>
            <w:shd w:val="clear" w:color="auto" w:fill="FFFFFF" w:themeFill="background1"/>
            <w:vAlign w:val="center"/>
          </w:tcPr>
          <w:p w:rsidR="008011D1" w:rsidRDefault="008011D1" w:rsidP="007E5967">
            <w:pPr>
              <w:pStyle w:val="Textkrper"/>
              <w:jc w:val="center"/>
            </w:pPr>
            <w:r>
              <w:t>C</w:t>
            </w:r>
          </w:p>
        </w:tc>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U</w:t>
            </w:r>
          </w:p>
        </w:tc>
        <w:tc>
          <w:tcPr>
            <w:tcW w:w="567" w:type="dxa"/>
            <w:tcBorders>
              <w:bottom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E</w:t>
            </w:r>
          </w:p>
        </w:tc>
        <w:tc>
          <w:tcPr>
            <w:tcW w:w="567" w:type="dxa"/>
            <w:tcBorders>
              <w:bottom w:val="single" w:sz="18" w:space="0" w:color="auto"/>
              <w:right w:val="single" w:sz="18" w:space="0" w:color="auto"/>
            </w:tcBorders>
            <w:shd w:val="clear" w:color="auto" w:fill="B6DDE8" w:themeFill="accent5" w:themeFillTint="66"/>
            <w:vAlign w:val="center"/>
          </w:tcPr>
          <w:p w:rsidR="008011D1" w:rsidRPr="002A46D9" w:rsidRDefault="008011D1" w:rsidP="007E5967">
            <w:pPr>
              <w:pStyle w:val="Textkrper"/>
              <w:jc w:val="center"/>
              <w:rPr>
                <w:sz w:val="12"/>
              </w:rPr>
            </w:pPr>
            <w:r>
              <w:rPr>
                <w:b/>
                <w:color w:val="00B050"/>
                <w:sz w:val="22"/>
                <w:szCs w:val="22"/>
              </w:rPr>
              <w:t>F</w:t>
            </w:r>
            <w:r>
              <w:rPr>
                <w:sz w:val="12"/>
              </w:rPr>
              <w:t xml:space="preserve"> 7</w:t>
            </w:r>
          </w:p>
        </w:tc>
        <w:tc>
          <w:tcPr>
            <w:tcW w:w="567" w:type="dxa"/>
            <w:tcBorders>
              <w:left w:val="single" w:sz="18" w:space="0" w:color="auto"/>
              <w:bottom w:val="single" w:sz="18" w:space="0" w:color="auto"/>
            </w:tcBorders>
            <w:shd w:val="clear" w:color="auto" w:fill="FFFFFF" w:themeFill="background1"/>
            <w:vAlign w:val="center"/>
          </w:tcPr>
          <w:p w:rsidR="008011D1" w:rsidRDefault="008011D1" w:rsidP="007E5967">
            <w:pPr>
              <w:pStyle w:val="Textkrper"/>
              <w:jc w:val="center"/>
            </w:pPr>
            <w:r>
              <w:t>N</w:t>
            </w:r>
          </w:p>
        </w:tc>
        <w:tc>
          <w:tcPr>
            <w:tcW w:w="567" w:type="dxa"/>
            <w:tcBorders>
              <w:bottom w:val="single" w:sz="18" w:space="0" w:color="auto"/>
            </w:tcBorders>
            <w:shd w:val="clear" w:color="auto" w:fill="FFFFFF" w:themeFill="background1"/>
            <w:vAlign w:val="center"/>
          </w:tcPr>
          <w:p w:rsidR="008011D1" w:rsidRDefault="008011D1" w:rsidP="007E5967">
            <w:pPr>
              <w:pStyle w:val="Textkrper"/>
              <w:jc w:val="center"/>
            </w:pPr>
            <w:r>
              <w:rPr>
                <w:b/>
                <w:color w:val="00B050"/>
                <w:sz w:val="22"/>
                <w:szCs w:val="22"/>
              </w:rPr>
              <w:t>H</w:t>
            </w:r>
          </w:p>
        </w:tc>
        <w:tc>
          <w:tcPr>
            <w:tcW w:w="567" w:type="dxa"/>
            <w:tcBorders>
              <w:bottom w:val="single" w:sz="18" w:space="0" w:color="auto"/>
              <w:right w:val="single" w:sz="18" w:space="0" w:color="auto"/>
            </w:tcBorders>
            <w:shd w:val="clear" w:color="auto" w:fill="FFFFFF" w:themeFill="background1"/>
            <w:vAlign w:val="center"/>
          </w:tcPr>
          <w:p w:rsidR="008011D1" w:rsidRPr="00494DFE" w:rsidRDefault="008011D1" w:rsidP="007E5967">
            <w:pPr>
              <w:pStyle w:val="Textkrper"/>
              <w:jc w:val="center"/>
            </w:pPr>
            <w:r>
              <w:t>L</w:t>
            </w:r>
          </w:p>
        </w:tc>
      </w:tr>
    </w:tbl>
    <w:p w:rsidR="008011D1" w:rsidRDefault="008011D1" w:rsidP="000265B1">
      <w:pPr>
        <w:pStyle w:val="Abstandszeile"/>
      </w:pPr>
    </w:p>
    <w:tbl>
      <w:tblPr>
        <w:tblStyle w:val="Tabellenraster"/>
        <w:tblW w:w="0" w:type="auto"/>
        <w:tblInd w:w="108" w:type="dxa"/>
        <w:tblLook w:val="04A0" w:firstRow="1" w:lastRow="0" w:firstColumn="1" w:lastColumn="0" w:noHBand="0" w:noVBand="1"/>
      </w:tblPr>
      <w:tblGrid>
        <w:gridCol w:w="567"/>
        <w:gridCol w:w="567"/>
        <w:gridCol w:w="567"/>
        <w:gridCol w:w="567"/>
        <w:gridCol w:w="567"/>
        <w:gridCol w:w="567"/>
        <w:gridCol w:w="567"/>
        <w:gridCol w:w="567"/>
        <w:gridCol w:w="567"/>
      </w:tblGrid>
      <w:tr w:rsidR="008011D1" w:rsidRPr="00803440" w:rsidTr="00136710">
        <w:trPr>
          <w:trHeight w:val="567"/>
        </w:trPr>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S</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C</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H</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L</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E</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I</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F</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E</w:t>
            </w:r>
          </w:p>
        </w:tc>
        <w:tc>
          <w:tcPr>
            <w:tcW w:w="567" w:type="dxa"/>
            <w:tcBorders>
              <w:bottom w:val="nil"/>
            </w:tcBorders>
            <w:vAlign w:val="center"/>
          </w:tcPr>
          <w:p w:rsidR="008011D1" w:rsidRPr="00803440" w:rsidRDefault="008011D1" w:rsidP="007E5967">
            <w:pPr>
              <w:pStyle w:val="Textkrper"/>
              <w:jc w:val="center"/>
              <w:rPr>
                <w:b/>
                <w:color w:val="00B050"/>
                <w:sz w:val="22"/>
                <w:szCs w:val="22"/>
              </w:rPr>
            </w:pPr>
            <w:r>
              <w:rPr>
                <w:b/>
                <w:color w:val="00B050"/>
                <w:sz w:val="22"/>
                <w:szCs w:val="22"/>
              </w:rPr>
              <w:t>N</w:t>
            </w:r>
          </w:p>
        </w:tc>
      </w:tr>
      <w:tr w:rsidR="008011D1" w:rsidTr="00136710">
        <w:trPr>
          <w:trHeight w:val="170"/>
        </w:trPr>
        <w:tc>
          <w:tcPr>
            <w:tcW w:w="567" w:type="dxa"/>
            <w:tcBorders>
              <w:top w:val="nil"/>
            </w:tcBorders>
            <w:vAlign w:val="bottom"/>
          </w:tcPr>
          <w:p w:rsidR="008011D1" w:rsidRPr="000114FA" w:rsidRDefault="008011D1" w:rsidP="007E5967">
            <w:pPr>
              <w:pStyle w:val="Textkrper"/>
              <w:jc w:val="right"/>
              <w:rPr>
                <w:sz w:val="12"/>
              </w:rPr>
            </w:pPr>
            <w:r>
              <w:rPr>
                <w:sz w:val="12"/>
              </w:rPr>
              <w:t>1</w:t>
            </w:r>
          </w:p>
        </w:tc>
        <w:tc>
          <w:tcPr>
            <w:tcW w:w="567" w:type="dxa"/>
            <w:tcBorders>
              <w:top w:val="nil"/>
            </w:tcBorders>
            <w:vAlign w:val="bottom"/>
          </w:tcPr>
          <w:p w:rsidR="008011D1" w:rsidRPr="000114FA" w:rsidRDefault="008011D1" w:rsidP="007E5967">
            <w:pPr>
              <w:pStyle w:val="Textkrper"/>
              <w:jc w:val="right"/>
              <w:rPr>
                <w:sz w:val="12"/>
              </w:rPr>
            </w:pPr>
            <w:r>
              <w:rPr>
                <w:sz w:val="12"/>
              </w:rPr>
              <w:t>2</w:t>
            </w:r>
          </w:p>
        </w:tc>
        <w:tc>
          <w:tcPr>
            <w:tcW w:w="567" w:type="dxa"/>
            <w:tcBorders>
              <w:top w:val="nil"/>
            </w:tcBorders>
            <w:vAlign w:val="bottom"/>
          </w:tcPr>
          <w:p w:rsidR="008011D1" w:rsidRPr="000114FA" w:rsidRDefault="008011D1" w:rsidP="007E5967">
            <w:pPr>
              <w:pStyle w:val="Textkrper"/>
              <w:jc w:val="right"/>
              <w:rPr>
                <w:sz w:val="12"/>
              </w:rPr>
            </w:pPr>
            <w:r>
              <w:rPr>
                <w:sz w:val="12"/>
              </w:rPr>
              <w:t>3</w:t>
            </w:r>
          </w:p>
        </w:tc>
        <w:tc>
          <w:tcPr>
            <w:tcW w:w="567" w:type="dxa"/>
            <w:tcBorders>
              <w:top w:val="nil"/>
            </w:tcBorders>
            <w:vAlign w:val="bottom"/>
          </w:tcPr>
          <w:p w:rsidR="008011D1" w:rsidRPr="000114FA" w:rsidRDefault="008011D1" w:rsidP="007E5967">
            <w:pPr>
              <w:pStyle w:val="Textkrper"/>
              <w:jc w:val="right"/>
              <w:rPr>
                <w:sz w:val="12"/>
              </w:rPr>
            </w:pPr>
            <w:r>
              <w:rPr>
                <w:sz w:val="12"/>
              </w:rPr>
              <w:t>4</w:t>
            </w:r>
          </w:p>
        </w:tc>
        <w:tc>
          <w:tcPr>
            <w:tcW w:w="567" w:type="dxa"/>
            <w:tcBorders>
              <w:top w:val="nil"/>
            </w:tcBorders>
            <w:vAlign w:val="bottom"/>
          </w:tcPr>
          <w:p w:rsidR="008011D1" w:rsidRPr="000114FA" w:rsidRDefault="008011D1" w:rsidP="007E5967">
            <w:pPr>
              <w:pStyle w:val="Textkrper"/>
              <w:jc w:val="right"/>
              <w:rPr>
                <w:sz w:val="12"/>
              </w:rPr>
            </w:pPr>
            <w:r>
              <w:rPr>
                <w:sz w:val="12"/>
              </w:rPr>
              <w:t>5</w:t>
            </w:r>
          </w:p>
        </w:tc>
        <w:tc>
          <w:tcPr>
            <w:tcW w:w="567" w:type="dxa"/>
            <w:tcBorders>
              <w:top w:val="nil"/>
            </w:tcBorders>
            <w:vAlign w:val="bottom"/>
          </w:tcPr>
          <w:p w:rsidR="008011D1" w:rsidRPr="000114FA" w:rsidRDefault="008011D1" w:rsidP="007E5967">
            <w:pPr>
              <w:pStyle w:val="Textkrper"/>
              <w:jc w:val="right"/>
              <w:rPr>
                <w:sz w:val="12"/>
              </w:rPr>
            </w:pPr>
            <w:r>
              <w:rPr>
                <w:sz w:val="12"/>
              </w:rPr>
              <w:t>6</w:t>
            </w:r>
          </w:p>
        </w:tc>
        <w:tc>
          <w:tcPr>
            <w:tcW w:w="567" w:type="dxa"/>
            <w:tcBorders>
              <w:top w:val="nil"/>
            </w:tcBorders>
            <w:vAlign w:val="bottom"/>
          </w:tcPr>
          <w:p w:rsidR="008011D1" w:rsidRPr="000114FA" w:rsidRDefault="008011D1" w:rsidP="007E5967">
            <w:pPr>
              <w:pStyle w:val="Textkrper"/>
              <w:jc w:val="right"/>
              <w:rPr>
                <w:sz w:val="12"/>
              </w:rPr>
            </w:pPr>
            <w:r>
              <w:rPr>
                <w:sz w:val="12"/>
              </w:rPr>
              <w:t>7</w:t>
            </w:r>
          </w:p>
        </w:tc>
        <w:tc>
          <w:tcPr>
            <w:tcW w:w="567" w:type="dxa"/>
            <w:tcBorders>
              <w:top w:val="nil"/>
            </w:tcBorders>
            <w:vAlign w:val="bottom"/>
          </w:tcPr>
          <w:p w:rsidR="008011D1" w:rsidRPr="000114FA" w:rsidRDefault="008011D1" w:rsidP="007E5967">
            <w:pPr>
              <w:pStyle w:val="Textkrper"/>
              <w:jc w:val="right"/>
              <w:rPr>
                <w:sz w:val="12"/>
              </w:rPr>
            </w:pPr>
            <w:r>
              <w:rPr>
                <w:sz w:val="12"/>
              </w:rPr>
              <w:t>8</w:t>
            </w:r>
          </w:p>
        </w:tc>
        <w:tc>
          <w:tcPr>
            <w:tcW w:w="567" w:type="dxa"/>
            <w:tcBorders>
              <w:top w:val="nil"/>
            </w:tcBorders>
            <w:vAlign w:val="bottom"/>
          </w:tcPr>
          <w:p w:rsidR="008011D1" w:rsidRPr="000114FA" w:rsidRDefault="008011D1" w:rsidP="007E5967">
            <w:pPr>
              <w:pStyle w:val="Textkrper"/>
              <w:jc w:val="right"/>
              <w:rPr>
                <w:sz w:val="12"/>
              </w:rPr>
            </w:pPr>
            <w:r>
              <w:rPr>
                <w:sz w:val="12"/>
              </w:rPr>
              <w:t>9</w:t>
            </w:r>
          </w:p>
        </w:tc>
      </w:tr>
    </w:tbl>
    <w:p w:rsidR="008011D1" w:rsidRDefault="008011D1" w:rsidP="000265B1">
      <w:pPr>
        <w:pStyle w:val="Abstandszeile"/>
      </w:pPr>
    </w:p>
    <w:p w:rsidR="008011D1" w:rsidRPr="000114FA" w:rsidRDefault="008011D1" w:rsidP="008011D1">
      <w:pPr>
        <w:pStyle w:val="Textkrper"/>
        <w:rPr>
          <w:b/>
          <w:u w:val="single"/>
        </w:rPr>
      </w:pPr>
      <w:r w:rsidRPr="000114FA">
        <w:rPr>
          <w:b/>
          <w:u w:val="single"/>
        </w:rPr>
        <w:t>Frage zum Sudoku:</w:t>
      </w:r>
    </w:p>
    <w:p w:rsidR="008011D1" w:rsidRDefault="008011D1" w:rsidP="008011D1">
      <w:pPr>
        <w:pStyle w:val="Textkrper"/>
      </w:pPr>
      <w:r>
        <w:t>Wann und warum muss man diese Tätigkeit bei der Beschichtung von Metallen durc</w:t>
      </w:r>
      <w:r>
        <w:t>h</w:t>
      </w:r>
      <w:r>
        <w:t>führen?</w:t>
      </w:r>
    </w:p>
    <w:p w:rsidR="008011D1" w:rsidRPr="00317806" w:rsidRDefault="008011D1" w:rsidP="008011D1">
      <w:pPr>
        <w:pStyle w:val="Textkrper"/>
        <w:rPr>
          <w:b/>
          <w:color w:val="00B050"/>
        </w:rPr>
      </w:pPr>
      <w:r>
        <w:rPr>
          <w:b/>
          <w:color w:val="00B050"/>
        </w:rPr>
        <w:t>Ein Untergrund muss vor der Beschichtung trocken, eben, sauber und tragfähig sein. Vor der Beschichtung müssen daher Schmutz und vielleicht auch Roststellen durch Schleifen entfernt werden. Zwischen den Beschichtungen schleift der Profi um eine gute Haftung zwischen den Schichten zu erreichen.</w:t>
      </w:r>
    </w:p>
    <w:p w:rsidR="008011D1" w:rsidRDefault="008011D1" w:rsidP="008011D1">
      <w:pPr>
        <w:spacing w:line="240" w:lineRule="exact"/>
        <w:rPr>
          <w:noProof/>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011D1"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8011D1" w:rsidRDefault="008011D1" w:rsidP="007E5967">
            <w:pPr>
              <w:pStyle w:val="Tabelle6pt"/>
              <w:rPr>
                <w:color w:val="000000"/>
              </w:rPr>
            </w:pPr>
            <w:r>
              <w:lastRenderedPageBreak/>
              <w:br w:type="page"/>
            </w:r>
            <w:r>
              <w:br w:type="page"/>
              <w:t>Lernfeld</w:t>
            </w:r>
          </w:p>
          <w:p w:rsidR="008011D1" w:rsidRDefault="008011D1" w:rsidP="007E5967">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011D1" w:rsidRDefault="008011D1" w:rsidP="007E5967">
            <w:pPr>
              <w:pStyle w:val="Tabelle6pt"/>
              <w:rPr>
                <w:color w:val="000000"/>
              </w:rPr>
            </w:pPr>
            <w:r>
              <w:t>Titel</w:t>
            </w:r>
          </w:p>
          <w:p w:rsidR="008011D1" w:rsidRDefault="006119B5" w:rsidP="007E5967">
            <w:pPr>
              <w:pStyle w:val="TabelleKopflinks"/>
            </w:pPr>
            <w:r>
              <w:t>Stationen lernen</w:t>
            </w:r>
            <w:r w:rsidR="00FA3602">
              <w:t xml:space="preserve"> – </w:t>
            </w:r>
            <w:r w:rsidR="008011D1">
              <w:t>Feedback</w:t>
            </w:r>
          </w:p>
        </w:tc>
        <w:tc>
          <w:tcPr>
            <w:tcW w:w="188" w:type="dxa"/>
            <w:vMerge w:val="restart"/>
            <w:tcBorders>
              <w:top w:val="nil"/>
              <w:left w:val="single" w:sz="4" w:space="0" w:color="auto"/>
              <w:bottom w:val="nil"/>
              <w:right w:val="single" w:sz="4" w:space="0" w:color="auto"/>
            </w:tcBorders>
            <w:shd w:val="clear" w:color="auto" w:fill="FFFFFF"/>
          </w:tcPr>
          <w:p w:rsidR="008011D1" w:rsidRPr="004B658C" w:rsidRDefault="008011D1" w:rsidP="007E5967"/>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011D1" w:rsidRDefault="008011D1" w:rsidP="007E5967">
            <w:pPr>
              <w:pStyle w:val="Tabelle6pt"/>
            </w:pPr>
          </w:p>
          <w:p w:rsidR="008011D1" w:rsidRPr="00B51DE9" w:rsidRDefault="008011D1" w:rsidP="007E5967">
            <w:pPr>
              <w:pStyle w:val="TabelleKopfmitte"/>
              <w:rPr>
                <w:rFonts w:eastAsia="Calibri"/>
              </w:rPr>
            </w:pPr>
            <w:r>
              <w:rPr>
                <w:rFonts w:eastAsia="Calibri"/>
              </w:rPr>
              <w:t>F1.01.03.09</w:t>
            </w:r>
          </w:p>
        </w:tc>
      </w:tr>
      <w:tr w:rsidR="008011D1" w:rsidRPr="00B51DE9" w:rsidTr="007E5967">
        <w:tc>
          <w:tcPr>
            <w:tcW w:w="7348" w:type="dxa"/>
            <w:gridSpan w:val="3"/>
            <w:tcBorders>
              <w:left w:val="single" w:sz="4" w:space="0" w:color="auto"/>
              <w:bottom w:val="single" w:sz="4" w:space="0" w:color="auto"/>
              <w:right w:val="single" w:sz="4" w:space="0" w:color="auto"/>
            </w:tcBorders>
            <w:shd w:val="clear" w:color="auto" w:fill="auto"/>
            <w:hideMark/>
          </w:tcPr>
          <w:p w:rsidR="008011D1" w:rsidRDefault="008011D1" w:rsidP="00FA3602">
            <w:pPr>
              <w:pStyle w:val="Tabelle6pt"/>
            </w:pPr>
          </w:p>
        </w:tc>
        <w:tc>
          <w:tcPr>
            <w:tcW w:w="188" w:type="dxa"/>
            <w:vMerge/>
            <w:tcBorders>
              <w:left w:val="single" w:sz="4" w:space="0" w:color="auto"/>
              <w:bottom w:val="nil"/>
              <w:right w:val="nil"/>
            </w:tcBorders>
            <w:vAlign w:val="center"/>
            <w:hideMark/>
          </w:tcPr>
          <w:p w:rsidR="008011D1" w:rsidRDefault="008011D1" w:rsidP="007E5967">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011D1" w:rsidRPr="00B51DE9" w:rsidTr="007E5967">
              <w:trPr>
                <w:trHeight w:val="284"/>
              </w:trPr>
              <w:tc>
                <w:tcPr>
                  <w:tcW w:w="2090" w:type="dxa"/>
                  <w:shd w:val="clear" w:color="auto" w:fill="auto"/>
                </w:tcPr>
                <w:p w:rsidR="008011D1" w:rsidRPr="00B51DE9" w:rsidRDefault="008011D1" w:rsidP="007E5967">
                  <w:pPr>
                    <w:pStyle w:val="Textkrpermitte"/>
                  </w:pPr>
                  <w:proofErr w:type="spellStart"/>
                  <w:r w:rsidRPr="00B51DE9">
                    <w:t>LernPROJEKT</w:t>
                  </w:r>
                  <w:proofErr w:type="spellEnd"/>
                </w:p>
              </w:tc>
            </w:tr>
            <w:tr w:rsidR="008011D1" w:rsidRPr="00B51DE9" w:rsidTr="007E5967">
              <w:trPr>
                <w:trHeight w:val="284"/>
              </w:trPr>
              <w:tc>
                <w:tcPr>
                  <w:tcW w:w="2090" w:type="dxa"/>
                  <w:tcBorders>
                    <w:bottom w:val="single" w:sz="4" w:space="0" w:color="auto"/>
                  </w:tcBorders>
                  <w:shd w:val="clear" w:color="auto" w:fill="auto"/>
                </w:tcPr>
                <w:p w:rsidR="008011D1" w:rsidRPr="00B51DE9" w:rsidRDefault="008011D1" w:rsidP="007E5967">
                  <w:pPr>
                    <w:pStyle w:val="Textkrpermitte"/>
                  </w:pPr>
                  <w:proofErr w:type="spellStart"/>
                  <w:r w:rsidRPr="00B51DE9">
                    <w:t>LernTHEMA</w:t>
                  </w:r>
                  <w:proofErr w:type="spellEnd"/>
                </w:p>
              </w:tc>
            </w:tr>
            <w:tr w:rsidR="008011D1" w:rsidRPr="00B51DE9" w:rsidTr="007E5967">
              <w:trPr>
                <w:trHeight w:val="284"/>
              </w:trPr>
              <w:tc>
                <w:tcPr>
                  <w:tcW w:w="2090" w:type="dxa"/>
                  <w:tcBorders>
                    <w:bottom w:val="nil"/>
                  </w:tcBorders>
                  <w:shd w:val="clear" w:color="auto" w:fill="D9D9D9" w:themeFill="background1" w:themeFillShade="D9"/>
                </w:tcPr>
                <w:p w:rsidR="008011D1" w:rsidRPr="00B51DE9" w:rsidRDefault="008011D1" w:rsidP="007E5967">
                  <w:pPr>
                    <w:pStyle w:val="TabelleKopfmitte"/>
                  </w:pPr>
                  <w:proofErr w:type="spellStart"/>
                  <w:r w:rsidRPr="00B51DE9">
                    <w:t>LernSCHRITT</w:t>
                  </w:r>
                  <w:proofErr w:type="spellEnd"/>
                </w:p>
              </w:tc>
            </w:tr>
          </w:tbl>
          <w:p w:rsidR="008011D1" w:rsidRPr="00B51DE9" w:rsidRDefault="008011D1" w:rsidP="007E5967"/>
        </w:tc>
      </w:tr>
      <w:tr w:rsidR="008011D1" w:rsidRPr="00B51DE9" w:rsidTr="007E5967">
        <w:trPr>
          <w:trHeight w:val="149"/>
        </w:trPr>
        <w:tc>
          <w:tcPr>
            <w:tcW w:w="7348" w:type="dxa"/>
            <w:gridSpan w:val="3"/>
            <w:tcBorders>
              <w:top w:val="single" w:sz="4" w:space="0" w:color="auto"/>
              <w:left w:val="nil"/>
              <w:right w:val="nil"/>
            </w:tcBorders>
          </w:tcPr>
          <w:p w:rsidR="008011D1" w:rsidRPr="00B51DE9" w:rsidRDefault="008011D1" w:rsidP="007E5967"/>
        </w:tc>
        <w:tc>
          <w:tcPr>
            <w:tcW w:w="196" w:type="dxa"/>
            <w:gridSpan w:val="2"/>
            <w:tcBorders>
              <w:top w:val="nil"/>
              <w:left w:val="nil"/>
              <w:right w:val="nil"/>
            </w:tcBorders>
          </w:tcPr>
          <w:p w:rsidR="008011D1" w:rsidRPr="00B51DE9" w:rsidRDefault="008011D1" w:rsidP="007E5967"/>
        </w:tc>
        <w:tc>
          <w:tcPr>
            <w:tcW w:w="2095" w:type="dxa"/>
            <w:tcBorders>
              <w:top w:val="single" w:sz="4" w:space="0" w:color="auto"/>
              <w:left w:val="nil"/>
              <w:right w:val="nil"/>
            </w:tcBorders>
          </w:tcPr>
          <w:p w:rsidR="008011D1" w:rsidRPr="00B51DE9" w:rsidRDefault="008011D1" w:rsidP="007E5967"/>
        </w:tc>
      </w:tr>
      <w:tr w:rsidR="008011D1" w:rsidRPr="00B51DE9" w:rsidTr="007E5967">
        <w:trPr>
          <w:trHeight w:val="443"/>
        </w:trPr>
        <w:tc>
          <w:tcPr>
            <w:tcW w:w="4818" w:type="dxa"/>
            <w:gridSpan w:val="2"/>
            <w:vMerge w:val="restart"/>
            <w:tcBorders>
              <w:left w:val="single" w:sz="4" w:space="0" w:color="auto"/>
              <w:right w:val="single" w:sz="4" w:space="0" w:color="auto"/>
            </w:tcBorders>
          </w:tcPr>
          <w:p w:rsidR="008011D1" w:rsidRDefault="008011D1" w:rsidP="00625E65">
            <w:pPr>
              <w:pStyle w:val="Kopf8ptafz"/>
              <w:numPr>
                <w:ilvl w:val="1"/>
                <w:numId w:val="6"/>
              </w:numPr>
            </w:pPr>
          </w:p>
        </w:tc>
        <w:tc>
          <w:tcPr>
            <w:tcW w:w="4821" w:type="dxa"/>
            <w:gridSpan w:val="4"/>
            <w:tcBorders>
              <w:left w:val="single" w:sz="4" w:space="0" w:color="auto"/>
              <w:right w:val="single" w:sz="4" w:space="0" w:color="auto"/>
            </w:tcBorders>
          </w:tcPr>
          <w:p w:rsidR="008011D1" w:rsidRDefault="008011D1" w:rsidP="007E5967">
            <w:pPr>
              <w:pStyle w:val="Tabelle6pt"/>
            </w:pPr>
            <w:r>
              <w:t>Was Sie schon können sollten:</w:t>
            </w:r>
          </w:p>
          <w:p w:rsidR="008011D1" w:rsidRPr="00234B66" w:rsidRDefault="008011D1" w:rsidP="00136710">
            <w:pPr>
              <w:pStyle w:val="Kopf8ptafz"/>
              <w:numPr>
                <w:ilvl w:val="0"/>
                <w:numId w:val="0"/>
              </w:numPr>
              <w:ind w:left="227"/>
            </w:pPr>
          </w:p>
        </w:tc>
      </w:tr>
      <w:tr w:rsidR="008011D1" w:rsidRPr="00B51DE9" w:rsidTr="007E5967">
        <w:trPr>
          <w:trHeight w:val="443"/>
        </w:trPr>
        <w:tc>
          <w:tcPr>
            <w:tcW w:w="4818" w:type="dxa"/>
            <w:gridSpan w:val="2"/>
            <w:vMerge/>
            <w:tcBorders>
              <w:left w:val="single" w:sz="4" w:space="0" w:color="auto"/>
              <w:right w:val="single" w:sz="4" w:space="0" w:color="auto"/>
            </w:tcBorders>
          </w:tcPr>
          <w:p w:rsidR="008011D1" w:rsidRDefault="008011D1" w:rsidP="007E5967">
            <w:pPr>
              <w:pStyle w:val="Tabelle6pt"/>
            </w:pPr>
          </w:p>
        </w:tc>
        <w:tc>
          <w:tcPr>
            <w:tcW w:w="4821" w:type="dxa"/>
            <w:gridSpan w:val="4"/>
            <w:tcBorders>
              <w:left w:val="single" w:sz="4" w:space="0" w:color="auto"/>
              <w:right w:val="single" w:sz="4" w:space="0" w:color="auto"/>
            </w:tcBorders>
          </w:tcPr>
          <w:p w:rsidR="008011D1" w:rsidRDefault="008011D1" w:rsidP="007E5967">
            <w:pPr>
              <w:pStyle w:val="Tabelle6pt"/>
            </w:pPr>
            <w:r>
              <w:t>Wofür Sie das benötigen:</w:t>
            </w:r>
          </w:p>
          <w:p w:rsidR="008011D1" w:rsidRDefault="008011D1" w:rsidP="00136710">
            <w:pPr>
              <w:pStyle w:val="Kopf8ptafz"/>
              <w:numPr>
                <w:ilvl w:val="0"/>
                <w:numId w:val="0"/>
              </w:numPr>
              <w:ind w:left="227"/>
            </w:pPr>
          </w:p>
        </w:tc>
      </w:tr>
      <w:tr w:rsidR="008011D1" w:rsidRPr="00B51DE9" w:rsidTr="007E5967">
        <w:trPr>
          <w:trHeight w:val="443"/>
        </w:trPr>
        <w:tc>
          <w:tcPr>
            <w:tcW w:w="4818" w:type="dxa"/>
            <w:gridSpan w:val="2"/>
            <w:vMerge/>
            <w:tcBorders>
              <w:left w:val="single" w:sz="4" w:space="0" w:color="auto"/>
              <w:right w:val="single" w:sz="4" w:space="0" w:color="auto"/>
            </w:tcBorders>
          </w:tcPr>
          <w:p w:rsidR="008011D1" w:rsidRDefault="008011D1" w:rsidP="007E5967">
            <w:pPr>
              <w:pStyle w:val="Tabelle6pt"/>
            </w:pPr>
          </w:p>
        </w:tc>
        <w:tc>
          <w:tcPr>
            <w:tcW w:w="4821" w:type="dxa"/>
            <w:gridSpan w:val="4"/>
            <w:tcBorders>
              <w:left w:val="single" w:sz="4" w:space="0" w:color="auto"/>
              <w:right w:val="single" w:sz="4" w:space="0" w:color="auto"/>
            </w:tcBorders>
          </w:tcPr>
          <w:p w:rsidR="008011D1" w:rsidRDefault="008011D1" w:rsidP="007E5967">
            <w:pPr>
              <w:pStyle w:val="Tabelle6pt"/>
            </w:pPr>
            <w:r>
              <w:t>Wie Sie Ihr Können prüfen können:</w:t>
            </w:r>
          </w:p>
          <w:p w:rsidR="008011D1" w:rsidRPr="00234B66" w:rsidRDefault="008011D1" w:rsidP="00FA3602">
            <w:pPr>
              <w:pStyle w:val="Kopf8ptafz"/>
              <w:numPr>
                <w:ilvl w:val="0"/>
                <w:numId w:val="0"/>
              </w:numPr>
              <w:ind w:left="227"/>
            </w:pPr>
          </w:p>
        </w:tc>
      </w:tr>
    </w:tbl>
    <w:p w:rsidR="008011D1" w:rsidRDefault="008011D1" w:rsidP="008011D1">
      <w:pPr>
        <w:pStyle w:val="berschrift1"/>
      </w:pPr>
      <w:r>
        <w:t>Feedback</w:t>
      </w:r>
    </w:p>
    <w:p w:rsidR="008011D1" w:rsidRDefault="00225B5E" w:rsidP="008011D1">
      <w:pPr>
        <w:pStyle w:val="Textkrper"/>
      </w:pPr>
      <w:r>
        <w:t>Hinweise für die Lehrkraft/</w:t>
      </w:r>
      <w:r w:rsidR="008011D1">
        <w:t>den Lerncoach:</w:t>
      </w:r>
    </w:p>
    <w:p w:rsidR="008011D1" w:rsidRDefault="008011D1" w:rsidP="008011D1">
      <w:pPr>
        <w:pStyle w:val="Textkrper"/>
      </w:pPr>
    </w:p>
    <w:p w:rsidR="008011D1" w:rsidRDefault="008011D1" w:rsidP="008011D1">
      <w:pPr>
        <w:pStyle w:val="Textkrper"/>
      </w:pPr>
      <w:r>
        <w:t xml:space="preserve">Das Feedback dieses Unterrichts wird in Form der „Graffiti-Methode“ durchgeführt. Dazu werden im Unterrichtsraum die Tische frei aufgestellt. Auf jedem Tisch liegt ein DIN A3 Papier und ein Stift. </w:t>
      </w:r>
    </w:p>
    <w:p w:rsidR="008011D1" w:rsidRDefault="008011D1" w:rsidP="008011D1">
      <w:pPr>
        <w:pStyle w:val="Textkrper"/>
      </w:pPr>
    </w:p>
    <w:p w:rsidR="008011D1" w:rsidRDefault="008011D1" w:rsidP="008011D1">
      <w:pPr>
        <w:pStyle w:val="Textkrper"/>
      </w:pPr>
      <w:r>
        <w:t>Auf den Bögen stehen die Feedback-Fragen:</w:t>
      </w:r>
    </w:p>
    <w:p w:rsidR="008011D1" w:rsidRDefault="008011D1" w:rsidP="008011D1">
      <w:pPr>
        <w:pStyle w:val="Textkrper"/>
      </w:pPr>
    </w:p>
    <w:p w:rsidR="008011D1" w:rsidRDefault="008011D1" w:rsidP="008011D1">
      <w:pPr>
        <w:pStyle w:val="Listenabsatz"/>
        <w:numPr>
          <w:ilvl w:val="0"/>
          <w:numId w:val="33"/>
        </w:numPr>
        <w:spacing w:line="360" w:lineRule="auto"/>
      </w:pPr>
      <w:r>
        <w:t>Welche Station hat Ihnen am meisten Spaß gemacht?</w:t>
      </w:r>
    </w:p>
    <w:p w:rsidR="008011D1" w:rsidRDefault="008011D1" w:rsidP="008011D1">
      <w:pPr>
        <w:pStyle w:val="Listenabsatz"/>
        <w:numPr>
          <w:ilvl w:val="0"/>
          <w:numId w:val="33"/>
        </w:numPr>
        <w:spacing w:line="360" w:lineRule="auto"/>
      </w:pPr>
      <w:r>
        <w:t>Welche Station fanden Sie am langweiligsten?</w:t>
      </w:r>
    </w:p>
    <w:p w:rsidR="008011D1" w:rsidRDefault="008011D1" w:rsidP="008011D1">
      <w:pPr>
        <w:pStyle w:val="Listenabsatz"/>
        <w:numPr>
          <w:ilvl w:val="0"/>
          <w:numId w:val="33"/>
        </w:numPr>
        <w:spacing w:line="360" w:lineRule="auto"/>
      </w:pPr>
      <w:r>
        <w:t>Von welcher Station haben Sie die meisten Inhalte behalten?</w:t>
      </w:r>
    </w:p>
    <w:p w:rsidR="008011D1" w:rsidRDefault="008011D1" w:rsidP="008011D1">
      <w:pPr>
        <w:pStyle w:val="Listenabsatz"/>
        <w:numPr>
          <w:ilvl w:val="0"/>
          <w:numId w:val="33"/>
        </w:numPr>
        <w:spacing w:line="360" w:lineRule="auto"/>
      </w:pPr>
      <w:r>
        <w:t>Welche Themen gab es?</w:t>
      </w:r>
    </w:p>
    <w:p w:rsidR="008011D1" w:rsidRDefault="008011D1" w:rsidP="008011D1">
      <w:pPr>
        <w:pStyle w:val="Listenabsatz"/>
        <w:numPr>
          <w:ilvl w:val="0"/>
          <w:numId w:val="33"/>
        </w:numPr>
        <w:spacing w:line="360" w:lineRule="auto"/>
      </w:pPr>
      <w:r>
        <w:t>Welche Vorteile hat dieser Unterricht für Sie?</w:t>
      </w:r>
    </w:p>
    <w:p w:rsidR="008011D1" w:rsidRDefault="008011D1" w:rsidP="008011D1">
      <w:pPr>
        <w:pStyle w:val="Listenabsatz"/>
        <w:numPr>
          <w:ilvl w:val="0"/>
          <w:numId w:val="33"/>
        </w:numPr>
        <w:spacing w:line="360" w:lineRule="auto"/>
      </w:pPr>
      <w:r>
        <w:t>Welche Nachteile hat dieser Unterricht für Sie?</w:t>
      </w:r>
    </w:p>
    <w:p w:rsidR="008011D1" w:rsidRDefault="008011D1" w:rsidP="008011D1">
      <w:pPr>
        <w:pStyle w:val="Listenabsatz"/>
        <w:numPr>
          <w:ilvl w:val="0"/>
          <w:numId w:val="33"/>
        </w:numPr>
        <w:spacing w:line="360" w:lineRule="auto"/>
      </w:pPr>
      <w:r>
        <w:t>Was hat Ihnen während der Arbeit am meisten geholfen?</w:t>
      </w:r>
    </w:p>
    <w:p w:rsidR="008011D1" w:rsidRDefault="008011D1" w:rsidP="008011D1"/>
    <w:p w:rsidR="008011D1" w:rsidRDefault="008011D1" w:rsidP="008011D1">
      <w:r>
        <w:t xml:space="preserve">Nun wird die Klasse in kleinere Gruppe eingeteilt und an die einzelnen Tische verteilt. In </w:t>
      </w:r>
      <w:r>
        <w:rPr>
          <w:noProof/>
          <w:sz w:val="24"/>
          <w:lang w:eastAsia="de-DE"/>
        </w:rPr>
        <w:drawing>
          <wp:anchor distT="0" distB="0" distL="114300" distR="114300" simplePos="0" relativeHeight="252611584" behindDoc="0" locked="0" layoutInCell="0" allowOverlap="1" wp14:anchorId="74F15734" wp14:editId="69AB62A5">
            <wp:simplePos x="0" y="0"/>
            <wp:positionH relativeFrom="rightMargin">
              <wp:posOffset>107950</wp:posOffset>
            </wp:positionH>
            <wp:positionV relativeFrom="paragraph">
              <wp:posOffset>0</wp:posOffset>
            </wp:positionV>
            <wp:extent cx="658495" cy="323850"/>
            <wp:effectExtent l="0" t="0" r="8255" b="0"/>
            <wp:wrapNone/>
            <wp:docPr id="17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einer festgelegten Zeit (z.</w:t>
      </w:r>
      <w:r w:rsidR="00652749">
        <w:t xml:space="preserve"> </w:t>
      </w:r>
      <w:r>
        <w:t>B. 2 Minuten) schreibt jeder auf das Papier seine Bemerkungen (Stichworte, ganze Sätze, Bilder...).</w:t>
      </w:r>
    </w:p>
    <w:p w:rsidR="008011D1" w:rsidRDefault="008011D1" w:rsidP="008011D1"/>
    <w:p w:rsidR="008011D1" w:rsidRDefault="008011D1" w:rsidP="008011D1">
      <w:r>
        <w:t>Dann wandert jede Gruppe einen Tisch weiter, bleibt dort ebenfalls 2 Minuten und schreibt wiederum auf, was ihnen zu der Feedback-Frage einfällt.</w:t>
      </w:r>
    </w:p>
    <w:p w:rsidR="008011D1" w:rsidRDefault="008011D1" w:rsidP="008011D1"/>
    <w:p w:rsidR="008011D1" w:rsidRDefault="008011D1" w:rsidP="008011D1">
      <w:r>
        <w:t>Das wird solange wiederholt, bis jede Gruppe wieder am Ausgangstisch angekommen ist.</w:t>
      </w:r>
    </w:p>
    <w:p w:rsidR="008011D1" w:rsidRDefault="008011D1" w:rsidP="008011D1"/>
    <w:p w:rsidR="008011D1" w:rsidRDefault="00FD4894" w:rsidP="008011D1">
      <w:r w:rsidRPr="00AA18D1">
        <w:rPr>
          <w:noProof/>
          <w:lang w:eastAsia="de-DE"/>
        </w:rPr>
        <w:drawing>
          <wp:anchor distT="0" distB="0" distL="114300" distR="114300" simplePos="0" relativeHeight="252613632" behindDoc="0" locked="0" layoutInCell="1" allowOverlap="1" wp14:anchorId="6EF43E69" wp14:editId="2B0B469F">
            <wp:simplePos x="0" y="0"/>
            <wp:positionH relativeFrom="column">
              <wp:posOffset>4796790</wp:posOffset>
            </wp:positionH>
            <wp:positionV relativeFrom="paragraph">
              <wp:posOffset>10795</wp:posOffset>
            </wp:positionV>
            <wp:extent cx="314325" cy="314325"/>
            <wp:effectExtent l="0" t="0" r="9525" b="9525"/>
            <wp:wrapNone/>
            <wp:docPr id="2084" name="Grafik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011D1">
        <w:t>Nun sichtet jede Gruppe an ihrem Tisch die Rückmeldungen, strukturiert sie und hält die wichtigsten Erkenntnisse deutlich auf einem weiteren DIN A3 Papier fest.</w:t>
      </w:r>
    </w:p>
    <w:p w:rsidR="008011D1" w:rsidRDefault="008011D1" w:rsidP="008011D1"/>
    <w:p w:rsidR="008011D1" w:rsidRPr="00F07A10" w:rsidRDefault="008011D1" w:rsidP="008011D1">
      <w:r>
        <w:t>Diese Ergebnisse werden kurz im Plenum präsentiert.</w:t>
      </w:r>
      <w:r>
        <w:rPr>
          <w:noProof/>
          <w:sz w:val="24"/>
          <w:lang w:eastAsia="de-DE"/>
        </w:rPr>
        <w:drawing>
          <wp:anchor distT="0" distB="0" distL="114300" distR="114300" simplePos="0" relativeHeight="252612608" behindDoc="0" locked="0" layoutInCell="0" allowOverlap="1" wp14:anchorId="6AA0FAA1" wp14:editId="3CBBED85">
            <wp:simplePos x="0" y="0"/>
            <wp:positionH relativeFrom="rightMargin">
              <wp:posOffset>107950</wp:posOffset>
            </wp:positionH>
            <wp:positionV relativeFrom="paragraph">
              <wp:posOffset>0</wp:posOffset>
            </wp:positionV>
            <wp:extent cx="323850" cy="323850"/>
            <wp:effectExtent l="0" t="0" r="0" b="0"/>
            <wp:wrapNone/>
            <wp:docPr id="208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Rastervergrößerung</w:t>
            </w:r>
          </w:p>
          <w:p w:rsidR="001C3AEB" w:rsidRDefault="001C3AEB" w:rsidP="002D0488">
            <w:pPr>
              <w:pStyle w:val="TabelleKopflinks"/>
            </w:pPr>
            <w:r>
              <w:t xml:space="preserve">Unterrichtsarrangement </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F1.01.04</w:t>
            </w:r>
          </w:p>
        </w:tc>
      </w:tr>
      <w:tr w:rsidR="001C3AEB" w:rsidRPr="00B51DE9" w:rsidTr="002D0488">
        <w:tc>
          <w:tcPr>
            <w:tcW w:w="7348" w:type="dxa"/>
            <w:gridSpan w:val="3"/>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Gestaltungskonzepte erstellen.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D9D9D9" w:themeFill="background1" w:themeFillShade="D9"/>
                </w:tcPr>
                <w:p w:rsidR="001C3AEB" w:rsidRPr="00B51DE9" w:rsidRDefault="001C3AEB" w:rsidP="002D0488">
                  <w:pPr>
                    <w:pStyle w:val="TabelleKopfmitte"/>
                  </w:pPr>
                  <w:proofErr w:type="spellStart"/>
                  <w:r w:rsidRPr="00B51DE9">
                    <w:t>LernTHEMA</w:t>
                  </w:r>
                  <w:proofErr w:type="spellEnd"/>
                </w:p>
              </w:tc>
            </w:tr>
            <w:tr w:rsidR="001C3AEB" w:rsidRPr="00B51DE9" w:rsidTr="002D0488">
              <w:trPr>
                <w:trHeight w:val="284"/>
              </w:trPr>
              <w:tc>
                <w:tcPr>
                  <w:tcW w:w="2090" w:type="dxa"/>
                  <w:tcBorders>
                    <w:bottom w:val="nil"/>
                  </w:tcBorders>
                </w:tcPr>
                <w:p w:rsidR="001C3AEB" w:rsidRPr="00B51DE9" w:rsidRDefault="001C3AEB" w:rsidP="002D0488">
                  <w:pPr>
                    <w:pStyle w:val="Textkrper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eine Rastervergrößerung durchführen.</w:t>
            </w:r>
          </w:p>
          <w:p w:rsidR="001C3AEB" w:rsidRDefault="001C3AEB" w:rsidP="002D0488">
            <w:pPr>
              <w:pStyle w:val="Kopf8ptafz"/>
            </w:pPr>
            <w:r>
              <w:t>Ich kann meine Gestaltungsergebnisse kritisch reflektieren und nachbessern.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3671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Lernthema F1.01.05</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136710">
            <w:pPr>
              <w:pStyle w:val="Kopf8ptafz"/>
              <w:numPr>
                <w:ilvl w:val="0"/>
                <w:numId w:val="0"/>
              </w:numPr>
              <w:ind w:left="227" w:hanging="170"/>
            </w:pPr>
          </w:p>
        </w:tc>
      </w:tr>
    </w:tbl>
    <w:p w:rsidR="001C3AEB" w:rsidRDefault="00136710" w:rsidP="001C3AEB">
      <w:pPr>
        <w:pStyle w:val="Textkrper"/>
      </w:pPr>
      <w:r>
        <w:rPr>
          <w:noProof/>
          <w:sz w:val="24"/>
        </w:rPr>
        <w:drawing>
          <wp:anchor distT="0" distB="0" distL="114300" distR="114300" simplePos="0" relativeHeight="252406784" behindDoc="0" locked="0" layoutInCell="0" allowOverlap="1" wp14:anchorId="6810A152" wp14:editId="6109B981">
            <wp:simplePos x="0" y="0"/>
            <wp:positionH relativeFrom="rightMargin">
              <wp:posOffset>828040</wp:posOffset>
            </wp:positionH>
            <wp:positionV relativeFrom="paragraph">
              <wp:posOffset>148590</wp:posOffset>
            </wp:positionV>
            <wp:extent cx="348615" cy="320040"/>
            <wp:effectExtent l="0" t="0" r="0" b="3810"/>
            <wp:wrapNone/>
            <wp:docPr id="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05760" behindDoc="0" locked="0" layoutInCell="0" allowOverlap="1" wp14:anchorId="71126910" wp14:editId="6A558C5C">
            <wp:simplePos x="0" y="0"/>
            <wp:positionH relativeFrom="rightMargin">
              <wp:posOffset>467995</wp:posOffset>
            </wp:positionH>
            <wp:positionV relativeFrom="paragraph">
              <wp:posOffset>148590</wp:posOffset>
            </wp:positionV>
            <wp:extent cx="349885" cy="320675"/>
            <wp:effectExtent l="0" t="0" r="0" b="3175"/>
            <wp:wrapNone/>
            <wp:docPr id="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04736" behindDoc="0" locked="0" layoutInCell="0" allowOverlap="1" wp14:anchorId="567AD80F" wp14:editId="41BFAB10">
            <wp:simplePos x="0" y="0"/>
            <wp:positionH relativeFrom="rightMargin">
              <wp:posOffset>107950</wp:posOffset>
            </wp:positionH>
            <wp:positionV relativeFrom="paragraph">
              <wp:posOffset>148733</wp:posOffset>
            </wp:positionV>
            <wp:extent cx="349885" cy="320675"/>
            <wp:effectExtent l="0" t="0" r="0" b="3175"/>
            <wp:wrapNone/>
            <wp:docPr id="4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567"/>
        <w:gridCol w:w="1276"/>
        <w:gridCol w:w="3686"/>
        <w:gridCol w:w="1984"/>
      </w:tblGrid>
      <w:tr w:rsidR="001C3AEB" w:rsidRPr="00A410C8" w:rsidTr="002D0488">
        <w:tc>
          <w:tcPr>
            <w:tcW w:w="567" w:type="dxa"/>
            <w:shd w:val="clear" w:color="auto" w:fill="D9D9D9" w:themeFill="background1" w:themeFillShade="D9"/>
          </w:tcPr>
          <w:p w:rsidR="001C3AEB" w:rsidRPr="00A410C8" w:rsidRDefault="001C3AEB" w:rsidP="002D0488">
            <w:pPr>
              <w:pStyle w:val="TabelleKopflinks"/>
            </w:pPr>
            <w:r>
              <w:t>Nr.</w:t>
            </w:r>
          </w:p>
        </w:tc>
        <w:tc>
          <w:tcPr>
            <w:tcW w:w="1276" w:type="dxa"/>
            <w:shd w:val="clear" w:color="auto" w:fill="D9D9D9" w:themeFill="background1" w:themeFillShade="D9"/>
          </w:tcPr>
          <w:p w:rsidR="001C3AEB" w:rsidRPr="00A410C8" w:rsidRDefault="001C3AEB" w:rsidP="002D0488">
            <w:pPr>
              <w:pStyle w:val="TabelleKopflinks"/>
            </w:pPr>
            <w:r>
              <w:t>Mit wem?</w:t>
            </w:r>
          </w:p>
        </w:tc>
        <w:tc>
          <w:tcPr>
            <w:tcW w:w="3686" w:type="dxa"/>
            <w:shd w:val="clear" w:color="auto" w:fill="D9D9D9" w:themeFill="background1" w:themeFillShade="D9"/>
          </w:tcPr>
          <w:p w:rsidR="001C3AEB" w:rsidRPr="00A410C8" w:rsidRDefault="001C3AEB" w:rsidP="002D0488">
            <w:pPr>
              <w:pStyle w:val="TabelleKopflinks"/>
            </w:pPr>
            <w:r>
              <w:t>Aufgabe</w:t>
            </w:r>
          </w:p>
        </w:tc>
        <w:tc>
          <w:tcPr>
            <w:tcW w:w="1984" w:type="dxa"/>
            <w:shd w:val="clear" w:color="auto" w:fill="D9D9D9" w:themeFill="background1" w:themeFillShade="D9"/>
          </w:tcPr>
          <w:p w:rsidR="001C3AEB" w:rsidRPr="00A410C8" w:rsidRDefault="001C3AEB" w:rsidP="002D0488">
            <w:pPr>
              <w:pStyle w:val="TabelleKopflinks"/>
            </w:pPr>
            <w:r>
              <w:t>Hinweise</w:t>
            </w:r>
          </w:p>
        </w:tc>
      </w:tr>
      <w:tr w:rsidR="001C3AEB" w:rsidRPr="00A410C8" w:rsidTr="002D0488">
        <w:trPr>
          <w:trHeight w:val="712"/>
        </w:trPr>
        <w:tc>
          <w:tcPr>
            <w:tcW w:w="567" w:type="dxa"/>
            <w:shd w:val="clear" w:color="auto" w:fill="auto"/>
          </w:tcPr>
          <w:p w:rsidR="001C3AEB" w:rsidRPr="00A410C8" w:rsidRDefault="001C3AEB" w:rsidP="002D0488">
            <w:pPr>
              <w:pStyle w:val="Textkrper"/>
            </w:pPr>
            <w:r w:rsidRPr="00D6306B">
              <w:rPr>
                <w:noProof/>
                <w:sz w:val="24"/>
              </w:rPr>
              <w:drawing>
                <wp:anchor distT="0" distB="0" distL="114300" distR="114300" simplePos="0" relativeHeight="252402688" behindDoc="0" locked="0" layoutInCell="0" allowOverlap="1" wp14:anchorId="4B86193B" wp14:editId="7282CDB0">
                  <wp:simplePos x="0" y="0"/>
                  <wp:positionH relativeFrom="rightMargin">
                    <wp:posOffset>-4130675</wp:posOffset>
                  </wp:positionH>
                  <wp:positionV relativeFrom="paragraph">
                    <wp:posOffset>71423</wp:posOffset>
                  </wp:positionV>
                  <wp:extent cx="323850" cy="323850"/>
                  <wp:effectExtent l="0" t="0" r="0" b="0"/>
                  <wp:wrapNone/>
                  <wp:docPr id="3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1</w:t>
            </w:r>
          </w:p>
        </w:tc>
        <w:tc>
          <w:tcPr>
            <w:tcW w:w="1276" w:type="dxa"/>
          </w:tcPr>
          <w:p w:rsidR="001C3AEB" w:rsidRPr="00A410C8" w:rsidRDefault="001C3AEB" w:rsidP="002D0488">
            <w:pPr>
              <w:pStyle w:val="Textkrper"/>
            </w:pPr>
          </w:p>
        </w:tc>
        <w:tc>
          <w:tcPr>
            <w:tcW w:w="3686" w:type="dxa"/>
          </w:tcPr>
          <w:p w:rsidR="001C3AEB" w:rsidRPr="00A410C8" w:rsidRDefault="001C3AEB" w:rsidP="00625E65">
            <w:pPr>
              <w:pStyle w:val="Textkrper"/>
              <w:jc w:val="left"/>
            </w:pPr>
            <w:r>
              <w:t>Sie besprechen im Plenum den Arbeit</w:t>
            </w:r>
            <w:r>
              <w:t>s</w:t>
            </w:r>
            <w:r>
              <w:t>auftrag.</w:t>
            </w:r>
          </w:p>
        </w:tc>
        <w:tc>
          <w:tcPr>
            <w:tcW w:w="1984" w:type="dxa"/>
          </w:tcPr>
          <w:p w:rsidR="001C3AEB" w:rsidRDefault="001C3AEB" w:rsidP="002D0488">
            <w:pPr>
              <w:pStyle w:val="Textkrper"/>
            </w:pPr>
            <w:r>
              <w:t>Lernthema</w:t>
            </w:r>
          </w:p>
          <w:p w:rsidR="001C3AEB" w:rsidRPr="00A410C8" w:rsidRDefault="001C3AEB" w:rsidP="002D0488">
            <w:pPr>
              <w:pStyle w:val="Textkrper"/>
            </w:pPr>
            <w:r>
              <w:t>F1.01.04</w:t>
            </w:r>
          </w:p>
        </w:tc>
      </w:tr>
      <w:tr w:rsidR="001C3AEB" w:rsidRPr="00A410C8" w:rsidTr="002D0488">
        <w:tc>
          <w:tcPr>
            <w:tcW w:w="567" w:type="dxa"/>
            <w:shd w:val="clear" w:color="auto" w:fill="auto"/>
          </w:tcPr>
          <w:p w:rsidR="001C3AEB" w:rsidRPr="00A410C8" w:rsidRDefault="001C3AEB" w:rsidP="002D0488">
            <w:pPr>
              <w:pStyle w:val="Textkrper"/>
            </w:pPr>
            <w:r w:rsidRPr="00D6306B">
              <w:rPr>
                <w:noProof/>
                <w:sz w:val="24"/>
              </w:rPr>
              <w:drawing>
                <wp:anchor distT="0" distB="0" distL="114300" distR="114300" simplePos="0" relativeHeight="252403712" behindDoc="0" locked="0" layoutInCell="0" allowOverlap="1" wp14:anchorId="6BC15198" wp14:editId="72641A7E">
                  <wp:simplePos x="0" y="0"/>
                  <wp:positionH relativeFrom="rightMargin">
                    <wp:posOffset>-4130675</wp:posOffset>
                  </wp:positionH>
                  <wp:positionV relativeFrom="paragraph">
                    <wp:posOffset>55245</wp:posOffset>
                  </wp:positionV>
                  <wp:extent cx="302260" cy="323850"/>
                  <wp:effectExtent l="0" t="0" r="2540" b="0"/>
                  <wp:wrapNone/>
                  <wp:docPr id="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2</w:t>
            </w:r>
          </w:p>
        </w:tc>
        <w:tc>
          <w:tcPr>
            <w:tcW w:w="1276" w:type="dxa"/>
          </w:tcPr>
          <w:p w:rsidR="001C3AEB" w:rsidRDefault="001C3AEB" w:rsidP="002D0488">
            <w:pPr>
              <w:pStyle w:val="Textkrper"/>
            </w:pPr>
          </w:p>
          <w:p w:rsidR="001C3AEB" w:rsidRDefault="001C3AEB" w:rsidP="002D0488">
            <w:pPr>
              <w:pStyle w:val="Textkrper"/>
            </w:pPr>
          </w:p>
          <w:p w:rsidR="001C3AEB" w:rsidRPr="00A410C8" w:rsidRDefault="001C3AEB" w:rsidP="002D0488">
            <w:pPr>
              <w:pStyle w:val="Textkrper"/>
            </w:pPr>
          </w:p>
        </w:tc>
        <w:tc>
          <w:tcPr>
            <w:tcW w:w="3686" w:type="dxa"/>
          </w:tcPr>
          <w:p w:rsidR="001C3AEB" w:rsidRPr="00A410C8" w:rsidRDefault="001C3AEB" w:rsidP="00625E65">
            <w:pPr>
              <w:pStyle w:val="Textkrper"/>
              <w:jc w:val="left"/>
            </w:pPr>
            <w:r>
              <w:t xml:space="preserve">Schauen Sie sich den </w:t>
            </w:r>
            <w:proofErr w:type="spellStart"/>
            <w:r>
              <w:t>Advance</w:t>
            </w:r>
            <w:proofErr w:type="spellEnd"/>
            <w:r>
              <w:t xml:space="preserve"> Organizer an und kennzeichnen den von Ihnen jetzt zu bearbeitenden Teil mit einem grünen Stift</w:t>
            </w:r>
            <w:r w:rsidR="004F770E">
              <w:t>.</w:t>
            </w:r>
          </w:p>
        </w:tc>
        <w:tc>
          <w:tcPr>
            <w:tcW w:w="1984" w:type="dxa"/>
          </w:tcPr>
          <w:p w:rsidR="001C3AEB" w:rsidRDefault="001C3AEB" w:rsidP="002D0488">
            <w:pPr>
              <w:pStyle w:val="Textkrper"/>
            </w:pPr>
            <w:proofErr w:type="spellStart"/>
            <w:r>
              <w:t>Advance</w:t>
            </w:r>
            <w:proofErr w:type="spellEnd"/>
            <w:r>
              <w:t xml:space="preserve"> Organizer</w:t>
            </w:r>
          </w:p>
          <w:p w:rsidR="001C3AEB" w:rsidRPr="00A410C8" w:rsidRDefault="001C3AEB" w:rsidP="002D0488">
            <w:pPr>
              <w:pStyle w:val="Textkrper"/>
            </w:pPr>
            <w:r>
              <w:t>F1.01.02</w:t>
            </w:r>
          </w:p>
        </w:tc>
      </w:tr>
      <w:tr w:rsidR="001C3AEB" w:rsidRPr="00A410C8" w:rsidTr="002D0488">
        <w:tc>
          <w:tcPr>
            <w:tcW w:w="567" w:type="dxa"/>
            <w:shd w:val="clear" w:color="auto" w:fill="auto"/>
          </w:tcPr>
          <w:p w:rsidR="001C3AEB" w:rsidRPr="00D6306B" w:rsidRDefault="001C3AEB" w:rsidP="002D0488">
            <w:pPr>
              <w:pStyle w:val="Textkrper"/>
              <w:rPr>
                <w:noProof/>
                <w:sz w:val="24"/>
              </w:rPr>
            </w:pPr>
            <w:r w:rsidRPr="00ED5F58">
              <w:rPr>
                <w:noProof/>
                <w:sz w:val="24"/>
              </w:rPr>
              <w:drawing>
                <wp:anchor distT="0" distB="0" distL="114300" distR="114300" simplePos="0" relativeHeight="252407808" behindDoc="0" locked="0" layoutInCell="0" allowOverlap="1" wp14:anchorId="7AA119EE" wp14:editId="116CB361">
                  <wp:simplePos x="0" y="0"/>
                  <wp:positionH relativeFrom="rightMargin">
                    <wp:posOffset>-4275455</wp:posOffset>
                  </wp:positionH>
                  <wp:positionV relativeFrom="paragraph">
                    <wp:posOffset>99060</wp:posOffset>
                  </wp:positionV>
                  <wp:extent cx="658495" cy="323850"/>
                  <wp:effectExtent l="0" t="0" r="8255" b="0"/>
                  <wp:wrapNone/>
                  <wp:docPr id="4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3</w:t>
            </w:r>
          </w:p>
        </w:tc>
        <w:tc>
          <w:tcPr>
            <w:tcW w:w="1276" w:type="dxa"/>
          </w:tcPr>
          <w:p w:rsidR="001C3AEB" w:rsidRDefault="001C3AEB" w:rsidP="002D0488">
            <w:pPr>
              <w:pStyle w:val="Textkrper"/>
            </w:pPr>
          </w:p>
        </w:tc>
        <w:tc>
          <w:tcPr>
            <w:tcW w:w="3686" w:type="dxa"/>
          </w:tcPr>
          <w:p w:rsidR="001C3AEB" w:rsidRDefault="001C3AEB" w:rsidP="00625E65">
            <w:pPr>
              <w:pStyle w:val="Textkrper"/>
              <w:jc w:val="left"/>
            </w:pPr>
            <w:r>
              <w:t>Sie informieren sich über die Rasterve</w:t>
            </w:r>
            <w:r>
              <w:t>r</w:t>
            </w:r>
            <w:r>
              <w:t>größerung und notieren sich Ihre Erge</w:t>
            </w:r>
            <w:r>
              <w:t>b</w:t>
            </w:r>
            <w:r>
              <w:t>nisse.</w:t>
            </w:r>
          </w:p>
        </w:tc>
        <w:tc>
          <w:tcPr>
            <w:tcW w:w="1984" w:type="dxa"/>
          </w:tcPr>
          <w:p w:rsidR="001C3AEB" w:rsidRDefault="001C3AEB" w:rsidP="002D0488">
            <w:pPr>
              <w:pStyle w:val="Textkrper"/>
            </w:pPr>
            <w:r>
              <w:t>Lernschritt</w:t>
            </w:r>
          </w:p>
          <w:p w:rsidR="001C3AEB" w:rsidRDefault="001C3AEB" w:rsidP="002D0488">
            <w:pPr>
              <w:pStyle w:val="Textkrper"/>
            </w:pPr>
            <w:r>
              <w:t>F1.01.04.01</w:t>
            </w:r>
          </w:p>
        </w:tc>
      </w:tr>
      <w:tr w:rsidR="001C3AEB" w:rsidRPr="00A410C8" w:rsidTr="002D0488">
        <w:tc>
          <w:tcPr>
            <w:tcW w:w="567" w:type="dxa"/>
            <w:shd w:val="clear" w:color="auto" w:fill="auto"/>
          </w:tcPr>
          <w:p w:rsidR="001C3AEB" w:rsidRPr="00ED5F58" w:rsidRDefault="001C3AEB" w:rsidP="002D0488">
            <w:pPr>
              <w:pStyle w:val="Textkrper"/>
              <w:rPr>
                <w:noProof/>
                <w:sz w:val="24"/>
              </w:rPr>
            </w:pPr>
            <w:r w:rsidRPr="00D6306B">
              <w:rPr>
                <w:noProof/>
                <w:sz w:val="24"/>
              </w:rPr>
              <w:drawing>
                <wp:anchor distT="0" distB="0" distL="114300" distR="114300" simplePos="0" relativeHeight="252408832" behindDoc="0" locked="0" layoutInCell="0" allowOverlap="1" wp14:anchorId="4C2ABE41" wp14:editId="1ED1B3A2">
                  <wp:simplePos x="0" y="0"/>
                  <wp:positionH relativeFrom="rightMargin">
                    <wp:posOffset>-4103923</wp:posOffset>
                  </wp:positionH>
                  <wp:positionV relativeFrom="paragraph">
                    <wp:posOffset>228585</wp:posOffset>
                  </wp:positionV>
                  <wp:extent cx="302260" cy="323850"/>
                  <wp:effectExtent l="0" t="0" r="2540" b="0"/>
                  <wp:wrapNone/>
                  <wp:docPr id="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4</w:t>
            </w:r>
          </w:p>
        </w:tc>
        <w:tc>
          <w:tcPr>
            <w:tcW w:w="1276" w:type="dxa"/>
          </w:tcPr>
          <w:p w:rsidR="001C3AEB" w:rsidRDefault="001C3AEB" w:rsidP="002D0488">
            <w:pPr>
              <w:pStyle w:val="Textkrper"/>
            </w:pPr>
          </w:p>
          <w:p w:rsidR="001C3AEB" w:rsidRDefault="001C3AEB" w:rsidP="002D0488">
            <w:pPr>
              <w:pStyle w:val="Textkrper"/>
            </w:pPr>
          </w:p>
        </w:tc>
        <w:tc>
          <w:tcPr>
            <w:tcW w:w="3686" w:type="dxa"/>
          </w:tcPr>
          <w:p w:rsidR="001C3AEB" w:rsidRDefault="001C3AEB" w:rsidP="004F770E">
            <w:pPr>
              <w:pStyle w:val="Textkrper"/>
              <w:jc w:val="left"/>
            </w:pPr>
            <w:r>
              <w:t>Wählen Sie selbstständig ein Symbol zum Thema „Fitnes</w:t>
            </w:r>
            <w:r w:rsidR="004F770E">
              <w:t>s-S</w:t>
            </w:r>
            <w:r>
              <w:t>tudio“ aus, dass Sie mit Hilfe der Rastervergrößerung vergrößern wollen. Sie können hier entweder ein Motiv aus den Vorlagen wählen oder sich im Internet selbst ein Motiv suche</w:t>
            </w:r>
            <w:r w:rsidR="004F770E">
              <w:t>n</w:t>
            </w:r>
            <w:r>
              <w:t>.</w:t>
            </w:r>
          </w:p>
        </w:tc>
        <w:tc>
          <w:tcPr>
            <w:tcW w:w="1984" w:type="dxa"/>
          </w:tcPr>
          <w:p w:rsidR="001C3AEB" w:rsidRDefault="001C3AEB" w:rsidP="002D0488">
            <w:pPr>
              <w:pStyle w:val="Textkrper"/>
            </w:pPr>
            <w:r>
              <w:t>Motive bei der Leh</w:t>
            </w:r>
            <w:r>
              <w:t>r</w:t>
            </w:r>
            <w:r>
              <w:t>kraft</w:t>
            </w:r>
          </w:p>
        </w:tc>
      </w:tr>
      <w:tr w:rsidR="001C3AEB" w:rsidRPr="00A410C8" w:rsidTr="002D0488">
        <w:tc>
          <w:tcPr>
            <w:tcW w:w="567" w:type="dxa"/>
            <w:shd w:val="clear" w:color="auto" w:fill="auto"/>
          </w:tcPr>
          <w:p w:rsidR="001C3AEB" w:rsidRPr="00D6306B" w:rsidRDefault="001C3AEB" w:rsidP="002D0488">
            <w:pPr>
              <w:pStyle w:val="Textkrper"/>
              <w:rPr>
                <w:noProof/>
                <w:sz w:val="24"/>
              </w:rPr>
            </w:pPr>
            <w:r w:rsidRPr="00D6306B">
              <w:rPr>
                <w:noProof/>
                <w:sz w:val="24"/>
              </w:rPr>
              <w:drawing>
                <wp:anchor distT="0" distB="0" distL="114300" distR="114300" simplePos="0" relativeHeight="252409856" behindDoc="0" locked="0" layoutInCell="0" allowOverlap="1" wp14:anchorId="2F79AC88" wp14:editId="69DCA170">
                  <wp:simplePos x="0" y="0"/>
                  <wp:positionH relativeFrom="rightMargin">
                    <wp:posOffset>-4132580</wp:posOffset>
                  </wp:positionH>
                  <wp:positionV relativeFrom="paragraph">
                    <wp:posOffset>65405</wp:posOffset>
                  </wp:positionV>
                  <wp:extent cx="302260" cy="323850"/>
                  <wp:effectExtent l="0" t="0" r="2540" b="0"/>
                  <wp:wrapNone/>
                  <wp:docPr id="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5</w:t>
            </w:r>
          </w:p>
        </w:tc>
        <w:tc>
          <w:tcPr>
            <w:tcW w:w="1276" w:type="dxa"/>
          </w:tcPr>
          <w:p w:rsidR="001C3AEB" w:rsidRDefault="001C3AEB" w:rsidP="002D0488">
            <w:pPr>
              <w:pStyle w:val="Textkrper"/>
            </w:pPr>
          </w:p>
          <w:p w:rsidR="001C3AEB" w:rsidRDefault="001C3AEB" w:rsidP="002D0488">
            <w:pPr>
              <w:pStyle w:val="Textkrper"/>
            </w:pPr>
          </w:p>
        </w:tc>
        <w:tc>
          <w:tcPr>
            <w:tcW w:w="3686" w:type="dxa"/>
          </w:tcPr>
          <w:p w:rsidR="001C3AEB" w:rsidRDefault="001C3AEB" w:rsidP="00625E65">
            <w:pPr>
              <w:pStyle w:val="Textkrper"/>
              <w:jc w:val="left"/>
            </w:pPr>
            <w:r>
              <w:t xml:space="preserve">Vergrößern Sie nun die Hälfte </w:t>
            </w:r>
            <w:r w:rsidR="009641FA">
              <w:t>Ihres</w:t>
            </w:r>
            <w:r>
              <w:t xml:space="preserve"> Mot</w:t>
            </w:r>
            <w:r>
              <w:t>i</w:t>
            </w:r>
            <w:r>
              <w:t>ves, wie es in der Anleitung steht.</w:t>
            </w:r>
          </w:p>
        </w:tc>
        <w:tc>
          <w:tcPr>
            <w:tcW w:w="1984" w:type="dxa"/>
          </w:tcPr>
          <w:p w:rsidR="001C3AEB" w:rsidRDefault="001C3AEB" w:rsidP="002D0488">
            <w:pPr>
              <w:pStyle w:val="Textkrper"/>
            </w:pPr>
            <w:r>
              <w:t xml:space="preserve">Lernschritt </w:t>
            </w:r>
          </w:p>
          <w:p w:rsidR="001C3AEB" w:rsidRDefault="001C3AEB" w:rsidP="002D0488">
            <w:pPr>
              <w:pStyle w:val="Textkrper"/>
            </w:pPr>
            <w:r>
              <w:t>F1.01.04.02</w:t>
            </w:r>
          </w:p>
        </w:tc>
      </w:tr>
      <w:tr w:rsidR="001C3AEB" w:rsidRPr="00A410C8" w:rsidTr="002D0488">
        <w:tc>
          <w:tcPr>
            <w:tcW w:w="567" w:type="dxa"/>
            <w:shd w:val="clear" w:color="auto" w:fill="auto"/>
          </w:tcPr>
          <w:p w:rsidR="001C3AEB" w:rsidRPr="00D6306B" w:rsidRDefault="001C3AEB" w:rsidP="002D0488">
            <w:pPr>
              <w:pStyle w:val="Textkrper"/>
              <w:rPr>
                <w:noProof/>
                <w:sz w:val="24"/>
              </w:rPr>
            </w:pPr>
            <w:r w:rsidRPr="00ED5F58">
              <w:rPr>
                <w:noProof/>
                <w:sz w:val="24"/>
              </w:rPr>
              <w:drawing>
                <wp:anchor distT="0" distB="0" distL="114300" distR="114300" simplePos="0" relativeHeight="252410880" behindDoc="0" locked="0" layoutInCell="0" allowOverlap="1" wp14:anchorId="54BFA13B" wp14:editId="56992D26">
                  <wp:simplePos x="0" y="0"/>
                  <wp:positionH relativeFrom="rightMargin">
                    <wp:posOffset>-4272280</wp:posOffset>
                  </wp:positionH>
                  <wp:positionV relativeFrom="paragraph">
                    <wp:posOffset>48260</wp:posOffset>
                  </wp:positionV>
                  <wp:extent cx="658495" cy="323850"/>
                  <wp:effectExtent l="0" t="0" r="8255" b="0"/>
                  <wp:wrapNone/>
                  <wp:docPr id="4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6</w:t>
            </w:r>
          </w:p>
        </w:tc>
        <w:tc>
          <w:tcPr>
            <w:tcW w:w="1276" w:type="dxa"/>
          </w:tcPr>
          <w:p w:rsidR="001C3AEB" w:rsidRDefault="001C3AEB" w:rsidP="002D0488">
            <w:pPr>
              <w:pStyle w:val="Textkrper"/>
            </w:pPr>
          </w:p>
          <w:p w:rsidR="001C3AEB" w:rsidRDefault="001C3AEB" w:rsidP="002D0488">
            <w:pPr>
              <w:pStyle w:val="Textkrper"/>
            </w:pPr>
          </w:p>
        </w:tc>
        <w:tc>
          <w:tcPr>
            <w:tcW w:w="3686" w:type="dxa"/>
          </w:tcPr>
          <w:p w:rsidR="001C3AEB" w:rsidRDefault="001C3AEB" w:rsidP="00625E65">
            <w:pPr>
              <w:pStyle w:val="Textkrper"/>
              <w:jc w:val="left"/>
            </w:pPr>
            <w:r>
              <w:t xml:space="preserve">Suchen Sie sich nun </w:t>
            </w:r>
            <w:r w:rsidR="00681285">
              <w:t xml:space="preserve">eine Partnerin oder </w:t>
            </w:r>
            <w:r>
              <w:t>ein</w:t>
            </w:r>
            <w:r w:rsidR="00681285">
              <w:t>en</w:t>
            </w:r>
            <w:r>
              <w:t xml:space="preserve"> Partner und tauschen Sie </w:t>
            </w:r>
            <w:r w:rsidR="009641FA">
              <w:t>Ihre</w:t>
            </w:r>
            <w:r>
              <w:t xml:space="preserve"> Ve</w:t>
            </w:r>
            <w:r>
              <w:t>r</w:t>
            </w:r>
            <w:r>
              <w:t xml:space="preserve">größerung und Motive. </w:t>
            </w:r>
          </w:p>
        </w:tc>
        <w:tc>
          <w:tcPr>
            <w:tcW w:w="1984" w:type="dxa"/>
          </w:tcPr>
          <w:p w:rsidR="001C3AEB" w:rsidRDefault="001C3AEB" w:rsidP="002D0488">
            <w:pPr>
              <w:pStyle w:val="Textkrper"/>
            </w:pPr>
          </w:p>
        </w:tc>
      </w:tr>
      <w:tr w:rsidR="001C3AEB" w:rsidRPr="00A410C8" w:rsidTr="002D0488">
        <w:tc>
          <w:tcPr>
            <w:tcW w:w="567" w:type="dxa"/>
            <w:shd w:val="clear" w:color="auto" w:fill="auto"/>
          </w:tcPr>
          <w:p w:rsidR="001C3AEB" w:rsidRPr="00ED5F58" w:rsidRDefault="001C3AEB" w:rsidP="002D0488">
            <w:pPr>
              <w:pStyle w:val="Textkrper"/>
              <w:rPr>
                <w:noProof/>
                <w:sz w:val="24"/>
              </w:rPr>
            </w:pPr>
            <w:r w:rsidRPr="00D6306B">
              <w:rPr>
                <w:noProof/>
                <w:sz w:val="24"/>
              </w:rPr>
              <w:drawing>
                <wp:anchor distT="0" distB="0" distL="114300" distR="114300" simplePos="0" relativeHeight="252411904" behindDoc="0" locked="0" layoutInCell="0" allowOverlap="1" wp14:anchorId="2CDD714E" wp14:editId="46508E7C">
                  <wp:simplePos x="0" y="0"/>
                  <wp:positionH relativeFrom="rightMargin">
                    <wp:posOffset>-4127500</wp:posOffset>
                  </wp:positionH>
                  <wp:positionV relativeFrom="paragraph">
                    <wp:posOffset>57150</wp:posOffset>
                  </wp:positionV>
                  <wp:extent cx="302260" cy="323850"/>
                  <wp:effectExtent l="0" t="0" r="2540" b="0"/>
                  <wp:wrapNone/>
                  <wp:docPr id="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7</w:t>
            </w:r>
          </w:p>
        </w:tc>
        <w:tc>
          <w:tcPr>
            <w:tcW w:w="1276" w:type="dxa"/>
          </w:tcPr>
          <w:p w:rsidR="001C3AEB" w:rsidRDefault="001C3AEB" w:rsidP="002D0488">
            <w:pPr>
              <w:pStyle w:val="Textkrper"/>
            </w:pPr>
          </w:p>
          <w:p w:rsidR="001C3AEB" w:rsidRDefault="001C3AEB" w:rsidP="002D0488">
            <w:pPr>
              <w:pStyle w:val="Textkrper"/>
            </w:pPr>
          </w:p>
        </w:tc>
        <w:tc>
          <w:tcPr>
            <w:tcW w:w="3686" w:type="dxa"/>
          </w:tcPr>
          <w:p w:rsidR="001C3AEB" w:rsidRDefault="001C3AEB" w:rsidP="00625E65">
            <w:pPr>
              <w:pStyle w:val="Textkrper"/>
              <w:jc w:val="left"/>
            </w:pPr>
            <w:r>
              <w:t>Vergrößern Sie nun die 2. Hälfte des M</w:t>
            </w:r>
            <w:r>
              <w:t>o</w:t>
            </w:r>
            <w:r>
              <w:t xml:space="preserve">tives </w:t>
            </w:r>
            <w:r w:rsidR="00681285">
              <w:t xml:space="preserve">Ihrer Partnerin oder </w:t>
            </w:r>
            <w:r w:rsidR="009641FA">
              <w:t>Ihres</w:t>
            </w:r>
            <w:r>
              <w:t xml:space="preserve"> Partners.</w:t>
            </w:r>
          </w:p>
        </w:tc>
        <w:tc>
          <w:tcPr>
            <w:tcW w:w="1984" w:type="dxa"/>
          </w:tcPr>
          <w:p w:rsidR="001C3AEB" w:rsidRDefault="001C3AEB" w:rsidP="002D0488">
            <w:pPr>
              <w:pStyle w:val="Textkrper"/>
            </w:pPr>
            <w:r>
              <w:t>Lernschritt</w:t>
            </w:r>
          </w:p>
          <w:p w:rsidR="001C3AEB" w:rsidRDefault="001C3AEB" w:rsidP="002D0488">
            <w:pPr>
              <w:pStyle w:val="Textkrper"/>
            </w:pPr>
            <w:r>
              <w:t>F1.01.04.02</w:t>
            </w:r>
          </w:p>
        </w:tc>
      </w:tr>
      <w:tr w:rsidR="001C3AEB" w:rsidRPr="00A410C8" w:rsidTr="002D0488">
        <w:tc>
          <w:tcPr>
            <w:tcW w:w="567" w:type="dxa"/>
            <w:shd w:val="clear" w:color="auto" w:fill="auto"/>
          </w:tcPr>
          <w:p w:rsidR="001C3AEB" w:rsidRPr="00D6306B" w:rsidRDefault="001C3AEB" w:rsidP="002D0488">
            <w:pPr>
              <w:pStyle w:val="Textkrper"/>
              <w:rPr>
                <w:noProof/>
                <w:sz w:val="24"/>
              </w:rPr>
            </w:pPr>
            <w:r w:rsidRPr="00ED5F58">
              <w:rPr>
                <w:noProof/>
                <w:sz w:val="24"/>
              </w:rPr>
              <w:drawing>
                <wp:anchor distT="0" distB="0" distL="114300" distR="114300" simplePos="0" relativeHeight="252412928" behindDoc="0" locked="0" layoutInCell="0" allowOverlap="1" wp14:anchorId="1DD4AF2E" wp14:editId="03513681">
                  <wp:simplePos x="0" y="0"/>
                  <wp:positionH relativeFrom="rightMargin">
                    <wp:posOffset>-4279265</wp:posOffset>
                  </wp:positionH>
                  <wp:positionV relativeFrom="paragraph">
                    <wp:posOffset>179153</wp:posOffset>
                  </wp:positionV>
                  <wp:extent cx="658495" cy="323850"/>
                  <wp:effectExtent l="0" t="0" r="8255" b="0"/>
                  <wp:wrapNone/>
                  <wp:docPr id="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8</w:t>
            </w:r>
          </w:p>
        </w:tc>
        <w:tc>
          <w:tcPr>
            <w:tcW w:w="1276" w:type="dxa"/>
          </w:tcPr>
          <w:p w:rsidR="001C3AEB" w:rsidRDefault="001C3AEB" w:rsidP="002D0488">
            <w:pPr>
              <w:pStyle w:val="Textkrper"/>
            </w:pPr>
          </w:p>
          <w:p w:rsidR="001C3AEB" w:rsidRDefault="001C3AEB" w:rsidP="002D0488">
            <w:pPr>
              <w:pStyle w:val="Textkrper"/>
            </w:pPr>
          </w:p>
        </w:tc>
        <w:tc>
          <w:tcPr>
            <w:tcW w:w="3686" w:type="dxa"/>
          </w:tcPr>
          <w:p w:rsidR="001C3AEB" w:rsidRDefault="001C3AEB" w:rsidP="00625E65">
            <w:pPr>
              <w:pStyle w:val="Textkrper"/>
              <w:jc w:val="left"/>
            </w:pPr>
            <w:r>
              <w:t xml:space="preserve">Besprechen Sie mit </w:t>
            </w:r>
            <w:r w:rsidR="00681285">
              <w:t xml:space="preserve">Ihrer Partnerin oder </w:t>
            </w:r>
            <w:r w:rsidR="009641FA">
              <w:t>Ihrem</w:t>
            </w:r>
            <w:r>
              <w:t xml:space="preserve"> Partner die Ergebnisse der Raste</w:t>
            </w:r>
            <w:r>
              <w:t>r</w:t>
            </w:r>
            <w:r>
              <w:t>vergrößerung. Notieren Sie sich zu allen Hälften nur positive Kritikpunkt</w:t>
            </w:r>
            <w:r w:rsidR="004F770E">
              <w:t>e</w:t>
            </w:r>
            <w:r>
              <w:t>.</w:t>
            </w:r>
          </w:p>
        </w:tc>
        <w:tc>
          <w:tcPr>
            <w:tcW w:w="1984" w:type="dxa"/>
          </w:tcPr>
          <w:p w:rsidR="001C3AEB" w:rsidRDefault="001C3AEB" w:rsidP="002D0488">
            <w:pPr>
              <w:pStyle w:val="Textkrper"/>
            </w:pPr>
            <w:r>
              <w:t>Lernschritt</w:t>
            </w:r>
          </w:p>
          <w:p w:rsidR="001C3AEB" w:rsidRDefault="001C3AEB" w:rsidP="002D0488">
            <w:pPr>
              <w:pStyle w:val="Textkrper"/>
            </w:pPr>
            <w:r>
              <w:t>F1.01.04.03</w:t>
            </w:r>
          </w:p>
        </w:tc>
      </w:tr>
      <w:tr w:rsidR="001C3AEB" w:rsidRPr="00A410C8" w:rsidTr="002D0488">
        <w:tc>
          <w:tcPr>
            <w:tcW w:w="567" w:type="dxa"/>
            <w:shd w:val="clear" w:color="auto" w:fill="auto"/>
          </w:tcPr>
          <w:p w:rsidR="001C3AEB" w:rsidRPr="00ED5F58" w:rsidRDefault="001C3AEB" w:rsidP="002D0488">
            <w:pPr>
              <w:pStyle w:val="Textkrper"/>
              <w:rPr>
                <w:noProof/>
                <w:sz w:val="24"/>
              </w:rPr>
            </w:pPr>
            <w:r w:rsidRPr="00DB48F7">
              <w:rPr>
                <w:noProof/>
                <w:sz w:val="24"/>
              </w:rPr>
              <w:drawing>
                <wp:anchor distT="0" distB="0" distL="114300" distR="114300" simplePos="0" relativeHeight="252413952" behindDoc="0" locked="0" layoutInCell="0" allowOverlap="1" wp14:anchorId="2DFCF652" wp14:editId="5C8270D8">
                  <wp:simplePos x="0" y="0"/>
                  <wp:positionH relativeFrom="rightMargin">
                    <wp:posOffset>-4057015</wp:posOffset>
                  </wp:positionH>
                  <wp:positionV relativeFrom="paragraph">
                    <wp:posOffset>118745</wp:posOffset>
                  </wp:positionV>
                  <wp:extent cx="237490" cy="323850"/>
                  <wp:effectExtent l="0" t="0" r="0" b="0"/>
                  <wp:wrapNone/>
                  <wp:docPr id="52"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749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t>9</w:t>
            </w:r>
          </w:p>
        </w:tc>
        <w:tc>
          <w:tcPr>
            <w:tcW w:w="1276" w:type="dxa"/>
          </w:tcPr>
          <w:p w:rsidR="001C3AEB" w:rsidRDefault="001C3AEB" w:rsidP="002D0488">
            <w:pPr>
              <w:pStyle w:val="Textkrper"/>
            </w:pPr>
          </w:p>
          <w:p w:rsidR="001C3AEB" w:rsidRDefault="001C3AEB" w:rsidP="002D0488">
            <w:pPr>
              <w:pStyle w:val="Textkrper"/>
            </w:pPr>
          </w:p>
        </w:tc>
        <w:tc>
          <w:tcPr>
            <w:tcW w:w="3686" w:type="dxa"/>
          </w:tcPr>
          <w:p w:rsidR="001C3AEB" w:rsidRDefault="001C3AEB" w:rsidP="00625E65">
            <w:pPr>
              <w:pStyle w:val="Textkrper"/>
              <w:jc w:val="left"/>
            </w:pPr>
            <w:r>
              <w:t>Museumsmethode:</w:t>
            </w:r>
          </w:p>
          <w:p w:rsidR="001C3AEB" w:rsidRDefault="001C3AEB" w:rsidP="00625E65">
            <w:pPr>
              <w:pStyle w:val="Textkrper"/>
              <w:jc w:val="left"/>
            </w:pPr>
            <w:r>
              <w:t xml:space="preserve">Präsentieren Sie dem Publikum </w:t>
            </w:r>
            <w:r w:rsidR="009641FA">
              <w:t>Ihre</w:t>
            </w:r>
            <w:r>
              <w:t xml:space="preserve"> Vergrößerungen und stellen Sie die pos</w:t>
            </w:r>
            <w:r>
              <w:t>i</w:t>
            </w:r>
            <w:r>
              <w:t>tiven Kritikpunkte hervor.</w:t>
            </w:r>
          </w:p>
        </w:tc>
        <w:tc>
          <w:tcPr>
            <w:tcW w:w="1984" w:type="dxa"/>
          </w:tcPr>
          <w:p w:rsidR="001C3AEB" w:rsidRDefault="001C3AEB" w:rsidP="002D0488">
            <w:pPr>
              <w:pStyle w:val="Textkrper"/>
            </w:pPr>
          </w:p>
        </w:tc>
      </w:tr>
    </w:tbl>
    <w:p w:rsidR="001C3AEB" w:rsidRDefault="001C3AEB" w:rsidP="001C3AEB">
      <w:pPr>
        <w:pStyle w:val="Textkrper"/>
      </w:pPr>
    </w:p>
    <w:p w:rsidR="001C3AEB" w:rsidRDefault="001C3AEB" w:rsidP="001C3AE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Rastervergrößerung Theorie</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F1.01.04.01</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Gestaltungskonzepte erstellen.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mich über die Rastervergrößerung informieren.</w:t>
            </w:r>
          </w:p>
          <w:p w:rsidR="001C3AEB" w:rsidRDefault="001C3AEB" w:rsidP="002D0488">
            <w:pPr>
              <w:pStyle w:val="Kopf8ptafz"/>
              <w:numPr>
                <w:ilvl w:val="0"/>
                <w:numId w:val="0"/>
              </w:numPr>
              <w:ind w:left="227"/>
            </w:pP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4F770E">
            <w:pPr>
              <w:pStyle w:val="Kopf8ptafz"/>
            </w:pPr>
            <w:r>
              <w:t xml:space="preserve">Ich kann </w:t>
            </w:r>
            <w:r w:rsidR="004F770E">
              <w:t xml:space="preserve">mir </w:t>
            </w:r>
            <w:r>
              <w:t>schon selbstständig Informationen beschaffen.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13671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136710">
            <w:pPr>
              <w:pStyle w:val="Kopf8ptafz"/>
              <w:numPr>
                <w:ilvl w:val="0"/>
                <w:numId w:val="0"/>
              </w:numPr>
              <w:ind w:left="227" w:hanging="170"/>
            </w:pPr>
          </w:p>
        </w:tc>
      </w:tr>
    </w:tbl>
    <w:p w:rsidR="001C3AEB" w:rsidRDefault="00136710" w:rsidP="001C3AEB">
      <w:pPr>
        <w:pStyle w:val="berschrift1"/>
      </w:pPr>
      <w:r>
        <w:rPr>
          <w:noProof/>
          <w:sz w:val="24"/>
        </w:rPr>
        <w:drawing>
          <wp:anchor distT="0" distB="0" distL="114300" distR="114300" simplePos="0" relativeHeight="252414976" behindDoc="0" locked="0" layoutInCell="0" allowOverlap="1" wp14:anchorId="5FE5E218" wp14:editId="111FA630">
            <wp:simplePos x="0" y="0"/>
            <wp:positionH relativeFrom="rightMargin">
              <wp:posOffset>107950</wp:posOffset>
            </wp:positionH>
            <wp:positionV relativeFrom="paragraph">
              <wp:posOffset>483235</wp:posOffset>
            </wp:positionV>
            <wp:extent cx="349885" cy="320675"/>
            <wp:effectExtent l="0" t="0" r="0" b="3175"/>
            <wp:wrapNone/>
            <wp:docPr id="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16000" behindDoc="0" locked="0" layoutInCell="0" allowOverlap="1" wp14:anchorId="0FDD4203" wp14:editId="363A1567">
            <wp:simplePos x="0" y="0"/>
            <wp:positionH relativeFrom="rightMargin">
              <wp:posOffset>467995</wp:posOffset>
            </wp:positionH>
            <wp:positionV relativeFrom="paragraph">
              <wp:posOffset>483235</wp:posOffset>
            </wp:positionV>
            <wp:extent cx="349885" cy="320675"/>
            <wp:effectExtent l="0" t="0" r="0" b="3175"/>
            <wp:wrapNone/>
            <wp:docPr id="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17024" behindDoc="0" locked="0" layoutInCell="0" allowOverlap="1" wp14:anchorId="662422F2" wp14:editId="135D92E1">
            <wp:simplePos x="0" y="0"/>
            <wp:positionH relativeFrom="rightMargin">
              <wp:posOffset>828040</wp:posOffset>
            </wp:positionH>
            <wp:positionV relativeFrom="paragraph">
              <wp:posOffset>483235</wp:posOffset>
            </wp:positionV>
            <wp:extent cx="348615" cy="320040"/>
            <wp:effectExtent l="0" t="0" r="0" b="3810"/>
            <wp:wrapNone/>
            <wp:docPr id="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1C3AEB">
        <w:t>Infotext</w:t>
      </w:r>
      <w:proofErr w:type="spellEnd"/>
    </w:p>
    <w:p w:rsidR="001C3AEB" w:rsidRDefault="001C3AEB" w:rsidP="001C3AEB">
      <w:pPr>
        <w:pStyle w:val="berschrift2"/>
      </w:pPr>
      <w:r>
        <w:t>Raster</w:t>
      </w:r>
    </w:p>
    <w:p w:rsidR="001C3AEB" w:rsidRDefault="001C3AEB" w:rsidP="001C3AEB">
      <w:pPr>
        <w:pStyle w:val="Textkrper"/>
      </w:pPr>
      <w:r>
        <w:t>Das Raster unterteilt eine Fläche. Es entstehen gleichmäßig angeordnete Einheiten. Über die Rastereinteilung entsteht ein Grundgerüst mit Eck- und Schnittpunkten. Dieses Grundgerüst kann zum einen mit System oder frei gestaltet werden. Bei der Vergröß</w:t>
      </w:r>
      <w:r>
        <w:t>e</w:t>
      </w:r>
      <w:r>
        <w:t>rung benutzt man dieses Raster aber lediglich als Hilfslinien.</w:t>
      </w:r>
    </w:p>
    <w:p w:rsidR="001C3AEB" w:rsidRDefault="001C3AEB" w:rsidP="001C3AEB">
      <w:pPr>
        <w:pStyle w:val="berschrift2"/>
      </w:pPr>
      <w:r>
        <w:t>Rastervergrößerung</w:t>
      </w:r>
    </w:p>
    <w:p w:rsidR="001C3AEB" w:rsidRDefault="001C3AEB" w:rsidP="001C3AEB">
      <w:pPr>
        <w:pStyle w:val="Textkrper"/>
      </w:pPr>
      <w:r>
        <w:t>Hier legt man über das Motiv ein Raster mit einer sinnvollen Seitenlänge der Raster. Die Größe der Seitenlänge der Raster ist von der Komplexität und Schwierigkeit des Motives abhängig. Je kleiner die Rastereinteilung ist, umso genauer kann übertragen werden. Empfehlenswert ist die Kennzeichnung der Felder mit Zahlen in Entwurf und Fläche.</w:t>
      </w:r>
    </w:p>
    <w:p w:rsidR="001C3AEB" w:rsidRDefault="001C3AEB" w:rsidP="001C3AEB">
      <w:pPr>
        <w:pStyle w:val="Textkrper"/>
      </w:pPr>
      <w:r>
        <w:t xml:space="preserve">Wenn man für sein Motiv eine Rastergröße von 0,5 cm gewählt hat und das Motiv um den Faktor 5 vergrößern will, dann wir die Rastergröße auf der Fläche </w:t>
      </w:r>
    </w:p>
    <w:p w:rsidR="001C3AEB" w:rsidRDefault="001C3AEB" w:rsidP="006D07E9">
      <w:pPr>
        <w:pStyle w:val="Abstandszeile"/>
      </w:pPr>
    </w:p>
    <w:p w:rsidR="001C3AEB" w:rsidRDefault="001C3AEB" w:rsidP="001C3AEB">
      <w:pPr>
        <w:pStyle w:val="Textkrper"/>
      </w:pPr>
      <w:r w:rsidRPr="00E26552">
        <w:rPr>
          <w:b/>
        </w:rPr>
        <w:t>0,5 cm x 5 = 2,5 cm</w:t>
      </w:r>
      <w:r>
        <w:t xml:space="preserve"> </w:t>
      </w:r>
    </w:p>
    <w:p w:rsidR="001C3AEB" w:rsidRDefault="001C3AEB" w:rsidP="006D07E9">
      <w:pPr>
        <w:pStyle w:val="Abstandszeile"/>
      </w:pPr>
    </w:p>
    <w:p w:rsidR="001C3AEB" w:rsidRDefault="001C3AEB" w:rsidP="001C3AEB">
      <w:pPr>
        <w:pStyle w:val="Textkrper"/>
      </w:pPr>
      <w:r>
        <w:t xml:space="preserve">groß. Die Zeichnung wird nun kästchenweise übertragen. </w:t>
      </w:r>
    </w:p>
    <w:p w:rsidR="001C3AEB" w:rsidRDefault="001C3AEB" w:rsidP="006D07E9">
      <w:pPr>
        <w:pStyle w:val="Abstandszeile"/>
      </w:pPr>
    </w:p>
    <w:p w:rsidR="001C3AEB" w:rsidRDefault="001C3AEB" w:rsidP="006D07E9">
      <w:pPr>
        <w:pStyle w:val="Abstandszeile"/>
      </w:pPr>
    </w:p>
    <w:p w:rsidR="001C3AEB" w:rsidRDefault="008F3376" w:rsidP="001C3AEB">
      <w:pPr>
        <w:pStyle w:val="Textkrper"/>
      </w:pPr>
      <w:r w:rsidRPr="008F3376">
        <w:rPr>
          <w:noProof/>
        </w:rPr>
        <mc:AlternateContent>
          <mc:Choice Requires="wpg">
            <w:drawing>
              <wp:anchor distT="0" distB="0" distL="114300" distR="114300" simplePos="0" relativeHeight="252697600" behindDoc="0" locked="0" layoutInCell="1" allowOverlap="1" wp14:anchorId="33F937D4" wp14:editId="7ADF9787">
                <wp:simplePos x="0" y="0"/>
                <wp:positionH relativeFrom="column">
                  <wp:posOffset>4834890</wp:posOffset>
                </wp:positionH>
                <wp:positionV relativeFrom="paragraph">
                  <wp:posOffset>9525</wp:posOffset>
                </wp:positionV>
                <wp:extent cx="314325" cy="314325"/>
                <wp:effectExtent l="0" t="0" r="9525" b="9525"/>
                <wp:wrapNone/>
                <wp:docPr id="1051"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052" name="Gruppieren 1052"/>
                        <wpg:cNvGrpSpPr/>
                        <wpg:grpSpPr>
                          <a:xfrm>
                            <a:off x="1" y="0"/>
                            <a:ext cx="314325" cy="314325"/>
                            <a:chOff x="1" y="0"/>
                            <a:chExt cx="314325" cy="314325"/>
                          </a:xfrm>
                        </wpg:grpSpPr>
                        <wpg:grpSp>
                          <wpg:cNvPr id="1053" name="Gruppieren 1053"/>
                          <wpg:cNvGrpSpPr/>
                          <wpg:grpSpPr>
                            <a:xfrm>
                              <a:off x="1" y="0"/>
                              <a:ext cx="314325" cy="314325"/>
                              <a:chOff x="1" y="0"/>
                              <a:chExt cx="314325" cy="314325"/>
                            </a:xfrm>
                          </wpg:grpSpPr>
                          <wps:wsp>
                            <wps:cNvPr id="1054" name="Rechteck 1054"/>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tlCol="0" anchor="ctr"/>
                          </wps:wsp>
                          <wps:wsp>
                            <wps:cNvPr id="1055" name="Ellipse 1055"/>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84" name="Gerade Verbindung 1184"/>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85" name="Gerade Verbindung 1185"/>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86" name="Gerade Verbindung 1186"/>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88" name="Gerade Verbindung 1188"/>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89" name="Ellipse 1189"/>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190" name="Rechteck 1190"/>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205"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397" style="position:absolute;left:0;text-align:left;margin-left:380.7pt;margin-top:.75pt;width:24.75pt;height:24.75pt;z-index:252697600;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">
                <v:group id="Gruppieren 1052" o:spid="_x0000_s1398"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7d9ksMAAADdAAAADwAAAGRycy9kb3ducmV2LnhtbERPTYvCMBC9C/6HMII3&#10;TasoUo0isrt4kAXrwuJtaMa22ExKk23rvzcLgrd5vM/Z7HpTiZYaV1pWEE8jEMSZ1SXnCn4un5MV&#10;COeRNVaWScGDHOy2w8EGE207PlOb+lyEEHYJKii8rxMpXVaQQTe1NXHgbrYx6ANscqkb7EK4qeQs&#10;ipbSYMmhocCaDgVl9/TPKPjqsNvP44/2dL8dHtfL4vv3FJNS41G/X4Pw1Pu3+OU+6jA/Wsz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t32SwwAAAN0AAAAP&#10;AAAAAAAAAAAAAAAAAKoCAABkcnMvZG93bnJldi54bWxQSwUGAAAAAAQABAD6AAAAmgMAAAAA&#10;">
                  <v:group id="Gruppieren 1053" o:spid="_x0000_s1399"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PvYCcMAAADdAAAADwAAAGRycy9kb3ducmV2LnhtbERPTYvCMBC9C/6HMMLe&#10;NO2KItUoIuuyBxGsC4u3oRnbYjMpTWzrv98Igrd5vM9ZbXpTiZYaV1pWEE8iEMSZ1SXnCn7P+/EC&#10;hPPIGivLpOBBDjbr4WCFibYdn6hNfS5CCLsEFRTe14mULivIoJvYmjhwV9sY9AE2udQNdiHcVPIz&#10;iubSYMmhocCadgVlt/RuFHx32G2n8Vd7uF13j8t5dvw7xKTUx6jfLkF46v1b/HL/6DA/mk3h+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M+9gJwwAAAN0AAAAP&#10;AAAAAAAAAAAAAAAAAKoCAABkcnMvZG93bnJldi54bWxQSwUGAAAAAAQABAD6AAAAmgMAAAAA&#10;">
                    <v:rect id="Rechteck 1054" o:spid="_x0000_s1400"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T8pMIA&#10;AADdAAAADwAAAGRycy9kb3ducmV2LnhtbERPTYvCMBC9L/gfwgh7W1N1d9FqFBEFT4JdEY9DMzal&#10;zaQ0sXb/vVkQ9jaP9znLdW9r0VHrS8cKxqMEBHHudMmFgvPP/mMGwgdkjbVjUvBLHtarwdsSU+0e&#10;fKIuC4WIIexTVGBCaFIpfW7Ioh+5hjhyN9daDBG2hdQtPmK4reUkSb6lxZJjg8GGtobyKrtbBcV1&#10;v+v6ypA7+Wl2r5r5+XjRSr0P+80CRKA+/Itf7oOO85OvT/j7Jp4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RPykwgAAAN0AAAAPAAAAAAAAAAAAAAAAAJgCAABkcnMvZG93&#10;bnJldi54bWxQSwUGAAAAAAQABAD1AAAAhwMAAAAA&#10;" fillcolor="black [3213]" stroked="f" strokeweight="2pt">
                      <v:textbox>
                        <w:txbxContent>
                          <w:p w:rsidR="00BA14AF" w:rsidRDefault="00BA14AF" w:rsidP="008F3376">
                            <w:pPr>
                              <w:rPr>
                                <w:rFonts w:eastAsia="Times New Roman"/>
                              </w:rPr>
                            </w:pPr>
                          </w:p>
                        </w:txbxContent>
                      </v:textbox>
                    </v:rect>
                    <v:oval id="Ellipse 1055" o:spid="_x0000_s1401"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GpscIA&#10;AADdAAAADwAAAGRycy9kb3ducmV2LnhtbERPTWsCMRC9F/wPYQRvNVtRka1RiiCIB8G1BY/DZtwN&#10;3UxCEnX996ZQ8DaP9znLdW87caMQjWMFH+MCBHHttOFGwfdp+74AEROyxs4xKXhQhPVq8LbEUrs7&#10;H+lWpUbkEI4lKmhT8qWUsW7JYhw7T5y5iwsWU4ahkTrgPYfbTk6KYi4tGs4NLXratFT/Vler4GKq&#10;80bO/fYQ9lO3P5pr9eMPSo2G/dcniER9eon/3Tud5xezGfx9k0+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YamxwgAAAN0AAAAPAAAAAAAAAAAAAAAAAJgCAABkcnMvZG93&#10;bnJldi54bWxQSwUGAAAAAAQABAD1AAAAhwMAAAAA&#10;" fillcolor="white [3212]" strokecolor="white [3212]" strokeweight="2pt">
                      <v:textbox>
                        <w:txbxContent>
                          <w:p w:rsidR="00BA14AF" w:rsidRDefault="00BA14AF" w:rsidP="008F3376">
                            <w:pPr>
                              <w:rPr>
                                <w:rFonts w:eastAsia="Times New Roman"/>
                              </w:rPr>
                            </w:pPr>
                          </w:p>
                        </w:txbxContent>
                      </v:textbox>
                    </v:oval>
                    <v:line id="Gerade Verbindung 1184" o:spid="_x0000_s1402"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uHO8UAAADdAAAADwAAAGRycy9kb3ducmV2LnhtbERPS2vCQBC+F/wPywheim5i6yu6irQU&#10;ehExetDbkB2TYHY2ZFeT/vtuQehtPr7nrDadqcSDGldaVhCPIhDEmdUl5wpOx6/hHITzyBory6Tg&#10;hxxs1r2XFSbatnygR+pzEULYJaig8L5OpHRZQQbdyNbEgbvaxqAPsMmlbrAN4aaS4yiaSoMlh4YC&#10;a/ooKLuld6Pg8zRt00U+mb3Gb7tuwfvx+bIzSg363XYJwlPn/8VP97cO8+P5O/x9E06Q6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0uHO8UAAADdAAAADwAAAAAAAAAA&#10;AAAAAAChAgAAZHJzL2Rvd25yZXYueG1sUEsFBgAAAAAEAAQA+QAAAJMDAAAAAA==&#10;" strokecolor="black [3213]" strokeweight="1pt"/>
                    <v:line id="Gerade Verbindung 1185" o:spid="_x0000_s1403"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cioMUAAADdAAAADwAAAGRycy9kb3ducmV2LnhtbERPTWvCQBC9F/wPywheim5iMWp0FbEU&#10;ehExetDbkB2TYHY2ZLcm/ffdQqG3ebzPWW97U4snta6yrCCeRCCIc6srLhRczh/jBQjnkTXWlknB&#10;NznYbgYva0y17fhEz8wXIoSwS1FB6X2TSunykgy6iW2IA3e3rUEfYFtI3WIXwk0tp1GUSIMVh4YS&#10;G9qXlD+yL6Pg/ZJ02bKYzV/jt0O/5OP0ejsYpUbDfrcC4an3/+I/96cO8+PFDH6/CSfI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AcioMUAAADdAAAADwAAAAAAAAAA&#10;AAAAAAChAgAAZHJzL2Rvd25yZXYueG1sUEsFBgAAAAAEAAQA+QAAAJMDAAAAAA==&#10;" strokecolor="black [3213]" strokeweight="1pt"/>
                    <v:line id="Gerade Verbindung 1186" o:spid="_x0000_s1404"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W818UAAADdAAAADwAAAGRycy9kb3ducmV2LnhtbERPTWvCQBC9C/0PyxR6Ed3EYqppNlJa&#10;Cr2ImHrQ25Adk9DsbMhuTfrvu4LgbR7vc7LNaFpxod41lhXE8wgEcWl1w5WCw/fnbAXCeWSNrWVS&#10;8EcONvnDJMNU24H3dCl8JUIIuxQV1N53qZSurMmgm9uOOHBn2xv0AfaV1D0OIdy0chFFiTTYcGio&#10;saP3msqf4tco+DgkQ7Guli/T+Hk7rnm3OJ62Rqmnx/HtFYSn0d/FN/eXDvPjVQLXb8IJMv8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NW818UAAADdAAAADwAAAAAAAAAA&#10;AAAAAAChAgAAZHJzL2Rvd25yZXYueG1sUEsFBgAAAAAEAAQA+QAAAJMDAAAAAA==&#10;" strokecolor="black [3213]" strokeweight="1pt"/>
                    <v:line id="Gerade Verbindung 1188" o:spid="_x0000_s1405"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aNPsgAAADdAAAADwAAAGRycy9kb3ducmV2LnhtbESPT2vCQBDF74V+h2WEXopuYql/oquU&#10;lkIvIkYPehuyYxLMzobs1qTfvnMo9DbDe/Peb9bbwTXqTl2oPRtIJwko4sLbmksDp+PneAEqRGSL&#10;jWcy8EMBtpvHhzVm1vd8oHseSyUhHDI0UMXYZlqHoiKHYeJbYtGuvnMYZe1KbTvsJdw1epokM+2w&#10;ZmmosKX3iopb/u0MfJxmfb4sX+fP6ctuWPJ+er7snDFPo+FtBSrSEP/Nf9dfVvDTheDKNzKC3vwC&#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gaNPsgAAADdAAAADwAAAAAA&#10;AAAAAAAAAAChAgAAZHJzL2Rvd25yZXYueG1sUEsFBgAAAAAEAAQA+QAAAJYDAAAAAA==&#10;" strokecolor="black [3213]" strokeweight="1pt"/>
                    <v:oval id="Ellipse 1189" o:spid="_x0000_s1406"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s/48EA&#10;AADdAAAADwAAAGRycy9kb3ducmV2LnhtbERP24rCMBB9X/Afwgi+iCa6sNRqFFnwso9ePmBoxrbY&#10;TEqT7eXvjbCwb3M419nseluJlhpfOtawmCsQxJkzJeca7rfDLAHhA7LByjFpGMjDbjv62GBqXMcX&#10;aq8hFzGEfYoaihDqVEqfFWTRz11NHLmHayyGCJtcmga7GG4ruVTqS1osOTYUWNN3Qdnz+ms1tMfl&#10;maYDDl2e1IO6TE8/T/Wp9WTc79cgAvXhX/znPps4f5Gs4P1NPEF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7P+PBAAAA3QAAAA8AAAAAAAAAAAAAAAAAmAIAAGRycy9kb3du&#10;cmV2LnhtbFBLBQYAAAAABAAEAPUAAACGAwAAAAA=&#10;" filled="f" strokecolor="black [3213]" strokeweight="1pt">
                      <v:textbox>
                        <w:txbxContent>
                          <w:p w:rsidR="00BA14AF" w:rsidRDefault="00BA14AF" w:rsidP="008F3376">
                            <w:pPr>
                              <w:rPr>
                                <w:rFonts w:eastAsia="Times New Roman"/>
                              </w:rPr>
                            </w:pPr>
                          </w:p>
                        </w:txbxContent>
                      </v:textbox>
                    </v:oval>
                  </v:group>
                  <v:rect id="Rechteck 1190" o:spid="_x0000_s1407"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dSL8YA&#10;AADdAAAADwAAAGRycy9kb3ducmV2LnhtbESPQWvDMAyF74P9B6PBLmN1UmjpsrplDAo9FZr2spsW&#10;a0m2WA62m2T/vjoUepN4T+99Wm8n16mBQmw9G8hnGSjiytuWawPn0+51BSomZIudZzLwTxG2m8eH&#10;NRbWj3ykoUy1khCOBRpoUuoLrWPVkMM48z2xaD8+OEyyhlrbgKOEu07Ps2ypHbYsDQ329NlQ9Vde&#10;nIFVvgvuNOTnw1ddXn6/FzRWhxdjnp+mj3dQiaZ0N9+u91bw8zfhl29kBL2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IdSL8YAAADdAAAADwAAAAAAAAAAAAAAAACYAgAAZHJz&#10;L2Rvd25yZXYueG1sUEsFBgAAAAAEAAQA9QAAAIsDAAAAAA==&#10;" fillcolor="black [3213]" stroked="f" strokeweight="2pt">
                    <v:fill opacity="44461f"/>
                    <v:textbox>
                      <w:txbxContent>
                        <w:p w:rsidR="00BA14AF" w:rsidRDefault="00BA14AF" w:rsidP="008F3376">
                          <w:pPr>
                            <w:rPr>
                              <w:rFonts w:eastAsia="Times New Roman"/>
                            </w:rPr>
                          </w:pPr>
                        </w:p>
                      </w:txbxContent>
                    </v:textbox>
                  </v:rect>
                </v:group>
                <v:shape id="Picture 3" o:spid="_x0000_s1408"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YVxjDAAAA3QAAAA8AAABkcnMvZG93bnJldi54bWxET0trAjEQvgv+hzBCb25SoVK2RvGBtJdC&#10;awv1OGzG3aWbybrJrum/bwTB23x8z1msom3EQJ2vHWt4zBQI4sKZmksN31/76TMIH5ANNo5Jwx95&#10;WC3HowXmxl34k4ZDKEUKYZ+jhiqENpfSFxVZ9JlriRN3cp3FkGBXStPhJYXbRs6UmkuLNaeGClva&#10;VlT8Hnqr4eNn0x+94Xd1fo3z9bDb9J6i1g+TuH4BESiGu/jmfjNp/kw9wfWbdIJc/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xhXGMMAAADdAAAADwAAAAAAAAAAAAAAAACf&#10;AgAAZHJzL2Rvd25yZXYueG1sUEsFBgAAAAAEAAQA9wAAAI8DAAAAAA==&#10;">
                  <v:imagedata r:id="rId42" o:title="test3" croptop="2f" cropbottom="-2f" cropleft="9598f" cropright="9401f"/>
                </v:shape>
              </v:group>
            </w:pict>
          </mc:Fallback>
        </mc:AlternateContent>
      </w:r>
      <w:r w:rsidR="001C3AEB">
        <w:t>Wenn Sie noch mehr Informationen benötigen, dann recherchieren Sie in den Fachb</w:t>
      </w:r>
      <w:r w:rsidR="001C3AEB">
        <w:t>ü</w:t>
      </w:r>
      <w:r w:rsidR="001C3AEB">
        <w:t>chern oder im Internet. Zu empf</w:t>
      </w:r>
      <w:r w:rsidR="006D07E9">
        <w:t>e</w:t>
      </w:r>
      <w:r w:rsidR="001C3AEB">
        <w:t xml:space="preserve">hlen sind auch die Filme </w:t>
      </w:r>
      <w:r w:rsidR="006D07E9">
        <w:t xml:space="preserve">zu folgenden Themen </w:t>
      </w:r>
      <w:r w:rsidR="001C3AEB">
        <w:t xml:space="preserve">auf </w:t>
      </w:r>
      <w:r w:rsidR="001C3AEB" w:rsidRPr="006D07E9">
        <w:t xml:space="preserve">www. </w:t>
      </w:r>
      <w:r w:rsidR="006D07E9" w:rsidRPr="006D07E9">
        <w:t>y</w:t>
      </w:r>
      <w:r w:rsidR="001C3AEB" w:rsidRPr="006D07E9">
        <w:t>outube.de</w:t>
      </w:r>
      <w:r w:rsidR="006D07E9">
        <w:t>:</w:t>
      </w:r>
    </w:p>
    <w:p w:rsidR="001C3AEB" w:rsidRPr="004F770E" w:rsidRDefault="004F770E" w:rsidP="004F770E">
      <w:pPr>
        <w:pStyle w:val="Textkrpernrauen"/>
        <w:numPr>
          <w:ilvl w:val="0"/>
          <w:numId w:val="45"/>
        </w:numPr>
        <w:rPr>
          <w:lang w:val="en-US" w:eastAsia="de-DE"/>
        </w:rPr>
      </w:pPr>
      <w:proofErr w:type="spellStart"/>
      <w:r w:rsidRPr="004F770E">
        <w:rPr>
          <w:lang w:val="en-US" w:eastAsia="de-DE"/>
        </w:rPr>
        <w:t>Bettags</w:t>
      </w:r>
      <w:proofErr w:type="spellEnd"/>
      <w:r w:rsidRPr="004F770E">
        <w:rPr>
          <w:lang w:val="en-US" w:eastAsia="de-DE"/>
        </w:rPr>
        <w:t xml:space="preserve"> </w:t>
      </w:r>
      <w:proofErr w:type="spellStart"/>
      <w:r w:rsidRPr="004F770E">
        <w:rPr>
          <w:lang w:val="en-US" w:eastAsia="de-DE"/>
        </w:rPr>
        <w:t>Malschule</w:t>
      </w:r>
      <w:proofErr w:type="spellEnd"/>
      <w:r w:rsidRPr="004F770E">
        <w:rPr>
          <w:lang w:val="en-US" w:eastAsia="de-DE"/>
        </w:rPr>
        <w:t xml:space="preserve"> – </w:t>
      </w:r>
      <w:r w:rsidR="001C3AEB" w:rsidRPr="004F770E">
        <w:rPr>
          <w:lang w:val="en-US" w:eastAsia="de-DE"/>
        </w:rPr>
        <w:t xml:space="preserve">Die </w:t>
      </w:r>
      <w:proofErr w:type="spellStart"/>
      <w:r w:rsidR="001C3AEB" w:rsidRPr="004F770E">
        <w:rPr>
          <w:lang w:val="en-US" w:eastAsia="de-DE"/>
        </w:rPr>
        <w:t>Rastermethode</w:t>
      </w:r>
      <w:proofErr w:type="spellEnd"/>
    </w:p>
    <w:p w:rsidR="001C3AEB" w:rsidRPr="00AA13E3" w:rsidRDefault="001C3AEB" w:rsidP="00652749">
      <w:pPr>
        <w:pStyle w:val="Textkrpernrauen"/>
        <w:rPr>
          <w:lang w:val="en-US" w:eastAsia="de-DE"/>
        </w:rPr>
      </w:pPr>
      <w:r w:rsidRPr="00AA13E3">
        <w:rPr>
          <w:lang w:val="en-US" w:eastAsia="de-DE"/>
        </w:rPr>
        <w:t>How to use the grip method for drawing</w:t>
      </w:r>
    </w:p>
    <w:p w:rsidR="001C3AEB" w:rsidRDefault="001C3AEB" w:rsidP="006D07E9">
      <w:pPr>
        <w:pStyle w:val="Abstandszeile"/>
        <w:rPr>
          <w:lang w:val="en-US"/>
        </w:rPr>
      </w:pPr>
    </w:p>
    <w:p w:rsidR="001C3AEB" w:rsidRDefault="001C3AEB" w:rsidP="001C3AEB">
      <w:pPr>
        <w:rPr>
          <w:lang w:val="en-US" w:eastAsia="de-DE"/>
        </w:rPr>
      </w:pPr>
      <w:r>
        <w:rPr>
          <w:lang w:val="en-US"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C3AEB" w:rsidRPr="00DE4890" w:rsidTr="002D0488">
        <w:trPr>
          <w:trHeight w:val="544"/>
        </w:trPr>
        <w:tc>
          <w:tcPr>
            <w:tcW w:w="3119" w:type="dxa"/>
            <w:shd w:val="clear" w:color="auto" w:fill="D9D9D9" w:themeFill="background1" w:themeFillShade="D9"/>
          </w:tcPr>
          <w:p w:rsidR="001C3AEB" w:rsidRDefault="001C3AEB" w:rsidP="002D0488">
            <w:pPr>
              <w:pStyle w:val="Tabelle6pt"/>
              <w:rPr>
                <w:color w:val="000000"/>
              </w:rPr>
            </w:pPr>
            <w:r>
              <w:lastRenderedPageBreak/>
              <w:t>Lernfeld</w:t>
            </w:r>
          </w:p>
          <w:p w:rsidR="001C3AEB" w:rsidRPr="00DE4890" w:rsidRDefault="001C3AEB" w:rsidP="002D0488">
            <w:pPr>
              <w:pStyle w:val="TabelleKopflinks"/>
            </w:pPr>
            <w:r>
              <w:t>LF 1</w:t>
            </w:r>
          </w:p>
        </w:tc>
        <w:tc>
          <w:tcPr>
            <w:tcW w:w="4230" w:type="dxa"/>
            <w:shd w:val="clear" w:color="auto" w:fill="D9D9D9" w:themeFill="background1" w:themeFillShade="D9"/>
          </w:tcPr>
          <w:p w:rsidR="001C3AEB" w:rsidRDefault="001C3AEB" w:rsidP="002D0488">
            <w:pPr>
              <w:pStyle w:val="Tabelle6pt"/>
              <w:rPr>
                <w:color w:val="000000"/>
              </w:rPr>
            </w:pPr>
            <w:r>
              <w:t>Titel</w:t>
            </w:r>
          </w:p>
          <w:p w:rsidR="001C3AEB" w:rsidRPr="00DE4890" w:rsidRDefault="001C3AEB" w:rsidP="002D0488">
            <w:pPr>
              <w:pStyle w:val="TabelleKopflinks"/>
            </w:pPr>
            <w:r>
              <w:t>Rastervergrößerung Theorie</w:t>
            </w:r>
          </w:p>
        </w:tc>
        <w:tc>
          <w:tcPr>
            <w:tcW w:w="196" w:type="dxa"/>
            <w:tcBorders>
              <w:top w:val="nil"/>
              <w:bottom w:val="nil"/>
            </w:tcBorders>
            <w:shd w:val="clear" w:color="auto" w:fill="auto"/>
          </w:tcPr>
          <w:p w:rsidR="001C3AEB" w:rsidRPr="00DE4890" w:rsidRDefault="001C3AEB" w:rsidP="002D0488">
            <w:pPr>
              <w:pStyle w:val="Textkrper"/>
            </w:pPr>
          </w:p>
        </w:tc>
        <w:tc>
          <w:tcPr>
            <w:tcW w:w="2094" w:type="dxa"/>
            <w:shd w:val="clear" w:color="auto" w:fill="D9D9D9" w:themeFill="background1" w:themeFillShade="D9"/>
          </w:tcPr>
          <w:p w:rsidR="001C3AEB" w:rsidRDefault="001C3AEB" w:rsidP="002D0488">
            <w:pPr>
              <w:pStyle w:val="Tabelle6pt"/>
            </w:pPr>
          </w:p>
          <w:p w:rsidR="001C3AEB" w:rsidRPr="00DE4890" w:rsidRDefault="001C3AEB" w:rsidP="002D0488">
            <w:pPr>
              <w:pStyle w:val="TabelleKopflinks"/>
            </w:pPr>
            <w:r>
              <w:t>F1.01.04.01</w:t>
            </w:r>
          </w:p>
        </w:tc>
      </w:tr>
    </w:tbl>
    <w:p w:rsidR="001C3AEB" w:rsidRPr="001C46E8" w:rsidRDefault="001C3AEB" w:rsidP="001C3AEB">
      <w:pPr>
        <w:pStyle w:val="berschrift1"/>
      </w:pPr>
      <w:proofErr w:type="spellStart"/>
      <w:r w:rsidRPr="001C46E8">
        <w:t>Notierhilfe</w:t>
      </w:r>
      <w:proofErr w:type="spellEnd"/>
    </w:p>
    <w:p w:rsidR="001C3AEB" w:rsidRPr="001C46E8" w:rsidRDefault="001C3AEB" w:rsidP="001C3AEB">
      <w:pPr>
        <w:tabs>
          <w:tab w:val="left" w:pos="1753"/>
        </w:tabs>
        <w:rPr>
          <w:lang w:eastAsia="de-DE"/>
        </w:rPr>
      </w:pPr>
      <w:r w:rsidRPr="001C46E8">
        <w:rPr>
          <w:lang w:eastAsia="de-DE"/>
        </w:rPr>
        <w:t>1. Wozu wird die Rastervergrößerung verwendet?</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 xml:space="preserve">2. Was ist </w:t>
      </w:r>
      <w:r w:rsidR="009641FA">
        <w:rPr>
          <w:lang w:eastAsia="de-DE"/>
        </w:rPr>
        <w:t>Ihr</w:t>
      </w:r>
      <w:r>
        <w:rPr>
          <w:lang w:eastAsia="de-DE"/>
        </w:rPr>
        <w:t xml:space="preserve"> erster Schritt bei der Rastervergrößerung?</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3. Was könnte Ihnen bei der Übertragung helfen?</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4. Wer legt die Vergrößerung fest?</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5. Wie wird das Motiv jetzt auf die Fläche übertragen?</w:t>
      </w:r>
    </w:p>
    <w:p w:rsidR="001C3AEB" w:rsidRDefault="001C3AEB" w:rsidP="001C3AEB">
      <w:pPr>
        <w:tabs>
          <w:tab w:val="left" w:pos="1753"/>
        </w:tabs>
        <w:rPr>
          <w:lang w:eastAsia="de-DE"/>
        </w:rPr>
      </w:pPr>
    </w:p>
    <w:p w:rsidR="001C3AEB" w:rsidRDefault="001C3AEB" w:rsidP="001C3AEB">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 xml:space="preserve">Rastervergrößerung </w:t>
            </w:r>
          </w:p>
          <w:p w:rsidR="001C3AEB" w:rsidRDefault="001C3AEB" w:rsidP="002D0488">
            <w:pPr>
              <w:pStyle w:val="TabelleKopflinks"/>
            </w:pPr>
            <w:r>
              <w:t>Anleitung zu Partnerarbeit</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F1.01.04.02</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Gestaltungskonzepte erstellen.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136710">
            <w:pPr>
              <w:pStyle w:val="Kopf8ptafz"/>
              <w:numPr>
                <w:ilvl w:val="0"/>
                <w:numId w:val="0"/>
              </w:numPr>
              <w:ind w:left="227" w:hanging="170"/>
            </w:pP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3671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136710">
            <w:pPr>
              <w:pStyle w:val="Kopf8ptafz"/>
              <w:numPr>
                <w:ilvl w:val="0"/>
                <w:numId w:val="0"/>
              </w:numPr>
              <w:ind w:left="227" w:hanging="170"/>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1C3AEB" w:rsidP="001C3AEB">
      <w:pPr>
        <w:pStyle w:val="berschrift1"/>
      </w:pPr>
      <w:r>
        <w:rPr>
          <w:noProof/>
          <w:sz w:val="24"/>
        </w:rPr>
        <w:drawing>
          <wp:anchor distT="0" distB="0" distL="114300" distR="114300" simplePos="0" relativeHeight="252423168" behindDoc="0" locked="0" layoutInCell="0" allowOverlap="1" wp14:anchorId="7C097C3E" wp14:editId="12F05651">
            <wp:simplePos x="0" y="0"/>
            <wp:positionH relativeFrom="rightMargin">
              <wp:posOffset>828040</wp:posOffset>
            </wp:positionH>
            <wp:positionV relativeFrom="paragraph">
              <wp:posOffset>0</wp:posOffset>
            </wp:positionV>
            <wp:extent cx="349200" cy="320400"/>
            <wp:effectExtent l="0" t="0" r="0" b="3810"/>
            <wp:wrapNone/>
            <wp:docPr id="4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22144" behindDoc="0" locked="0" layoutInCell="0" allowOverlap="1" wp14:anchorId="292C1FFE" wp14:editId="1CD42074">
            <wp:simplePos x="0" y="0"/>
            <wp:positionH relativeFrom="rightMargin">
              <wp:posOffset>467995</wp:posOffset>
            </wp:positionH>
            <wp:positionV relativeFrom="paragraph">
              <wp:posOffset>0</wp:posOffset>
            </wp:positionV>
            <wp:extent cx="349885" cy="320675"/>
            <wp:effectExtent l="0" t="0" r="0" b="3175"/>
            <wp:wrapNone/>
            <wp:docPr id="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21120" behindDoc="0" locked="0" layoutInCell="0" allowOverlap="1" wp14:anchorId="10EDB911" wp14:editId="0AE17A20">
            <wp:simplePos x="0" y="0"/>
            <wp:positionH relativeFrom="rightMargin">
              <wp:posOffset>107950</wp:posOffset>
            </wp:positionH>
            <wp:positionV relativeFrom="paragraph">
              <wp:posOffset>0</wp:posOffset>
            </wp:positionV>
            <wp:extent cx="349885" cy="320675"/>
            <wp:effectExtent l="0" t="0" r="0" b="3175"/>
            <wp:wrapNone/>
            <wp:docPr id="5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Arbeitsschritte</w:t>
      </w:r>
    </w:p>
    <w:p w:rsidR="001C3AEB" w:rsidRDefault="001C3AEB" w:rsidP="001C3AEB">
      <w:pPr>
        <w:pStyle w:val="Marginaliegrau"/>
        <w:framePr w:wrap="around"/>
      </w:pPr>
      <w:r>
        <w:t>Hier wäre es wichtig, dass von der Lehrkraft A</w:t>
      </w:r>
      <w:r>
        <w:t>n</w:t>
      </w:r>
      <w:r>
        <w:t>schauungsbeispiele in den unterschiedlichen For</w:t>
      </w:r>
      <w:r>
        <w:t>t</w:t>
      </w:r>
      <w:r>
        <w:t>schritten der Arbeit vorli</w:t>
      </w:r>
      <w:r>
        <w:t>e</w:t>
      </w:r>
      <w:r>
        <w:t>gen, um es besser erklären zu können.</w:t>
      </w:r>
    </w:p>
    <w:p w:rsidR="001C3AEB" w:rsidRDefault="001C3AEB" w:rsidP="00A64EA0">
      <w:pPr>
        <w:pStyle w:val="berschrift4"/>
      </w:pPr>
      <w:r>
        <w:t>Durchführung:</w:t>
      </w:r>
    </w:p>
    <w:p w:rsidR="001C3AEB" w:rsidRPr="007031F8" w:rsidRDefault="001C3AEB" w:rsidP="001C3AEB">
      <w:pPr>
        <w:pStyle w:val="Textkrper"/>
        <w:rPr>
          <w:lang w:eastAsia="en-US"/>
        </w:rPr>
      </w:pPr>
    </w:p>
    <w:p w:rsidR="001C3AEB" w:rsidRDefault="001C3AEB" w:rsidP="001C3AEB">
      <w:pPr>
        <w:tabs>
          <w:tab w:val="left" w:pos="1753"/>
        </w:tabs>
        <w:rPr>
          <w:lang w:eastAsia="de-DE"/>
        </w:rPr>
      </w:pPr>
      <w:r>
        <w:rPr>
          <w:lang w:eastAsia="de-DE"/>
        </w:rPr>
        <w:t>1. Wählen Sie ein Motiv für sich aus, dass Sie vergrößern möchten.</w:t>
      </w:r>
    </w:p>
    <w:p w:rsidR="001C3AEB" w:rsidRDefault="001C3AEB" w:rsidP="001C3AEB">
      <w:pPr>
        <w:tabs>
          <w:tab w:val="left" w:pos="1753"/>
        </w:tabs>
        <w:rPr>
          <w:lang w:eastAsia="de-DE"/>
        </w:rPr>
      </w:pPr>
      <w:r w:rsidRPr="00BB6FFC">
        <w:rPr>
          <w:noProof/>
          <w:sz w:val="24"/>
          <w:lang w:eastAsia="de-DE"/>
        </w:rPr>
        <w:drawing>
          <wp:anchor distT="0" distB="0" distL="114300" distR="114300" simplePos="0" relativeHeight="252418048" behindDoc="0" locked="0" layoutInCell="0" allowOverlap="1" wp14:anchorId="0716D2E7" wp14:editId="11A5A104">
            <wp:simplePos x="0" y="0"/>
            <wp:positionH relativeFrom="rightMargin">
              <wp:posOffset>-4573380</wp:posOffset>
            </wp:positionH>
            <wp:positionV relativeFrom="paragraph">
              <wp:posOffset>69574</wp:posOffset>
            </wp:positionV>
            <wp:extent cx="345440" cy="323850"/>
            <wp:effectExtent l="0" t="0" r="0" b="0"/>
            <wp:wrapNone/>
            <wp:docPr id="5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pPr>
        <w:tabs>
          <w:tab w:val="left" w:pos="1753"/>
        </w:tabs>
        <w:rPr>
          <w:lang w:eastAsia="de-DE"/>
        </w:rPr>
      </w:pPr>
      <w:r>
        <w:rPr>
          <w:lang w:eastAsia="de-DE"/>
        </w:rPr>
        <w:t xml:space="preserve">                        Die einfachen Motive liegen bei der Lehrkraft zur Auswahl.</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r w:rsidRPr="007C1299">
        <w:rPr>
          <w:noProof/>
          <w:sz w:val="24"/>
          <w:lang w:eastAsia="de-DE"/>
        </w:rPr>
        <w:drawing>
          <wp:anchor distT="0" distB="0" distL="114300" distR="114300" simplePos="0" relativeHeight="252419072" behindDoc="0" locked="0" layoutInCell="0" allowOverlap="1" wp14:anchorId="1A1ED9AB" wp14:editId="2C9125FA">
            <wp:simplePos x="0" y="0"/>
            <wp:positionH relativeFrom="rightMargin">
              <wp:posOffset>-4573270</wp:posOffset>
            </wp:positionH>
            <wp:positionV relativeFrom="paragraph">
              <wp:posOffset>130479</wp:posOffset>
            </wp:positionV>
            <wp:extent cx="345440" cy="323850"/>
            <wp:effectExtent l="0" t="0" r="0" b="0"/>
            <wp:wrapNone/>
            <wp:docPr id="2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pPr>
        <w:tabs>
          <w:tab w:val="left" w:pos="1753"/>
        </w:tabs>
        <w:rPr>
          <w:lang w:eastAsia="de-DE"/>
        </w:rPr>
      </w:pPr>
      <w:r>
        <w:rPr>
          <w:lang w:eastAsia="de-DE"/>
        </w:rPr>
        <w:t xml:space="preserve">                        Ein Beispielmotiv liegt bei</w:t>
      </w:r>
      <w:r w:rsidR="00CF021A">
        <w:rPr>
          <w:lang w:eastAsia="de-DE"/>
        </w:rPr>
        <w:t xml:space="preserve"> der Lehrkraft. Sie können </w:t>
      </w:r>
      <w:r>
        <w:rPr>
          <w:lang w:eastAsia="de-DE"/>
        </w:rPr>
        <w:t xml:space="preserve">entweder dieses </w:t>
      </w:r>
    </w:p>
    <w:p w:rsidR="001C3AEB" w:rsidRDefault="001C3AEB" w:rsidP="001C3AEB">
      <w:pPr>
        <w:tabs>
          <w:tab w:val="left" w:pos="1753"/>
        </w:tabs>
        <w:rPr>
          <w:lang w:eastAsia="de-DE"/>
        </w:rPr>
      </w:pPr>
      <w:r>
        <w:rPr>
          <w:lang w:eastAsia="de-DE"/>
        </w:rPr>
        <w:t xml:space="preserve">                        Motiv verwenden oder sich ein vergleichbar</w:t>
      </w:r>
      <w:r w:rsidR="00CF021A">
        <w:rPr>
          <w:lang w:eastAsia="de-DE"/>
        </w:rPr>
        <w:t>es</w:t>
      </w:r>
      <w:r>
        <w:rPr>
          <w:lang w:eastAsia="de-DE"/>
        </w:rPr>
        <w:t xml:space="preserve"> zum Lernprojekt suchen.</w:t>
      </w:r>
    </w:p>
    <w:p w:rsidR="001C3AEB" w:rsidRDefault="001C3AEB" w:rsidP="001C3AEB">
      <w:pPr>
        <w:tabs>
          <w:tab w:val="left" w:pos="1753"/>
        </w:tabs>
        <w:rPr>
          <w:lang w:eastAsia="de-DE"/>
        </w:rPr>
      </w:pPr>
    </w:p>
    <w:p w:rsidR="001C3AEB" w:rsidRDefault="001C3AEB" w:rsidP="001C3AEB">
      <w:pPr>
        <w:tabs>
          <w:tab w:val="left" w:pos="1753"/>
        </w:tabs>
        <w:rPr>
          <w:lang w:eastAsia="de-DE"/>
        </w:rPr>
      </w:pPr>
      <w:r w:rsidRPr="007C1299">
        <w:rPr>
          <w:noProof/>
          <w:sz w:val="24"/>
          <w:lang w:eastAsia="de-DE"/>
        </w:rPr>
        <w:drawing>
          <wp:anchor distT="0" distB="0" distL="114300" distR="114300" simplePos="0" relativeHeight="252420096" behindDoc="0" locked="0" layoutInCell="0" allowOverlap="1" wp14:anchorId="576AABC7" wp14:editId="324CE7D5">
            <wp:simplePos x="0" y="0"/>
            <wp:positionH relativeFrom="rightMargin">
              <wp:posOffset>-4573380</wp:posOffset>
            </wp:positionH>
            <wp:positionV relativeFrom="paragraph">
              <wp:posOffset>89453</wp:posOffset>
            </wp:positionV>
            <wp:extent cx="345440" cy="323850"/>
            <wp:effectExtent l="0" t="0" r="0" b="0"/>
            <wp:wrapNone/>
            <wp:docPr id="3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1C3AEB">
      <w:pPr>
        <w:tabs>
          <w:tab w:val="left" w:pos="1753"/>
        </w:tabs>
        <w:rPr>
          <w:lang w:eastAsia="de-DE"/>
        </w:rPr>
      </w:pPr>
      <w:r>
        <w:rPr>
          <w:lang w:eastAsia="de-DE"/>
        </w:rPr>
        <w:t xml:space="preserve">                        Suchen Sie sich ein Motiv, das Sie vergrößern möchten und zum Lernprojekt</w:t>
      </w:r>
    </w:p>
    <w:p w:rsidR="001C3AEB" w:rsidRDefault="001C3AEB" w:rsidP="001C3AEB">
      <w:pPr>
        <w:tabs>
          <w:tab w:val="left" w:pos="1753"/>
        </w:tabs>
        <w:rPr>
          <w:lang w:eastAsia="de-DE"/>
        </w:rPr>
      </w:pPr>
      <w:r>
        <w:rPr>
          <w:lang w:eastAsia="de-DE"/>
        </w:rPr>
        <w:t xml:space="preserve">                        passt.</w:t>
      </w:r>
    </w:p>
    <w:p w:rsidR="001C3AEB" w:rsidRDefault="001C3AEB" w:rsidP="001C3AEB">
      <w:pPr>
        <w:tabs>
          <w:tab w:val="left" w:pos="1753"/>
        </w:tabs>
        <w:rPr>
          <w:lang w:eastAsia="de-DE"/>
        </w:rPr>
      </w:pPr>
      <w:r>
        <w:rPr>
          <w:lang w:eastAsia="de-DE"/>
        </w:rPr>
        <w:t xml:space="preserve">     </w:t>
      </w:r>
    </w:p>
    <w:p w:rsidR="001C3AEB" w:rsidRDefault="001C3AEB" w:rsidP="001C3AEB">
      <w:pPr>
        <w:pStyle w:val="Marginaliegrau"/>
        <w:framePr w:wrap="around"/>
        <w:rPr>
          <w:lang w:eastAsia="de-DE"/>
        </w:rPr>
      </w:pPr>
      <w:r>
        <w:rPr>
          <w:lang w:eastAsia="de-DE"/>
        </w:rPr>
        <w:t>Die Lehrkraft sollte gen</w:t>
      </w:r>
      <w:r>
        <w:rPr>
          <w:lang w:eastAsia="de-DE"/>
        </w:rPr>
        <w:t>ü</w:t>
      </w:r>
      <w:r>
        <w:rPr>
          <w:lang w:eastAsia="de-DE"/>
        </w:rPr>
        <w:t>gend Beispiele und Vorl</w:t>
      </w:r>
      <w:r>
        <w:rPr>
          <w:lang w:eastAsia="de-DE"/>
        </w:rPr>
        <w:t>a</w:t>
      </w:r>
      <w:r>
        <w:rPr>
          <w:lang w:eastAsia="de-DE"/>
        </w:rPr>
        <w:t>gen in den 3 Niveaustufen zur Verfügung haben, falls die Schüler</w:t>
      </w:r>
      <w:r w:rsidR="00100DAD">
        <w:rPr>
          <w:lang w:eastAsia="de-DE"/>
        </w:rPr>
        <w:t>innen und Schüler</w:t>
      </w:r>
      <w:r>
        <w:rPr>
          <w:lang w:eastAsia="de-DE"/>
        </w:rPr>
        <w:t xml:space="preserve"> Probleme mit der Auswahl haben.</w:t>
      </w:r>
    </w:p>
    <w:p w:rsidR="001C3AEB" w:rsidRDefault="001C3AEB" w:rsidP="001C3AEB">
      <w:pPr>
        <w:tabs>
          <w:tab w:val="left" w:pos="1753"/>
        </w:tabs>
        <w:rPr>
          <w:lang w:eastAsia="de-DE"/>
        </w:rPr>
      </w:pPr>
      <w:r>
        <w:rPr>
          <w:lang w:eastAsia="de-DE"/>
        </w:rPr>
        <w:t xml:space="preserve">2. Teilen Sie </w:t>
      </w:r>
      <w:r w:rsidR="00100DAD">
        <w:rPr>
          <w:lang w:eastAsia="de-DE"/>
        </w:rPr>
        <w:t>I</w:t>
      </w:r>
      <w:r>
        <w:rPr>
          <w:lang w:eastAsia="de-DE"/>
        </w:rPr>
        <w:t>hr Motiv in der Mitte und knicken Sie die Vorlage dort um.</w:t>
      </w:r>
    </w:p>
    <w:p w:rsidR="001C3AEB" w:rsidRDefault="001C3AEB" w:rsidP="001C3AEB">
      <w:pPr>
        <w:tabs>
          <w:tab w:val="left" w:pos="1753"/>
        </w:tabs>
        <w:rPr>
          <w:lang w:eastAsia="de-DE"/>
        </w:rPr>
      </w:pPr>
    </w:p>
    <w:p w:rsidR="001C3AEB" w:rsidRDefault="001C3AEB" w:rsidP="00625E65">
      <w:pPr>
        <w:tabs>
          <w:tab w:val="left" w:pos="1753"/>
        </w:tabs>
        <w:ind w:left="224" w:hanging="224"/>
        <w:rPr>
          <w:lang w:eastAsia="de-DE"/>
        </w:rPr>
      </w:pPr>
      <w:r>
        <w:rPr>
          <w:lang w:eastAsia="de-DE"/>
        </w:rPr>
        <w:t>3. Zeichnen Sie in die linke Hälfte Ihr Raster ein. (Auf der rechten Seite muss die Obe</w:t>
      </w:r>
      <w:r>
        <w:rPr>
          <w:lang w:eastAsia="de-DE"/>
        </w:rPr>
        <w:t>r</w:t>
      </w:r>
      <w:r>
        <w:rPr>
          <w:lang w:eastAsia="de-DE"/>
        </w:rPr>
        <w:t xml:space="preserve">kannte </w:t>
      </w:r>
      <w:r w:rsidR="009641FA">
        <w:rPr>
          <w:lang w:eastAsia="de-DE"/>
        </w:rPr>
        <w:t>Ihres</w:t>
      </w:r>
      <w:r>
        <w:rPr>
          <w:lang w:eastAsia="de-DE"/>
        </w:rPr>
        <w:t xml:space="preserve"> Rasters zu erkennen sein!)</w:t>
      </w: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4. Nehmen Sie sich ein Blankoblatt, knicken dieses ebenfalls in der Mitte.</w:t>
      </w: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 xml:space="preserve">5. Vergrößern Sie </w:t>
      </w:r>
      <w:r w:rsidR="009641FA">
        <w:rPr>
          <w:lang w:eastAsia="de-DE"/>
        </w:rPr>
        <w:t>Ihr</w:t>
      </w:r>
      <w:r>
        <w:rPr>
          <w:lang w:eastAsia="de-DE"/>
        </w:rPr>
        <w:t xml:space="preserve"> Raster ebenfalls auf der linken Seite </w:t>
      </w:r>
      <w:r w:rsidR="009641FA">
        <w:rPr>
          <w:lang w:eastAsia="de-DE"/>
        </w:rPr>
        <w:t>Ihres</w:t>
      </w:r>
      <w:r>
        <w:rPr>
          <w:lang w:eastAsia="de-DE"/>
        </w:rPr>
        <w:t xml:space="preserve"> Blankoblattes.</w:t>
      </w: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 xml:space="preserve">6. Vergrößern Sie nun die linke Seite </w:t>
      </w:r>
      <w:r w:rsidR="009641FA">
        <w:rPr>
          <w:lang w:eastAsia="de-DE"/>
        </w:rPr>
        <w:t>Ihres</w:t>
      </w:r>
      <w:r>
        <w:rPr>
          <w:lang w:eastAsia="de-DE"/>
        </w:rPr>
        <w:t xml:space="preserve"> Motives zum Lernprojekt.</w:t>
      </w:r>
      <w:r w:rsidR="00CF021A">
        <w:rPr>
          <w:lang w:eastAsia="de-DE"/>
        </w:rPr>
        <w:t xml:space="preserve"> </w:t>
      </w:r>
    </w:p>
    <w:p w:rsidR="001C3AEB" w:rsidRDefault="001C3AEB" w:rsidP="00CF021A">
      <w:pPr>
        <w:rPr>
          <w:lang w:eastAsia="de-DE"/>
        </w:rPr>
      </w:pPr>
    </w:p>
    <w:p w:rsidR="001C3AEB" w:rsidRDefault="001C3AEB" w:rsidP="00CF021A">
      <w:pPr>
        <w:ind w:left="196" w:hanging="196"/>
      </w:pPr>
      <w:r>
        <w:t xml:space="preserve">7. Wenn Sie mit </w:t>
      </w:r>
      <w:r w:rsidR="009641FA">
        <w:t>Ihrer</w:t>
      </w:r>
      <w:r>
        <w:t xml:space="preserve"> Vergrößerung fertig </w:t>
      </w:r>
      <w:r w:rsidR="00CF021A">
        <w:t>sind, dann suchen Sie sich eine Lernpartnerin oder einen</w:t>
      </w:r>
      <w:r>
        <w:t xml:space="preserve"> </w:t>
      </w:r>
      <w:r w:rsidR="00CF021A">
        <w:t>Lernp</w:t>
      </w:r>
      <w:r>
        <w:t>artner.</w:t>
      </w:r>
    </w:p>
    <w:p w:rsidR="001C3AEB" w:rsidRDefault="001C3AEB" w:rsidP="001C3AEB">
      <w:pPr>
        <w:tabs>
          <w:tab w:val="left" w:pos="1753"/>
        </w:tabs>
        <w:rPr>
          <w:lang w:eastAsia="de-DE"/>
        </w:rPr>
      </w:pPr>
    </w:p>
    <w:p w:rsidR="001C3AEB" w:rsidRDefault="001C3AEB" w:rsidP="00625E65">
      <w:pPr>
        <w:tabs>
          <w:tab w:val="left" w:pos="1753"/>
        </w:tabs>
        <w:ind w:left="224" w:hanging="224"/>
        <w:rPr>
          <w:lang w:eastAsia="de-DE"/>
        </w:rPr>
      </w:pPr>
      <w:r>
        <w:rPr>
          <w:lang w:eastAsia="de-DE"/>
        </w:rPr>
        <w:t>8. Tauschen Sie mit</w:t>
      </w:r>
      <w:r w:rsidR="00100DAD">
        <w:rPr>
          <w:lang w:eastAsia="de-DE"/>
        </w:rPr>
        <w:t xml:space="preserve"> Ihrer Partnerin oder I</w:t>
      </w:r>
      <w:r>
        <w:rPr>
          <w:lang w:eastAsia="de-DE"/>
        </w:rPr>
        <w:t>hrem Partner das Motiv und die halbfertige Vergrößerung. (Schauen Sie nicht auf die linke Seite, also auf den Teil der Vergröß</w:t>
      </w:r>
      <w:r>
        <w:rPr>
          <w:lang w:eastAsia="de-DE"/>
        </w:rPr>
        <w:t>e</w:t>
      </w:r>
      <w:r>
        <w:rPr>
          <w:lang w:eastAsia="de-DE"/>
        </w:rPr>
        <w:t>rung ihres Partners!!)</w:t>
      </w:r>
    </w:p>
    <w:p w:rsidR="001C3AEB" w:rsidRDefault="001C3AEB" w:rsidP="001C3AEB">
      <w:pPr>
        <w:tabs>
          <w:tab w:val="left" w:pos="1753"/>
        </w:tabs>
        <w:rPr>
          <w:lang w:eastAsia="de-DE"/>
        </w:rPr>
      </w:pPr>
    </w:p>
    <w:p w:rsidR="001C3AEB" w:rsidRDefault="001C3AEB" w:rsidP="00625E65">
      <w:pPr>
        <w:tabs>
          <w:tab w:val="left" w:pos="1753"/>
        </w:tabs>
        <w:ind w:left="224" w:hanging="224"/>
        <w:rPr>
          <w:lang w:eastAsia="de-DE"/>
        </w:rPr>
      </w:pPr>
      <w:r>
        <w:rPr>
          <w:lang w:eastAsia="de-DE"/>
        </w:rPr>
        <w:t xml:space="preserve">9. Zeichnen Sie nun auf die rechte Hälfte </w:t>
      </w:r>
      <w:r w:rsidR="00100DAD">
        <w:rPr>
          <w:lang w:eastAsia="de-DE"/>
        </w:rPr>
        <w:t>I</w:t>
      </w:r>
      <w:r>
        <w:rPr>
          <w:lang w:eastAsia="de-DE"/>
        </w:rPr>
        <w:t>hr Raster ein. Orientieren Sie sich an der Obe</w:t>
      </w:r>
      <w:r>
        <w:rPr>
          <w:lang w:eastAsia="de-DE"/>
        </w:rPr>
        <w:t>r</w:t>
      </w:r>
      <w:r>
        <w:rPr>
          <w:lang w:eastAsia="de-DE"/>
        </w:rPr>
        <w:t>kante d</w:t>
      </w:r>
      <w:r w:rsidR="00100DAD">
        <w:rPr>
          <w:lang w:eastAsia="de-DE"/>
        </w:rPr>
        <w:t>es Rasters von der linken Seite Ihrer Partnerin oder I</w:t>
      </w:r>
      <w:r>
        <w:rPr>
          <w:lang w:eastAsia="de-DE"/>
        </w:rPr>
        <w:t>hres Partners.</w:t>
      </w:r>
    </w:p>
    <w:p w:rsidR="001C3AEB" w:rsidRDefault="001C3AEB" w:rsidP="001C3AEB">
      <w:pPr>
        <w:tabs>
          <w:tab w:val="left" w:pos="1753"/>
        </w:tabs>
        <w:rPr>
          <w:lang w:eastAsia="de-DE"/>
        </w:rPr>
      </w:pPr>
    </w:p>
    <w:p w:rsidR="00FD4894" w:rsidRDefault="001C3AEB" w:rsidP="00625E65">
      <w:pPr>
        <w:tabs>
          <w:tab w:val="left" w:pos="1753"/>
        </w:tabs>
        <w:ind w:left="224" w:hanging="224"/>
        <w:rPr>
          <w:lang w:eastAsia="de-DE"/>
        </w:rPr>
      </w:pPr>
      <w:r>
        <w:rPr>
          <w:lang w:eastAsia="de-DE"/>
        </w:rPr>
        <w:t xml:space="preserve">10. Vergrößern Sie </w:t>
      </w:r>
      <w:r w:rsidR="00100DAD">
        <w:rPr>
          <w:lang w:eastAsia="de-DE"/>
        </w:rPr>
        <w:t>I</w:t>
      </w:r>
      <w:r>
        <w:rPr>
          <w:lang w:eastAsia="de-DE"/>
        </w:rPr>
        <w:t xml:space="preserve">hr Raster auf der rechten Seite des Blankoblattes </w:t>
      </w:r>
      <w:r w:rsidR="00100DAD">
        <w:rPr>
          <w:lang w:eastAsia="de-DE"/>
        </w:rPr>
        <w:t>Ihrer Partnerin oder</w:t>
      </w:r>
      <w:r w:rsidR="009641FA">
        <w:rPr>
          <w:lang w:eastAsia="de-DE"/>
        </w:rPr>
        <w:t xml:space="preserve"> </w:t>
      </w:r>
      <w:r w:rsidR="00100DAD">
        <w:rPr>
          <w:lang w:eastAsia="de-DE"/>
        </w:rPr>
        <w:t>Ihres</w:t>
      </w:r>
      <w:r>
        <w:rPr>
          <w:lang w:eastAsia="de-DE"/>
        </w:rPr>
        <w:t xml:space="preserve"> Partners.</w:t>
      </w:r>
      <w:r w:rsidR="00FD4894">
        <w:rPr>
          <w:lang w:eastAsia="de-DE"/>
        </w:rPr>
        <w:br w:type="page"/>
      </w:r>
    </w:p>
    <w:p w:rsidR="001C3AEB" w:rsidRDefault="001C3AEB" w:rsidP="001C3AEB">
      <w:pPr>
        <w:tabs>
          <w:tab w:val="left" w:pos="1753"/>
        </w:tabs>
        <w:rPr>
          <w:lang w:eastAsia="de-DE"/>
        </w:rPr>
      </w:pPr>
      <w:r>
        <w:rPr>
          <w:lang w:eastAsia="de-DE"/>
        </w:rPr>
        <w:lastRenderedPageBreak/>
        <w:t>11. Vergrößern Sie nun den rechten Teil ihres Motives zum Lernprojekt.</w:t>
      </w:r>
    </w:p>
    <w:p w:rsidR="001C3AEB" w:rsidRDefault="001C3AEB" w:rsidP="00A64EA0">
      <w:pPr>
        <w:pStyle w:val="berschrift4"/>
      </w:pPr>
      <w:r>
        <w:t>Auswertung:</w:t>
      </w:r>
    </w:p>
    <w:p w:rsidR="001C3AEB" w:rsidRDefault="001C3AEB" w:rsidP="001C3AEB">
      <w:pPr>
        <w:pStyle w:val="Textkrper"/>
      </w:pPr>
      <w:r>
        <w:rPr>
          <w:noProof/>
          <w:sz w:val="24"/>
        </w:rPr>
        <w:drawing>
          <wp:anchor distT="0" distB="0" distL="114300" distR="114300" simplePos="0" relativeHeight="252424192" behindDoc="0" locked="0" layoutInCell="0" allowOverlap="1" wp14:anchorId="4B66977E" wp14:editId="39CE90B2">
            <wp:simplePos x="0" y="0"/>
            <wp:positionH relativeFrom="rightMargin">
              <wp:posOffset>107950</wp:posOffset>
            </wp:positionH>
            <wp:positionV relativeFrom="paragraph">
              <wp:posOffset>0</wp:posOffset>
            </wp:positionV>
            <wp:extent cx="658495" cy="323850"/>
            <wp:effectExtent l="0" t="0" r="8255" b="0"/>
            <wp:wrapNone/>
            <wp:docPr id="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625E65">
      <w:pPr>
        <w:pStyle w:val="Textkrper"/>
        <w:ind w:left="224" w:hanging="224"/>
      </w:pPr>
      <w:r>
        <w:t xml:space="preserve">1. Klappen Sie mit </w:t>
      </w:r>
      <w:r w:rsidR="00100DAD">
        <w:t xml:space="preserve">Ihrer Partnerin oder Ihrem Partner </w:t>
      </w:r>
      <w:r>
        <w:t>die Rastervergrößerungen ause</w:t>
      </w:r>
      <w:r>
        <w:t>i</w:t>
      </w:r>
      <w:r>
        <w:t>nander.</w:t>
      </w:r>
    </w:p>
    <w:p w:rsidR="001C3AEB" w:rsidRDefault="001C3AEB" w:rsidP="001C3AEB">
      <w:pPr>
        <w:pStyle w:val="Textkrper"/>
      </w:pPr>
    </w:p>
    <w:p w:rsidR="001C3AEB" w:rsidRDefault="001C3AEB" w:rsidP="001C3AEB">
      <w:pPr>
        <w:pStyle w:val="Textkrper"/>
      </w:pPr>
      <w:r>
        <w:t>2. Geben Sie sich zusammen ein Feedback mit Hilfe des Feedbackbogens F1.01.04.03.</w:t>
      </w:r>
    </w:p>
    <w:p w:rsidR="001C3AEB" w:rsidRDefault="001C3AEB" w:rsidP="001C3AEB">
      <w:pPr>
        <w:pStyle w:val="Textkrper"/>
      </w:pPr>
    </w:p>
    <w:p w:rsidR="001C3AEB" w:rsidRDefault="001C3AEB" w:rsidP="001C3AEB">
      <w:pPr>
        <w:pStyle w:val="Textkrper"/>
      </w:pPr>
      <w:r>
        <w:t>3. Notieren Sie 3 Aussagen aus dem Feedbackbogen auf Moderationskarten.</w:t>
      </w:r>
    </w:p>
    <w:p w:rsidR="001C3AEB" w:rsidRDefault="001C3AEB" w:rsidP="001C3AEB">
      <w:pPr>
        <w:pStyle w:val="Textkrper"/>
      </w:pPr>
    </w:p>
    <w:p w:rsidR="001C3AEB" w:rsidRDefault="001C3AEB" w:rsidP="00625E65">
      <w:pPr>
        <w:pStyle w:val="Textkrper"/>
        <w:ind w:left="224" w:hanging="224"/>
      </w:pPr>
      <w:r>
        <w:t xml:space="preserve">4. Stellen Sie </w:t>
      </w:r>
      <w:r w:rsidR="009641FA">
        <w:t>Ihre</w:t>
      </w:r>
      <w:r>
        <w:t xml:space="preserve"> Vergrößerungen der Klasse zur Verfügung an einer Metaplanwand. Heften Sie </w:t>
      </w:r>
      <w:r w:rsidR="009641FA">
        <w:t xml:space="preserve">Ihre </w:t>
      </w:r>
      <w:r>
        <w:t>Moderationskarten um die Arbeiten.</w:t>
      </w:r>
    </w:p>
    <w:p w:rsidR="001C3AEB" w:rsidRPr="007031F8" w:rsidRDefault="001C3AEB" w:rsidP="001C3AEB">
      <w:pPr>
        <w:pStyle w:val="Textkrper"/>
      </w:pPr>
      <w:r>
        <w:rPr>
          <w:noProof/>
          <w:sz w:val="24"/>
        </w:rPr>
        <w:drawing>
          <wp:anchor distT="0" distB="0" distL="114300" distR="114300" simplePos="0" relativeHeight="252426240" behindDoc="0" locked="0" layoutInCell="0" allowOverlap="1" wp14:anchorId="4491C0EC" wp14:editId="26A309C8">
            <wp:simplePos x="0" y="0"/>
            <wp:positionH relativeFrom="rightMargin">
              <wp:posOffset>525394</wp:posOffset>
            </wp:positionH>
            <wp:positionV relativeFrom="paragraph">
              <wp:posOffset>0</wp:posOffset>
            </wp:positionV>
            <wp:extent cx="237490" cy="323850"/>
            <wp:effectExtent l="0" t="0" r="0" b="0"/>
            <wp:wrapNone/>
            <wp:docPr id="61"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749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25216" behindDoc="0" locked="0" layoutInCell="0" allowOverlap="1" wp14:anchorId="57BB14A6" wp14:editId="3F13F9B9">
            <wp:simplePos x="0" y="0"/>
            <wp:positionH relativeFrom="rightMargin">
              <wp:posOffset>107950</wp:posOffset>
            </wp:positionH>
            <wp:positionV relativeFrom="paragraph">
              <wp:posOffset>0</wp:posOffset>
            </wp:positionV>
            <wp:extent cx="323850" cy="323850"/>
            <wp:effectExtent l="0" t="0" r="0" b="0"/>
            <wp:wrapNone/>
            <wp:docPr id="6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625E65">
      <w:pPr>
        <w:tabs>
          <w:tab w:val="left" w:pos="1753"/>
        </w:tabs>
        <w:ind w:left="224" w:hanging="224"/>
        <w:rPr>
          <w:lang w:eastAsia="de-DE"/>
        </w:rPr>
      </w:pPr>
      <w:r>
        <w:rPr>
          <w:lang w:eastAsia="de-DE"/>
        </w:rPr>
        <w:t xml:space="preserve">5. Stellen Sie </w:t>
      </w:r>
      <w:r w:rsidR="009641FA">
        <w:t>Ihre</w:t>
      </w:r>
      <w:r w:rsidR="009641FA">
        <w:rPr>
          <w:lang w:eastAsia="de-DE"/>
        </w:rPr>
        <w:t xml:space="preserve"> </w:t>
      </w:r>
      <w:r>
        <w:rPr>
          <w:lang w:eastAsia="de-DE"/>
        </w:rPr>
        <w:t>Ergebnisse nach der Museummethode vor. Achten Sie darauf, dass Sie nur positive Kritik abgeben. Achtung: Achten Sie darauf, dass der „Bildwächter“ g</w:t>
      </w:r>
      <w:r>
        <w:rPr>
          <w:lang w:eastAsia="de-DE"/>
        </w:rPr>
        <w:t>e</w:t>
      </w:r>
      <w:r>
        <w:rPr>
          <w:lang w:eastAsia="de-DE"/>
        </w:rPr>
        <w:t>tauscht wird, damit beide Partner die Chance ha</w:t>
      </w:r>
      <w:r w:rsidR="00CF021A">
        <w:rPr>
          <w:lang w:eastAsia="de-DE"/>
        </w:rPr>
        <w:t>ben</w:t>
      </w:r>
      <w:r>
        <w:rPr>
          <w:lang w:eastAsia="de-DE"/>
        </w:rPr>
        <w:t>, alle Bilder zu sehen.</w:t>
      </w:r>
    </w:p>
    <w:p w:rsidR="001C3AEB" w:rsidRDefault="001C3AEB" w:rsidP="001C3AEB">
      <w:pPr>
        <w:tabs>
          <w:tab w:val="left" w:pos="1753"/>
        </w:tabs>
        <w:rPr>
          <w:lang w:eastAsia="de-DE"/>
        </w:rPr>
      </w:pPr>
    </w:p>
    <w:p w:rsidR="001C3AEB" w:rsidRDefault="001C3AEB" w:rsidP="001C3AEB">
      <w:pPr>
        <w:tabs>
          <w:tab w:val="left" w:pos="1753"/>
        </w:tabs>
        <w:rPr>
          <w:lang w:eastAsia="de-DE"/>
        </w:rPr>
      </w:pPr>
      <w:r>
        <w:rPr>
          <w:lang w:eastAsia="de-DE"/>
        </w:rPr>
        <w:t xml:space="preserve">6. Das Plenum kann auf die Arbeiten mit positiver Kritik reagieren. </w:t>
      </w:r>
    </w:p>
    <w:p w:rsidR="001C3AEB" w:rsidRDefault="001C3AEB" w:rsidP="001C3AEB">
      <w:pPr>
        <w:tabs>
          <w:tab w:val="left" w:pos="1753"/>
        </w:tabs>
        <w:rPr>
          <w:lang w:eastAsia="de-DE"/>
        </w:rPr>
      </w:pPr>
    </w:p>
    <w:p w:rsidR="001C3AEB" w:rsidRDefault="001C3AEB" w:rsidP="00625E65">
      <w:pPr>
        <w:tabs>
          <w:tab w:val="left" w:pos="1753"/>
        </w:tabs>
        <w:ind w:left="224" w:hanging="224"/>
        <w:rPr>
          <w:lang w:eastAsia="de-DE"/>
        </w:rPr>
      </w:pPr>
      <w:r>
        <w:rPr>
          <w:lang w:eastAsia="de-DE"/>
        </w:rPr>
        <w:t>7. Am Ende können Sie sich noch im gesamten Plenum austauschen und eventuelle Fragen zur Technik oder Beurteilung klären.</w:t>
      </w:r>
    </w:p>
    <w:p w:rsidR="001C3AEB" w:rsidRDefault="001C3AEB" w:rsidP="001C3AEB">
      <w:pPr>
        <w:tabs>
          <w:tab w:val="left" w:pos="1753"/>
        </w:tabs>
        <w:rPr>
          <w:lang w:eastAsia="de-DE"/>
        </w:rPr>
      </w:pPr>
    </w:p>
    <w:p w:rsidR="001C3AEB" w:rsidRDefault="001C3AEB" w:rsidP="001C3AEB">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 xml:space="preserve">Rastervergrößerung </w:t>
            </w:r>
          </w:p>
          <w:p w:rsidR="001C3AEB" w:rsidRDefault="001C3AEB" w:rsidP="002D0488">
            <w:pPr>
              <w:pStyle w:val="TabelleKopflinks"/>
            </w:pPr>
            <w:r>
              <w:t>Feedbackbogen zur Partnerarbeit</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F1.01.04.03</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pPr>
            <w:r>
              <w:t>Ich kann Gestaltungskonzepte erstellen.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meine Gestaltungsergebnisse kritisch reflektieren und nachbessern.</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3671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13671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1C3AEB" w:rsidP="001C3AEB">
      <w:pPr>
        <w:pStyle w:val="berschrift3"/>
      </w:pPr>
      <w:r>
        <w:t>Frage 1</w:t>
      </w:r>
    </w:p>
    <w:p w:rsidR="001C3AEB" w:rsidRDefault="001C3AEB" w:rsidP="001C3AEB">
      <w:pPr>
        <w:tabs>
          <w:tab w:val="left" w:pos="1753"/>
        </w:tabs>
        <w:rPr>
          <w:lang w:eastAsia="de-DE"/>
        </w:rPr>
      </w:pPr>
      <w:r>
        <w:rPr>
          <w:lang w:eastAsia="de-DE"/>
        </w:rPr>
        <w:t>Warum haben Sie Ihr Motiv ausgewählt? Was hat Ihnen daran gefallen?</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pStyle w:val="berschrift3"/>
      </w:pPr>
      <w:r>
        <w:t>Frage 2</w:t>
      </w:r>
    </w:p>
    <w:p w:rsidR="001C3AEB" w:rsidRDefault="001C3AEB" w:rsidP="001C3AEB">
      <w:pPr>
        <w:tabs>
          <w:tab w:val="left" w:pos="1753"/>
        </w:tabs>
        <w:rPr>
          <w:lang w:eastAsia="de-DE"/>
        </w:rPr>
      </w:pPr>
      <w:r>
        <w:rPr>
          <w:lang w:eastAsia="de-DE"/>
        </w:rPr>
        <w:t>Was ist Ihnen beim Einzeichnen des Rasters auf dem Motiv und der Vergrößerung b</w:t>
      </w:r>
      <w:r>
        <w:rPr>
          <w:lang w:eastAsia="de-DE"/>
        </w:rPr>
        <w:t>e</w:t>
      </w:r>
      <w:r>
        <w:rPr>
          <w:lang w:eastAsia="de-DE"/>
        </w:rPr>
        <w:t>sonders gut geglückt?</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pStyle w:val="berschrift3"/>
      </w:pPr>
      <w:r>
        <w:t>Frage 3</w:t>
      </w:r>
    </w:p>
    <w:p w:rsidR="001C3AEB" w:rsidRDefault="001C3AEB" w:rsidP="001C3AEB">
      <w:pPr>
        <w:tabs>
          <w:tab w:val="left" w:pos="1753"/>
        </w:tabs>
        <w:rPr>
          <w:lang w:eastAsia="de-DE"/>
        </w:rPr>
      </w:pPr>
      <w:r>
        <w:rPr>
          <w:lang w:eastAsia="de-DE"/>
        </w:rPr>
        <w:t>Welchen Bereich Ihres Motivs konnten Sie einfach übertragen? Was fiel Ihnen leicht?</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pStyle w:val="berschrift3"/>
      </w:pPr>
      <w:r>
        <w:t>Frage 4</w:t>
      </w:r>
    </w:p>
    <w:p w:rsidR="001C3AEB" w:rsidRDefault="001C3AEB" w:rsidP="001C3AEB">
      <w:pPr>
        <w:tabs>
          <w:tab w:val="left" w:pos="1753"/>
        </w:tabs>
        <w:rPr>
          <w:lang w:eastAsia="de-DE"/>
        </w:rPr>
      </w:pPr>
      <w:r>
        <w:rPr>
          <w:lang w:eastAsia="de-DE"/>
        </w:rPr>
        <w:t xml:space="preserve">Wie war der Anspruch des Motives von </w:t>
      </w:r>
      <w:r w:rsidR="00954658">
        <w:rPr>
          <w:lang w:eastAsia="de-DE"/>
        </w:rPr>
        <w:t xml:space="preserve">Ihrer Partnerin oder </w:t>
      </w:r>
      <w:r>
        <w:rPr>
          <w:lang w:eastAsia="de-DE"/>
        </w:rPr>
        <w:t xml:space="preserve">Ihrem Partner? </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pStyle w:val="berschrift3"/>
      </w:pPr>
      <w:r>
        <w:t>Frage 5</w:t>
      </w:r>
    </w:p>
    <w:p w:rsidR="001C3AEB" w:rsidRDefault="001C3AEB" w:rsidP="001C3AEB">
      <w:pPr>
        <w:tabs>
          <w:tab w:val="left" w:pos="1753"/>
        </w:tabs>
        <w:rPr>
          <w:lang w:eastAsia="de-DE"/>
        </w:rPr>
      </w:pPr>
      <w:r>
        <w:rPr>
          <w:lang w:eastAsia="de-DE"/>
        </w:rPr>
        <w:t>Was ist Ihnen beim Einzeichnen des Rasters im 2. Teil der Aufgabe auf dem Motiv und der Vergrößerung besonders gut geglückt?</w:t>
      </w: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tabs>
          <w:tab w:val="left" w:pos="1753"/>
        </w:tabs>
        <w:rPr>
          <w:lang w:eastAsia="de-DE"/>
        </w:rPr>
      </w:pPr>
    </w:p>
    <w:p w:rsidR="001C3AEB" w:rsidRDefault="001C3AEB" w:rsidP="001C3AEB">
      <w:pPr>
        <w:pStyle w:val="berschrift3"/>
      </w:pPr>
      <w:r>
        <w:t>Frage 6</w:t>
      </w:r>
    </w:p>
    <w:p w:rsidR="001C3AEB" w:rsidRDefault="001C3AEB" w:rsidP="001C3AEB">
      <w:pPr>
        <w:tabs>
          <w:tab w:val="left" w:pos="1753"/>
        </w:tabs>
        <w:rPr>
          <w:lang w:eastAsia="de-DE"/>
        </w:rPr>
      </w:pPr>
      <w:r>
        <w:rPr>
          <w:lang w:eastAsia="de-DE"/>
        </w:rPr>
        <w:t xml:space="preserve">Welchen Bereich des Motivs </w:t>
      </w:r>
      <w:r w:rsidR="008042D5">
        <w:rPr>
          <w:lang w:eastAsia="de-DE"/>
        </w:rPr>
        <w:t>Ihrer Partnerin oder Ihres</w:t>
      </w:r>
      <w:r>
        <w:rPr>
          <w:lang w:eastAsia="de-DE"/>
        </w:rPr>
        <w:t xml:space="preserve"> Partners konnten Sie einfach übertragen? Was fiel Ihnen leicht?</w:t>
      </w:r>
    </w:p>
    <w:p w:rsidR="001C3AEB" w:rsidRDefault="001C3AEB" w:rsidP="001C3AEB">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Schilder für ein Fitness-Studio gestalten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F1.01.05</w:t>
            </w:r>
          </w:p>
        </w:tc>
      </w:tr>
      <w:tr w:rsidR="001C3AEB" w:rsidRPr="00B51DE9" w:rsidTr="002D0488">
        <w:tc>
          <w:tcPr>
            <w:tcW w:w="7348" w:type="dxa"/>
            <w:gridSpan w:val="3"/>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meinen Arbeitsplatz einrichten und Abläufe planen und organisieren.</w:t>
            </w:r>
          </w:p>
          <w:p w:rsidR="001C3AEB" w:rsidRDefault="001C3AEB" w:rsidP="002D0488">
            <w:pPr>
              <w:pStyle w:val="Kopf8ptafz"/>
            </w:pPr>
            <w:r>
              <w:t>Ich kann Werkstoffe objektbezogen auswählen und verarbeiten.</w:t>
            </w:r>
          </w:p>
          <w:p w:rsidR="001C3AEB" w:rsidRDefault="00CF021A" w:rsidP="002D0488">
            <w:pPr>
              <w:pStyle w:val="Kopf8ptafz"/>
            </w:pPr>
            <w:r>
              <w:t>Ich kann Werkezeu</w:t>
            </w:r>
            <w:r w:rsidR="001C3AEB">
              <w:t>g und Maschinen einsetzen.</w:t>
            </w:r>
          </w:p>
          <w:p w:rsidR="001C3AEB" w:rsidRDefault="001C3AEB" w:rsidP="002D0488">
            <w:pPr>
              <w:pStyle w:val="Kopf8ptafz"/>
            </w:pPr>
            <w:r>
              <w:t>Ich kann Gestaltungskonzepte erstellen.</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D9D9D9" w:themeFill="background1" w:themeFillShade="D9"/>
                </w:tcPr>
                <w:p w:rsidR="001C3AEB" w:rsidRPr="00B51DE9" w:rsidRDefault="001C3AEB" w:rsidP="002D0488">
                  <w:pPr>
                    <w:pStyle w:val="TabelleKopfmitte"/>
                  </w:pPr>
                  <w:proofErr w:type="spellStart"/>
                  <w:r w:rsidRPr="00B51DE9">
                    <w:t>LernTHEMA</w:t>
                  </w:r>
                  <w:proofErr w:type="spellEnd"/>
                </w:p>
              </w:tc>
            </w:tr>
            <w:tr w:rsidR="001C3AEB" w:rsidRPr="00B51DE9" w:rsidTr="002D0488">
              <w:trPr>
                <w:trHeight w:val="284"/>
              </w:trPr>
              <w:tc>
                <w:tcPr>
                  <w:tcW w:w="2090" w:type="dxa"/>
                  <w:tcBorders>
                    <w:bottom w:val="nil"/>
                  </w:tcBorders>
                </w:tcPr>
                <w:p w:rsidR="001C3AEB" w:rsidRPr="00B51DE9" w:rsidRDefault="001C3AEB" w:rsidP="002D0488">
                  <w:pPr>
                    <w:pStyle w:val="Textkrper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136710">
            <w:pPr>
              <w:pStyle w:val="Kopf8ptafz"/>
              <w:numPr>
                <w:ilvl w:val="0"/>
                <w:numId w:val="0"/>
              </w:numPr>
              <w:ind w:left="227"/>
            </w:pP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13671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136710">
            <w:pPr>
              <w:pStyle w:val="Kopf8ptafz"/>
              <w:numPr>
                <w:ilvl w:val="0"/>
                <w:numId w:val="0"/>
              </w:numPr>
              <w:ind w:left="227"/>
            </w:pP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rsidRPr="00234B66">
              <w:t>Siehe Lernwegeliste oder Lernschritt F01.02.03.04</w:t>
            </w:r>
          </w:p>
        </w:tc>
      </w:tr>
    </w:tbl>
    <w:p w:rsidR="001C3AEB" w:rsidRDefault="001C3AEB" w:rsidP="001C3AEB">
      <w:pPr>
        <w:pStyle w:val="berschrift2"/>
      </w:pPr>
      <w:r>
        <w:t>Unterrichtsarrangement für ca. 17 Unterrichtsstunden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C3AEB" w:rsidRPr="00DE4890" w:rsidTr="002D0488">
        <w:trPr>
          <w:trHeight w:val="397"/>
        </w:trPr>
        <w:tc>
          <w:tcPr>
            <w:tcW w:w="1470" w:type="dxa"/>
            <w:shd w:val="clear" w:color="auto" w:fill="D9D9D9" w:themeFill="background1" w:themeFillShade="D9"/>
            <w:vAlign w:val="center"/>
          </w:tcPr>
          <w:p w:rsidR="001C3AEB" w:rsidRPr="00DE4890" w:rsidRDefault="001C3AEB" w:rsidP="002D0488">
            <w:pPr>
              <w:pStyle w:val="TabelleKopfmitte"/>
            </w:pPr>
            <w:r>
              <w:t>Phase</w:t>
            </w:r>
          </w:p>
        </w:tc>
        <w:tc>
          <w:tcPr>
            <w:tcW w:w="940" w:type="dxa"/>
            <w:shd w:val="clear" w:color="auto" w:fill="D9D9D9" w:themeFill="background1" w:themeFillShade="D9"/>
            <w:vAlign w:val="center"/>
          </w:tcPr>
          <w:p w:rsidR="001C3AEB" w:rsidRPr="00DE4890" w:rsidRDefault="001C3AEB" w:rsidP="00DA08A1">
            <w:pPr>
              <w:pStyle w:val="TabelleKopfmitte"/>
            </w:pPr>
            <w:r>
              <w:t>Zeit</w:t>
            </w:r>
          </w:p>
        </w:tc>
        <w:tc>
          <w:tcPr>
            <w:tcW w:w="4961" w:type="dxa"/>
            <w:shd w:val="clear" w:color="auto" w:fill="D9D9D9" w:themeFill="background1" w:themeFillShade="D9"/>
            <w:vAlign w:val="center"/>
          </w:tcPr>
          <w:p w:rsidR="001C3AEB" w:rsidRPr="00DE4890" w:rsidRDefault="001C3AEB" w:rsidP="002D0488">
            <w:pPr>
              <w:pStyle w:val="TabelleKopfmitte"/>
            </w:pPr>
            <w:r>
              <w:t>Aufgabe</w:t>
            </w:r>
          </w:p>
        </w:tc>
      </w:tr>
      <w:tr w:rsidR="001C3AEB" w:rsidRPr="00DE4890" w:rsidTr="002D0488">
        <w:trPr>
          <w:trHeight w:val="624"/>
        </w:trPr>
        <w:tc>
          <w:tcPr>
            <w:tcW w:w="1470" w:type="dxa"/>
            <w:shd w:val="clear" w:color="auto" w:fill="auto"/>
            <w:vAlign w:val="center"/>
          </w:tcPr>
          <w:p w:rsidR="001C3AEB" w:rsidRPr="00F0156F" w:rsidRDefault="001C3AEB" w:rsidP="002D0488">
            <w:pPr>
              <w:pStyle w:val="Textkrpermitte"/>
            </w:pPr>
            <w:r w:rsidRPr="00F0156F">
              <w:rPr>
                <w:noProof/>
              </w:rPr>
              <w:drawing>
                <wp:inline distT="0" distB="0" distL="0" distR="0" wp14:anchorId="2117929D" wp14:editId="20604B55">
                  <wp:extent cx="318770" cy="318770"/>
                  <wp:effectExtent l="0" t="0" r="0" b="0"/>
                  <wp:docPr id="141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1C3AEB" w:rsidRPr="00DE4890" w:rsidRDefault="00CF021A" w:rsidP="00CF021A">
            <w:pPr>
              <w:pStyle w:val="Textkrper"/>
              <w:jc w:val="center"/>
            </w:pPr>
            <w:r>
              <w:t xml:space="preserve">30 </w:t>
            </w:r>
            <w:r w:rsidR="00B84684">
              <w:t>Min.</w:t>
            </w:r>
          </w:p>
        </w:tc>
        <w:tc>
          <w:tcPr>
            <w:tcW w:w="4961" w:type="dxa"/>
            <w:shd w:val="clear" w:color="auto" w:fill="auto"/>
            <w:vAlign w:val="center"/>
          </w:tcPr>
          <w:p w:rsidR="001C3AEB" w:rsidRPr="00DE4890" w:rsidRDefault="001C3AEB" w:rsidP="002D0488">
            <w:pPr>
              <w:pStyle w:val="Textkrper"/>
              <w:rPr>
                <w:noProof/>
              </w:rPr>
            </w:pPr>
            <w:r>
              <w:rPr>
                <w:noProof/>
              </w:rPr>
              <w:t>Vorstellung des Lernthemas</w:t>
            </w:r>
          </w:p>
        </w:tc>
      </w:tr>
      <w:tr w:rsidR="001C3AEB" w:rsidRPr="00DE4890" w:rsidTr="002D0488">
        <w:trPr>
          <w:trHeight w:val="624"/>
        </w:trPr>
        <w:tc>
          <w:tcPr>
            <w:tcW w:w="1470" w:type="dxa"/>
            <w:shd w:val="clear" w:color="auto" w:fill="auto"/>
            <w:vAlign w:val="center"/>
          </w:tcPr>
          <w:p w:rsidR="001C3AEB" w:rsidRPr="00F0156F" w:rsidRDefault="001C3AEB" w:rsidP="002D0488">
            <w:pPr>
              <w:pStyle w:val="Textkrpermitte"/>
            </w:pPr>
            <w:r w:rsidRPr="00F0156F">
              <w:rPr>
                <w:noProof/>
              </w:rPr>
              <w:drawing>
                <wp:inline distT="0" distB="0" distL="0" distR="0" wp14:anchorId="192F5EC5" wp14:editId="49537718">
                  <wp:extent cx="648335" cy="318770"/>
                  <wp:effectExtent l="0" t="0" r="0" b="0"/>
                  <wp:docPr id="14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C3AEB" w:rsidRPr="00DE4890" w:rsidRDefault="001C3AEB" w:rsidP="00DA08A1">
            <w:pPr>
              <w:pStyle w:val="Textkrper"/>
              <w:jc w:val="center"/>
            </w:pPr>
            <w:r>
              <w:t>8 Std.</w:t>
            </w:r>
          </w:p>
        </w:tc>
        <w:tc>
          <w:tcPr>
            <w:tcW w:w="4961" w:type="dxa"/>
            <w:shd w:val="clear" w:color="auto" w:fill="auto"/>
            <w:vAlign w:val="center"/>
          </w:tcPr>
          <w:p w:rsidR="001C3AEB" w:rsidRPr="00DE4890" w:rsidRDefault="001C3AEB" w:rsidP="002D0488">
            <w:pPr>
              <w:pStyle w:val="Textkrper"/>
              <w:rPr>
                <w:noProof/>
              </w:rPr>
            </w:pPr>
            <w:r>
              <w:rPr>
                <w:noProof/>
              </w:rPr>
              <w:t>Sicherheit am Arbeitsplatz: Erarbeitung und Präsentation</w:t>
            </w:r>
          </w:p>
        </w:tc>
      </w:tr>
      <w:tr w:rsidR="001C3AEB" w:rsidRPr="00DE4890" w:rsidTr="002D0488">
        <w:trPr>
          <w:trHeight w:val="624"/>
        </w:trPr>
        <w:tc>
          <w:tcPr>
            <w:tcW w:w="1470" w:type="dxa"/>
            <w:shd w:val="clear" w:color="auto" w:fill="auto"/>
            <w:vAlign w:val="center"/>
          </w:tcPr>
          <w:p w:rsidR="001C3AEB" w:rsidRPr="00F0156F" w:rsidRDefault="001C3AEB" w:rsidP="002D0488">
            <w:pPr>
              <w:pStyle w:val="Textkrpermitte"/>
            </w:pPr>
            <w:r w:rsidRPr="00F0156F">
              <w:rPr>
                <w:noProof/>
              </w:rPr>
              <w:drawing>
                <wp:inline distT="0" distB="0" distL="0" distR="0" wp14:anchorId="260AEB28" wp14:editId="0BEC31E7">
                  <wp:extent cx="318770" cy="318770"/>
                  <wp:effectExtent l="0" t="0" r="0" b="0"/>
                  <wp:docPr id="141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1C3AEB" w:rsidRPr="00DE4890" w:rsidRDefault="001C3AEB" w:rsidP="00CF021A">
            <w:pPr>
              <w:pStyle w:val="Textkrper"/>
              <w:jc w:val="center"/>
            </w:pPr>
            <w:r>
              <w:t xml:space="preserve">30 </w:t>
            </w:r>
            <w:r w:rsidR="00B84684">
              <w:t>Min.</w:t>
            </w:r>
          </w:p>
        </w:tc>
        <w:tc>
          <w:tcPr>
            <w:tcW w:w="4961" w:type="dxa"/>
            <w:shd w:val="clear" w:color="auto" w:fill="auto"/>
            <w:vAlign w:val="center"/>
          </w:tcPr>
          <w:p w:rsidR="001C3AEB" w:rsidRPr="00DE4890" w:rsidRDefault="001C3AEB" w:rsidP="002D0488">
            <w:pPr>
              <w:pStyle w:val="Textkrper"/>
              <w:rPr>
                <w:noProof/>
              </w:rPr>
            </w:pPr>
            <w:r>
              <w:rPr>
                <w:noProof/>
              </w:rPr>
              <w:t>mündliches Feedback nach jeder Präsentation</w:t>
            </w:r>
          </w:p>
        </w:tc>
      </w:tr>
      <w:tr w:rsidR="001C3AEB" w:rsidRPr="00DE4890" w:rsidTr="002D0488">
        <w:trPr>
          <w:trHeight w:val="624"/>
        </w:trPr>
        <w:tc>
          <w:tcPr>
            <w:tcW w:w="1470" w:type="dxa"/>
            <w:shd w:val="clear" w:color="auto" w:fill="auto"/>
            <w:vAlign w:val="center"/>
          </w:tcPr>
          <w:p w:rsidR="001C3AEB" w:rsidRDefault="001C3AEB" w:rsidP="002D0488">
            <w:pPr>
              <w:pStyle w:val="Textkrpermitte"/>
            </w:pPr>
            <w:r>
              <w:rPr>
                <w:noProof/>
                <w:sz w:val="24"/>
              </w:rPr>
              <w:drawing>
                <wp:anchor distT="0" distB="0" distL="114300" distR="114300" simplePos="0" relativeHeight="252484608" behindDoc="0" locked="0" layoutInCell="0" allowOverlap="1" wp14:anchorId="14D8CC5B" wp14:editId="5C2480EB">
                  <wp:simplePos x="0" y="0"/>
                  <wp:positionH relativeFrom="rightMargin">
                    <wp:posOffset>-4360545</wp:posOffset>
                  </wp:positionH>
                  <wp:positionV relativeFrom="paragraph">
                    <wp:posOffset>84455</wp:posOffset>
                  </wp:positionV>
                  <wp:extent cx="302260" cy="323850"/>
                  <wp:effectExtent l="0" t="0" r="2540" b="0"/>
                  <wp:wrapNone/>
                  <wp:docPr id="14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2D0488">
            <w:pPr>
              <w:pStyle w:val="Textkrpermitte"/>
            </w:pPr>
          </w:p>
          <w:p w:rsidR="001C3AEB" w:rsidRDefault="001C3AEB" w:rsidP="002D0488">
            <w:pPr>
              <w:pStyle w:val="Textkrpermitte"/>
            </w:pPr>
          </w:p>
          <w:p w:rsidR="001C3AEB" w:rsidRDefault="001C3AEB" w:rsidP="002D0488">
            <w:pPr>
              <w:pStyle w:val="Textkrpermitte"/>
            </w:pPr>
            <w:r w:rsidRPr="00F0156F">
              <w:rPr>
                <w:noProof/>
              </w:rPr>
              <w:drawing>
                <wp:inline distT="0" distB="0" distL="0" distR="0" wp14:anchorId="7F72AA9B" wp14:editId="6D080A72">
                  <wp:extent cx="648335" cy="318770"/>
                  <wp:effectExtent l="0" t="0" r="0" b="0"/>
                  <wp:docPr id="14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p w:rsidR="001C3AEB" w:rsidRDefault="001C3AEB" w:rsidP="002D0488">
            <w:pPr>
              <w:pStyle w:val="Textkrpermitte"/>
            </w:pPr>
          </w:p>
          <w:p w:rsidR="001C3AEB" w:rsidRPr="00F0156F" w:rsidRDefault="001C3AEB" w:rsidP="002D0488">
            <w:pPr>
              <w:pStyle w:val="Textkrpermitte"/>
            </w:pPr>
            <w:r w:rsidRPr="00F0156F">
              <w:rPr>
                <w:noProof/>
              </w:rPr>
              <w:drawing>
                <wp:inline distT="0" distB="0" distL="0" distR="0" wp14:anchorId="6885A748" wp14:editId="6A6F5656">
                  <wp:extent cx="318770" cy="318770"/>
                  <wp:effectExtent l="0" t="0" r="0" b="0"/>
                  <wp:docPr id="141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1C3AEB" w:rsidRPr="00DE4890" w:rsidRDefault="00CF021A" w:rsidP="00DA08A1">
            <w:pPr>
              <w:pStyle w:val="Textkrper"/>
              <w:jc w:val="center"/>
            </w:pPr>
            <w:r>
              <w:t>45 M</w:t>
            </w:r>
            <w:r w:rsidR="001C3AEB">
              <w:t>in</w:t>
            </w:r>
            <w:r>
              <w:t>.</w:t>
            </w:r>
          </w:p>
        </w:tc>
        <w:tc>
          <w:tcPr>
            <w:tcW w:w="4961" w:type="dxa"/>
            <w:shd w:val="clear" w:color="auto" w:fill="auto"/>
            <w:vAlign w:val="center"/>
          </w:tcPr>
          <w:p w:rsidR="001C3AEB" w:rsidRPr="00DE4890" w:rsidRDefault="001C3AEB" w:rsidP="002D0488">
            <w:pPr>
              <w:pStyle w:val="Textkrper"/>
              <w:rPr>
                <w:noProof/>
              </w:rPr>
            </w:pPr>
            <w:r>
              <w:rPr>
                <w:noProof/>
              </w:rPr>
              <w:t>Arbeitsablauf für Schilder planen</w:t>
            </w:r>
          </w:p>
        </w:tc>
      </w:tr>
      <w:tr w:rsidR="001C3AEB" w:rsidRPr="00DE4890" w:rsidTr="002D0488">
        <w:trPr>
          <w:trHeight w:val="624"/>
        </w:trPr>
        <w:tc>
          <w:tcPr>
            <w:tcW w:w="1470" w:type="dxa"/>
            <w:shd w:val="clear" w:color="auto" w:fill="auto"/>
            <w:vAlign w:val="center"/>
          </w:tcPr>
          <w:p w:rsidR="001C3AEB" w:rsidRPr="00F0156F" w:rsidRDefault="001C3AEB" w:rsidP="002D0488">
            <w:pPr>
              <w:pStyle w:val="Textkrpermitte"/>
            </w:pPr>
            <w:r>
              <w:rPr>
                <w:noProof/>
                <w:sz w:val="24"/>
              </w:rPr>
              <w:drawing>
                <wp:anchor distT="0" distB="0" distL="114300" distR="114300" simplePos="0" relativeHeight="252485632" behindDoc="0" locked="0" layoutInCell="0" allowOverlap="1" wp14:anchorId="4BE2F7E9" wp14:editId="5D4D7E49">
                  <wp:simplePos x="0" y="0"/>
                  <wp:positionH relativeFrom="rightMargin">
                    <wp:posOffset>-4363720</wp:posOffset>
                  </wp:positionH>
                  <wp:positionV relativeFrom="paragraph">
                    <wp:posOffset>71755</wp:posOffset>
                  </wp:positionV>
                  <wp:extent cx="302260" cy="323850"/>
                  <wp:effectExtent l="0" t="0" r="2540" b="0"/>
                  <wp:wrapNone/>
                  <wp:docPr id="14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1C3AEB" w:rsidRPr="00DE4890" w:rsidRDefault="001C3AEB" w:rsidP="00DA08A1">
            <w:pPr>
              <w:pStyle w:val="Textkrper"/>
              <w:jc w:val="center"/>
            </w:pPr>
            <w:r>
              <w:t>ca. 6 Std.</w:t>
            </w:r>
          </w:p>
        </w:tc>
        <w:tc>
          <w:tcPr>
            <w:tcW w:w="4961" w:type="dxa"/>
            <w:shd w:val="clear" w:color="auto" w:fill="auto"/>
            <w:vAlign w:val="center"/>
          </w:tcPr>
          <w:p w:rsidR="001C3AEB" w:rsidRPr="00DE4890" w:rsidRDefault="001C3AEB" w:rsidP="002D0488">
            <w:pPr>
              <w:pStyle w:val="Textkrper"/>
              <w:rPr>
                <w:noProof/>
              </w:rPr>
            </w:pPr>
            <w:r>
              <w:rPr>
                <w:noProof/>
              </w:rPr>
              <w:t>Technische Ausführung der Schildergestaltung</w:t>
            </w:r>
          </w:p>
        </w:tc>
      </w:tr>
      <w:tr w:rsidR="001C3AEB" w:rsidRPr="00DE4890" w:rsidTr="002D0488">
        <w:trPr>
          <w:trHeight w:val="624"/>
        </w:trPr>
        <w:tc>
          <w:tcPr>
            <w:tcW w:w="1470" w:type="dxa"/>
            <w:shd w:val="clear" w:color="auto" w:fill="auto"/>
            <w:vAlign w:val="center"/>
          </w:tcPr>
          <w:p w:rsidR="001C3AEB" w:rsidRPr="00F0156F" w:rsidRDefault="001C3AEB" w:rsidP="002D0488">
            <w:pPr>
              <w:pStyle w:val="Textkrpermitte"/>
            </w:pPr>
            <w:r w:rsidRPr="00F0156F">
              <w:rPr>
                <w:noProof/>
              </w:rPr>
              <w:drawing>
                <wp:inline distT="0" distB="0" distL="0" distR="0" wp14:anchorId="45588862" wp14:editId="7074EC0B">
                  <wp:extent cx="648335" cy="318770"/>
                  <wp:effectExtent l="0" t="0" r="0" b="0"/>
                  <wp:docPr id="142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C3AEB" w:rsidRPr="00DE4890" w:rsidRDefault="00CF021A" w:rsidP="00DA08A1">
            <w:pPr>
              <w:pStyle w:val="Textkrper"/>
              <w:jc w:val="center"/>
            </w:pPr>
            <w:r>
              <w:t>15 M</w:t>
            </w:r>
            <w:r w:rsidR="001C3AEB">
              <w:t>in.</w:t>
            </w:r>
          </w:p>
        </w:tc>
        <w:tc>
          <w:tcPr>
            <w:tcW w:w="4961" w:type="dxa"/>
            <w:shd w:val="clear" w:color="auto" w:fill="auto"/>
            <w:vAlign w:val="center"/>
          </w:tcPr>
          <w:p w:rsidR="001C3AEB" w:rsidRPr="00DE4890" w:rsidRDefault="001C3AEB" w:rsidP="002D0488">
            <w:pPr>
              <w:pStyle w:val="Textkrper"/>
              <w:rPr>
                <w:noProof/>
              </w:rPr>
            </w:pPr>
            <w:r>
              <w:rPr>
                <w:noProof/>
              </w:rPr>
              <w:t>Bewertung</w:t>
            </w:r>
          </w:p>
        </w:tc>
      </w:tr>
    </w:tbl>
    <w:p w:rsidR="001C3AEB" w:rsidRDefault="001C3AEB" w:rsidP="001C3AEB"/>
    <w:p w:rsidR="00954658"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54658"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954658" w:rsidRDefault="00954658" w:rsidP="007E5967">
            <w:pPr>
              <w:pStyle w:val="Tabelle6pt"/>
              <w:rPr>
                <w:color w:val="000000"/>
              </w:rPr>
            </w:pPr>
            <w:r>
              <w:lastRenderedPageBreak/>
              <w:br w:type="page"/>
              <w:t>Lernfeld</w:t>
            </w:r>
          </w:p>
          <w:p w:rsidR="00954658" w:rsidRDefault="00954658" w:rsidP="007E5967">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54658" w:rsidRDefault="00954658" w:rsidP="007E5967">
            <w:pPr>
              <w:pStyle w:val="Tabelle6pt"/>
              <w:rPr>
                <w:color w:val="000000"/>
              </w:rPr>
            </w:pPr>
            <w:r>
              <w:t>Titel</w:t>
            </w:r>
          </w:p>
          <w:p w:rsidR="00954658" w:rsidRDefault="00954658" w:rsidP="007E5967">
            <w:pPr>
              <w:pStyle w:val="TabelleKopflinks"/>
            </w:pPr>
            <w:r>
              <w:t>Schilder für ein Fitness-Studio gestalten</w:t>
            </w:r>
          </w:p>
        </w:tc>
        <w:tc>
          <w:tcPr>
            <w:tcW w:w="188" w:type="dxa"/>
            <w:vMerge w:val="restart"/>
            <w:tcBorders>
              <w:top w:val="nil"/>
              <w:left w:val="single" w:sz="4" w:space="0" w:color="auto"/>
              <w:bottom w:val="nil"/>
              <w:right w:val="single" w:sz="4" w:space="0" w:color="auto"/>
            </w:tcBorders>
            <w:shd w:val="clear" w:color="auto" w:fill="FFFFFF"/>
          </w:tcPr>
          <w:p w:rsidR="00954658" w:rsidRPr="004B658C" w:rsidRDefault="00954658" w:rsidP="007E5967"/>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54658" w:rsidRDefault="00954658" w:rsidP="007E5967">
            <w:pPr>
              <w:pStyle w:val="Tabelle6pt"/>
            </w:pPr>
          </w:p>
          <w:p w:rsidR="00954658" w:rsidRPr="00B51DE9" w:rsidRDefault="00954658" w:rsidP="007E5967">
            <w:pPr>
              <w:pStyle w:val="TabelleKopfmitte"/>
              <w:rPr>
                <w:rFonts w:eastAsia="Calibri"/>
              </w:rPr>
            </w:pPr>
            <w:r>
              <w:t>F1.01.05</w:t>
            </w:r>
          </w:p>
        </w:tc>
      </w:tr>
      <w:tr w:rsidR="00954658" w:rsidRPr="00B51DE9" w:rsidTr="007E5967">
        <w:tc>
          <w:tcPr>
            <w:tcW w:w="7348" w:type="dxa"/>
            <w:gridSpan w:val="3"/>
            <w:tcBorders>
              <w:left w:val="single" w:sz="4" w:space="0" w:color="auto"/>
              <w:bottom w:val="single" w:sz="4" w:space="0" w:color="auto"/>
              <w:right w:val="single" w:sz="4" w:space="0" w:color="auto"/>
            </w:tcBorders>
            <w:hideMark/>
          </w:tcPr>
          <w:p w:rsidR="00954658" w:rsidRPr="004B658C" w:rsidRDefault="00954658" w:rsidP="007E5967">
            <w:pPr>
              <w:pStyle w:val="Tabelle6pt"/>
            </w:pPr>
            <w:r>
              <w:t>Kompetenzbereiche:</w:t>
            </w:r>
          </w:p>
          <w:p w:rsidR="00954658" w:rsidRDefault="00954658" w:rsidP="007E5967">
            <w:pPr>
              <w:pStyle w:val="Kopf8ptafz"/>
            </w:pPr>
            <w:r>
              <w:t>Ich kann meinen Arbeitsplatz einrichten und Abläufe planen und organisieren.</w:t>
            </w:r>
          </w:p>
          <w:p w:rsidR="00954658" w:rsidRDefault="00954658" w:rsidP="007E5967">
            <w:pPr>
              <w:pStyle w:val="Kopf8ptafz"/>
            </w:pPr>
            <w:r>
              <w:t>Ich kann Werkstoffe objektbezogen auswählen und verarbeiten.</w:t>
            </w:r>
          </w:p>
          <w:p w:rsidR="00954658" w:rsidRDefault="00CF021A" w:rsidP="007E5967">
            <w:pPr>
              <w:pStyle w:val="Kopf8ptafz"/>
            </w:pPr>
            <w:r>
              <w:t>Ich kann Werkezeu</w:t>
            </w:r>
            <w:r w:rsidR="00954658">
              <w:t>ge und Maschinen einsetzen.</w:t>
            </w:r>
          </w:p>
          <w:p w:rsidR="00954658" w:rsidRDefault="00954658" w:rsidP="007E5967">
            <w:pPr>
              <w:pStyle w:val="Kopf8ptafz"/>
            </w:pPr>
            <w:r>
              <w:t>Ich kann Gestaltungskonzepte erstellen.</w:t>
            </w:r>
          </w:p>
        </w:tc>
        <w:tc>
          <w:tcPr>
            <w:tcW w:w="188" w:type="dxa"/>
            <w:vMerge/>
            <w:tcBorders>
              <w:left w:val="single" w:sz="4" w:space="0" w:color="auto"/>
              <w:bottom w:val="nil"/>
              <w:right w:val="nil"/>
            </w:tcBorders>
            <w:vAlign w:val="center"/>
            <w:hideMark/>
          </w:tcPr>
          <w:p w:rsidR="00954658" w:rsidRDefault="00954658" w:rsidP="007E5967">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54658" w:rsidRPr="00B51DE9" w:rsidTr="007E5967">
              <w:trPr>
                <w:trHeight w:val="284"/>
              </w:trPr>
              <w:tc>
                <w:tcPr>
                  <w:tcW w:w="2090" w:type="dxa"/>
                  <w:shd w:val="clear" w:color="auto" w:fill="auto"/>
                </w:tcPr>
                <w:p w:rsidR="00954658" w:rsidRPr="00B51DE9" w:rsidRDefault="00954658" w:rsidP="007E5967">
                  <w:pPr>
                    <w:pStyle w:val="Textkrpermitte"/>
                  </w:pPr>
                  <w:proofErr w:type="spellStart"/>
                  <w:r w:rsidRPr="00B51DE9">
                    <w:t>LernPROJEKT</w:t>
                  </w:r>
                  <w:proofErr w:type="spellEnd"/>
                </w:p>
              </w:tc>
            </w:tr>
            <w:tr w:rsidR="00954658" w:rsidRPr="00B51DE9" w:rsidTr="007E5967">
              <w:trPr>
                <w:trHeight w:val="284"/>
              </w:trPr>
              <w:tc>
                <w:tcPr>
                  <w:tcW w:w="2090" w:type="dxa"/>
                  <w:tcBorders>
                    <w:bottom w:val="single" w:sz="4" w:space="0" w:color="auto"/>
                  </w:tcBorders>
                  <w:shd w:val="clear" w:color="auto" w:fill="D9D9D9" w:themeFill="background1" w:themeFillShade="D9"/>
                </w:tcPr>
                <w:p w:rsidR="00954658" w:rsidRPr="00B51DE9" w:rsidRDefault="00954658" w:rsidP="007E5967">
                  <w:pPr>
                    <w:pStyle w:val="TabelleKopfmitte"/>
                  </w:pPr>
                  <w:proofErr w:type="spellStart"/>
                  <w:r w:rsidRPr="00B51DE9">
                    <w:t>LernTHEMA</w:t>
                  </w:r>
                  <w:proofErr w:type="spellEnd"/>
                </w:p>
              </w:tc>
            </w:tr>
            <w:tr w:rsidR="00954658" w:rsidRPr="00B51DE9" w:rsidTr="007E5967">
              <w:trPr>
                <w:trHeight w:val="284"/>
              </w:trPr>
              <w:tc>
                <w:tcPr>
                  <w:tcW w:w="2090" w:type="dxa"/>
                  <w:tcBorders>
                    <w:bottom w:val="nil"/>
                  </w:tcBorders>
                </w:tcPr>
                <w:p w:rsidR="00954658" w:rsidRPr="00B51DE9" w:rsidRDefault="00954658" w:rsidP="007E5967">
                  <w:pPr>
                    <w:pStyle w:val="Textkrpermitte"/>
                  </w:pPr>
                  <w:proofErr w:type="spellStart"/>
                  <w:r w:rsidRPr="00B51DE9">
                    <w:t>LernSCHRITT</w:t>
                  </w:r>
                  <w:proofErr w:type="spellEnd"/>
                </w:p>
              </w:tc>
            </w:tr>
          </w:tbl>
          <w:p w:rsidR="00954658" w:rsidRPr="00B51DE9" w:rsidRDefault="00954658" w:rsidP="007E5967"/>
        </w:tc>
      </w:tr>
      <w:tr w:rsidR="00954658" w:rsidRPr="00B51DE9" w:rsidTr="007E5967">
        <w:trPr>
          <w:trHeight w:val="149"/>
        </w:trPr>
        <w:tc>
          <w:tcPr>
            <w:tcW w:w="7348" w:type="dxa"/>
            <w:gridSpan w:val="3"/>
            <w:tcBorders>
              <w:top w:val="single" w:sz="4" w:space="0" w:color="auto"/>
              <w:left w:val="nil"/>
              <w:right w:val="nil"/>
            </w:tcBorders>
          </w:tcPr>
          <w:p w:rsidR="00954658" w:rsidRPr="00B51DE9" w:rsidRDefault="00954658" w:rsidP="007E5967"/>
        </w:tc>
        <w:tc>
          <w:tcPr>
            <w:tcW w:w="196" w:type="dxa"/>
            <w:gridSpan w:val="2"/>
            <w:tcBorders>
              <w:top w:val="nil"/>
              <w:left w:val="nil"/>
              <w:right w:val="nil"/>
            </w:tcBorders>
          </w:tcPr>
          <w:p w:rsidR="00954658" w:rsidRPr="00B51DE9" w:rsidRDefault="00954658" w:rsidP="007E5967"/>
        </w:tc>
        <w:tc>
          <w:tcPr>
            <w:tcW w:w="2095" w:type="dxa"/>
            <w:tcBorders>
              <w:top w:val="single" w:sz="4" w:space="0" w:color="auto"/>
              <w:left w:val="nil"/>
              <w:right w:val="nil"/>
            </w:tcBorders>
          </w:tcPr>
          <w:p w:rsidR="00954658" w:rsidRPr="00B51DE9" w:rsidRDefault="00954658" w:rsidP="007E5967"/>
        </w:tc>
      </w:tr>
      <w:tr w:rsidR="00954658" w:rsidRPr="00B51DE9" w:rsidTr="007E5967">
        <w:trPr>
          <w:trHeight w:val="443"/>
        </w:trPr>
        <w:tc>
          <w:tcPr>
            <w:tcW w:w="4818" w:type="dxa"/>
            <w:gridSpan w:val="2"/>
            <w:vMerge w:val="restart"/>
            <w:tcBorders>
              <w:left w:val="single" w:sz="4" w:space="0" w:color="auto"/>
              <w:right w:val="single" w:sz="4" w:space="0" w:color="auto"/>
            </w:tcBorders>
          </w:tcPr>
          <w:p w:rsidR="00954658" w:rsidRPr="004B658C" w:rsidRDefault="00954658" w:rsidP="007E5967">
            <w:pPr>
              <w:pStyle w:val="Tabelle6pt"/>
            </w:pPr>
            <w:r>
              <w:t>Kompetenzen:</w:t>
            </w:r>
          </w:p>
          <w:p w:rsidR="00954658" w:rsidRDefault="00954658" w:rsidP="00136710">
            <w:pPr>
              <w:pStyle w:val="Kopf8ptafz"/>
              <w:numPr>
                <w:ilvl w:val="0"/>
                <w:numId w:val="0"/>
              </w:numPr>
              <w:ind w:left="227"/>
            </w:pPr>
          </w:p>
        </w:tc>
        <w:tc>
          <w:tcPr>
            <w:tcW w:w="4821" w:type="dxa"/>
            <w:gridSpan w:val="4"/>
            <w:tcBorders>
              <w:left w:val="single" w:sz="4" w:space="0" w:color="auto"/>
              <w:right w:val="single" w:sz="4" w:space="0" w:color="auto"/>
            </w:tcBorders>
          </w:tcPr>
          <w:p w:rsidR="00954658" w:rsidRDefault="00954658" w:rsidP="007E5967">
            <w:pPr>
              <w:pStyle w:val="Tabelle6pt"/>
            </w:pPr>
            <w:r>
              <w:t>Was Sie schon können sollten:</w:t>
            </w:r>
          </w:p>
          <w:p w:rsidR="00954658" w:rsidRPr="00234B66" w:rsidRDefault="00954658" w:rsidP="00136710">
            <w:pPr>
              <w:pStyle w:val="Kopf8ptafz"/>
              <w:numPr>
                <w:ilvl w:val="0"/>
                <w:numId w:val="0"/>
              </w:numPr>
              <w:ind w:left="227"/>
            </w:pPr>
          </w:p>
        </w:tc>
      </w:tr>
      <w:tr w:rsidR="00954658" w:rsidRPr="00B51DE9" w:rsidTr="007E5967">
        <w:trPr>
          <w:trHeight w:val="443"/>
        </w:trPr>
        <w:tc>
          <w:tcPr>
            <w:tcW w:w="4818" w:type="dxa"/>
            <w:gridSpan w:val="2"/>
            <w:vMerge/>
            <w:tcBorders>
              <w:left w:val="single" w:sz="4" w:space="0" w:color="auto"/>
              <w:right w:val="single" w:sz="4" w:space="0" w:color="auto"/>
            </w:tcBorders>
          </w:tcPr>
          <w:p w:rsidR="00954658" w:rsidRDefault="00954658" w:rsidP="007E5967">
            <w:pPr>
              <w:pStyle w:val="Tabelle6pt"/>
            </w:pPr>
          </w:p>
        </w:tc>
        <w:tc>
          <w:tcPr>
            <w:tcW w:w="4821" w:type="dxa"/>
            <w:gridSpan w:val="4"/>
            <w:tcBorders>
              <w:left w:val="single" w:sz="4" w:space="0" w:color="auto"/>
              <w:right w:val="single" w:sz="4" w:space="0" w:color="auto"/>
            </w:tcBorders>
          </w:tcPr>
          <w:p w:rsidR="00954658" w:rsidRDefault="00954658" w:rsidP="007E5967">
            <w:pPr>
              <w:pStyle w:val="Tabelle6pt"/>
            </w:pPr>
            <w:r>
              <w:t>Wofür Sie das benötigen:</w:t>
            </w:r>
          </w:p>
          <w:p w:rsidR="00954658" w:rsidRDefault="00954658" w:rsidP="00136710">
            <w:pPr>
              <w:pStyle w:val="Kopf8ptafz"/>
              <w:numPr>
                <w:ilvl w:val="0"/>
                <w:numId w:val="0"/>
              </w:numPr>
              <w:ind w:left="227"/>
            </w:pPr>
          </w:p>
        </w:tc>
      </w:tr>
      <w:tr w:rsidR="00954658" w:rsidRPr="00B51DE9" w:rsidTr="007E5967">
        <w:trPr>
          <w:trHeight w:val="443"/>
        </w:trPr>
        <w:tc>
          <w:tcPr>
            <w:tcW w:w="4818" w:type="dxa"/>
            <w:gridSpan w:val="2"/>
            <w:vMerge/>
            <w:tcBorders>
              <w:left w:val="single" w:sz="4" w:space="0" w:color="auto"/>
              <w:right w:val="single" w:sz="4" w:space="0" w:color="auto"/>
            </w:tcBorders>
          </w:tcPr>
          <w:p w:rsidR="00954658" w:rsidRDefault="00954658" w:rsidP="007E5967">
            <w:pPr>
              <w:pStyle w:val="Tabelle6pt"/>
            </w:pPr>
          </w:p>
        </w:tc>
        <w:tc>
          <w:tcPr>
            <w:tcW w:w="4821" w:type="dxa"/>
            <w:gridSpan w:val="4"/>
            <w:tcBorders>
              <w:left w:val="single" w:sz="4" w:space="0" w:color="auto"/>
              <w:right w:val="single" w:sz="4" w:space="0" w:color="auto"/>
            </w:tcBorders>
          </w:tcPr>
          <w:p w:rsidR="00954658" w:rsidRDefault="00954658" w:rsidP="007E5967">
            <w:pPr>
              <w:pStyle w:val="Tabelle6pt"/>
            </w:pPr>
            <w:r>
              <w:t>Wie Sie Ihr Können prüfen können:</w:t>
            </w:r>
          </w:p>
          <w:p w:rsidR="00954658" w:rsidRPr="00234B66" w:rsidRDefault="00954658" w:rsidP="007E5967">
            <w:pPr>
              <w:pStyle w:val="Kopf8ptafz"/>
            </w:pPr>
            <w:r w:rsidRPr="00234B66">
              <w:t>Siehe Lernwegeliste oder Lernschritt F01.02.03.04</w:t>
            </w:r>
          </w:p>
        </w:tc>
      </w:tr>
    </w:tbl>
    <w:p w:rsidR="00954658" w:rsidRDefault="00954658" w:rsidP="00954658"/>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99"/>
        <w:gridCol w:w="1511"/>
        <w:gridCol w:w="3178"/>
        <w:gridCol w:w="2090"/>
      </w:tblGrid>
      <w:tr w:rsidR="00954658" w:rsidRPr="00DE4890" w:rsidTr="00102578">
        <w:trPr>
          <w:trHeight w:val="397"/>
        </w:trPr>
        <w:tc>
          <w:tcPr>
            <w:tcW w:w="709" w:type="dxa"/>
            <w:shd w:val="clear" w:color="auto" w:fill="D9D9D9" w:themeFill="background1" w:themeFillShade="D9"/>
          </w:tcPr>
          <w:p w:rsidR="00954658" w:rsidRDefault="00954658" w:rsidP="007E5967">
            <w:pPr>
              <w:pStyle w:val="TabelleKopfmitte"/>
              <w:rPr>
                <w:noProof/>
                <w:sz w:val="24"/>
              </w:rPr>
            </w:pPr>
            <w:r>
              <w:rPr>
                <w:noProof/>
                <w:sz w:val="24"/>
              </w:rPr>
              <w:t>Nr.</w:t>
            </w:r>
          </w:p>
        </w:tc>
        <w:tc>
          <w:tcPr>
            <w:tcW w:w="1559" w:type="dxa"/>
            <w:shd w:val="clear" w:color="auto" w:fill="D9D9D9" w:themeFill="background1" w:themeFillShade="D9"/>
            <w:vAlign w:val="center"/>
          </w:tcPr>
          <w:p w:rsidR="00954658" w:rsidRPr="00DE4890" w:rsidRDefault="00954658" w:rsidP="00B12213">
            <w:pPr>
              <w:pStyle w:val="TabelleKopfmitte"/>
            </w:pPr>
            <w:r>
              <w:rPr>
                <w:noProof/>
                <w:sz w:val="24"/>
              </w:rPr>
              <w:drawing>
                <wp:anchor distT="0" distB="0" distL="114300" distR="114300" simplePos="0" relativeHeight="252618752" behindDoc="0" locked="0" layoutInCell="0" allowOverlap="1" wp14:anchorId="7EA940DF" wp14:editId="3E2AB973">
                  <wp:simplePos x="0" y="0"/>
                  <wp:positionH relativeFrom="rightMargin">
                    <wp:posOffset>828040</wp:posOffset>
                  </wp:positionH>
                  <wp:positionV relativeFrom="paragraph">
                    <wp:posOffset>0</wp:posOffset>
                  </wp:positionV>
                  <wp:extent cx="349200" cy="320400"/>
                  <wp:effectExtent l="0" t="0" r="0" b="3810"/>
                  <wp:wrapNone/>
                  <wp:docPr id="158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17728" behindDoc="0" locked="0" layoutInCell="0" allowOverlap="1" wp14:anchorId="08195629" wp14:editId="4F0B0D27">
                  <wp:simplePos x="0" y="0"/>
                  <wp:positionH relativeFrom="rightMargin">
                    <wp:posOffset>467995</wp:posOffset>
                  </wp:positionH>
                  <wp:positionV relativeFrom="paragraph">
                    <wp:posOffset>0</wp:posOffset>
                  </wp:positionV>
                  <wp:extent cx="349885" cy="320675"/>
                  <wp:effectExtent l="0" t="0" r="0" b="3175"/>
                  <wp:wrapNone/>
                  <wp:docPr id="15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616704" behindDoc="0" locked="0" layoutInCell="0" allowOverlap="1" wp14:anchorId="76047C16" wp14:editId="25195FEA">
                  <wp:simplePos x="0" y="0"/>
                  <wp:positionH relativeFrom="rightMargin">
                    <wp:posOffset>107950</wp:posOffset>
                  </wp:positionH>
                  <wp:positionV relativeFrom="paragraph">
                    <wp:posOffset>0</wp:posOffset>
                  </wp:positionV>
                  <wp:extent cx="349885" cy="320675"/>
                  <wp:effectExtent l="0" t="0" r="0" b="3175"/>
                  <wp:wrapNone/>
                  <wp:docPr id="15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Mit wem?</w:t>
            </w:r>
          </w:p>
        </w:tc>
        <w:tc>
          <w:tcPr>
            <w:tcW w:w="3261" w:type="dxa"/>
            <w:shd w:val="clear" w:color="auto" w:fill="D9D9D9" w:themeFill="background1" w:themeFillShade="D9"/>
            <w:vAlign w:val="center"/>
          </w:tcPr>
          <w:p w:rsidR="00954658" w:rsidRPr="00DE4890" w:rsidRDefault="00954658" w:rsidP="007E5967">
            <w:pPr>
              <w:pStyle w:val="TabelleKopfmitte"/>
            </w:pPr>
            <w:r>
              <w:t>Aufgabe</w:t>
            </w:r>
          </w:p>
        </w:tc>
        <w:tc>
          <w:tcPr>
            <w:tcW w:w="1949" w:type="dxa"/>
            <w:shd w:val="clear" w:color="auto" w:fill="D9D9D9" w:themeFill="background1" w:themeFillShade="D9"/>
            <w:vAlign w:val="center"/>
          </w:tcPr>
          <w:p w:rsidR="00954658" w:rsidRPr="00DE4890" w:rsidRDefault="00954658" w:rsidP="007E5967">
            <w:pPr>
              <w:pStyle w:val="TabelleKopfmitte"/>
            </w:pPr>
            <w:r>
              <w:t>Hinweise</w:t>
            </w:r>
          </w:p>
        </w:tc>
      </w:tr>
      <w:tr w:rsidR="00954658" w:rsidRPr="00DE4890" w:rsidTr="00102578">
        <w:trPr>
          <w:trHeight w:val="624"/>
        </w:trPr>
        <w:tc>
          <w:tcPr>
            <w:tcW w:w="709" w:type="dxa"/>
            <w:vAlign w:val="center"/>
          </w:tcPr>
          <w:p w:rsidR="00954658" w:rsidRPr="00EB1F2C" w:rsidRDefault="00954658" w:rsidP="007E5967">
            <w:pPr>
              <w:pStyle w:val="Textkrpermitte"/>
              <w:rPr>
                <w:noProof/>
                <w:sz w:val="24"/>
                <w:szCs w:val="24"/>
              </w:rPr>
            </w:pPr>
            <w:r w:rsidRPr="00EB1F2C">
              <w:rPr>
                <w:noProof/>
                <w:sz w:val="24"/>
                <w:szCs w:val="24"/>
              </w:rPr>
              <w:t>1</w:t>
            </w:r>
          </w:p>
        </w:tc>
        <w:tc>
          <w:tcPr>
            <w:tcW w:w="1559" w:type="dxa"/>
            <w:shd w:val="clear" w:color="auto" w:fill="auto"/>
            <w:vAlign w:val="center"/>
          </w:tcPr>
          <w:p w:rsidR="00954658" w:rsidRPr="00F0156F" w:rsidRDefault="00954658" w:rsidP="00B12213">
            <w:pPr>
              <w:pStyle w:val="Textkrpermitte"/>
            </w:pPr>
            <w:r w:rsidRPr="00F0156F">
              <w:rPr>
                <w:noProof/>
              </w:rPr>
              <w:drawing>
                <wp:inline distT="0" distB="0" distL="0" distR="0" wp14:anchorId="59815A84" wp14:editId="527A50DF">
                  <wp:extent cx="318770" cy="318770"/>
                  <wp:effectExtent l="0" t="0" r="0" b="0"/>
                  <wp:docPr id="131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261" w:type="dxa"/>
            <w:shd w:val="clear" w:color="auto" w:fill="auto"/>
            <w:vAlign w:val="center"/>
          </w:tcPr>
          <w:p w:rsidR="00954658" w:rsidRPr="00DE4890" w:rsidRDefault="00954658" w:rsidP="00CF021A">
            <w:pPr>
              <w:pStyle w:val="Textkrper"/>
              <w:jc w:val="left"/>
            </w:pPr>
            <w:r>
              <w:t>Sie besprechen im Plenum den Arbeitsauftrag</w:t>
            </w:r>
            <w:r w:rsidR="00136710">
              <w:t>.</w:t>
            </w:r>
          </w:p>
        </w:tc>
        <w:tc>
          <w:tcPr>
            <w:tcW w:w="1949" w:type="dxa"/>
            <w:shd w:val="clear" w:color="auto" w:fill="auto"/>
            <w:vAlign w:val="center"/>
          </w:tcPr>
          <w:p w:rsidR="00954658" w:rsidRPr="00DE4890" w:rsidRDefault="00954658" w:rsidP="00CF021A">
            <w:pPr>
              <w:pStyle w:val="Textkrper"/>
              <w:jc w:val="left"/>
              <w:rPr>
                <w:noProof/>
              </w:rPr>
            </w:pPr>
            <w:r>
              <w:rPr>
                <w:noProof/>
              </w:rPr>
              <w:t>Lernthema F1.01.05</w:t>
            </w:r>
          </w:p>
        </w:tc>
      </w:tr>
      <w:tr w:rsidR="00954658" w:rsidRPr="00DE4890" w:rsidTr="00102578">
        <w:trPr>
          <w:trHeight w:val="624"/>
        </w:trPr>
        <w:tc>
          <w:tcPr>
            <w:tcW w:w="709" w:type="dxa"/>
            <w:vAlign w:val="center"/>
          </w:tcPr>
          <w:p w:rsidR="00954658" w:rsidRPr="00EB1F2C" w:rsidRDefault="00954658" w:rsidP="007E5967">
            <w:pPr>
              <w:pStyle w:val="Textkrpermitte"/>
              <w:rPr>
                <w:noProof/>
                <w:sz w:val="24"/>
                <w:szCs w:val="24"/>
              </w:rPr>
            </w:pPr>
            <w:r w:rsidRPr="00EB1F2C">
              <w:rPr>
                <w:noProof/>
                <w:sz w:val="24"/>
                <w:szCs w:val="24"/>
              </w:rPr>
              <w:t>2</w:t>
            </w:r>
          </w:p>
        </w:tc>
        <w:tc>
          <w:tcPr>
            <w:tcW w:w="1559" w:type="dxa"/>
            <w:shd w:val="clear" w:color="auto" w:fill="auto"/>
            <w:vAlign w:val="center"/>
          </w:tcPr>
          <w:p w:rsidR="00954658" w:rsidRPr="00F0156F" w:rsidRDefault="00954658" w:rsidP="00B12213">
            <w:pPr>
              <w:pStyle w:val="Textkrpermitte"/>
            </w:pPr>
            <w:r w:rsidRPr="00F0156F">
              <w:rPr>
                <w:noProof/>
              </w:rPr>
              <w:drawing>
                <wp:inline distT="0" distB="0" distL="0" distR="0" wp14:anchorId="7A484EDC" wp14:editId="4306443C">
                  <wp:extent cx="318770" cy="318770"/>
                  <wp:effectExtent l="0" t="0" r="0" b="0"/>
                  <wp:docPr id="153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261" w:type="dxa"/>
            <w:shd w:val="clear" w:color="auto" w:fill="auto"/>
            <w:vAlign w:val="center"/>
          </w:tcPr>
          <w:p w:rsidR="00954658" w:rsidRPr="00DE4890" w:rsidRDefault="00954658" w:rsidP="00CF021A">
            <w:pPr>
              <w:pStyle w:val="Textkrper"/>
              <w:jc w:val="left"/>
            </w:pPr>
            <w:r>
              <w:t>Vorstellung der Themenbereiche</w:t>
            </w:r>
          </w:p>
        </w:tc>
        <w:tc>
          <w:tcPr>
            <w:tcW w:w="1949" w:type="dxa"/>
            <w:shd w:val="clear" w:color="auto" w:fill="auto"/>
            <w:vAlign w:val="center"/>
          </w:tcPr>
          <w:p w:rsidR="00954658" w:rsidRPr="00DE4890" w:rsidRDefault="00954658" w:rsidP="00CF021A">
            <w:pPr>
              <w:pStyle w:val="Textkrper"/>
              <w:jc w:val="left"/>
              <w:rPr>
                <w:noProof/>
              </w:rPr>
            </w:pPr>
            <w:r>
              <w:rPr>
                <w:noProof/>
              </w:rPr>
              <w:t>Lernschritt F1.01.05.01</w:t>
            </w:r>
          </w:p>
        </w:tc>
      </w:tr>
      <w:tr w:rsidR="00954658" w:rsidRPr="00DE4890" w:rsidTr="00102578">
        <w:trPr>
          <w:trHeight w:val="624"/>
        </w:trPr>
        <w:tc>
          <w:tcPr>
            <w:tcW w:w="709" w:type="dxa"/>
            <w:vAlign w:val="center"/>
          </w:tcPr>
          <w:p w:rsidR="00954658" w:rsidRPr="00EB1F2C" w:rsidRDefault="00954658" w:rsidP="007E5967">
            <w:pPr>
              <w:pStyle w:val="Textkrpermitte"/>
              <w:rPr>
                <w:noProof/>
                <w:sz w:val="24"/>
                <w:szCs w:val="24"/>
              </w:rPr>
            </w:pPr>
            <w:r w:rsidRPr="00EB1F2C">
              <w:rPr>
                <w:noProof/>
                <w:sz w:val="24"/>
                <w:szCs w:val="24"/>
              </w:rPr>
              <w:drawing>
                <wp:anchor distT="0" distB="0" distL="114300" distR="114300" simplePos="0" relativeHeight="252615680" behindDoc="0" locked="0" layoutInCell="0" allowOverlap="1" wp14:anchorId="42900C56" wp14:editId="2B361629">
                  <wp:simplePos x="0" y="0"/>
                  <wp:positionH relativeFrom="rightMargin">
                    <wp:posOffset>-4217670</wp:posOffset>
                  </wp:positionH>
                  <wp:positionV relativeFrom="paragraph">
                    <wp:posOffset>318135</wp:posOffset>
                  </wp:positionV>
                  <wp:extent cx="174625" cy="187325"/>
                  <wp:effectExtent l="0" t="0" r="0" b="3175"/>
                  <wp:wrapNone/>
                  <wp:docPr id="15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625" cy="18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1F2C">
              <w:rPr>
                <w:noProof/>
                <w:sz w:val="24"/>
                <w:szCs w:val="24"/>
              </w:rPr>
              <w:t>3</w:t>
            </w:r>
          </w:p>
        </w:tc>
        <w:tc>
          <w:tcPr>
            <w:tcW w:w="1559" w:type="dxa"/>
            <w:shd w:val="clear" w:color="auto" w:fill="auto"/>
            <w:vAlign w:val="center"/>
          </w:tcPr>
          <w:p w:rsidR="00954658" w:rsidRDefault="00954658" w:rsidP="00B12213">
            <w:pPr>
              <w:pStyle w:val="Textkrpermitte"/>
            </w:pPr>
          </w:p>
          <w:p w:rsidR="00954658" w:rsidRPr="00F0156F" w:rsidRDefault="00C076FD" w:rsidP="00B12213">
            <w:pPr>
              <w:pStyle w:val="Textkrpermitte"/>
            </w:pPr>
            <w:r>
              <w:t xml:space="preserve">    </w:t>
            </w:r>
            <w:r w:rsidR="00954658">
              <w:t xml:space="preserve">oder </w:t>
            </w:r>
            <w:r w:rsidR="00954658" w:rsidRPr="00F0156F">
              <w:rPr>
                <w:noProof/>
              </w:rPr>
              <w:drawing>
                <wp:inline distT="0" distB="0" distL="0" distR="0" wp14:anchorId="54FCF158" wp14:editId="06C39DA1">
                  <wp:extent cx="378214" cy="185959"/>
                  <wp:effectExtent l="0" t="0" r="3175" b="5080"/>
                  <wp:docPr id="13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6233" cy="184985"/>
                          </a:xfrm>
                          <a:prstGeom prst="rect">
                            <a:avLst/>
                          </a:prstGeom>
                          <a:noFill/>
                          <a:ln>
                            <a:noFill/>
                          </a:ln>
                        </pic:spPr>
                      </pic:pic>
                    </a:graphicData>
                  </a:graphic>
                </wp:inline>
              </w:drawing>
            </w:r>
          </w:p>
        </w:tc>
        <w:tc>
          <w:tcPr>
            <w:tcW w:w="3261" w:type="dxa"/>
            <w:shd w:val="clear" w:color="auto" w:fill="auto"/>
            <w:vAlign w:val="center"/>
          </w:tcPr>
          <w:p w:rsidR="00954658" w:rsidRPr="00DE4890" w:rsidRDefault="00954658" w:rsidP="00CF021A">
            <w:pPr>
              <w:pStyle w:val="Textkrper"/>
              <w:jc w:val="left"/>
            </w:pPr>
            <w:r>
              <w:t>Sie arbeiten alleine oder mit einem Partner</w:t>
            </w:r>
            <w:r w:rsidR="00CF021A">
              <w:t xml:space="preserve"> oder einer Lernpartnerin</w:t>
            </w:r>
            <w:r>
              <w:t>. Wählen Sie einen Themenbereich aus, den Sie bearbeiten werden.</w:t>
            </w:r>
          </w:p>
        </w:tc>
        <w:tc>
          <w:tcPr>
            <w:tcW w:w="1949" w:type="dxa"/>
            <w:shd w:val="clear" w:color="auto" w:fill="auto"/>
            <w:vAlign w:val="center"/>
          </w:tcPr>
          <w:p w:rsidR="00954658" w:rsidRPr="00DE4890" w:rsidRDefault="00954658" w:rsidP="00CF021A">
            <w:pPr>
              <w:pStyle w:val="Textkrper"/>
              <w:jc w:val="left"/>
              <w:rPr>
                <w:noProof/>
              </w:rPr>
            </w:pPr>
            <w:r>
              <w:rPr>
                <w:noProof/>
              </w:rPr>
              <w:t>Themen als Tafelaufschrieb oder OHP vorstellen</w:t>
            </w:r>
          </w:p>
        </w:tc>
      </w:tr>
      <w:tr w:rsidR="00954658" w:rsidRPr="00DE4890" w:rsidTr="00102578">
        <w:trPr>
          <w:trHeight w:val="624"/>
        </w:trPr>
        <w:tc>
          <w:tcPr>
            <w:tcW w:w="709" w:type="dxa"/>
            <w:vAlign w:val="center"/>
          </w:tcPr>
          <w:p w:rsidR="00954658" w:rsidRPr="00EB1F2C" w:rsidRDefault="00954658" w:rsidP="007E5967">
            <w:pPr>
              <w:pStyle w:val="Textkrpermitte"/>
              <w:rPr>
                <w:noProof/>
                <w:sz w:val="24"/>
                <w:szCs w:val="24"/>
              </w:rPr>
            </w:pPr>
            <w:r w:rsidRPr="00EB1F2C">
              <w:rPr>
                <w:noProof/>
                <w:sz w:val="24"/>
                <w:szCs w:val="24"/>
              </w:rPr>
              <w:drawing>
                <wp:anchor distT="0" distB="0" distL="114300" distR="114300" simplePos="0" relativeHeight="252623872" behindDoc="0" locked="0" layoutInCell="0" allowOverlap="1" wp14:anchorId="0097E565" wp14:editId="5E47F435">
                  <wp:simplePos x="0" y="0"/>
                  <wp:positionH relativeFrom="rightMargin">
                    <wp:posOffset>-4210685</wp:posOffset>
                  </wp:positionH>
                  <wp:positionV relativeFrom="paragraph">
                    <wp:posOffset>323850</wp:posOffset>
                  </wp:positionV>
                  <wp:extent cx="174625" cy="187325"/>
                  <wp:effectExtent l="0" t="0" r="0" b="3175"/>
                  <wp:wrapNone/>
                  <wp:docPr id="15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625" cy="18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1F2C">
              <w:rPr>
                <w:noProof/>
                <w:sz w:val="24"/>
                <w:szCs w:val="24"/>
              </w:rPr>
              <w:t>4</w:t>
            </w:r>
          </w:p>
        </w:tc>
        <w:tc>
          <w:tcPr>
            <w:tcW w:w="1559" w:type="dxa"/>
            <w:shd w:val="clear" w:color="auto" w:fill="auto"/>
            <w:vAlign w:val="center"/>
          </w:tcPr>
          <w:p w:rsidR="00954658" w:rsidRDefault="00954658" w:rsidP="00B12213">
            <w:pPr>
              <w:pStyle w:val="Textkrpermitte"/>
            </w:pPr>
          </w:p>
          <w:p w:rsidR="00954658" w:rsidRPr="00F0156F" w:rsidRDefault="00C076FD" w:rsidP="00B12213">
            <w:pPr>
              <w:pStyle w:val="Textkrpermitte"/>
            </w:pPr>
            <w:r>
              <w:t xml:space="preserve">    </w:t>
            </w:r>
            <w:r w:rsidR="00954658">
              <w:t xml:space="preserve">oder </w:t>
            </w:r>
            <w:r w:rsidR="00954658" w:rsidRPr="00F0156F">
              <w:rPr>
                <w:noProof/>
              </w:rPr>
              <w:drawing>
                <wp:inline distT="0" distB="0" distL="0" distR="0" wp14:anchorId="09708F04" wp14:editId="3E2B51C3">
                  <wp:extent cx="378214" cy="185959"/>
                  <wp:effectExtent l="0" t="0" r="3175" b="5080"/>
                  <wp:docPr id="159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6233" cy="184985"/>
                          </a:xfrm>
                          <a:prstGeom prst="rect">
                            <a:avLst/>
                          </a:prstGeom>
                          <a:noFill/>
                          <a:ln>
                            <a:noFill/>
                          </a:ln>
                        </pic:spPr>
                      </pic:pic>
                    </a:graphicData>
                  </a:graphic>
                </wp:inline>
              </w:drawing>
            </w:r>
          </w:p>
        </w:tc>
        <w:tc>
          <w:tcPr>
            <w:tcW w:w="3261" w:type="dxa"/>
            <w:shd w:val="clear" w:color="auto" w:fill="auto"/>
            <w:vAlign w:val="center"/>
          </w:tcPr>
          <w:p w:rsidR="00954658" w:rsidRPr="00DE4890" w:rsidRDefault="00954658" w:rsidP="00CF021A">
            <w:pPr>
              <w:pStyle w:val="Textkrper"/>
              <w:jc w:val="left"/>
            </w:pPr>
            <w:r>
              <w:t>Füllen Sie das „Protokoll zur Gru</w:t>
            </w:r>
            <w:r>
              <w:t>p</w:t>
            </w:r>
            <w:r>
              <w:t>penarbeit“ aus, indem Sie eintr</w:t>
            </w:r>
            <w:r>
              <w:t>a</w:t>
            </w:r>
            <w:r>
              <w:t>gen, wer welche Schritte in we</w:t>
            </w:r>
            <w:r>
              <w:t>l</w:t>
            </w:r>
            <w:r>
              <w:t>chem Zeitraum bearbeitet.</w:t>
            </w:r>
          </w:p>
        </w:tc>
        <w:tc>
          <w:tcPr>
            <w:tcW w:w="1949" w:type="dxa"/>
            <w:shd w:val="clear" w:color="auto" w:fill="auto"/>
            <w:vAlign w:val="center"/>
          </w:tcPr>
          <w:p w:rsidR="00954658" w:rsidRPr="00DE4890" w:rsidRDefault="00954658" w:rsidP="00CF021A">
            <w:pPr>
              <w:pStyle w:val="Textkrper"/>
              <w:jc w:val="left"/>
              <w:rPr>
                <w:noProof/>
              </w:rPr>
            </w:pPr>
            <w:r>
              <w:rPr>
                <w:noProof/>
              </w:rPr>
              <w:t>Protokoll zur Gruppenarbeit</w:t>
            </w:r>
          </w:p>
        </w:tc>
      </w:tr>
      <w:tr w:rsidR="00954658" w:rsidRPr="00DE4890" w:rsidTr="00102578">
        <w:trPr>
          <w:trHeight w:val="624"/>
        </w:trPr>
        <w:tc>
          <w:tcPr>
            <w:tcW w:w="709" w:type="dxa"/>
            <w:vAlign w:val="center"/>
          </w:tcPr>
          <w:p w:rsidR="00954658" w:rsidRPr="00EB1F2C" w:rsidRDefault="00954658" w:rsidP="007E5967">
            <w:pPr>
              <w:pStyle w:val="Textkrpermitte"/>
              <w:rPr>
                <w:noProof/>
                <w:sz w:val="24"/>
                <w:szCs w:val="24"/>
              </w:rPr>
            </w:pPr>
            <w:r w:rsidRPr="00EB1F2C">
              <w:rPr>
                <w:noProof/>
                <w:sz w:val="24"/>
                <w:szCs w:val="24"/>
              </w:rPr>
              <w:drawing>
                <wp:anchor distT="0" distB="0" distL="114300" distR="114300" simplePos="0" relativeHeight="252619776" behindDoc="0" locked="0" layoutInCell="0" allowOverlap="1" wp14:anchorId="29C9A1A1" wp14:editId="374A6CFD">
                  <wp:simplePos x="0" y="0"/>
                  <wp:positionH relativeFrom="rightMargin">
                    <wp:posOffset>-4210685</wp:posOffset>
                  </wp:positionH>
                  <wp:positionV relativeFrom="paragraph">
                    <wp:posOffset>229870</wp:posOffset>
                  </wp:positionV>
                  <wp:extent cx="174625" cy="187325"/>
                  <wp:effectExtent l="0" t="0" r="0" b="3175"/>
                  <wp:wrapNone/>
                  <wp:docPr id="15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625" cy="187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rPr>
              <w:t>5</w:t>
            </w:r>
          </w:p>
        </w:tc>
        <w:tc>
          <w:tcPr>
            <w:tcW w:w="1559" w:type="dxa"/>
            <w:shd w:val="clear" w:color="auto" w:fill="auto"/>
            <w:vAlign w:val="center"/>
          </w:tcPr>
          <w:p w:rsidR="00954658" w:rsidRDefault="00954658" w:rsidP="00B12213">
            <w:pPr>
              <w:pStyle w:val="Textkrpermitte"/>
            </w:pPr>
          </w:p>
          <w:p w:rsidR="00954658" w:rsidRPr="00F0156F" w:rsidRDefault="00C076FD" w:rsidP="00B12213">
            <w:pPr>
              <w:pStyle w:val="Textkrpermitte"/>
            </w:pPr>
            <w:r>
              <w:t xml:space="preserve">    </w:t>
            </w:r>
            <w:r w:rsidR="00954658">
              <w:t xml:space="preserve">oder </w:t>
            </w:r>
            <w:r w:rsidR="00954658" w:rsidRPr="00F0156F">
              <w:rPr>
                <w:noProof/>
              </w:rPr>
              <w:drawing>
                <wp:inline distT="0" distB="0" distL="0" distR="0" wp14:anchorId="3D43F509" wp14:editId="731C2CEA">
                  <wp:extent cx="378214" cy="185959"/>
                  <wp:effectExtent l="0" t="0" r="3175" b="5080"/>
                  <wp:docPr id="158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6233" cy="184985"/>
                          </a:xfrm>
                          <a:prstGeom prst="rect">
                            <a:avLst/>
                          </a:prstGeom>
                          <a:noFill/>
                          <a:ln>
                            <a:noFill/>
                          </a:ln>
                        </pic:spPr>
                      </pic:pic>
                    </a:graphicData>
                  </a:graphic>
                </wp:inline>
              </w:drawing>
            </w:r>
          </w:p>
        </w:tc>
        <w:tc>
          <w:tcPr>
            <w:tcW w:w="3261" w:type="dxa"/>
            <w:shd w:val="clear" w:color="auto" w:fill="auto"/>
            <w:vAlign w:val="center"/>
          </w:tcPr>
          <w:p w:rsidR="00954658" w:rsidRPr="00DE4890" w:rsidRDefault="00954658" w:rsidP="00CF021A">
            <w:pPr>
              <w:pStyle w:val="Textkrper"/>
              <w:jc w:val="left"/>
            </w:pPr>
            <w:r>
              <w:t>Sammeln Sie zu Ihrem Themenb</w:t>
            </w:r>
            <w:r>
              <w:t>e</w:t>
            </w:r>
            <w:r>
              <w:t>reich Informationen.</w:t>
            </w:r>
          </w:p>
        </w:tc>
        <w:tc>
          <w:tcPr>
            <w:tcW w:w="1949" w:type="dxa"/>
            <w:shd w:val="clear" w:color="auto" w:fill="auto"/>
            <w:vAlign w:val="center"/>
          </w:tcPr>
          <w:p w:rsidR="00954658" w:rsidRPr="00DE4890" w:rsidRDefault="00954658" w:rsidP="00CF021A">
            <w:pPr>
              <w:pStyle w:val="Textkrper"/>
              <w:jc w:val="left"/>
              <w:rPr>
                <w:noProof/>
              </w:rPr>
            </w:pPr>
            <w:r>
              <w:rPr>
                <w:noProof/>
              </w:rPr>
              <w:t>Bereitstellung von Internetzugängen/PCs</w:t>
            </w:r>
          </w:p>
        </w:tc>
      </w:tr>
      <w:tr w:rsidR="00954658" w:rsidRPr="00DE4890" w:rsidTr="00102578">
        <w:trPr>
          <w:trHeight w:val="624"/>
        </w:trPr>
        <w:tc>
          <w:tcPr>
            <w:tcW w:w="709" w:type="dxa"/>
            <w:vAlign w:val="center"/>
          </w:tcPr>
          <w:p w:rsidR="00954658" w:rsidRPr="00EB1F2C" w:rsidRDefault="00954658" w:rsidP="007E5967">
            <w:pPr>
              <w:pStyle w:val="Textkrpermitte"/>
              <w:rPr>
                <w:noProof/>
                <w:sz w:val="24"/>
                <w:szCs w:val="24"/>
              </w:rPr>
            </w:pPr>
            <w:r w:rsidRPr="00EB1F2C">
              <w:rPr>
                <w:noProof/>
                <w:sz w:val="24"/>
                <w:szCs w:val="24"/>
              </w:rPr>
              <w:drawing>
                <wp:anchor distT="0" distB="0" distL="114300" distR="114300" simplePos="0" relativeHeight="252620800" behindDoc="0" locked="0" layoutInCell="0" allowOverlap="1" wp14:anchorId="0EAED028" wp14:editId="63743F15">
                  <wp:simplePos x="0" y="0"/>
                  <wp:positionH relativeFrom="rightMargin">
                    <wp:posOffset>-4217670</wp:posOffset>
                  </wp:positionH>
                  <wp:positionV relativeFrom="paragraph">
                    <wp:posOffset>158750</wp:posOffset>
                  </wp:positionV>
                  <wp:extent cx="174625" cy="187325"/>
                  <wp:effectExtent l="0" t="0" r="0" b="3175"/>
                  <wp:wrapNone/>
                  <wp:docPr id="158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625" cy="187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rPr>
              <w:t>6</w:t>
            </w:r>
          </w:p>
        </w:tc>
        <w:tc>
          <w:tcPr>
            <w:tcW w:w="1559" w:type="dxa"/>
            <w:shd w:val="clear" w:color="auto" w:fill="auto"/>
            <w:vAlign w:val="center"/>
          </w:tcPr>
          <w:p w:rsidR="00954658" w:rsidRPr="00F0156F" w:rsidRDefault="00C076FD" w:rsidP="00B12213">
            <w:pPr>
              <w:pStyle w:val="Textkrpermitte"/>
            </w:pPr>
            <w:r>
              <w:t xml:space="preserve">    </w:t>
            </w:r>
            <w:r w:rsidR="00954658">
              <w:t xml:space="preserve">oder </w:t>
            </w:r>
            <w:r w:rsidR="00954658" w:rsidRPr="00F0156F">
              <w:rPr>
                <w:noProof/>
              </w:rPr>
              <w:drawing>
                <wp:inline distT="0" distB="0" distL="0" distR="0" wp14:anchorId="7DA4FD70" wp14:editId="3D9BB8B5">
                  <wp:extent cx="378214" cy="185959"/>
                  <wp:effectExtent l="0" t="0" r="3175" b="5080"/>
                  <wp:docPr id="158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6233" cy="184985"/>
                          </a:xfrm>
                          <a:prstGeom prst="rect">
                            <a:avLst/>
                          </a:prstGeom>
                          <a:noFill/>
                          <a:ln>
                            <a:noFill/>
                          </a:ln>
                        </pic:spPr>
                      </pic:pic>
                    </a:graphicData>
                  </a:graphic>
                </wp:inline>
              </w:drawing>
            </w:r>
          </w:p>
        </w:tc>
        <w:tc>
          <w:tcPr>
            <w:tcW w:w="3261" w:type="dxa"/>
            <w:shd w:val="clear" w:color="auto" w:fill="auto"/>
            <w:vAlign w:val="center"/>
          </w:tcPr>
          <w:p w:rsidR="00954658" w:rsidRPr="00DE4890" w:rsidRDefault="00954658" w:rsidP="00CF021A">
            <w:pPr>
              <w:pStyle w:val="Textkrper"/>
              <w:jc w:val="left"/>
            </w:pPr>
            <w:r>
              <w:t>Erarbeiten Sie eine geeignete Da</w:t>
            </w:r>
            <w:r>
              <w:t>r</w:t>
            </w:r>
            <w:r>
              <w:t>stellung und Präsentation Ihres Themas</w:t>
            </w:r>
            <w:r w:rsidR="001C17FA">
              <w:t>.</w:t>
            </w:r>
          </w:p>
        </w:tc>
        <w:tc>
          <w:tcPr>
            <w:tcW w:w="1949" w:type="dxa"/>
            <w:shd w:val="clear" w:color="auto" w:fill="auto"/>
            <w:vAlign w:val="center"/>
          </w:tcPr>
          <w:p w:rsidR="00954658" w:rsidRPr="00DE4890" w:rsidRDefault="00954658" w:rsidP="00CF021A">
            <w:pPr>
              <w:pStyle w:val="Textkrper"/>
              <w:jc w:val="left"/>
              <w:rPr>
                <w:noProof/>
              </w:rPr>
            </w:pPr>
            <w:r>
              <w:rPr>
                <w:noProof/>
              </w:rPr>
              <w:t>Plakate, Stifte u.</w:t>
            </w:r>
            <w:r w:rsidR="00CF021A">
              <w:rPr>
                <w:noProof/>
              </w:rPr>
              <w:t xml:space="preserve"> </w:t>
            </w:r>
            <w:r>
              <w:rPr>
                <w:noProof/>
              </w:rPr>
              <w:t>ä. bei der Lehrkraft</w:t>
            </w:r>
          </w:p>
        </w:tc>
      </w:tr>
      <w:tr w:rsidR="00954658" w:rsidRPr="00DE4890" w:rsidTr="00102578">
        <w:trPr>
          <w:trHeight w:val="624"/>
        </w:trPr>
        <w:tc>
          <w:tcPr>
            <w:tcW w:w="709" w:type="dxa"/>
            <w:vAlign w:val="center"/>
          </w:tcPr>
          <w:p w:rsidR="00954658" w:rsidRPr="00EB1F2C" w:rsidRDefault="00954658" w:rsidP="007E5967">
            <w:pPr>
              <w:pStyle w:val="Textkrpermitte"/>
              <w:rPr>
                <w:noProof/>
                <w:sz w:val="24"/>
                <w:szCs w:val="24"/>
              </w:rPr>
            </w:pPr>
            <w:r w:rsidRPr="00EB1F2C">
              <w:rPr>
                <w:noProof/>
                <w:sz w:val="24"/>
                <w:szCs w:val="24"/>
              </w:rPr>
              <w:drawing>
                <wp:anchor distT="0" distB="0" distL="114300" distR="114300" simplePos="0" relativeHeight="252624896" behindDoc="0" locked="0" layoutInCell="0" allowOverlap="1" wp14:anchorId="183078FC" wp14:editId="169E1E50">
                  <wp:simplePos x="0" y="0"/>
                  <wp:positionH relativeFrom="rightMargin">
                    <wp:posOffset>-4210685</wp:posOffset>
                  </wp:positionH>
                  <wp:positionV relativeFrom="paragraph">
                    <wp:posOffset>229870</wp:posOffset>
                  </wp:positionV>
                  <wp:extent cx="174625" cy="187325"/>
                  <wp:effectExtent l="0" t="0" r="0" b="3175"/>
                  <wp:wrapNone/>
                  <wp:docPr id="15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4625" cy="187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rPr>
              <w:t>7</w:t>
            </w:r>
          </w:p>
        </w:tc>
        <w:tc>
          <w:tcPr>
            <w:tcW w:w="1559" w:type="dxa"/>
            <w:shd w:val="clear" w:color="auto" w:fill="auto"/>
            <w:vAlign w:val="center"/>
          </w:tcPr>
          <w:p w:rsidR="00954658" w:rsidRDefault="00954658" w:rsidP="00B12213">
            <w:pPr>
              <w:pStyle w:val="Textkrpermitte"/>
            </w:pPr>
          </w:p>
          <w:p w:rsidR="00954658" w:rsidRPr="00F0156F" w:rsidRDefault="00C076FD" w:rsidP="00B12213">
            <w:pPr>
              <w:pStyle w:val="Textkrpermitte"/>
            </w:pPr>
            <w:r>
              <w:t xml:space="preserve">       </w:t>
            </w:r>
            <w:r w:rsidR="00954658">
              <w:t xml:space="preserve">oder </w:t>
            </w:r>
            <w:r w:rsidR="00954658" w:rsidRPr="00F0156F">
              <w:rPr>
                <w:noProof/>
              </w:rPr>
              <w:drawing>
                <wp:inline distT="0" distB="0" distL="0" distR="0" wp14:anchorId="4AFD9078" wp14:editId="7C9C2847">
                  <wp:extent cx="378214" cy="185959"/>
                  <wp:effectExtent l="0" t="0" r="3175" b="5080"/>
                  <wp:docPr id="159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6233" cy="184985"/>
                          </a:xfrm>
                          <a:prstGeom prst="rect">
                            <a:avLst/>
                          </a:prstGeom>
                          <a:noFill/>
                          <a:ln>
                            <a:noFill/>
                          </a:ln>
                        </pic:spPr>
                      </pic:pic>
                    </a:graphicData>
                  </a:graphic>
                </wp:inline>
              </w:drawing>
            </w:r>
          </w:p>
        </w:tc>
        <w:tc>
          <w:tcPr>
            <w:tcW w:w="3261" w:type="dxa"/>
            <w:shd w:val="clear" w:color="auto" w:fill="auto"/>
            <w:vAlign w:val="center"/>
          </w:tcPr>
          <w:p w:rsidR="00954658" w:rsidRPr="00DE4890" w:rsidRDefault="00954658" w:rsidP="00CF021A">
            <w:pPr>
              <w:pStyle w:val="Textkrper"/>
              <w:jc w:val="left"/>
            </w:pPr>
            <w:r>
              <w:t>Ergänzen Sie das „Protokoll zur Gruppenarbeit“ am Ende der Au</w:t>
            </w:r>
            <w:r>
              <w:t>s</w:t>
            </w:r>
            <w:r>
              <w:t>arbeitungsphase.</w:t>
            </w:r>
          </w:p>
        </w:tc>
        <w:tc>
          <w:tcPr>
            <w:tcW w:w="1949" w:type="dxa"/>
            <w:shd w:val="clear" w:color="auto" w:fill="auto"/>
            <w:vAlign w:val="center"/>
          </w:tcPr>
          <w:p w:rsidR="00954658" w:rsidRPr="00DE4890" w:rsidRDefault="00954658" w:rsidP="00CF021A">
            <w:pPr>
              <w:pStyle w:val="Textkrper"/>
              <w:jc w:val="left"/>
              <w:rPr>
                <w:noProof/>
              </w:rPr>
            </w:pPr>
            <w:r>
              <w:rPr>
                <w:noProof/>
              </w:rPr>
              <w:t>Protokoll zur Gruppenarbeit</w:t>
            </w:r>
          </w:p>
        </w:tc>
      </w:tr>
      <w:tr w:rsidR="00954658" w:rsidRPr="00DE4890" w:rsidTr="00102578">
        <w:trPr>
          <w:trHeight w:val="624"/>
        </w:trPr>
        <w:tc>
          <w:tcPr>
            <w:tcW w:w="709" w:type="dxa"/>
            <w:vAlign w:val="center"/>
          </w:tcPr>
          <w:p w:rsidR="00954658" w:rsidRPr="00EB1F2C" w:rsidRDefault="00C076FD" w:rsidP="007E5967">
            <w:pPr>
              <w:pStyle w:val="Textkrpermitte"/>
              <w:rPr>
                <w:noProof/>
                <w:sz w:val="24"/>
                <w:szCs w:val="24"/>
              </w:rPr>
            </w:pPr>
            <w:r>
              <w:rPr>
                <w:noProof/>
                <w:sz w:val="24"/>
              </w:rPr>
              <w:drawing>
                <wp:anchor distT="0" distB="0" distL="114300" distR="114300" simplePos="0" relativeHeight="252621824" behindDoc="0" locked="0" layoutInCell="0" allowOverlap="1" wp14:anchorId="613C65F4" wp14:editId="65202B96">
                  <wp:simplePos x="0" y="0"/>
                  <wp:positionH relativeFrom="rightMargin">
                    <wp:posOffset>-4215130</wp:posOffset>
                  </wp:positionH>
                  <wp:positionV relativeFrom="paragraph">
                    <wp:posOffset>69215</wp:posOffset>
                  </wp:positionV>
                  <wp:extent cx="237490" cy="323850"/>
                  <wp:effectExtent l="0" t="0" r="0" b="0"/>
                  <wp:wrapNone/>
                  <wp:docPr id="1589"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749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02578">
              <w:rPr>
                <w:noProof/>
                <w:sz w:val="24"/>
              </w:rPr>
              <w:drawing>
                <wp:anchor distT="0" distB="0" distL="114300" distR="114300" simplePos="0" relativeHeight="252622848" behindDoc="0" locked="0" layoutInCell="0" allowOverlap="1" wp14:anchorId="1E35138E" wp14:editId="753BDDF0">
                  <wp:simplePos x="0" y="0"/>
                  <wp:positionH relativeFrom="rightMargin">
                    <wp:posOffset>-3579495</wp:posOffset>
                  </wp:positionH>
                  <wp:positionV relativeFrom="paragraph">
                    <wp:posOffset>82550</wp:posOffset>
                  </wp:positionV>
                  <wp:extent cx="334645" cy="323850"/>
                  <wp:effectExtent l="0" t="0" r="8255" b="0"/>
                  <wp:wrapNone/>
                  <wp:docPr id="159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54658">
              <w:rPr>
                <w:noProof/>
                <w:sz w:val="24"/>
                <w:szCs w:val="24"/>
              </w:rPr>
              <w:t>8</w:t>
            </w:r>
          </w:p>
        </w:tc>
        <w:tc>
          <w:tcPr>
            <w:tcW w:w="1559" w:type="dxa"/>
            <w:shd w:val="clear" w:color="auto" w:fill="auto"/>
            <w:vAlign w:val="center"/>
          </w:tcPr>
          <w:p w:rsidR="00954658" w:rsidRPr="00F0156F" w:rsidRDefault="00C076FD" w:rsidP="00C076FD">
            <w:pPr>
              <w:pStyle w:val="Textkrpermitte"/>
              <w:jc w:val="left"/>
            </w:pPr>
            <w:r>
              <w:t xml:space="preserve">        </w:t>
            </w:r>
            <w:r w:rsidR="00954658">
              <w:t>oder</w:t>
            </w:r>
          </w:p>
        </w:tc>
        <w:tc>
          <w:tcPr>
            <w:tcW w:w="3261" w:type="dxa"/>
            <w:shd w:val="clear" w:color="auto" w:fill="auto"/>
            <w:vAlign w:val="center"/>
          </w:tcPr>
          <w:p w:rsidR="00954658" w:rsidRPr="00DE4890" w:rsidRDefault="00954658" w:rsidP="00CF021A">
            <w:pPr>
              <w:pStyle w:val="Textkrper"/>
              <w:jc w:val="left"/>
            </w:pPr>
            <w:r>
              <w:t>Stellen Sie Ihr Thema der Klasse vor.</w:t>
            </w:r>
          </w:p>
        </w:tc>
        <w:tc>
          <w:tcPr>
            <w:tcW w:w="1949" w:type="dxa"/>
            <w:shd w:val="clear" w:color="auto" w:fill="auto"/>
            <w:vAlign w:val="center"/>
          </w:tcPr>
          <w:p w:rsidR="00954658" w:rsidRPr="00DE4890" w:rsidRDefault="00954658" w:rsidP="00CF021A">
            <w:pPr>
              <w:pStyle w:val="Textkrper"/>
              <w:jc w:val="left"/>
              <w:rPr>
                <w:noProof/>
              </w:rPr>
            </w:pPr>
            <w:r>
              <w:rPr>
                <w:noProof/>
              </w:rPr>
              <w:t>Bewertung</w:t>
            </w:r>
          </w:p>
        </w:tc>
      </w:tr>
      <w:tr w:rsidR="00954658" w:rsidRPr="00DE4890" w:rsidTr="00102578">
        <w:trPr>
          <w:trHeight w:val="624"/>
        </w:trPr>
        <w:tc>
          <w:tcPr>
            <w:tcW w:w="709" w:type="dxa"/>
            <w:vAlign w:val="center"/>
          </w:tcPr>
          <w:p w:rsidR="00954658" w:rsidRDefault="00954658" w:rsidP="007E5967">
            <w:pPr>
              <w:pStyle w:val="Textkrpermitte"/>
              <w:rPr>
                <w:noProof/>
                <w:sz w:val="24"/>
              </w:rPr>
            </w:pPr>
            <w:r>
              <w:rPr>
                <w:noProof/>
                <w:sz w:val="24"/>
              </w:rPr>
              <w:t>9</w:t>
            </w:r>
          </w:p>
        </w:tc>
        <w:tc>
          <w:tcPr>
            <w:tcW w:w="1559" w:type="dxa"/>
            <w:shd w:val="clear" w:color="auto" w:fill="auto"/>
            <w:vAlign w:val="center"/>
          </w:tcPr>
          <w:p w:rsidR="00954658" w:rsidRDefault="00954658" w:rsidP="00B12213">
            <w:pPr>
              <w:pStyle w:val="Textkrpermitte"/>
            </w:pPr>
            <w:r w:rsidRPr="00F0156F">
              <w:rPr>
                <w:noProof/>
              </w:rPr>
              <w:drawing>
                <wp:inline distT="0" distB="0" distL="0" distR="0" wp14:anchorId="0DD4AAAF" wp14:editId="32A4C4DB">
                  <wp:extent cx="318770" cy="318770"/>
                  <wp:effectExtent l="0" t="0" r="0" b="0"/>
                  <wp:docPr id="159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261" w:type="dxa"/>
            <w:shd w:val="clear" w:color="auto" w:fill="auto"/>
            <w:vAlign w:val="center"/>
          </w:tcPr>
          <w:p w:rsidR="00954658" w:rsidRDefault="00954658" w:rsidP="00CF021A">
            <w:pPr>
              <w:pStyle w:val="Textkrper"/>
              <w:jc w:val="left"/>
            </w:pPr>
            <w:r>
              <w:t>Geben Sie sich nach jeder Präse</w:t>
            </w:r>
            <w:r>
              <w:t>n</w:t>
            </w:r>
            <w:r>
              <w:t>tation ein Feedback. Was war gut? Was haben Sie gut verstanden? Versuchen Sie, sich nur positive Rückmeldungen zu geben.</w:t>
            </w:r>
          </w:p>
        </w:tc>
        <w:tc>
          <w:tcPr>
            <w:tcW w:w="1949" w:type="dxa"/>
            <w:shd w:val="clear" w:color="auto" w:fill="auto"/>
            <w:vAlign w:val="center"/>
          </w:tcPr>
          <w:p w:rsidR="00954658" w:rsidRDefault="00954658" w:rsidP="00CF021A">
            <w:pPr>
              <w:pStyle w:val="Textkrper"/>
              <w:jc w:val="left"/>
              <w:rPr>
                <w:noProof/>
              </w:rPr>
            </w:pPr>
          </w:p>
        </w:tc>
      </w:tr>
    </w:tbl>
    <w:p w:rsidR="00954658" w:rsidRDefault="00954658" w:rsidP="00954658"/>
    <w:p w:rsidR="00954658" w:rsidRDefault="00954658" w:rsidP="00954658">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Sicherheit am Arbeitsplatz</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F1.01.05.01</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Pr="00256BA3" w:rsidRDefault="001C3AEB" w:rsidP="002D0488">
            <w:pPr>
              <w:pStyle w:val="Kopf8ptafz"/>
              <w:rPr>
                <w:rStyle w:val="Hervorhebung"/>
              </w:rPr>
            </w:pPr>
            <w:r>
              <w:rPr>
                <w:rStyle w:val="Hervorhebung"/>
                <w:i w:val="0"/>
              </w:rPr>
              <w:t>Ich kann Werkstoffe objektbezogen auswählen und verarbeiten.</w:t>
            </w:r>
          </w:p>
          <w:p w:rsidR="001C3AEB" w:rsidRDefault="001C3AEB" w:rsidP="002D0488">
            <w:pPr>
              <w:pStyle w:val="Kopf8ptafz"/>
              <w:rPr>
                <w:rStyle w:val="Hervorhebung"/>
              </w:rPr>
            </w:pPr>
            <w:r>
              <w:rPr>
                <w:rStyle w:val="Hervorhebung"/>
                <w:i w:val="0"/>
              </w:rPr>
              <w:t>Ich kann Werkzeuge und Maschinen einsetzen.</w:t>
            </w:r>
          </w:p>
          <w:p w:rsidR="001C3AEB" w:rsidRPr="00573512" w:rsidRDefault="001C3AEB" w:rsidP="002D0488">
            <w:pPr>
              <w:pStyle w:val="Kopf8ptafz"/>
              <w:rPr>
                <w:rStyle w:val="Hervorhebung"/>
              </w:rPr>
            </w:pPr>
            <w:r>
              <w:rPr>
                <w:rStyle w:val="Hervorhebung"/>
              </w:rPr>
              <w:t>Ich kann Probleme lösen</w:t>
            </w:r>
            <w:r w:rsidR="00CF021A">
              <w:rPr>
                <w:rStyle w:val="Hervorhebung"/>
              </w:rPr>
              <w:t>.</w:t>
            </w:r>
          </w:p>
          <w:p w:rsidR="001C3AEB" w:rsidRDefault="001C3AEB" w:rsidP="002D0488">
            <w:pPr>
              <w:pStyle w:val="Kopf8ptafz"/>
            </w:pPr>
            <w:r>
              <w:rPr>
                <w:rStyle w:val="Hervorhebung"/>
              </w:rPr>
              <w:t>Ich kann Verantwortung für mein Umfeld übernehmen</w:t>
            </w:r>
            <w:r w:rsidR="00CF021A">
              <w:rPr>
                <w:rStyle w:val="Hervorhebung"/>
              </w:rPr>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geeignete Atemschutzmasken auswählen</w:t>
            </w:r>
            <w:r w:rsidR="00CF021A">
              <w:t>.</w:t>
            </w:r>
          </w:p>
          <w:p w:rsidR="001C3AEB" w:rsidRDefault="001C3AEB" w:rsidP="002D0488">
            <w:pPr>
              <w:pStyle w:val="Kopf8ptafz"/>
            </w:pPr>
            <w:r>
              <w:t>Ich kann Sicherheitskennzeichen erkennen</w:t>
            </w:r>
            <w:r w:rsidR="00CF021A">
              <w:t>.</w:t>
            </w:r>
          </w:p>
          <w:p w:rsidR="001C3AEB" w:rsidRDefault="001C3AEB" w:rsidP="002D0488">
            <w:pPr>
              <w:pStyle w:val="Kopf8ptafz"/>
            </w:pPr>
            <w:r>
              <w:t>Ich kann Fachbegriffe wie Viskosität und VOC erklären</w:t>
            </w:r>
            <w:r w:rsidR="00CF021A">
              <w:t>.</w:t>
            </w:r>
          </w:p>
          <w:p w:rsidR="001C3AEB" w:rsidRPr="00AD127C" w:rsidRDefault="001C3AEB" w:rsidP="002D0488">
            <w:pPr>
              <w:pStyle w:val="Kopf8ptafz"/>
              <w:rPr>
                <w:i/>
              </w:rPr>
            </w:pPr>
            <w:r w:rsidRPr="00AD127C">
              <w:rPr>
                <w:i/>
              </w:rPr>
              <w:t>Ich kann Ursachen und Zusammenhänge von Problemen erkennen</w:t>
            </w:r>
            <w:r w:rsidR="00CF021A">
              <w:rPr>
                <w:i/>
              </w:rPr>
              <w:t>.</w:t>
            </w:r>
          </w:p>
          <w:p w:rsidR="001C3AEB" w:rsidRDefault="001C3AEB" w:rsidP="002D0488">
            <w:pPr>
              <w:pStyle w:val="Kopf8ptafz"/>
            </w:pPr>
            <w:r w:rsidRPr="00AD127C">
              <w:rPr>
                <w:i/>
              </w:rPr>
              <w:t>Ich kann mit Gefahren umgehen</w:t>
            </w:r>
            <w:r w:rsidR="00CF021A">
              <w:rPr>
                <w:i/>
              </w:rPr>
              <w:t>.</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Default="001C3AEB" w:rsidP="002D0488">
            <w:pPr>
              <w:pStyle w:val="Kopf8ptafz"/>
            </w:pPr>
            <w:r>
              <w:t>Ich kann schon mit anderen auf ein Ziel hin arbeiten</w:t>
            </w:r>
            <w:r w:rsidR="00CF021A">
              <w:t>.</w:t>
            </w:r>
          </w:p>
          <w:p w:rsidR="001C3AEB" w:rsidRPr="00234B66" w:rsidRDefault="001C3AEB" w:rsidP="002D0488">
            <w:pPr>
              <w:pStyle w:val="Kopf8ptafz"/>
            </w:pPr>
            <w:r>
              <w:t>Ich kann mich schon im Internet informieren</w:t>
            </w:r>
            <w:r w:rsidR="00CF021A">
              <w:t>.</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Zur Vermeidung von Schäden an Mensch und Umwelt</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t>Graffiti-</w:t>
            </w:r>
            <w:proofErr w:type="spellStart"/>
            <w:r>
              <w:t>Steps</w:t>
            </w:r>
            <w:proofErr w:type="spellEnd"/>
          </w:p>
        </w:tc>
      </w:tr>
    </w:tbl>
    <w:p w:rsidR="001C3AEB" w:rsidRDefault="001C3AEB" w:rsidP="00102578">
      <w:pPr>
        <w:pStyle w:val="berschrift1"/>
      </w:pPr>
      <w:r>
        <w:t>Hinweise zur Durchführung dieser Unterrichtseinheit</w:t>
      </w:r>
    </w:p>
    <w:p w:rsidR="001C3AEB" w:rsidRDefault="001C3AEB" w:rsidP="001C3AEB">
      <w:pPr>
        <w:spacing w:line="240" w:lineRule="exact"/>
      </w:pPr>
      <w:r>
        <w:t xml:space="preserve">Bei der Durchführung dieser Lerneinheit hatten </w:t>
      </w:r>
      <w:r w:rsidR="00CF021A">
        <w:t>Ihre</w:t>
      </w:r>
      <w:r>
        <w:t xml:space="preserve"> </w:t>
      </w:r>
      <w:r w:rsidR="009613E4">
        <w:t>Schülerinnen und Schüler</w:t>
      </w:r>
      <w:r>
        <w:t xml:space="preserve"> bereits in vorangegangen Unterrichten Recherchen sowohl in Fachgeschäften, Bibliotheken und im Internet durchgeführt.</w:t>
      </w:r>
    </w:p>
    <w:p w:rsidR="001C3AEB" w:rsidRDefault="001C3AEB" w:rsidP="001C3AEB">
      <w:pPr>
        <w:spacing w:line="240" w:lineRule="exact"/>
      </w:pPr>
    </w:p>
    <w:p w:rsidR="001C3AEB" w:rsidRDefault="001C3AEB" w:rsidP="001C3AEB">
      <w:pPr>
        <w:spacing w:line="240" w:lineRule="exact"/>
      </w:pPr>
      <w:r>
        <w:t xml:space="preserve">Die Gruppe ist durchaus heterogen in </w:t>
      </w:r>
      <w:r w:rsidR="009613E4">
        <w:t>i</w:t>
      </w:r>
      <w:r w:rsidR="00B24210">
        <w:t xml:space="preserve">hrer </w:t>
      </w:r>
      <w:r w:rsidR="00CF021A">
        <w:t xml:space="preserve">Zusammensetzung </w:t>
      </w:r>
      <w:r>
        <w:t>und Vorbildung, dennoch habe</w:t>
      </w:r>
      <w:r w:rsidR="00CF021A">
        <w:t>n Sie</w:t>
      </w:r>
      <w:r>
        <w:t xml:space="preserve"> außer den Themen keinerlei weitere Hilfestellungen zur Recherche gegeben, war</w:t>
      </w:r>
      <w:r w:rsidR="00CF021A">
        <w:t>en</w:t>
      </w:r>
      <w:r>
        <w:t xml:space="preserve"> aber jederzeit als Beobachterin und Ansprechpartnerin </w:t>
      </w:r>
      <w:r w:rsidR="009613E4">
        <w:t>Vorort</w:t>
      </w:r>
      <w:r>
        <w:t>.</w:t>
      </w:r>
    </w:p>
    <w:p w:rsidR="001C3AEB" w:rsidRDefault="001C3AEB" w:rsidP="001C3AEB">
      <w:pPr>
        <w:spacing w:line="240" w:lineRule="exact"/>
      </w:pPr>
    </w:p>
    <w:p w:rsidR="001C3AEB" w:rsidRDefault="001C3AEB" w:rsidP="001C3AEB">
      <w:pPr>
        <w:spacing w:line="240" w:lineRule="exact"/>
      </w:pPr>
      <w:r>
        <w:t>Sollte aber das Bedürfnis bestehen, die Informationsbeschaffung für die Niveaustufen A und B zu vereinfachen, könnten von der Lehrkraft bereits Links von geeigneten Webse</w:t>
      </w:r>
      <w:r>
        <w:t>i</w:t>
      </w:r>
      <w:r>
        <w:t>ten mitge</w:t>
      </w:r>
      <w:r w:rsidR="00CF021A">
        <w:t>geben werden. Im Folgenden haben Sie</w:t>
      </w:r>
      <w:r>
        <w:t xml:space="preserve"> dazu als Hilfestellung zu den einzelnen Themen Surftipps aufgelistet.</w:t>
      </w:r>
    </w:p>
    <w:p w:rsidR="001C3AEB" w:rsidRDefault="001C3AEB" w:rsidP="00625E65">
      <w:pPr>
        <w:pStyle w:val="Abstandszeile"/>
      </w:pPr>
    </w:p>
    <w:tbl>
      <w:tblPr>
        <w:tblStyle w:val="Tabellenraster"/>
        <w:tblW w:w="0" w:type="auto"/>
        <w:tblInd w:w="108" w:type="dxa"/>
        <w:tblLook w:val="04A0" w:firstRow="1" w:lastRow="0" w:firstColumn="1" w:lastColumn="0" w:noHBand="0" w:noVBand="1"/>
      </w:tblPr>
      <w:tblGrid>
        <w:gridCol w:w="1588"/>
        <w:gridCol w:w="5890"/>
      </w:tblGrid>
      <w:tr w:rsidR="001C3AEB" w:rsidRPr="00BB7B5D" w:rsidTr="00102578">
        <w:trPr>
          <w:trHeight w:val="503"/>
        </w:trPr>
        <w:tc>
          <w:tcPr>
            <w:tcW w:w="1501" w:type="dxa"/>
            <w:shd w:val="clear" w:color="auto" w:fill="FFC000"/>
            <w:vAlign w:val="center"/>
          </w:tcPr>
          <w:p w:rsidR="001C3AEB" w:rsidRPr="00BB7B5D" w:rsidRDefault="001C3AEB" w:rsidP="002D0488">
            <w:pPr>
              <w:rPr>
                <w:b/>
              </w:rPr>
            </w:pPr>
            <w:r w:rsidRPr="00BB7B5D">
              <w:rPr>
                <w:b/>
              </w:rPr>
              <w:t>Thema</w:t>
            </w:r>
          </w:p>
        </w:tc>
        <w:tc>
          <w:tcPr>
            <w:tcW w:w="5977" w:type="dxa"/>
            <w:shd w:val="clear" w:color="auto" w:fill="FFC000"/>
            <w:vAlign w:val="center"/>
          </w:tcPr>
          <w:p w:rsidR="001C3AEB" w:rsidRPr="00BB7B5D" w:rsidRDefault="008F3376" w:rsidP="002D0488">
            <w:pPr>
              <w:rPr>
                <w:b/>
              </w:rPr>
            </w:pPr>
            <w:r w:rsidRPr="008F3376">
              <w:rPr>
                <w:noProof/>
              </w:rPr>
              <mc:AlternateContent>
                <mc:Choice Requires="wpg">
                  <w:drawing>
                    <wp:anchor distT="0" distB="0" distL="114300" distR="114300" simplePos="0" relativeHeight="252699648" behindDoc="0" locked="0" layoutInCell="1" allowOverlap="1" wp14:anchorId="51BA3655" wp14:editId="6FC3487F">
                      <wp:simplePos x="0" y="0"/>
                      <wp:positionH relativeFrom="column">
                        <wp:posOffset>3934460</wp:posOffset>
                      </wp:positionH>
                      <wp:positionV relativeFrom="paragraph">
                        <wp:posOffset>-46355</wp:posOffset>
                      </wp:positionV>
                      <wp:extent cx="314325" cy="314325"/>
                      <wp:effectExtent l="0" t="0" r="9525" b="9525"/>
                      <wp:wrapNone/>
                      <wp:docPr id="1206"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251" name="Gruppieren 1251"/>
                              <wpg:cNvGrpSpPr/>
                              <wpg:grpSpPr>
                                <a:xfrm>
                                  <a:off x="1" y="0"/>
                                  <a:ext cx="314325" cy="314325"/>
                                  <a:chOff x="1" y="0"/>
                                  <a:chExt cx="314325" cy="314325"/>
                                </a:xfrm>
                              </wpg:grpSpPr>
                              <wpg:grpSp>
                                <wpg:cNvPr id="1252" name="Gruppieren 1252"/>
                                <wpg:cNvGrpSpPr/>
                                <wpg:grpSpPr>
                                  <a:xfrm>
                                    <a:off x="1" y="0"/>
                                    <a:ext cx="314325" cy="314325"/>
                                    <a:chOff x="1" y="0"/>
                                    <a:chExt cx="314325" cy="314325"/>
                                  </a:xfrm>
                                </wpg:grpSpPr>
                                <wps:wsp>
                                  <wps:cNvPr id="1253" name="Rechteck 1253"/>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tlCol="0" anchor="ctr"/>
                                </wps:wsp>
                                <wps:wsp>
                                  <wps:cNvPr id="1259" name="Ellipse 1259"/>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60" name="Gerade Verbindung 1260"/>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61" name="Gerade Verbindung 1261"/>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62" name="Gerade Verbindung 1262"/>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63" name="Gerade Verbindung 1263"/>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64" name="Ellipse 1264"/>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265" name="Rechteck 1265"/>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8F3376">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267"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id="_x0000_s1409" style="position:absolute;margin-left:309.8pt;margin-top:-3.65pt;width:24.75pt;height:24.75pt;z-index:252699648;mso-position-horizontal-relative:text;mso-position-vertical-relative:text;mso-width-relative:margin;mso-height-relative:margin"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">
                      <v:group id="Gruppieren 1251" o:spid="_x0000_s1410"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qGNBMMAAADdAAAADwAAAGRycy9kb3ducmV2LnhtbERPTYvCMBC9C/6HMII3&#10;TasoUo0isrt4kAXrwuJtaMa22ExKk23rvzcLgrd5vM/Z7HpTiZYaV1pWEE8jEMSZ1SXnCn4un5MV&#10;COeRNVaWScGDHOy2w8EGE207PlOb+lyEEHYJKii8rxMpXVaQQTe1NXHgbrYx6ANscqkb7EK4qeQs&#10;ipbSYMmhocCaDgVl9/TPKPjqsNvP44/2dL8dHtfL4vv3FJNS41G/X4Pw1Pu3+OU+6jB/tojh/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Y0EwwAAAN0AAAAP&#10;AAAAAAAAAAAAAAAAAKoCAABkcnMvZG93bnJldi54bWxQSwUGAAAAAAQABAD6AAAAmgMAAAAA&#10;">
                        <v:group id="Gruppieren 1252" o:spid="_x0000_s1411"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OcxNzwwAAAN0AAAAP&#10;AAAAAAAAAAAAAAAAAKoCAABkcnMvZG93bnJldi54bWxQSwUGAAAAAAQABAD6AAAAmgMAAAAA&#10;">
                          <v:rect id="Rechteck 1253" o:spid="_x0000_s1412"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kKMcEA&#10;AADdAAAADwAAAGRycy9kb3ducmV2LnhtbERPTYvCMBC9C/sfwgh701RF2a1GWUTBk2CVZY9DMzal&#10;zaQ0sXb/vREEb/N4n7Pa9LYWHbW+dKxgMk5AEOdOl1wouJz3oy8QPiBrrB2Tgn/ysFl/DFaYanfn&#10;E3VZKEQMYZ+iAhNCk0rpc0MW/dg1xJG7utZiiLAtpG7xHsNtLadJspAWS44NBhvaGsqr7GYVFH/7&#10;XddXhtzJz7Jb1Xxfjr9aqc9h/7MEEagPb/HLfdBx/nQ+g+c38QS5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pCjHBAAAA3QAAAA8AAAAAAAAAAAAAAAAAmAIAAGRycy9kb3du&#10;cmV2LnhtbFBLBQYAAAAABAAEAPUAAACGAwAAAAA=&#10;" fillcolor="black [3213]" stroked="f" strokeweight="2pt">
                            <v:textbox>
                              <w:txbxContent>
                                <w:p w:rsidR="00BA14AF" w:rsidRDefault="00BA14AF" w:rsidP="008F3376">
                                  <w:pPr>
                                    <w:rPr>
                                      <w:rFonts w:eastAsia="Times New Roman"/>
                                    </w:rPr>
                                  </w:pPr>
                                </w:p>
                              </w:txbxContent>
                            </v:textbox>
                          </v:rect>
                          <v:oval id="Ellipse 1259" o:spid="_x0000_s1413"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jNVcIA&#10;AADdAAAADwAAAGRycy9kb3ducmV2LnhtbERPTWsCMRC9F/ofwhS81ayiUlejFEEoHgTXFnocNuNu&#10;cDMJSdT13xuh0Ns83ucs173txJVCNI4VjIYFCOLaacONgu/j9v0DREzIGjvHpOBOEdar15clltrd&#10;+EDXKjUih3AsUUGbki+ljHVLFuPQeeLMnVywmDIMjdQBbzncdnJcFDNp0XBuaNHTpqX6XF2sgpOp&#10;fjdy5rf7sJu43cFcqh+/V2rw1n8uQCTq07/4z/2l8/zxdA7Pb/IJ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6M1VwgAAAN0AAAAPAAAAAAAAAAAAAAAAAJgCAABkcnMvZG93&#10;bnJldi54bWxQSwUGAAAAAAQABAD1AAAAhwMAAAAA&#10;" fillcolor="white [3212]" strokecolor="white [3212]" strokeweight="2pt">
                            <v:textbox>
                              <w:txbxContent>
                                <w:p w:rsidR="00BA14AF" w:rsidRDefault="00BA14AF" w:rsidP="008F3376">
                                  <w:pPr>
                                    <w:rPr>
                                      <w:rFonts w:eastAsia="Times New Roman"/>
                                    </w:rPr>
                                  </w:pPr>
                                </w:p>
                              </w:txbxContent>
                            </v:textbox>
                          </v:oval>
                          <v:line id="Gerade Verbindung 1260" o:spid="_x0000_s1414"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kGvsgAAADdAAAADwAAAGRycy9kb3ducmV2LnhtbESPQUvDQBCF74L/YRmhF2k3jRht7LZI&#10;ReillMYc6m3IjkkwOxuyaxP/vXMoeJvhvXnvm/V2cp260BBazwaWiwQUceVty7WB8uN9/gwqRGSL&#10;nWcy8EsBtpvbmzXm1o98oksRayUhHHI00MTY51qHqiGHYeF7YtG+/OAwyjrU2g44SrjrdJokmXbY&#10;sjQ02NOuoeq7+HEG3spsLFb149P98uEwrfiYnj8PzpjZ3fT6AirSFP/N1+u9Ffw0E375RkbQm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1kGvsgAAADdAAAADwAAAAAA&#10;AAAAAAAAAAChAgAAZHJzL2Rvd25yZXYueG1sUEsFBgAAAAAEAAQA+QAAAJYDAAAAAA==&#10;" strokecolor="black [3213]" strokeweight="1pt"/>
                          <v:line id="Gerade Verbindung 1261" o:spid="_x0000_s1415"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WjJcUAAADdAAAADwAAAGRycy9kb3ducmV2LnhtbERPTWvCQBC9F/wPywi9FN0k0qjRVUpL&#10;wYtIUw96G7JjEszOhuzWxH/vFgq9zeN9zno7mEbcqHO1ZQXxNAJBXFhdc6ng+P05WYBwHlljY5kU&#10;3MnBdjN6WmOmbc9fdMt9KUIIuwwVVN63mZSuqMigm9qWOHAX2xn0AXal1B32Idw0MomiVBqsOTRU&#10;2NJ7RcU1/zEKPo5pny/L1/lLPNsPSz4kp/PeKPU8Ht5WIDwN/l/8597pMD9JY/j9JpwgN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BWjJcUAAADdAAAADwAAAAAAAAAA&#10;AAAAAAChAgAAZHJzL2Rvd25yZXYueG1sUEsFBgAAAAAEAAQA+QAAAJMDAAAAAA==&#10;" strokecolor="black [3213]" strokeweight="1pt"/>
                          <v:line id="Gerade Verbindung 1262" o:spid="_x0000_s1416"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c9UsQAAADdAAAADwAAAGRycy9kb3ducmV2LnhtbERPTWvCQBC9C/6HZQQvRTdGGmt0FbEU&#10;ehExemhvQ3aaBLOzIbua+O+7hYK3ebzPWW97U4s7ta6yrGA2jUAQ51ZXXCi4nD8mbyCcR9ZYWyYF&#10;D3Kw3QwHa0y17fhE98wXIoSwS1FB6X2TSunykgy6qW2IA/djW4M+wLaQusUuhJtaxlGUSIMVh4YS&#10;G9qXlF+zm1Hwfkm6bFm8Ll5m80O/5GP89X0wSo1H/W4FwlPvn+J/96cO8+Mkhr9vwgly8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xz1SxAAAAN0AAAAPAAAAAAAAAAAA&#10;AAAAAKECAABkcnMvZG93bnJldi54bWxQSwUGAAAAAAQABAD5AAAAkgMAAAAA&#10;" strokecolor="black [3213]" strokeweight="1pt"/>
                          <v:line id="Gerade Verbindung 1263" o:spid="_x0000_s1417"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uYycQAAADdAAAADwAAAGRycy9kb3ducmV2LnhtbERPTWvCQBC9F/wPyxS8lLoxYqzRVUQR&#10;vEhp9NDehuyYhGZnQ3Y18d+7QqG3ebzPWa57U4sbta6yrGA8ikAQ51ZXXCg4n/bvHyCcR9ZYWyYF&#10;d3KwXg1elphq2/EX3TJfiBDCLkUFpfdNKqXLSzLoRrYhDtzFtgZ9gG0hdYtdCDe1jKMokQYrDg0l&#10;NrQtKf/NrkbB7px02byYzt7Gk2M/58/4++dolBq+9psFCE+9/xf/uQ86zI+TCTy/CSfI1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i5jJxAAAAN0AAAAPAAAAAAAAAAAA&#10;AAAAAKECAABkcnMvZG93bnJldi54bWxQSwUGAAAAAAQABAD5AAAAkgMAAAAA&#10;" strokecolor="black [3213]" strokeweight="1pt"/>
                          <v:oval id="Ellipse 1264" o:spid="_x0000_s1418"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MX+8EA&#10;AADdAAAADwAAAGRycy9kb3ducmV2LnhtbERP24rCMBB9F/yHMIIvoslWEekaZVnwso9ePmBoZtti&#10;MylNtpe/N4Kwb3M419nue1uJlhpfOtbwsVAgiDNnSs413G+H+QaED8gGK8ekYSAP+914tMXUuI4v&#10;1F5DLmII+xQ1FCHUqZQ+K8iiX7iaOHK/rrEYImxyaRrsYritZKLUWlosOTYUWNN3Qdnj+mc1tMfk&#10;TLMBhy7f1IO6zE4/D7XUejrpvz5BBOrDv/jtPps4P1mv4PVNPEH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TF/vBAAAA3QAAAA8AAAAAAAAAAAAAAAAAmAIAAGRycy9kb3du&#10;cmV2LnhtbFBLBQYAAAAABAAEAPUAAACGAwAAAAA=&#10;" filled="f" strokecolor="black [3213]" strokeweight="1pt">
                            <v:textbox>
                              <w:txbxContent>
                                <w:p w:rsidR="00BA14AF" w:rsidRDefault="00BA14AF" w:rsidP="008F3376">
                                  <w:pPr>
                                    <w:rPr>
                                      <w:rFonts w:eastAsia="Times New Roman"/>
                                    </w:rPr>
                                  </w:pPr>
                                </w:p>
                              </w:txbxContent>
                            </v:textbox>
                          </v:oval>
                        </v:group>
                        <v:rect id="Rechteck 1265" o:spid="_x0000_s1419"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Dg7MIA&#10;AADdAAAADwAAAGRycy9kb3ducmV2LnhtbERPTYvCMBC9L+x/CCPsZdG0giLVKLIg7EnY6sXb2Ixt&#10;tZmUJLb135sFwds83uesNoNpREfO15YVpJMEBHFhdc2lguNhN16A8AFZY2OZFDzIw2b9+bHCTNue&#10;/6jLQyliCPsMFVQhtJmUvqjIoJ/YljhyF+sMhghdKbXDPoabRk6TZC4N1hwbKmzpp6Lilt+NgkW6&#10;c+bQpcf9qczv1/OM+mL/rdTXaNguQQQawlv8cv/qOH86n8H/N/EEu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ODswgAAAN0AAAAPAAAAAAAAAAAAAAAAAJgCAABkcnMvZG93&#10;bnJldi54bWxQSwUGAAAAAAQABAD1AAAAhwMAAAAA&#10;" fillcolor="black [3213]" stroked="f" strokeweight="2pt">
                          <v:fill opacity="44461f"/>
                          <v:textbox>
                            <w:txbxContent>
                              <w:p w:rsidR="00BA14AF" w:rsidRDefault="00BA14AF" w:rsidP="008F3376">
                                <w:pPr>
                                  <w:rPr>
                                    <w:rFonts w:eastAsia="Times New Roman"/>
                                  </w:rPr>
                                </w:pPr>
                              </w:p>
                            </w:txbxContent>
                          </v:textbox>
                        </v:rect>
                      </v:group>
                      <v:shape id="Picture 3" o:spid="_x0000_s1420"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ZiVTCAAAA3QAAAA8AAABkcnMvZG93bnJldi54bWxET01rwkAQvRf8D8sIvdWNHtISXUUtpV4K&#10;VgU9DtkxCWZnY3YT13/vFgre5vE+Z7YIphY9ta6yrGA8SkAQ51ZXXCg47L/ePkA4j6yxtkwK7uRg&#10;MR+8zDDT9sa/1O98IWIIuwwVlN43mZQuL8mgG9mGOHJn2xr0EbaF1C3eYrip5SRJUmmw4thQYkPr&#10;kvLLrjMKtsdVd3Kaf5Lrd0iX/eeqcxSUeh2G5RSEp+Cf4n/3Rsf5k/Qd/r6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WYlUwgAAAN0AAAAPAAAAAAAAAAAAAAAAAJ8C&#10;AABkcnMvZG93bnJldi54bWxQSwUGAAAAAAQABAD3AAAAjgMAAAAA&#10;">
                        <v:imagedata r:id="rId42" o:title="test3" croptop="2f" cropbottom="-2f" cropleft="9598f" cropright="9401f"/>
                      </v:shape>
                    </v:group>
                  </w:pict>
                </mc:Fallback>
              </mc:AlternateContent>
            </w:r>
            <w:r w:rsidR="001C3AEB">
              <w:rPr>
                <w:b/>
              </w:rPr>
              <w:t>Wo finde ich dazu was im Internet?</w:t>
            </w:r>
          </w:p>
        </w:tc>
      </w:tr>
      <w:tr w:rsidR="001C3AEB" w:rsidTr="00102578">
        <w:trPr>
          <w:trHeight w:val="503"/>
        </w:trPr>
        <w:tc>
          <w:tcPr>
            <w:tcW w:w="1501" w:type="dxa"/>
            <w:vAlign w:val="center"/>
          </w:tcPr>
          <w:p w:rsidR="001C3AEB" w:rsidRDefault="001C3AEB" w:rsidP="002D0488">
            <w:r>
              <w:t>Umgebung</w:t>
            </w:r>
            <w:r>
              <w:t>s</w:t>
            </w:r>
            <w:r>
              <w:t>luftabhängiger Atemschutz</w:t>
            </w:r>
          </w:p>
        </w:tc>
        <w:tc>
          <w:tcPr>
            <w:tcW w:w="5977" w:type="dxa"/>
            <w:vAlign w:val="center"/>
          </w:tcPr>
          <w:p w:rsidR="001C3AEB" w:rsidRDefault="00B84684" w:rsidP="002D0488">
            <w:hyperlink r:id="rId127" w:history="1">
              <w:r w:rsidR="001C3AEB" w:rsidRPr="00591CB7">
                <w:rPr>
                  <w:rStyle w:val="Hyperlink"/>
                </w:rPr>
                <w:t>www.sata.com</w:t>
              </w:r>
            </w:hyperlink>
          </w:p>
          <w:p w:rsidR="001C3AEB" w:rsidRDefault="00B84684" w:rsidP="002D0488">
            <w:hyperlink r:id="rId128" w:history="1">
              <w:r w:rsidR="001C3AEB" w:rsidRPr="00591CB7">
                <w:rPr>
                  <w:rStyle w:val="Hyperlink"/>
                </w:rPr>
                <w:t>www.youtube.de</w:t>
              </w:r>
            </w:hyperlink>
            <w:r w:rsidR="001C3AEB">
              <w:t xml:space="preserve"> </w:t>
            </w:r>
            <w:r w:rsidR="001C3AEB" w:rsidRPr="00B04EA3">
              <w:rPr>
                <w:rStyle w:val="watch-title"/>
                <w:color w:val="222222"/>
                <w:kern w:val="36"/>
                <w:sz w:val="18"/>
                <w:szCs w:val="36"/>
              </w:rPr>
              <w:t>3M Arbeitsschutz: Die Sicherheits-</w:t>
            </w:r>
            <w:proofErr w:type="spellStart"/>
            <w:r w:rsidR="001C3AEB" w:rsidRPr="00B04EA3">
              <w:rPr>
                <w:rStyle w:val="watch-title"/>
                <w:color w:val="222222"/>
                <w:kern w:val="36"/>
                <w:sz w:val="18"/>
                <w:szCs w:val="36"/>
              </w:rPr>
              <w:t>Checker</w:t>
            </w:r>
            <w:proofErr w:type="spellEnd"/>
            <w:r w:rsidR="001C3AEB" w:rsidRPr="00B04EA3">
              <w:rPr>
                <w:rStyle w:val="watch-title"/>
                <w:color w:val="222222"/>
                <w:kern w:val="36"/>
                <w:sz w:val="18"/>
                <w:szCs w:val="36"/>
              </w:rPr>
              <w:t xml:space="preserve"> Gase &amp; </w:t>
            </w:r>
            <w:proofErr w:type="spellStart"/>
            <w:r w:rsidR="001C3AEB" w:rsidRPr="00B04EA3">
              <w:rPr>
                <w:rStyle w:val="watch-title"/>
                <w:color w:val="222222"/>
                <w:kern w:val="36"/>
                <w:sz w:val="18"/>
                <w:szCs w:val="36"/>
              </w:rPr>
              <w:t>Dämpfemasken</w:t>
            </w:r>
            <w:proofErr w:type="spellEnd"/>
          </w:p>
        </w:tc>
      </w:tr>
      <w:tr w:rsidR="001C3AEB" w:rsidTr="00102578">
        <w:trPr>
          <w:trHeight w:val="503"/>
        </w:trPr>
        <w:tc>
          <w:tcPr>
            <w:tcW w:w="1501" w:type="dxa"/>
            <w:vAlign w:val="center"/>
          </w:tcPr>
          <w:p w:rsidR="001C3AEB" w:rsidRDefault="001C3AEB" w:rsidP="002D0488">
            <w:r>
              <w:t>Umgebung</w:t>
            </w:r>
            <w:r>
              <w:t>s</w:t>
            </w:r>
            <w:r>
              <w:t>luftunabhäng</w:t>
            </w:r>
            <w:r>
              <w:t>i</w:t>
            </w:r>
            <w:r>
              <w:t>ger Atemschutz</w:t>
            </w:r>
          </w:p>
        </w:tc>
        <w:tc>
          <w:tcPr>
            <w:tcW w:w="5977" w:type="dxa"/>
            <w:vAlign w:val="center"/>
          </w:tcPr>
          <w:p w:rsidR="001C3AEB" w:rsidRDefault="00B84684" w:rsidP="002D0488">
            <w:hyperlink r:id="rId129" w:history="1">
              <w:r w:rsidR="001C3AEB" w:rsidRPr="00591CB7">
                <w:rPr>
                  <w:rStyle w:val="Hyperlink"/>
                </w:rPr>
                <w:t>www.sata.com</w:t>
              </w:r>
            </w:hyperlink>
          </w:p>
          <w:p w:rsidR="001C3AEB" w:rsidRDefault="00B84684" w:rsidP="002D0488">
            <w:hyperlink r:id="rId130" w:history="1">
              <w:r w:rsidR="001C3AEB" w:rsidRPr="00591CB7">
                <w:rPr>
                  <w:rStyle w:val="Hyperlink"/>
                </w:rPr>
                <w:t>www.youtube.de</w:t>
              </w:r>
            </w:hyperlink>
            <w:r w:rsidR="001C3AEB">
              <w:t xml:space="preserve"> 3M Arbeitsschutz: Der </w:t>
            </w:r>
            <w:proofErr w:type="spellStart"/>
            <w:r w:rsidR="001C3AEB">
              <w:t>Sicherheitschecker</w:t>
            </w:r>
            <w:proofErr w:type="spellEnd"/>
          </w:p>
        </w:tc>
      </w:tr>
      <w:tr w:rsidR="001C3AEB" w:rsidTr="00102578">
        <w:trPr>
          <w:trHeight w:val="503"/>
        </w:trPr>
        <w:tc>
          <w:tcPr>
            <w:tcW w:w="1501" w:type="dxa"/>
            <w:vAlign w:val="center"/>
          </w:tcPr>
          <w:p w:rsidR="001C3AEB" w:rsidRDefault="001C3AEB" w:rsidP="002D0488">
            <w:r>
              <w:t>Sicherheit</w:t>
            </w:r>
            <w:r>
              <w:t>s</w:t>
            </w:r>
            <w:r>
              <w:t>kennzeichen</w:t>
            </w:r>
          </w:p>
        </w:tc>
        <w:tc>
          <w:tcPr>
            <w:tcW w:w="5977" w:type="dxa"/>
            <w:vAlign w:val="center"/>
          </w:tcPr>
          <w:p w:rsidR="001C3AEB" w:rsidRDefault="00B84684" w:rsidP="002D0488">
            <w:hyperlink r:id="rId131" w:history="1">
              <w:r w:rsidR="001C3AEB" w:rsidRPr="00591CB7">
                <w:rPr>
                  <w:rStyle w:val="Hyperlink"/>
                </w:rPr>
                <w:t>www.sicherheitszeichen.de</w:t>
              </w:r>
            </w:hyperlink>
          </w:p>
          <w:p w:rsidR="001C3AEB" w:rsidRDefault="00B84684" w:rsidP="002D0488">
            <w:hyperlink r:id="rId132" w:history="1">
              <w:r w:rsidR="001C3AEB" w:rsidRPr="00591CB7">
                <w:rPr>
                  <w:rStyle w:val="Hyperlink"/>
                </w:rPr>
                <w:t>www.youtube.de</w:t>
              </w:r>
            </w:hyperlink>
            <w:r w:rsidR="00CF021A">
              <w:t xml:space="preserve"> GHS Gefahrensymbole/</w:t>
            </w:r>
            <w:r w:rsidR="001C3AEB">
              <w:t>Gefahrenpiktogramme</w:t>
            </w:r>
          </w:p>
          <w:p w:rsidR="001C3AEB" w:rsidRDefault="00B84684" w:rsidP="002D0488">
            <w:hyperlink r:id="rId133" w:history="1">
              <w:r w:rsidR="001C3AEB" w:rsidRPr="00591CB7">
                <w:rPr>
                  <w:rStyle w:val="Hyperlink"/>
                </w:rPr>
                <w:t>www.dguv.de/de/mediencenter/filmcenter/komplett/best_signs/index.jsp</w:t>
              </w:r>
            </w:hyperlink>
            <w:r w:rsidR="001C3AEB">
              <w:t xml:space="preserve"> </w:t>
            </w:r>
          </w:p>
        </w:tc>
      </w:tr>
      <w:tr w:rsidR="001C3AEB" w:rsidTr="00102578">
        <w:trPr>
          <w:trHeight w:val="503"/>
        </w:trPr>
        <w:tc>
          <w:tcPr>
            <w:tcW w:w="1501" w:type="dxa"/>
            <w:vAlign w:val="center"/>
          </w:tcPr>
          <w:p w:rsidR="001C3AEB" w:rsidRDefault="001C3AEB" w:rsidP="002D0488">
            <w:r>
              <w:t>Betriebsanwe</w:t>
            </w:r>
            <w:r>
              <w:t>i</w:t>
            </w:r>
            <w:r>
              <w:t>sung</w:t>
            </w:r>
          </w:p>
        </w:tc>
        <w:tc>
          <w:tcPr>
            <w:tcW w:w="5977" w:type="dxa"/>
            <w:vAlign w:val="center"/>
          </w:tcPr>
          <w:p w:rsidR="001C3AEB" w:rsidRDefault="00B84684" w:rsidP="002D0488">
            <w:hyperlink r:id="rId134" w:history="1">
              <w:r w:rsidR="001C3AEB" w:rsidRPr="00591CB7">
                <w:rPr>
                  <w:rStyle w:val="Hyperlink"/>
                </w:rPr>
                <w:t>www.dguv-lug.de/betriebsanweisungen.php?sid=72134357962159790245449174918300</w:t>
              </w:r>
            </w:hyperlink>
            <w:r w:rsidR="001C3AEB">
              <w:t xml:space="preserve"> </w:t>
            </w:r>
          </w:p>
        </w:tc>
      </w:tr>
      <w:tr w:rsidR="001C3AEB" w:rsidTr="00102578">
        <w:trPr>
          <w:trHeight w:val="503"/>
        </w:trPr>
        <w:tc>
          <w:tcPr>
            <w:tcW w:w="1501" w:type="dxa"/>
            <w:vAlign w:val="center"/>
          </w:tcPr>
          <w:p w:rsidR="001C3AEB" w:rsidRDefault="001C3AEB" w:rsidP="002D0488">
            <w:r>
              <w:t>Sicherheit am Arbeitsplatz</w:t>
            </w:r>
          </w:p>
        </w:tc>
        <w:tc>
          <w:tcPr>
            <w:tcW w:w="5977" w:type="dxa"/>
            <w:vAlign w:val="center"/>
          </w:tcPr>
          <w:p w:rsidR="001C3AEB" w:rsidRDefault="00B84684" w:rsidP="002D0488">
            <w:hyperlink r:id="rId135" w:history="1">
              <w:r w:rsidR="001C3AEB" w:rsidRPr="00591CB7">
                <w:rPr>
                  <w:rStyle w:val="Hyperlink"/>
                </w:rPr>
                <w:t>www.youtube.de</w:t>
              </w:r>
            </w:hyperlink>
            <w:r w:rsidR="001C3AEB">
              <w:t xml:space="preserve"> Mir passiert schon </w:t>
            </w:r>
            <w:proofErr w:type="spellStart"/>
            <w:r w:rsidR="001C3AEB">
              <w:t>nixx</w:t>
            </w:r>
            <w:proofErr w:type="spellEnd"/>
            <w:r w:rsidR="001C3AEB">
              <w:t xml:space="preserve"> – Gefahrstoffe</w:t>
            </w:r>
          </w:p>
          <w:p w:rsidR="001C3AEB" w:rsidRDefault="00B84684" w:rsidP="002D0488">
            <w:hyperlink r:id="rId136" w:history="1">
              <w:r w:rsidR="001C3AEB" w:rsidRPr="00591CB7">
                <w:rPr>
                  <w:rStyle w:val="Hyperlink"/>
                </w:rPr>
                <w:t>www.dguv-lug.de/berufsbildende_schulen_gesundheitsschutz_malen_und_lackieren.php?sid=72134357962159790245449174917580</w:t>
              </w:r>
            </w:hyperlink>
            <w:r w:rsidR="001C3AEB">
              <w:t xml:space="preserve"> </w:t>
            </w:r>
          </w:p>
          <w:p w:rsidR="001C3AEB" w:rsidRDefault="001C3AEB" w:rsidP="002D0488">
            <w:r>
              <w:t xml:space="preserve"> </w:t>
            </w:r>
          </w:p>
        </w:tc>
      </w:tr>
      <w:tr w:rsidR="001C3AEB" w:rsidTr="00102578">
        <w:trPr>
          <w:trHeight w:val="503"/>
        </w:trPr>
        <w:tc>
          <w:tcPr>
            <w:tcW w:w="1501" w:type="dxa"/>
            <w:vAlign w:val="center"/>
          </w:tcPr>
          <w:p w:rsidR="001C3AEB" w:rsidRDefault="001C3AEB" w:rsidP="002D0488">
            <w:r>
              <w:t>VOC</w:t>
            </w:r>
          </w:p>
        </w:tc>
        <w:tc>
          <w:tcPr>
            <w:tcW w:w="5977" w:type="dxa"/>
            <w:vAlign w:val="center"/>
          </w:tcPr>
          <w:p w:rsidR="001C3AEB" w:rsidRDefault="001C3AEB" w:rsidP="002D0488">
            <w:r>
              <w:t>Hier gibt es unter dem Suchbegriff „VOC“ eine Vielzahl von Inform</w:t>
            </w:r>
            <w:r>
              <w:t>a</w:t>
            </w:r>
            <w:r>
              <w:t xml:space="preserve">tionen. Ganz gut ist folgender Link: </w:t>
            </w:r>
            <w:hyperlink r:id="rId137" w:history="1">
              <w:r w:rsidRPr="00591CB7">
                <w:rPr>
                  <w:rStyle w:val="Hyperlink"/>
                </w:rPr>
                <w:t>www.arta.de/leistungen/raumgesund/voc---fluechtige-organische-verbindungen.html</w:t>
              </w:r>
            </w:hyperlink>
            <w:r>
              <w:t xml:space="preserve"> </w:t>
            </w:r>
          </w:p>
        </w:tc>
      </w:tr>
      <w:tr w:rsidR="001C3AEB" w:rsidTr="00102578">
        <w:trPr>
          <w:trHeight w:val="503"/>
        </w:trPr>
        <w:tc>
          <w:tcPr>
            <w:tcW w:w="1501" w:type="dxa"/>
            <w:vAlign w:val="center"/>
          </w:tcPr>
          <w:p w:rsidR="001C3AEB" w:rsidRDefault="001C3AEB" w:rsidP="002D0488">
            <w:r>
              <w:t>Viskosität</w:t>
            </w:r>
          </w:p>
        </w:tc>
        <w:tc>
          <w:tcPr>
            <w:tcW w:w="5977" w:type="dxa"/>
            <w:vAlign w:val="center"/>
          </w:tcPr>
          <w:p w:rsidR="001C3AEB" w:rsidRDefault="00B84684" w:rsidP="002D0488">
            <w:hyperlink r:id="rId138" w:history="1">
              <w:r w:rsidR="001C3AEB" w:rsidRPr="00591CB7">
                <w:rPr>
                  <w:rStyle w:val="Hyperlink"/>
                </w:rPr>
                <w:t>www.youtube.de</w:t>
              </w:r>
            </w:hyperlink>
            <w:r w:rsidR="001C3AEB">
              <w:t xml:space="preserve"> Viskosität – was ist das?</w:t>
            </w:r>
          </w:p>
        </w:tc>
      </w:tr>
    </w:tbl>
    <w:p w:rsidR="001C3AEB" w:rsidRDefault="001C3AEB" w:rsidP="001C3AEB"/>
    <w:p w:rsidR="001C3AEB" w:rsidRDefault="001C3AEB" w:rsidP="00625E65">
      <w:pPr>
        <w:spacing w:line="240" w:lineRule="exact"/>
      </w:pPr>
      <w:r>
        <w:t xml:space="preserve"> Außer diesen ausgewählten Links finden sich natürlich noch jede Menge Printmateri</w:t>
      </w:r>
      <w:r>
        <w:t>a</w:t>
      </w:r>
      <w:r>
        <w:t>lien (</w:t>
      </w:r>
      <w:r w:rsidR="006119B5">
        <w:t>z. B.</w:t>
      </w:r>
      <w:r w:rsidR="00CF021A">
        <w:t xml:space="preserve"> Plakate/</w:t>
      </w:r>
      <w:r>
        <w:t xml:space="preserve">Flyer von der Firma </w:t>
      </w:r>
      <w:proofErr w:type="spellStart"/>
      <w:r>
        <w:t>Sata</w:t>
      </w:r>
      <w:proofErr w:type="spellEnd"/>
      <w:r>
        <w:t>). Es spricht auch nichts gegen den Einsatz v</w:t>
      </w:r>
      <w:r w:rsidR="00CF021A">
        <w:t xml:space="preserve">on Fachbüchern. Aufgrund Ihrer </w:t>
      </w:r>
      <w:r>
        <w:t xml:space="preserve">Erfahrung sind die </w:t>
      </w:r>
      <w:r w:rsidR="009613E4">
        <w:t>Schülerinnen und Schüler</w:t>
      </w:r>
      <w:r>
        <w:t xml:space="preserve"> selber sehr kreativ in der Suche und es finden sich immer wieder Informationsmaterialien,</w:t>
      </w:r>
      <w:r w:rsidR="00CF021A">
        <w:t xml:space="preserve"> die Sie</w:t>
      </w:r>
      <w:r>
        <w:t xml:space="preserve"> se</w:t>
      </w:r>
      <w:r w:rsidR="00625E65">
        <w:t>lber vorher noch nicht kannte</w:t>
      </w:r>
      <w:r w:rsidR="00CF021A">
        <w:t>n</w:t>
      </w:r>
      <w:r w:rsidR="00625E65">
        <w:t>.</w:t>
      </w:r>
    </w:p>
    <w:p w:rsidR="001C3AEB" w:rsidRDefault="001C3AEB" w:rsidP="001C3AE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Sicherheit am Arbeitsplatz</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F1.01.05.01</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Pr="00FA4F5B" w:rsidRDefault="001C3AEB" w:rsidP="002D0488">
            <w:pPr>
              <w:pStyle w:val="Kopf8ptafz"/>
              <w:rPr>
                <w:rStyle w:val="Hervorhebung"/>
              </w:rPr>
            </w:pPr>
            <w:r>
              <w:rPr>
                <w:rStyle w:val="Hervorhebung"/>
                <w:i w:val="0"/>
              </w:rPr>
              <w:t>Ich kann Werkstoffe objektbezogen auswählen und verarbeiten.</w:t>
            </w:r>
          </w:p>
          <w:p w:rsidR="001C3AEB" w:rsidRDefault="001C3AEB" w:rsidP="002D0488">
            <w:pPr>
              <w:pStyle w:val="Kopf8ptafz"/>
              <w:rPr>
                <w:rStyle w:val="Hervorhebung"/>
              </w:rPr>
            </w:pPr>
            <w:r>
              <w:rPr>
                <w:rStyle w:val="Hervorhebung"/>
                <w:i w:val="0"/>
              </w:rPr>
              <w:t>Ich kann Werkzeuge und Maschinen einsetzen.</w:t>
            </w:r>
          </w:p>
          <w:p w:rsidR="001C3AEB" w:rsidRPr="00573512" w:rsidRDefault="001C3AEB" w:rsidP="002D0488">
            <w:pPr>
              <w:pStyle w:val="Kopf8ptafz"/>
              <w:rPr>
                <w:rStyle w:val="Hervorhebung"/>
              </w:rPr>
            </w:pPr>
            <w:r>
              <w:rPr>
                <w:rStyle w:val="Hervorhebung"/>
              </w:rPr>
              <w:t>Ich kann Probleme lösen</w:t>
            </w:r>
            <w:r w:rsidR="00CF021A">
              <w:rPr>
                <w:rStyle w:val="Hervorhebung"/>
              </w:rPr>
              <w:t>.</w:t>
            </w:r>
          </w:p>
          <w:p w:rsidR="001C3AEB" w:rsidRDefault="001C3AEB" w:rsidP="002D0488">
            <w:pPr>
              <w:pStyle w:val="Kopf8ptafz"/>
            </w:pPr>
            <w:r>
              <w:rPr>
                <w:rStyle w:val="Hervorhebung"/>
              </w:rPr>
              <w:t>Ich kann Verantwortung für mein Umfeld übernehmen</w:t>
            </w:r>
            <w:r w:rsidR="00CF021A">
              <w:rPr>
                <w:rStyle w:val="Hervorhebung"/>
              </w:rPr>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geeignete Atemschutzmasken auswählen</w:t>
            </w:r>
            <w:r w:rsidR="00932FA6">
              <w:t>.</w:t>
            </w:r>
          </w:p>
          <w:p w:rsidR="001C3AEB" w:rsidRDefault="001C3AEB" w:rsidP="002D0488">
            <w:pPr>
              <w:pStyle w:val="Kopf8ptafz"/>
            </w:pPr>
            <w:r>
              <w:t>Ich kann Sicherheitskennzeichen erkennen</w:t>
            </w:r>
            <w:r w:rsidR="00932FA6">
              <w:t>.</w:t>
            </w:r>
          </w:p>
          <w:p w:rsidR="001C3AEB" w:rsidRDefault="001C3AEB" w:rsidP="002D0488">
            <w:pPr>
              <w:pStyle w:val="Kopf8ptafz"/>
            </w:pPr>
            <w:r>
              <w:t>Ich kann Fachbegriffe wie Viskosität und VOC erklären</w:t>
            </w:r>
            <w:r w:rsidR="00932FA6">
              <w:t>.</w:t>
            </w:r>
          </w:p>
          <w:p w:rsidR="001C3AEB" w:rsidRPr="00AD127C" w:rsidRDefault="001C3AEB" w:rsidP="002D0488">
            <w:pPr>
              <w:pStyle w:val="Kopf8ptafz"/>
              <w:rPr>
                <w:i/>
              </w:rPr>
            </w:pPr>
            <w:r w:rsidRPr="00AD127C">
              <w:rPr>
                <w:i/>
              </w:rPr>
              <w:t>Ich kann Ursachen und Zusammenhänge von Problemen erkennen</w:t>
            </w:r>
            <w:r w:rsidR="00932FA6">
              <w:rPr>
                <w:i/>
              </w:rPr>
              <w:t>.</w:t>
            </w:r>
          </w:p>
          <w:p w:rsidR="001C3AEB" w:rsidRDefault="001C3AEB" w:rsidP="002D0488">
            <w:pPr>
              <w:pStyle w:val="Kopf8ptafz"/>
            </w:pPr>
            <w:r w:rsidRPr="00AD127C">
              <w:rPr>
                <w:i/>
              </w:rPr>
              <w:t>Ich kann mit Gefahren umgehen</w:t>
            </w:r>
            <w:r w:rsidR="00932FA6">
              <w:rPr>
                <w:i/>
              </w:rPr>
              <w:t>.</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Default="001C3AEB" w:rsidP="002D0488">
            <w:pPr>
              <w:pStyle w:val="Kopf8ptafz"/>
            </w:pPr>
            <w:r>
              <w:t>Ich kann schon mit anderen auf ein Ziel hin arbeiten</w:t>
            </w:r>
            <w:r w:rsidR="00932FA6">
              <w:t>.</w:t>
            </w:r>
          </w:p>
          <w:p w:rsidR="001C3AEB" w:rsidRPr="00234B66" w:rsidRDefault="001C3AEB" w:rsidP="002D0488">
            <w:pPr>
              <w:pStyle w:val="Kopf8ptafz"/>
            </w:pPr>
            <w:r>
              <w:t>Ich kann mic</w:t>
            </w:r>
            <w:r w:rsidR="00932FA6">
              <w:t>h schon im Internet informieren.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Zur Vermeidung von Schäden an Mensch und Umwelt</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proofErr w:type="spellStart"/>
            <w:r>
              <w:t>Grafftiti-Steps</w:t>
            </w:r>
            <w:proofErr w:type="spellEnd"/>
          </w:p>
        </w:tc>
      </w:tr>
    </w:tbl>
    <w:p w:rsidR="001C3AEB" w:rsidRDefault="00AA6263" w:rsidP="001C3AEB">
      <w:pPr>
        <w:pStyle w:val="berschrift1"/>
      </w:pPr>
      <w:r>
        <w:rPr>
          <w:noProof/>
          <w:sz w:val="24"/>
        </w:rPr>
        <w:drawing>
          <wp:anchor distT="0" distB="0" distL="114300" distR="114300" simplePos="0" relativeHeight="252489728" behindDoc="0" locked="0" layoutInCell="0" allowOverlap="1" wp14:anchorId="69C18644" wp14:editId="4048DF81">
            <wp:simplePos x="0" y="0"/>
            <wp:positionH relativeFrom="rightMargin">
              <wp:posOffset>107950</wp:posOffset>
            </wp:positionH>
            <wp:positionV relativeFrom="paragraph">
              <wp:posOffset>119380</wp:posOffset>
            </wp:positionV>
            <wp:extent cx="349885" cy="320675"/>
            <wp:effectExtent l="0" t="0" r="0" b="3175"/>
            <wp:wrapNone/>
            <wp:docPr id="14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0752" behindDoc="0" locked="0" layoutInCell="0" allowOverlap="1" wp14:anchorId="6404AAAD" wp14:editId="2214950D">
            <wp:simplePos x="0" y="0"/>
            <wp:positionH relativeFrom="rightMargin">
              <wp:posOffset>467995</wp:posOffset>
            </wp:positionH>
            <wp:positionV relativeFrom="paragraph">
              <wp:posOffset>119380</wp:posOffset>
            </wp:positionV>
            <wp:extent cx="349885" cy="320675"/>
            <wp:effectExtent l="0" t="0" r="0" b="3175"/>
            <wp:wrapNone/>
            <wp:docPr id="14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1776" behindDoc="0" locked="0" layoutInCell="0" allowOverlap="1" wp14:anchorId="72B78438" wp14:editId="05584C7D">
            <wp:simplePos x="0" y="0"/>
            <wp:positionH relativeFrom="rightMargin">
              <wp:posOffset>828040</wp:posOffset>
            </wp:positionH>
            <wp:positionV relativeFrom="paragraph">
              <wp:posOffset>119380</wp:posOffset>
            </wp:positionV>
            <wp:extent cx="348615" cy="320040"/>
            <wp:effectExtent l="0" t="0" r="0" b="3810"/>
            <wp:wrapNone/>
            <wp:docPr id="14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Arbeitsauftrag</w:t>
      </w:r>
    </w:p>
    <w:p w:rsidR="001C3AEB" w:rsidRDefault="001C3AEB" w:rsidP="001C3AEB">
      <w:r>
        <w:t xml:space="preserve">Für das Fitness-Studio „Fitness </w:t>
      </w:r>
      <w:proofErr w:type="spellStart"/>
      <w:r>
        <w:t>to</w:t>
      </w:r>
      <w:proofErr w:type="spellEnd"/>
      <w:r>
        <w:t xml:space="preserve"> </w:t>
      </w:r>
      <w:proofErr w:type="spellStart"/>
      <w:r>
        <w:t>go</w:t>
      </w:r>
      <w:proofErr w:type="spellEnd"/>
      <w:r>
        <w:t xml:space="preserve">“ sind Sie beauftragt, verschiedene Schilder zu gestalten und auch technisch einwandfrei herzustellen. Die Beschichtung der Schilder wird im Spritzverfahren mit malerüblichen </w:t>
      </w:r>
      <w:proofErr w:type="spellStart"/>
      <w:r>
        <w:t>Bautenlacken</w:t>
      </w:r>
      <w:proofErr w:type="spellEnd"/>
      <w:r>
        <w:t xml:space="preserve"> ausgeführt. Um diese Arbeiten fachlich korrekt durchführen zu können, müssen einige Dinge im Vorfeld berücksichtigt werden.</w:t>
      </w:r>
    </w:p>
    <w:p w:rsidR="001C3AEB" w:rsidRDefault="001C3AEB" w:rsidP="001C3AEB"/>
    <w:p w:rsidR="001C3AEB" w:rsidRDefault="001C3AEB" w:rsidP="001C3AEB">
      <w:r>
        <w:t>In dieser Aufgabe wird von Ihnen gefordert, dass Sie sich selbstständig über einzelne Bereiche informieren und die gesammelten Informationen in ansprechende Weise pr</w:t>
      </w:r>
      <w:r>
        <w:t>ä</w:t>
      </w:r>
      <w:r>
        <w:t xml:space="preserve">sentieren. Sie dürfen die Themen entweder alleine oder im Zweierteam bearbeiten. </w:t>
      </w:r>
    </w:p>
    <w:p w:rsidR="001C3AEB" w:rsidRDefault="001C3AEB" w:rsidP="001C3AEB"/>
    <w:p w:rsidR="001C3AEB" w:rsidRDefault="001C3AEB" w:rsidP="001C3AEB">
      <w:r>
        <w:t>Folgende Themenbereiche sind von den einzelnen Teams mit folgenden Präsentation</w:t>
      </w:r>
      <w:r>
        <w:t>s</w:t>
      </w:r>
      <w:r>
        <w:t>formen zu erarbeiten:</w:t>
      </w:r>
    </w:p>
    <w:p w:rsidR="001C3AEB" w:rsidRDefault="001C3AEB" w:rsidP="001C3AEB">
      <w:pPr>
        <w:pStyle w:val="Marginaliegrau"/>
        <w:framePr w:wrap="around" w:y="206"/>
      </w:pPr>
      <w:r>
        <w:t>Hinweis: Dieser Auftrag wurde von der Autorin genauso erfolgreich durchgeführt,  stellt aber nur einen Vorschlag dar und ist natürlich abwa</w:t>
      </w:r>
      <w:r>
        <w:t>n</w:t>
      </w:r>
      <w:r>
        <w:t>delbar auch je nach Schu</w:t>
      </w:r>
      <w:r>
        <w:t>l</w:t>
      </w:r>
      <w:r>
        <w:t>situation und Vorkenntni</w:t>
      </w:r>
      <w:r>
        <w:t>s</w:t>
      </w:r>
      <w:r>
        <w:t xml:space="preserve">sen der </w:t>
      </w:r>
      <w:r w:rsidR="009613E4">
        <w:t>Schülerinnen und Schüler</w:t>
      </w:r>
      <w:r>
        <w:t xml:space="preserve">. </w:t>
      </w:r>
    </w:p>
    <w:p w:rsidR="001C3AEB" w:rsidRDefault="001C3AEB" w:rsidP="007B2BD6">
      <w:pPr>
        <w:pStyle w:val="Abstandszeile"/>
      </w:pPr>
    </w:p>
    <w:tbl>
      <w:tblPr>
        <w:tblStyle w:val="Tabellenraster"/>
        <w:tblW w:w="0" w:type="auto"/>
        <w:tblInd w:w="108" w:type="dxa"/>
        <w:tblLook w:val="04A0" w:firstRow="1" w:lastRow="0" w:firstColumn="1" w:lastColumn="0" w:noHBand="0" w:noVBand="1"/>
      </w:tblPr>
      <w:tblGrid>
        <w:gridCol w:w="3647"/>
        <w:gridCol w:w="3755"/>
      </w:tblGrid>
      <w:tr w:rsidR="001C3AEB" w:rsidRPr="00BB7B5D" w:rsidTr="00AA6263">
        <w:trPr>
          <w:trHeight w:val="503"/>
        </w:trPr>
        <w:tc>
          <w:tcPr>
            <w:tcW w:w="3647" w:type="dxa"/>
            <w:shd w:val="clear" w:color="auto" w:fill="FFC000"/>
            <w:vAlign w:val="center"/>
          </w:tcPr>
          <w:p w:rsidR="001C3AEB" w:rsidRPr="00BB7B5D" w:rsidRDefault="001C3AEB" w:rsidP="002D0488">
            <w:pPr>
              <w:rPr>
                <w:b/>
              </w:rPr>
            </w:pPr>
            <w:r w:rsidRPr="00BB7B5D">
              <w:rPr>
                <w:b/>
              </w:rPr>
              <w:t>Thema</w:t>
            </w:r>
          </w:p>
        </w:tc>
        <w:tc>
          <w:tcPr>
            <w:tcW w:w="3755" w:type="dxa"/>
            <w:shd w:val="clear" w:color="auto" w:fill="FFC000"/>
            <w:vAlign w:val="center"/>
          </w:tcPr>
          <w:p w:rsidR="001C3AEB" w:rsidRPr="00BB7B5D" w:rsidRDefault="001C3AEB" w:rsidP="002D0488">
            <w:pPr>
              <w:rPr>
                <w:b/>
              </w:rPr>
            </w:pPr>
            <w:r w:rsidRPr="00BB7B5D">
              <w:rPr>
                <w:b/>
              </w:rPr>
              <w:t>Präsentationsform</w:t>
            </w:r>
          </w:p>
        </w:tc>
      </w:tr>
      <w:tr w:rsidR="001C3AEB" w:rsidTr="00AA6263">
        <w:trPr>
          <w:trHeight w:val="503"/>
        </w:trPr>
        <w:tc>
          <w:tcPr>
            <w:tcW w:w="3647" w:type="dxa"/>
            <w:vAlign w:val="center"/>
          </w:tcPr>
          <w:p w:rsidR="001C3AEB" w:rsidRDefault="001C3AEB" w:rsidP="002D0488">
            <w:r>
              <w:t>Umgebungsluftabhängiger Atemschutz</w:t>
            </w:r>
          </w:p>
        </w:tc>
        <w:tc>
          <w:tcPr>
            <w:tcW w:w="3755" w:type="dxa"/>
            <w:vAlign w:val="center"/>
          </w:tcPr>
          <w:p w:rsidR="001C3AEB" w:rsidRDefault="001C3AEB" w:rsidP="002D0488">
            <w:r>
              <w:t>Vorstellung + Plakat</w:t>
            </w:r>
          </w:p>
        </w:tc>
      </w:tr>
      <w:tr w:rsidR="001C3AEB" w:rsidTr="00AA6263">
        <w:trPr>
          <w:trHeight w:val="503"/>
        </w:trPr>
        <w:tc>
          <w:tcPr>
            <w:tcW w:w="3647" w:type="dxa"/>
            <w:vAlign w:val="center"/>
          </w:tcPr>
          <w:p w:rsidR="001C3AEB" w:rsidRDefault="001C3AEB" w:rsidP="002D0488">
            <w:r>
              <w:t>Umgebungsluftunabhängiger Ate</w:t>
            </w:r>
            <w:r>
              <w:t>m</w:t>
            </w:r>
            <w:r>
              <w:t>schutz</w:t>
            </w:r>
          </w:p>
        </w:tc>
        <w:tc>
          <w:tcPr>
            <w:tcW w:w="3755" w:type="dxa"/>
            <w:vAlign w:val="center"/>
          </w:tcPr>
          <w:p w:rsidR="001C3AEB" w:rsidRDefault="001C3AEB" w:rsidP="002D0488">
            <w:r>
              <w:t>Vorstellung + Lückentext</w:t>
            </w:r>
          </w:p>
        </w:tc>
      </w:tr>
      <w:tr w:rsidR="001C3AEB" w:rsidTr="00AA6263">
        <w:trPr>
          <w:trHeight w:val="503"/>
        </w:trPr>
        <w:tc>
          <w:tcPr>
            <w:tcW w:w="3647" w:type="dxa"/>
            <w:vAlign w:val="center"/>
          </w:tcPr>
          <w:p w:rsidR="001C3AEB" w:rsidRDefault="001C3AEB" w:rsidP="002D0488">
            <w:r>
              <w:t>Sicherheitskennzeichen</w:t>
            </w:r>
          </w:p>
        </w:tc>
        <w:tc>
          <w:tcPr>
            <w:tcW w:w="3755" w:type="dxa"/>
            <w:vAlign w:val="center"/>
          </w:tcPr>
          <w:p w:rsidR="001C3AEB" w:rsidRDefault="001C3AEB" w:rsidP="002D0488">
            <w:r>
              <w:t>Vorstellung + Spiel (</w:t>
            </w:r>
            <w:r w:rsidR="006119B5">
              <w:t>z. B.</w:t>
            </w:r>
            <w:r>
              <w:t xml:space="preserve"> Memory)</w:t>
            </w:r>
          </w:p>
        </w:tc>
      </w:tr>
      <w:tr w:rsidR="001C3AEB" w:rsidTr="00AA6263">
        <w:trPr>
          <w:trHeight w:val="503"/>
        </w:trPr>
        <w:tc>
          <w:tcPr>
            <w:tcW w:w="3647" w:type="dxa"/>
            <w:vAlign w:val="center"/>
          </w:tcPr>
          <w:p w:rsidR="001C3AEB" w:rsidRDefault="001C3AEB" w:rsidP="002D0488">
            <w:r>
              <w:t>Betriebsanweisung</w:t>
            </w:r>
          </w:p>
        </w:tc>
        <w:tc>
          <w:tcPr>
            <w:tcW w:w="3755" w:type="dxa"/>
            <w:vAlign w:val="center"/>
          </w:tcPr>
          <w:p w:rsidR="001C3AEB" w:rsidRDefault="001C3AEB" w:rsidP="002D0488">
            <w:r>
              <w:t>Vorstellung im Rollenspiel</w:t>
            </w:r>
          </w:p>
        </w:tc>
      </w:tr>
      <w:tr w:rsidR="001C3AEB" w:rsidTr="00AA6263">
        <w:trPr>
          <w:trHeight w:val="503"/>
        </w:trPr>
        <w:tc>
          <w:tcPr>
            <w:tcW w:w="3647" w:type="dxa"/>
            <w:vAlign w:val="center"/>
          </w:tcPr>
          <w:p w:rsidR="001C3AEB" w:rsidRDefault="001C3AEB" w:rsidP="002D0488">
            <w:r>
              <w:t>Sicherheit am Arbeitsplatz</w:t>
            </w:r>
          </w:p>
        </w:tc>
        <w:tc>
          <w:tcPr>
            <w:tcW w:w="3755" w:type="dxa"/>
            <w:vAlign w:val="center"/>
          </w:tcPr>
          <w:p w:rsidR="001C3AEB" w:rsidRDefault="001C3AEB" w:rsidP="002D0488">
            <w:r>
              <w:t xml:space="preserve">Vorstellung + Suchrätsel </w:t>
            </w:r>
          </w:p>
        </w:tc>
      </w:tr>
      <w:tr w:rsidR="001C3AEB" w:rsidTr="00AA6263">
        <w:trPr>
          <w:trHeight w:val="503"/>
        </w:trPr>
        <w:tc>
          <w:tcPr>
            <w:tcW w:w="3647" w:type="dxa"/>
            <w:vAlign w:val="center"/>
          </w:tcPr>
          <w:p w:rsidR="001C3AEB" w:rsidRDefault="001C3AEB" w:rsidP="002D0488">
            <w:r>
              <w:t>VOC</w:t>
            </w:r>
          </w:p>
        </w:tc>
        <w:tc>
          <w:tcPr>
            <w:tcW w:w="3755" w:type="dxa"/>
            <w:vAlign w:val="center"/>
          </w:tcPr>
          <w:p w:rsidR="001C3AEB" w:rsidRDefault="001C3AEB" w:rsidP="002D0488">
            <w:r>
              <w:t>Vorstellung + Rätsel</w:t>
            </w:r>
          </w:p>
        </w:tc>
      </w:tr>
      <w:tr w:rsidR="001C3AEB" w:rsidTr="00AA6263">
        <w:trPr>
          <w:trHeight w:val="503"/>
        </w:trPr>
        <w:tc>
          <w:tcPr>
            <w:tcW w:w="3647" w:type="dxa"/>
            <w:vAlign w:val="center"/>
          </w:tcPr>
          <w:p w:rsidR="001C3AEB" w:rsidRDefault="001C3AEB" w:rsidP="002D0488">
            <w:r>
              <w:t>Viskosität</w:t>
            </w:r>
          </w:p>
        </w:tc>
        <w:tc>
          <w:tcPr>
            <w:tcW w:w="3755" w:type="dxa"/>
            <w:vAlign w:val="center"/>
          </w:tcPr>
          <w:p w:rsidR="001C3AEB" w:rsidRDefault="00932FA6" w:rsidP="00932FA6">
            <w:r>
              <w:t>Vorstellung mit PowerPoint/</w:t>
            </w:r>
            <w:r w:rsidR="001C3AEB">
              <w:t>Film</w:t>
            </w:r>
          </w:p>
        </w:tc>
      </w:tr>
    </w:tbl>
    <w:p w:rsidR="001C3AEB" w:rsidRDefault="001C3AEB" w:rsidP="009613E4">
      <w:pPr>
        <w:pStyle w:val="Abstandszeile"/>
      </w:pPr>
    </w:p>
    <w:p w:rsidR="001C3AEB" w:rsidRDefault="001C3AEB" w:rsidP="001C3AEB">
      <w:pPr>
        <w:pStyle w:val="Marginaliegrau"/>
        <w:framePr w:wrap="around"/>
      </w:pPr>
      <w:r>
        <w:t xml:space="preserve">Hinweis: </w:t>
      </w:r>
      <w:r w:rsidR="00AB765F">
        <w:t>Es hat sich g</w:t>
      </w:r>
      <w:r w:rsidR="00AB765F">
        <w:t>e</w:t>
      </w:r>
      <w:r>
        <w:t xml:space="preserve">zeigt, dass manche </w:t>
      </w:r>
      <w:r w:rsidR="009613E4">
        <w:t>Schül</w:t>
      </w:r>
      <w:r w:rsidR="009613E4">
        <w:t>e</w:t>
      </w:r>
      <w:r w:rsidR="009613E4">
        <w:t>rinnen und Schüler</w:t>
      </w:r>
      <w:r>
        <w:t xml:space="preserve"> es schätzen, zwischendurch auch mal alleine ein Th</w:t>
      </w:r>
      <w:r>
        <w:t>e</w:t>
      </w:r>
      <w:r>
        <w:t xml:space="preserve">ma zu erarbeiten. Hier haben </w:t>
      </w:r>
      <w:r w:rsidR="00AB765F">
        <w:t>s</w:t>
      </w:r>
      <w:r>
        <w:t>ie dazu die Mö</w:t>
      </w:r>
      <w:r>
        <w:t>g</w:t>
      </w:r>
      <w:r>
        <w:t>lichkeit.</w:t>
      </w:r>
    </w:p>
    <w:p w:rsidR="001C3AEB" w:rsidRPr="00CB101F" w:rsidRDefault="001C3AEB" w:rsidP="009613E4">
      <w:pPr>
        <w:pStyle w:val="berschrift3"/>
      </w:pPr>
      <w:r w:rsidRPr="00CB101F">
        <w:t>Aufgabe 1:</w:t>
      </w:r>
    </w:p>
    <w:p w:rsidR="001C3AEB" w:rsidRDefault="001C3AEB" w:rsidP="001C3AEB">
      <w:pPr>
        <w:pStyle w:val="Textkrper"/>
      </w:pPr>
      <w:r>
        <w:t xml:space="preserve">Überlegen Sie sich, ob Sie ein Thema alleine oder mit </w:t>
      </w:r>
      <w:r w:rsidR="003840FC">
        <w:t xml:space="preserve">einer Partnerin oder </w:t>
      </w:r>
      <w:r>
        <w:t>einem Par</w:t>
      </w:r>
      <w:r>
        <w:t>t</w:t>
      </w:r>
      <w:r>
        <w:t xml:space="preserve">ner bearbeiten möchten. </w:t>
      </w:r>
    </w:p>
    <w:p w:rsidR="00954658" w:rsidRDefault="001C3AEB" w:rsidP="00954658">
      <w:pPr>
        <w:pStyle w:val="Textkrper"/>
      </w:pPr>
      <w:r>
        <w:t>Teilen Sie sich im Klassenverband die Themen zu. Alle Themen müssen mindestens einmal bearbeitet werden.</w:t>
      </w:r>
      <w:r w:rsidR="00954658">
        <w:br w:type="page"/>
      </w:r>
    </w:p>
    <w:p w:rsidR="001C3AEB" w:rsidRPr="00CB101F" w:rsidRDefault="001C3AEB" w:rsidP="00A64EA0">
      <w:pPr>
        <w:pStyle w:val="berschrift3"/>
      </w:pPr>
      <w:r w:rsidRPr="00A64EA0">
        <w:lastRenderedPageBreak/>
        <w:t>Aufgabe</w:t>
      </w:r>
      <w:r>
        <w:t xml:space="preserve"> 2</w:t>
      </w:r>
      <w:r w:rsidRPr="00CB101F">
        <w:t>:</w:t>
      </w:r>
    </w:p>
    <w:p w:rsidR="001C3AEB" w:rsidRDefault="001C3AEB" w:rsidP="001C3AEB">
      <w:pPr>
        <w:pStyle w:val="Marginaliegrau"/>
        <w:framePr w:wrap="around"/>
      </w:pPr>
      <w:r>
        <w:t xml:space="preserve">Hinweis: In </w:t>
      </w:r>
      <w:r w:rsidR="00AB765F">
        <w:t>der</w:t>
      </w:r>
      <w:r>
        <w:t xml:space="preserve"> Schule dürfen die PC-Räume nur mit Lehreraufsicht benutzt werden, daher die genaue Zeitvorgabe, in der alle </w:t>
      </w:r>
      <w:r w:rsidR="009613E4">
        <w:t>Schülerinnen und Schüler</w:t>
      </w:r>
      <w:r>
        <w:t xml:space="preserve"> mit der Lehrkraft die PCs nutzen. Bei anderen Geg</w:t>
      </w:r>
      <w:r>
        <w:t>e</w:t>
      </w:r>
      <w:r>
        <w:t>benheiten ist das natürlich auch flexibler zu regeln.</w:t>
      </w:r>
    </w:p>
    <w:p w:rsidR="001C3AEB" w:rsidRDefault="001C3AEB" w:rsidP="001C3AEB">
      <w:pPr>
        <w:pStyle w:val="Textkrper"/>
      </w:pPr>
      <w:r>
        <w:t>Sie haben exakt 60 Minuten Zeit, sich im Internet über Ihr gewähltes Thema zu informi</w:t>
      </w:r>
      <w:r>
        <w:t>e</w:t>
      </w:r>
      <w:r>
        <w:t>ren. Es geht jetzt nur um die Informationsbeschaffung, d.</w:t>
      </w:r>
      <w:r w:rsidR="00AB765F">
        <w:t xml:space="preserve"> </w:t>
      </w:r>
      <w:r>
        <w:t>h. Sie müssen noch nicht die Ausarbeitung machen. Beachten Sie dazu folgende Tipps:</w:t>
      </w:r>
    </w:p>
    <w:p w:rsidR="001C3AEB" w:rsidRDefault="001C3AEB" w:rsidP="001C3AEB">
      <w:pPr>
        <w:pStyle w:val="Textkrper"/>
      </w:pPr>
    </w:p>
    <w:p w:rsidR="001C3AEB" w:rsidRDefault="001C3AEB" w:rsidP="001C3AEB">
      <w:pPr>
        <w:pStyle w:val="Textkrper"/>
        <w:numPr>
          <w:ilvl w:val="0"/>
          <w:numId w:val="34"/>
        </w:numPr>
      </w:pPr>
      <w:r>
        <w:t xml:space="preserve">Verwenden Sie nur Informationen, die Sie auch selber gut verstehen. </w:t>
      </w:r>
    </w:p>
    <w:p w:rsidR="001C3AEB" w:rsidRDefault="001C3AEB" w:rsidP="001C3AEB">
      <w:pPr>
        <w:pStyle w:val="Textkrper"/>
        <w:numPr>
          <w:ilvl w:val="0"/>
          <w:numId w:val="34"/>
        </w:numPr>
      </w:pPr>
      <w:r>
        <w:t>Drucken Sie sparsam aus. Ent</w:t>
      </w:r>
      <w:r w:rsidR="00AB765F">
        <w:t>scheiden Sie sich für wirklich W</w:t>
      </w:r>
      <w:r>
        <w:t>ichtiges.</w:t>
      </w:r>
    </w:p>
    <w:p w:rsidR="001C3AEB" w:rsidRDefault="00AB765F" w:rsidP="001C3AEB">
      <w:pPr>
        <w:pStyle w:val="Textkrper"/>
        <w:numPr>
          <w:ilvl w:val="0"/>
          <w:numId w:val="34"/>
        </w:numPr>
      </w:pPr>
      <w:r>
        <w:t>Bilder/Skizzen/</w:t>
      </w:r>
      <w:r w:rsidR="001C3AEB">
        <w:t>Filme usw. sagen oft mehr als viele Worte.</w:t>
      </w:r>
    </w:p>
    <w:p w:rsidR="001C3AEB" w:rsidRDefault="001C3AEB" w:rsidP="00CF30A6">
      <w:pPr>
        <w:pStyle w:val="Textkrper"/>
      </w:pPr>
    </w:p>
    <w:p w:rsidR="001C3AEB" w:rsidRDefault="001C3AEB" w:rsidP="00CF30A6">
      <w:pPr>
        <w:pStyle w:val="Textkrper"/>
      </w:pPr>
    </w:p>
    <w:p w:rsidR="001C3AEB" w:rsidRPr="00CB101F" w:rsidRDefault="001C3AEB" w:rsidP="00A64EA0">
      <w:pPr>
        <w:pStyle w:val="berschrift3"/>
      </w:pPr>
      <w:r w:rsidRPr="00A64EA0">
        <w:t>Aufgabe</w:t>
      </w:r>
      <w:r>
        <w:t xml:space="preserve"> 3</w:t>
      </w:r>
      <w:r w:rsidRPr="00CB101F">
        <w:t>:</w:t>
      </w:r>
    </w:p>
    <w:p w:rsidR="001C3AEB" w:rsidRDefault="001C3AEB" w:rsidP="001C3AEB">
      <w:pPr>
        <w:pStyle w:val="Marginaliegrau"/>
        <w:framePr w:wrap="around"/>
      </w:pPr>
      <w:r>
        <w:t>Hinweis: In der Praxis wurde die Ausarbeitung während eines kompletten Werkstat</w:t>
      </w:r>
      <w:r w:rsidR="00AB765F">
        <w:t>t</w:t>
      </w:r>
      <w:r>
        <w:t>tages gemacht (8 Stunden), wobei parallel dazu noch Vorbereitung</w:t>
      </w:r>
      <w:r>
        <w:t>s</w:t>
      </w:r>
      <w:r>
        <w:t>arbeiten an den Metallu</w:t>
      </w:r>
      <w:r>
        <w:t>n</w:t>
      </w:r>
      <w:r>
        <w:t>tergründen gemacht wu</w:t>
      </w:r>
      <w:r>
        <w:t>r</w:t>
      </w:r>
      <w:r>
        <w:t>den, so dass mehr A</w:t>
      </w:r>
      <w:r>
        <w:t>b</w:t>
      </w:r>
      <w:r>
        <w:t xml:space="preserve">wechslung stattfand. </w:t>
      </w:r>
    </w:p>
    <w:p w:rsidR="001C3AEB" w:rsidRDefault="001C3AEB" w:rsidP="001C3AEB">
      <w:pPr>
        <w:pStyle w:val="Textkrper"/>
      </w:pPr>
      <w:r>
        <w:t xml:space="preserve">Werten Sie Ihre im Internet gefundenen Erkenntnisse aus und bereiten Sie Ihr Thema in der für Sie vorgegebenen Präsentationsform vor. Sprechen Sie Ihre Lehrkraft an, wenn Sie bestimmte Materialien oder Anschauungsgegenstände benötigen. </w:t>
      </w:r>
    </w:p>
    <w:p w:rsidR="001C3AEB" w:rsidRDefault="001C3AEB" w:rsidP="001C3AEB">
      <w:pPr>
        <w:pStyle w:val="Textkrper"/>
      </w:pPr>
      <w:r>
        <w:t>Für die Ausarbeitung habe Sie 3 Unterrichtsstunden Zeit.</w:t>
      </w:r>
    </w:p>
    <w:p w:rsidR="001C3AEB" w:rsidRDefault="001C3AEB" w:rsidP="001C3AEB">
      <w:pPr>
        <w:pStyle w:val="Textkrper"/>
      </w:pPr>
    </w:p>
    <w:p w:rsidR="001C3AEB" w:rsidRDefault="001C3AEB" w:rsidP="001C3AEB">
      <w:pPr>
        <w:pStyle w:val="Textkrper"/>
      </w:pPr>
      <w:r>
        <w:t>Wichtig: Wenn Sie im Zweierteam arbeiten, kennzeichnen Sie für die Bewertung bitte eindeutig, wer von Ihnen welche Aufgaben übernommen hat. Verwenden Sie dazu das Protokoll für die Gruppenarbeit.</w:t>
      </w:r>
    </w:p>
    <w:p w:rsidR="001C3AEB" w:rsidRDefault="001C3AEB" w:rsidP="001C3AEB">
      <w:pPr>
        <w:pStyle w:val="Textkrper"/>
      </w:pPr>
    </w:p>
    <w:p w:rsidR="001C3AEB" w:rsidRDefault="001C3AEB" w:rsidP="001C3AEB">
      <w:pPr>
        <w:pStyle w:val="Textkrper"/>
      </w:pPr>
    </w:p>
    <w:p w:rsidR="001C3AEB" w:rsidRPr="00CB101F" w:rsidRDefault="001C3AEB" w:rsidP="00A64EA0">
      <w:pPr>
        <w:pStyle w:val="berschrift3"/>
      </w:pPr>
      <w:r w:rsidRPr="00A64EA0">
        <w:t>Aufgabe</w:t>
      </w:r>
      <w:r>
        <w:t xml:space="preserve"> 4</w:t>
      </w:r>
      <w:r w:rsidRPr="00CB101F">
        <w:t>:</w:t>
      </w:r>
    </w:p>
    <w:p w:rsidR="001C3AEB" w:rsidRDefault="001C3AEB" w:rsidP="001C3AEB">
      <w:pPr>
        <w:pStyle w:val="Marginaliegrau"/>
        <w:framePr w:wrap="around"/>
      </w:pPr>
      <w:r>
        <w:t xml:space="preserve">Hinweis: Bei manchen Präsentationen </w:t>
      </w:r>
      <w:r w:rsidR="00AB765F">
        <w:t>wird die K</w:t>
      </w:r>
      <w:r>
        <w:t xml:space="preserve">lasse in kleinere Gruppen unterteilt und die </w:t>
      </w:r>
      <w:r w:rsidR="009613E4">
        <w:t>Schül</w:t>
      </w:r>
      <w:r w:rsidR="009613E4">
        <w:t>e</w:t>
      </w:r>
      <w:r w:rsidR="009613E4">
        <w:t>rinnen und Schüler</w:t>
      </w:r>
      <w:r>
        <w:t xml:space="preserve"> sind nach der Methode Gru</w:t>
      </w:r>
      <w:r>
        <w:t>p</w:t>
      </w:r>
      <w:r>
        <w:t>pentourismus von Station zu Station gezogen. Das Rollenspiel und die PowerPoint</w:t>
      </w:r>
      <w:r w:rsidR="00AB765F">
        <w:t>-</w:t>
      </w:r>
      <w:r>
        <w:t>Präsentation wiederum fanden im Pl</w:t>
      </w:r>
      <w:r>
        <w:t>e</w:t>
      </w:r>
      <w:r>
        <w:t>num statt.</w:t>
      </w:r>
    </w:p>
    <w:p w:rsidR="001C3AEB" w:rsidRDefault="001C3AEB" w:rsidP="001C3AEB">
      <w:pPr>
        <w:pStyle w:val="Textkrper"/>
      </w:pPr>
      <w:r>
        <w:t>Stellen Sie Ihr Thema der Klasse vor. Verwenden Sie dazu die vorgegebene Präsentat</w:t>
      </w:r>
      <w:r>
        <w:t>i</w:t>
      </w:r>
      <w:r>
        <w:t>onsform.</w:t>
      </w:r>
    </w:p>
    <w:p w:rsidR="001C3AEB" w:rsidRDefault="001C3AEB" w:rsidP="001C3AEB">
      <w:pPr>
        <w:spacing w:line="240" w:lineRule="exact"/>
      </w:pPr>
    </w:p>
    <w:p w:rsidR="001C3AEB" w:rsidRDefault="001C3AEB" w:rsidP="001C3AEB">
      <w:pPr>
        <w:spacing w:line="240" w:lineRule="exact"/>
      </w:pPr>
    </w:p>
    <w:p w:rsidR="001C3AEB" w:rsidRPr="00CB101F" w:rsidRDefault="001C3AEB" w:rsidP="00A64EA0">
      <w:pPr>
        <w:pStyle w:val="berschrift3"/>
      </w:pPr>
      <w:r>
        <w:t>Aufgabe 5</w:t>
      </w:r>
      <w:r w:rsidRPr="00CB101F">
        <w:t>:</w:t>
      </w:r>
    </w:p>
    <w:p w:rsidR="001C3AEB" w:rsidRDefault="001C3AEB" w:rsidP="001C3AEB">
      <w:pPr>
        <w:pStyle w:val="Textkrper"/>
      </w:pPr>
      <w:r>
        <w:t xml:space="preserve">Holen Sie sich nach der Vorstellung Ihres Themas von </w:t>
      </w:r>
      <w:r w:rsidR="00C75E7E">
        <w:t xml:space="preserve">Ihren Mitschülerinnen und </w:t>
      </w:r>
      <w:r>
        <w:t>Mi</w:t>
      </w:r>
      <w:r>
        <w:t>t</w:t>
      </w:r>
      <w:r>
        <w:t xml:space="preserve">schülern ein mündliches Feedback. Fragen Sie: </w:t>
      </w:r>
    </w:p>
    <w:p w:rsidR="001C3AEB" w:rsidRDefault="001C3AEB" w:rsidP="001C3AEB">
      <w:pPr>
        <w:pStyle w:val="Textkrper"/>
      </w:pPr>
    </w:p>
    <w:p w:rsidR="001C3AEB" w:rsidRDefault="001C3AEB" w:rsidP="001C3AEB">
      <w:pPr>
        <w:pStyle w:val="Textkrper"/>
        <w:numPr>
          <w:ilvl w:val="0"/>
          <w:numId w:val="35"/>
        </w:numPr>
      </w:pPr>
      <w:r>
        <w:t xml:space="preserve">Was hat </w:t>
      </w:r>
      <w:r w:rsidR="00C75E7E">
        <w:t>Ihnen</w:t>
      </w:r>
      <w:r>
        <w:t xml:space="preserve"> gut gefallen?</w:t>
      </w:r>
    </w:p>
    <w:p w:rsidR="001C3AEB" w:rsidRDefault="001C3AEB" w:rsidP="001C3AEB">
      <w:pPr>
        <w:pStyle w:val="Textkrper"/>
        <w:numPr>
          <w:ilvl w:val="0"/>
          <w:numId w:val="35"/>
        </w:numPr>
      </w:pPr>
      <w:r>
        <w:t xml:space="preserve">Welche Informationen waren für </w:t>
      </w:r>
      <w:r w:rsidR="00C75E7E">
        <w:t>Sie</w:t>
      </w:r>
      <w:r>
        <w:t xml:space="preserve"> wichtig?</w:t>
      </w:r>
    </w:p>
    <w:p w:rsidR="001C3AEB" w:rsidRDefault="001C3AEB" w:rsidP="001C3AEB">
      <w:pPr>
        <w:pStyle w:val="Textkrper"/>
        <w:numPr>
          <w:ilvl w:val="0"/>
          <w:numId w:val="35"/>
        </w:numPr>
      </w:pPr>
      <w:r>
        <w:t>Was könnte ich bei meiner Präsentation noch besser machen?</w:t>
      </w:r>
    </w:p>
    <w:p w:rsidR="001C3AEB" w:rsidRDefault="001C3AEB" w:rsidP="001C3AEB">
      <w:pPr>
        <w:spacing w:line="240" w:lineRule="exact"/>
        <w:rPr>
          <w:lang w:eastAsia="de-DE"/>
        </w:rPr>
      </w:pPr>
      <w:r>
        <w:br w:type="page"/>
      </w:r>
    </w:p>
    <w:p w:rsidR="001C3AEB" w:rsidRDefault="001C3AEB" w:rsidP="001C3AEB">
      <w:pPr>
        <w:pStyle w:val="berschrift1"/>
      </w:pPr>
      <w:r>
        <w:lastRenderedPageBreak/>
        <w:t>Protokoll für die Gruppenarbeit</w:t>
      </w:r>
    </w:p>
    <w:p w:rsidR="001C3AEB" w:rsidRDefault="001C3AEB" w:rsidP="001C3AEB">
      <w:pPr>
        <w:jc w:val="both"/>
      </w:pPr>
      <w:r>
        <w:t>Da Sie sich nun in die verschiedenen Teams eingeteilt haben, nehmen Sie sich etwas Zeit und füllen Sie GEMEINSAM diese Arbeitsplanung aus.</w:t>
      </w:r>
    </w:p>
    <w:tbl>
      <w:tblPr>
        <w:tblStyle w:val="Tabellenraster"/>
        <w:tblW w:w="0" w:type="auto"/>
        <w:tblLook w:val="04A0" w:firstRow="1" w:lastRow="0" w:firstColumn="1" w:lastColumn="0" w:noHBand="0" w:noVBand="1"/>
      </w:tblPr>
      <w:tblGrid>
        <w:gridCol w:w="2362"/>
        <w:gridCol w:w="5224"/>
      </w:tblGrid>
      <w:tr w:rsidR="001C3AEB" w:rsidTr="002D0488">
        <w:trPr>
          <w:trHeight w:val="510"/>
        </w:trPr>
        <w:tc>
          <w:tcPr>
            <w:tcW w:w="2802" w:type="dxa"/>
            <w:vAlign w:val="center"/>
          </w:tcPr>
          <w:p w:rsidR="001C3AEB" w:rsidRPr="008B2778" w:rsidRDefault="001C3AEB" w:rsidP="002D0488">
            <w:pPr>
              <w:rPr>
                <w:b/>
              </w:rPr>
            </w:pPr>
            <w:r>
              <w:rPr>
                <w:b/>
              </w:rPr>
              <w:t>T</w:t>
            </w:r>
            <w:r w:rsidRPr="008B2778">
              <w:rPr>
                <w:b/>
              </w:rPr>
              <w:t>hema:</w:t>
            </w:r>
          </w:p>
        </w:tc>
        <w:tc>
          <w:tcPr>
            <w:tcW w:w="6410" w:type="dxa"/>
            <w:vAlign w:val="center"/>
          </w:tcPr>
          <w:p w:rsidR="001C3AEB" w:rsidRDefault="001C3AEB" w:rsidP="002D0488"/>
        </w:tc>
      </w:tr>
      <w:tr w:rsidR="001C3AEB" w:rsidTr="002D0488">
        <w:trPr>
          <w:trHeight w:val="992"/>
        </w:trPr>
        <w:tc>
          <w:tcPr>
            <w:tcW w:w="2802" w:type="dxa"/>
            <w:vAlign w:val="center"/>
          </w:tcPr>
          <w:p w:rsidR="00AB765F" w:rsidRDefault="001C3AEB" w:rsidP="00AB765F">
            <w:pPr>
              <w:rPr>
                <w:b/>
              </w:rPr>
            </w:pPr>
            <w:r w:rsidRPr="008B2778">
              <w:rPr>
                <w:b/>
              </w:rPr>
              <w:t>Teilnehmer</w:t>
            </w:r>
            <w:r w:rsidR="00AB765F">
              <w:rPr>
                <w:b/>
              </w:rPr>
              <w:t>/</w:t>
            </w:r>
          </w:p>
          <w:p w:rsidR="001C3AEB" w:rsidRPr="008B2778" w:rsidRDefault="00AB765F" w:rsidP="00AB765F">
            <w:pPr>
              <w:rPr>
                <w:b/>
              </w:rPr>
            </w:pPr>
            <w:r>
              <w:rPr>
                <w:b/>
              </w:rPr>
              <w:t>Teilnehmerinnen</w:t>
            </w:r>
            <w:r w:rsidR="001C3AEB" w:rsidRPr="008B2778">
              <w:rPr>
                <w:b/>
              </w:rPr>
              <w:t>:</w:t>
            </w:r>
          </w:p>
        </w:tc>
        <w:tc>
          <w:tcPr>
            <w:tcW w:w="6410" w:type="dxa"/>
            <w:vAlign w:val="center"/>
          </w:tcPr>
          <w:p w:rsidR="001C3AEB" w:rsidRDefault="001C3AEB" w:rsidP="002D0488"/>
        </w:tc>
      </w:tr>
      <w:tr w:rsidR="001C3AEB" w:rsidTr="002D0488">
        <w:trPr>
          <w:trHeight w:val="510"/>
        </w:trPr>
        <w:tc>
          <w:tcPr>
            <w:tcW w:w="2802" w:type="dxa"/>
            <w:vAlign w:val="center"/>
          </w:tcPr>
          <w:p w:rsidR="001C3AEB" w:rsidRPr="008B2778" w:rsidRDefault="001C3AEB" w:rsidP="002D0488">
            <w:pPr>
              <w:rPr>
                <w:b/>
              </w:rPr>
            </w:pPr>
            <w:r w:rsidRPr="008B2778">
              <w:rPr>
                <w:b/>
              </w:rPr>
              <w:t>Beginn der Arbeit:</w:t>
            </w:r>
          </w:p>
        </w:tc>
        <w:tc>
          <w:tcPr>
            <w:tcW w:w="6410" w:type="dxa"/>
            <w:vAlign w:val="center"/>
          </w:tcPr>
          <w:p w:rsidR="001C3AEB" w:rsidRDefault="001C3AEB" w:rsidP="002D0488">
            <w:r w:rsidRPr="00346FEC">
              <w:rPr>
                <w:vertAlign w:val="subscript"/>
              </w:rPr>
              <w:t>………………………………………………………</w:t>
            </w:r>
            <w:r>
              <w:rPr>
                <w:vertAlign w:val="subscript"/>
              </w:rPr>
              <w:t>…….</w:t>
            </w:r>
            <w:r w:rsidRPr="00346FEC">
              <w:rPr>
                <w:vertAlign w:val="subscript"/>
              </w:rPr>
              <w:t>………………….</w:t>
            </w:r>
            <w:r>
              <w:t xml:space="preserve"> (Datum, Uhrzeit)</w:t>
            </w:r>
          </w:p>
        </w:tc>
      </w:tr>
    </w:tbl>
    <w:p w:rsidR="001C3AEB" w:rsidRDefault="001C3AEB" w:rsidP="001C3AEB"/>
    <w:tbl>
      <w:tblPr>
        <w:tblStyle w:val="Tabellenraster"/>
        <w:tblW w:w="0" w:type="auto"/>
        <w:tblLook w:val="04A0" w:firstRow="1" w:lastRow="0" w:firstColumn="1" w:lastColumn="0" w:noHBand="0" w:noVBand="1"/>
      </w:tblPr>
      <w:tblGrid>
        <w:gridCol w:w="2400"/>
        <w:gridCol w:w="5186"/>
      </w:tblGrid>
      <w:tr w:rsidR="001C3AEB" w:rsidTr="002D0488">
        <w:trPr>
          <w:trHeight w:val="510"/>
        </w:trPr>
        <w:tc>
          <w:tcPr>
            <w:tcW w:w="2802" w:type="dxa"/>
            <w:shd w:val="clear" w:color="auto" w:fill="BFBFBF" w:themeFill="background1" w:themeFillShade="BF"/>
            <w:vAlign w:val="center"/>
          </w:tcPr>
          <w:p w:rsidR="001C3AEB" w:rsidRPr="008B2778" w:rsidRDefault="001C3AEB" w:rsidP="002D0488">
            <w:pPr>
              <w:rPr>
                <w:b/>
              </w:rPr>
            </w:pPr>
            <w:r w:rsidRPr="008B2778">
              <w:rPr>
                <w:b/>
              </w:rPr>
              <w:t>Arbeitsziel 1 :</w:t>
            </w:r>
          </w:p>
        </w:tc>
        <w:tc>
          <w:tcPr>
            <w:tcW w:w="6410" w:type="dxa"/>
            <w:shd w:val="clear" w:color="auto" w:fill="BFBFBF" w:themeFill="background1" w:themeFillShade="BF"/>
            <w:vAlign w:val="center"/>
          </w:tcPr>
          <w:p w:rsidR="001C3AEB" w:rsidRDefault="001C3AEB" w:rsidP="002D0488"/>
        </w:tc>
      </w:tr>
      <w:tr w:rsidR="001C3AEB" w:rsidTr="002D0488">
        <w:trPr>
          <w:trHeight w:val="510"/>
        </w:trPr>
        <w:tc>
          <w:tcPr>
            <w:tcW w:w="2802" w:type="dxa"/>
            <w:vAlign w:val="center"/>
          </w:tcPr>
          <w:p w:rsidR="001C3AEB" w:rsidRPr="008B2778" w:rsidRDefault="001C3AEB" w:rsidP="002D0488">
            <w:pPr>
              <w:rPr>
                <w:b/>
              </w:rPr>
            </w:pPr>
            <w:r w:rsidRPr="008B2778">
              <w:rPr>
                <w:b/>
              </w:rPr>
              <w:t>Zeit:</w:t>
            </w:r>
          </w:p>
        </w:tc>
        <w:tc>
          <w:tcPr>
            <w:tcW w:w="6410" w:type="dxa"/>
            <w:vAlign w:val="center"/>
          </w:tcPr>
          <w:p w:rsidR="001C3AEB" w:rsidRDefault="001C3AEB" w:rsidP="002D0488">
            <w:r>
              <w:t>von ……………….  bis …………….. Uhr</w:t>
            </w:r>
          </w:p>
        </w:tc>
      </w:tr>
      <w:tr w:rsidR="001C3AEB" w:rsidTr="002D0488">
        <w:trPr>
          <w:trHeight w:val="510"/>
        </w:trPr>
        <w:tc>
          <w:tcPr>
            <w:tcW w:w="2802" w:type="dxa"/>
            <w:vAlign w:val="center"/>
          </w:tcPr>
          <w:p w:rsidR="001C3AEB" w:rsidRPr="008B2778" w:rsidRDefault="00AB765F" w:rsidP="002D0488">
            <w:pPr>
              <w:rPr>
                <w:b/>
              </w:rPr>
            </w:pPr>
            <w:r>
              <w:rPr>
                <w:b/>
              </w:rPr>
              <w:t>W</w:t>
            </w:r>
            <w:r w:rsidR="001C3AEB" w:rsidRPr="008B2778">
              <w:rPr>
                <w:b/>
              </w:rPr>
              <w:t>er macht’s?</w:t>
            </w:r>
          </w:p>
        </w:tc>
        <w:tc>
          <w:tcPr>
            <w:tcW w:w="6410" w:type="dxa"/>
            <w:vAlign w:val="center"/>
          </w:tcPr>
          <w:p w:rsidR="001C3AEB" w:rsidRDefault="001C3AEB" w:rsidP="002D0488"/>
        </w:tc>
      </w:tr>
    </w:tbl>
    <w:p w:rsidR="001C3AEB" w:rsidRDefault="001C3AEB" w:rsidP="001C3AEB"/>
    <w:tbl>
      <w:tblPr>
        <w:tblStyle w:val="Tabellenraster"/>
        <w:tblW w:w="0" w:type="auto"/>
        <w:tblLook w:val="04A0" w:firstRow="1" w:lastRow="0" w:firstColumn="1" w:lastColumn="0" w:noHBand="0" w:noVBand="1"/>
      </w:tblPr>
      <w:tblGrid>
        <w:gridCol w:w="2400"/>
        <w:gridCol w:w="5186"/>
      </w:tblGrid>
      <w:tr w:rsidR="001C3AEB" w:rsidTr="002D0488">
        <w:trPr>
          <w:trHeight w:val="510"/>
        </w:trPr>
        <w:tc>
          <w:tcPr>
            <w:tcW w:w="2802" w:type="dxa"/>
            <w:shd w:val="clear" w:color="auto" w:fill="BFBFBF" w:themeFill="background1" w:themeFillShade="BF"/>
            <w:vAlign w:val="center"/>
          </w:tcPr>
          <w:p w:rsidR="001C3AEB" w:rsidRPr="008B2778" w:rsidRDefault="001C3AEB" w:rsidP="002D0488">
            <w:pPr>
              <w:rPr>
                <w:b/>
              </w:rPr>
            </w:pPr>
            <w:r w:rsidRPr="008B2778">
              <w:rPr>
                <w:b/>
              </w:rPr>
              <w:t>Arbeitsziel 2 :</w:t>
            </w:r>
          </w:p>
        </w:tc>
        <w:tc>
          <w:tcPr>
            <w:tcW w:w="6410" w:type="dxa"/>
            <w:shd w:val="clear" w:color="auto" w:fill="BFBFBF" w:themeFill="background1" w:themeFillShade="BF"/>
            <w:vAlign w:val="center"/>
          </w:tcPr>
          <w:p w:rsidR="001C3AEB" w:rsidRDefault="001C3AEB" w:rsidP="002D0488"/>
        </w:tc>
      </w:tr>
      <w:tr w:rsidR="001C3AEB" w:rsidTr="002D0488">
        <w:trPr>
          <w:trHeight w:val="510"/>
        </w:trPr>
        <w:tc>
          <w:tcPr>
            <w:tcW w:w="2802" w:type="dxa"/>
            <w:vAlign w:val="center"/>
          </w:tcPr>
          <w:p w:rsidR="001C3AEB" w:rsidRPr="008B2778" w:rsidRDefault="001C3AEB" w:rsidP="002D0488">
            <w:pPr>
              <w:rPr>
                <w:b/>
              </w:rPr>
            </w:pPr>
            <w:r w:rsidRPr="008B2778">
              <w:rPr>
                <w:b/>
              </w:rPr>
              <w:t>Zeit:</w:t>
            </w:r>
          </w:p>
        </w:tc>
        <w:tc>
          <w:tcPr>
            <w:tcW w:w="6410" w:type="dxa"/>
            <w:vAlign w:val="center"/>
          </w:tcPr>
          <w:p w:rsidR="001C3AEB" w:rsidRDefault="001C3AEB" w:rsidP="002D0488">
            <w:r>
              <w:t>von ……………….  bis …………….. Uhr</w:t>
            </w:r>
          </w:p>
        </w:tc>
      </w:tr>
      <w:tr w:rsidR="001C3AEB" w:rsidTr="002D0488">
        <w:trPr>
          <w:trHeight w:val="510"/>
        </w:trPr>
        <w:tc>
          <w:tcPr>
            <w:tcW w:w="2802" w:type="dxa"/>
            <w:vAlign w:val="center"/>
          </w:tcPr>
          <w:p w:rsidR="001C3AEB" w:rsidRPr="008B2778" w:rsidRDefault="00AB765F" w:rsidP="002D0488">
            <w:pPr>
              <w:rPr>
                <w:b/>
              </w:rPr>
            </w:pPr>
            <w:r>
              <w:rPr>
                <w:b/>
              </w:rPr>
              <w:t>W</w:t>
            </w:r>
            <w:r w:rsidR="001C3AEB" w:rsidRPr="008B2778">
              <w:rPr>
                <w:b/>
              </w:rPr>
              <w:t>er macht’s?</w:t>
            </w:r>
          </w:p>
        </w:tc>
        <w:tc>
          <w:tcPr>
            <w:tcW w:w="6410" w:type="dxa"/>
            <w:vAlign w:val="center"/>
          </w:tcPr>
          <w:p w:rsidR="001C3AEB" w:rsidRDefault="001C3AEB" w:rsidP="002D0488"/>
        </w:tc>
      </w:tr>
    </w:tbl>
    <w:p w:rsidR="001C3AEB" w:rsidRDefault="001C3AEB" w:rsidP="001C3AEB"/>
    <w:tbl>
      <w:tblPr>
        <w:tblStyle w:val="Tabellenraster"/>
        <w:tblW w:w="0" w:type="auto"/>
        <w:tblLook w:val="04A0" w:firstRow="1" w:lastRow="0" w:firstColumn="1" w:lastColumn="0" w:noHBand="0" w:noVBand="1"/>
      </w:tblPr>
      <w:tblGrid>
        <w:gridCol w:w="2400"/>
        <w:gridCol w:w="5186"/>
      </w:tblGrid>
      <w:tr w:rsidR="001C3AEB" w:rsidTr="002D0488">
        <w:trPr>
          <w:trHeight w:val="510"/>
        </w:trPr>
        <w:tc>
          <w:tcPr>
            <w:tcW w:w="2802" w:type="dxa"/>
            <w:shd w:val="clear" w:color="auto" w:fill="BFBFBF" w:themeFill="background1" w:themeFillShade="BF"/>
            <w:vAlign w:val="center"/>
          </w:tcPr>
          <w:p w:rsidR="001C3AEB" w:rsidRPr="008B2778" w:rsidRDefault="001C3AEB" w:rsidP="002D0488">
            <w:pPr>
              <w:rPr>
                <w:b/>
              </w:rPr>
            </w:pPr>
            <w:r w:rsidRPr="008B2778">
              <w:rPr>
                <w:b/>
              </w:rPr>
              <w:t>Arbeitsziel 3 :</w:t>
            </w:r>
          </w:p>
        </w:tc>
        <w:tc>
          <w:tcPr>
            <w:tcW w:w="6410" w:type="dxa"/>
            <w:shd w:val="clear" w:color="auto" w:fill="BFBFBF" w:themeFill="background1" w:themeFillShade="BF"/>
            <w:vAlign w:val="center"/>
          </w:tcPr>
          <w:p w:rsidR="001C3AEB" w:rsidRDefault="001C3AEB" w:rsidP="002D0488"/>
        </w:tc>
      </w:tr>
      <w:tr w:rsidR="001C3AEB" w:rsidTr="002D0488">
        <w:trPr>
          <w:trHeight w:val="510"/>
        </w:trPr>
        <w:tc>
          <w:tcPr>
            <w:tcW w:w="2802" w:type="dxa"/>
            <w:vAlign w:val="center"/>
          </w:tcPr>
          <w:p w:rsidR="001C3AEB" w:rsidRPr="008B2778" w:rsidRDefault="001C3AEB" w:rsidP="002D0488">
            <w:pPr>
              <w:rPr>
                <w:b/>
              </w:rPr>
            </w:pPr>
            <w:r w:rsidRPr="008B2778">
              <w:rPr>
                <w:b/>
              </w:rPr>
              <w:t>Zeit:</w:t>
            </w:r>
          </w:p>
        </w:tc>
        <w:tc>
          <w:tcPr>
            <w:tcW w:w="6410" w:type="dxa"/>
            <w:vAlign w:val="center"/>
          </w:tcPr>
          <w:p w:rsidR="001C3AEB" w:rsidRDefault="001C3AEB" w:rsidP="002D0488">
            <w:r>
              <w:t>von ……………….  bis …………….. Uhr</w:t>
            </w:r>
          </w:p>
        </w:tc>
      </w:tr>
      <w:tr w:rsidR="001C3AEB" w:rsidTr="002D0488">
        <w:trPr>
          <w:trHeight w:val="510"/>
        </w:trPr>
        <w:tc>
          <w:tcPr>
            <w:tcW w:w="2802" w:type="dxa"/>
            <w:vAlign w:val="center"/>
          </w:tcPr>
          <w:p w:rsidR="001C3AEB" w:rsidRPr="008B2778" w:rsidRDefault="00AB765F" w:rsidP="002D0488">
            <w:pPr>
              <w:rPr>
                <w:b/>
              </w:rPr>
            </w:pPr>
            <w:r>
              <w:rPr>
                <w:b/>
              </w:rPr>
              <w:t>W</w:t>
            </w:r>
            <w:r w:rsidR="001C3AEB" w:rsidRPr="008B2778">
              <w:rPr>
                <w:b/>
              </w:rPr>
              <w:t>er macht’s?</w:t>
            </w:r>
          </w:p>
        </w:tc>
        <w:tc>
          <w:tcPr>
            <w:tcW w:w="6410" w:type="dxa"/>
            <w:vAlign w:val="center"/>
          </w:tcPr>
          <w:p w:rsidR="001C3AEB" w:rsidRDefault="001C3AEB" w:rsidP="002D0488"/>
        </w:tc>
      </w:tr>
    </w:tbl>
    <w:p w:rsidR="001C3AEB" w:rsidRDefault="001C3AEB" w:rsidP="001C3AEB"/>
    <w:tbl>
      <w:tblPr>
        <w:tblStyle w:val="Tabellenraster"/>
        <w:tblW w:w="0" w:type="auto"/>
        <w:tblLook w:val="04A0" w:firstRow="1" w:lastRow="0" w:firstColumn="1" w:lastColumn="0" w:noHBand="0" w:noVBand="1"/>
      </w:tblPr>
      <w:tblGrid>
        <w:gridCol w:w="2400"/>
        <w:gridCol w:w="5186"/>
      </w:tblGrid>
      <w:tr w:rsidR="001C3AEB" w:rsidTr="002D0488">
        <w:trPr>
          <w:trHeight w:val="510"/>
        </w:trPr>
        <w:tc>
          <w:tcPr>
            <w:tcW w:w="2802" w:type="dxa"/>
            <w:shd w:val="clear" w:color="auto" w:fill="BFBFBF" w:themeFill="background1" w:themeFillShade="BF"/>
            <w:vAlign w:val="center"/>
          </w:tcPr>
          <w:p w:rsidR="001C3AEB" w:rsidRPr="008B2778" w:rsidRDefault="001C3AEB" w:rsidP="002D0488">
            <w:pPr>
              <w:rPr>
                <w:b/>
              </w:rPr>
            </w:pPr>
            <w:r w:rsidRPr="008B2778">
              <w:rPr>
                <w:b/>
              </w:rPr>
              <w:t>Arbeitsziel 4 :</w:t>
            </w:r>
          </w:p>
        </w:tc>
        <w:tc>
          <w:tcPr>
            <w:tcW w:w="6410" w:type="dxa"/>
            <w:shd w:val="clear" w:color="auto" w:fill="BFBFBF" w:themeFill="background1" w:themeFillShade="BF"/>
            <w:vAlign w:val="center"/>
          </w:tcPr>
          <w:p w:rsidR="001C3AEB" w:rsidRDefault="001C3AEB" w:rsidP="002D0488"/>
        </w:tc>
      </w:tr>
      <w:tr w:rsidR="001C3AEB" w:rsidTr="002D0488">
        <w:trPr>
          <w:trHeight w:val="510"/>
        </w:trPr>
        <w:tc>
          <w:tcPr>
            <w:tcW w:w="2802" w:type="dxa"/>
            <w:vAlign w:val="center"/>
          </w:tcPr>
          <w:p w:rsidR="001C3AEB" w:rsidRPr="008B2778" w:rsidRDefault="001C3AEB" w:rsidP="002D0488">
            <w:pPr>
              <w:rPr>
                <w:b/>
              </w:rPr>
            </w:pPr>
            <w:r w:rsidRPr="008B2778">
              <w:rPr>
                <w:b/>
              </w:rPr>
              <w:t>Zeit:</w:t>
            </w:r>
          </w:p>
        </w:tc>
        <w:tc>
          <w:tcPr>
            <w:tcW w:w="6410" w:type="dxa"/>
            <w:vAlign w:val="center"/>
          </w:tcPr>
          <w:p w:rsidR="001C3AEB" w:rsidRDefault="001C3AEB" w:rsidP="002D0488">
            <w:r>
              <w:t>von ……………….  bis …………….. Uhr</w:t>
            </w:r>
          </w:p>
        </w:tc>
      </w:tr>
      <w:tr w:rsidR="001C3AEB" w:rsidTr="002D0488">
        <w:trPr>
          <w:trHeight w:val="510"/>
        </w:trPr>
        <w:tc>
          <w:tcPr>
            <w:tcW w:w="2802" w:type="dxa"/>
            <w:vAlign w:val="center"/>
          </w:tcPr>
          <w:p w:rsidR="001C3AEB" w:rsidRPr="008B2778" w:rsidRDefault="00AB765F" w:rsidP="002D0488">
            <w:pPr>
              <w:rPr>
                <w:b/>
              </w:rPr>
            </w:pPr>
            <w:r>
              <w:rPr>
                <w:b/>
              </w:rPr>
              <w:t>W</w:t>
            </w:r>
            <w:r w:rsidR="001C3AEB" w:rsidRPr="008B2778">
              <w:rPr>
                <w:b/>
              </w:rPr>
              <w:t>er macht’s?</w:t>
            </w:r>
          </w:p>
        </w:tc>
        <w:tc>
          <w:tcPr>
            <w:tcW w:w="6410" w:type="dxa"/>
            <w:vAlign w:val="center"/>
          </w:tcPr>
          <w:p w:rsidR="001C3AEB" w:rsidRDefault="001C3AEB" w:rsidP="002D0488"/>
        </w:tc>
      </w:tr>
    </w:tbl>
    <w:p w:rsidR="001C3AEB" w:rsidRDefault="001C3AEB" w:rsidP="001C3AEB"/>
    <w:tbl>
      <w:tblPr>
        <w:tblStyle w:val="Tabellenraster"/>
        <w:tblW w:w="0" w:type="auto"/>
        <w:tblLook w:val="04A0" w:firstRow="1" w:lastRow="0" w:firstColumn="1" w:lastColumn="0" w:noHBand="0" w:noVBand="1"/>
      </w:tblPr>
      <w:tblGrid>
        <w:gridCol w:w="2230"/>
        <w:gridCol w:w="5356"/>
      </w:tblGrid>
      <w:tr w:rsidR="001C3AEB" w:rsidTr="002D0488">
        <w:trPr>
          <w:trHeight w:val="510"/>
        </w:trPr>
        <w:tc>
          <w:tcPr>
            <w:tcW w:w="2230" w:type="dxa"/>
            <w:vAlign w:val="center"/>
          </w:tcPr>
          <w:p w:rsidR="001C3AEB" w:rsidRPr="008B2778" w:rsidRDefault="001C3AEB" w:rsidP="002D0488">
            <w:pPr>
              <w:rPr>
                <w:b/>
              </w:rPr>
            </w:pPr>
            <w:r w:rsidRPr="008B2778">
              <w:rPr>
                <w:b/>
              </w:rPr>
              <w:t>Ende der Arbeit:</w:t>
            </w:r>
          </w:p>
        </w:tc>
        <w:tc>
          <w:tcPr>
            <w:tcW w:w="5356" w:type="dxa"/>
            <w:vAlign w:val="center"/>
          </w:tcPr>
          <w:p w:rsidR="001C3AEB" w:rsidRDefault="001C3AEB" w:rsidP="002D0488">
            <w:r>
              <w:rPr>
                <w:vertAlign w:val="subscript"/>
              </w:rPr>
              <w:t>……………………………………………………………….</w:t>
            </w:r>
            <w:r w:rsidRPr="00346FEC">
              <w:rPr>
                <w:vertAlign w:val="subscript"/>
              </w:rPr>
              <w:t>………………….</w:t>
            </w:r>
            <w:r>
              <w:t xml:space="preserve"> (Datum, Uhrzeit)</w:t>
            </w:r>
          </w:p>
        </w:tc>
      </w:tr>
      <w:tr w:rsidR="001C3AEB" w:rsidTr="002D0488">
        <w:trPr>
          <w:trHeight w:val="510"/>
        </w:trPr>
        <w:tc>
          <w:tcPr>
            <w:tcW w:w="2230" w:type="dxa"/>
            <w:vAlign w:val="center"/>
          </w:tcPr>
          <w:p w:rsidR="001C3AEB" w:rsidRPr="008B2778" w:rsidRDefault="001C3AEB" w:rsidP="002D0488">
            <w:pPr>
              <w:rPr>
                <w:b/>
              </w:rPr>
            </w:pPr>
            <w:r>
              <w:rPr>
                <w:b/>
              </w:rPr>
              <w:t>Wie zufrieden sind Sie mit Ihren Ergebni</w:t>
            </w:r>
            <w:r>
              <w:rPr>
                <w:b/>
              </w:rPr>
              <w:t>s</w:t>
            </w:r>
            <w:r>
              <w:rPr>
                <w:b/>
              </w:rPr>
              <w:t>sen?</w:t>
            </w:r>
          </w:p>
        </w:tc>
        <w:tc>
          <w:tcPr>
            <w:tcW w:w="5356" w:type="dxa"/>
            <w:vAlign w:val="center"/>
          </w:tcPr>
          <w:p w:rsidR="001C3AEB" w:rsidRDefault="001C3AEB" w:rsidP="002D0488">
            <w:r w:rsidRPr="006133B6">
              <w:rPr>
                <w:color w:val="00B050"/>
                <w:sz w:val="40"/>
              </w:rPr>
              <w:sym w:font="Wingdings" w:char="F04A"/>
            </w:r>
            <w:r w:rsidRPr="006133B6">
              <w:rPr>
                <w:color w:val="00B050"/>
                <w:sz w:val="40"/>
              </w:rPr>
              <w:t xml:space="preserve"> </w:t>
            </w:r>
            <w:r w:rsidRPr="006133B6">
              <w:rPr>
                <w:sz w:val="40"/>
              </w:rPr>
              <w:t xml:space="preserve"> </w:t>
            </w:r>
            <w:r>
              <w:rPr>
                <w:sz w:val="40"/>
              </w:rPr>
              <w:t xml:space="preserve">                   </w:t>
            </w:r>
            <w:r w:rsidRPr="006133B6">
              <w:rPr>
                <w:color w:val="FFC000"/>
                <w:sz w:val="40"/>
              </w:rPr>
              <w:sym w:font="Wingdings" w:char="F04B"/>
            </w:r>
            <w:r w:rsidRPr="006133B6">
              <w:rPr>
                <w:sz w:val="40"/>
              </w:rPr>
              <w:t xml:space="preserve"> </w:t>
            </w:r>
            <w:r>
              <w:rPr>
                <w:sz w:val="40"/>
              </w:rPr>
              <w:t xml:space="preserve">                  </w:t>
            </w:r>
            <w:r w:rsidRPr="006133B6">
              <w:rPr>
                <w:sz w:val="40"/>
              </w:rPr>
              <w:t xml:space="preserve"> </w:t>
            </w:r>
            <w:r w:rsidRPr="006133B6">
              <w:rPr>
                <w:color w:val="FF0000"/>
                <w:sz w:val="40"/>
              </w:rPr>
              <w:sym w:font="Wingdings" w:char="F04C"/>
            </w:r>
          </w:p>
        </w:tc>
      </w:tr>
      <w:tr w:rsidR="001C3AEB" w:rsidTr="002D0488">
        <w:trPr>
          <w:trHeight w:val="1040"/>
        </w:trPr>
        <w:tc>
          <w:tcPr>
            <w:tcW w:w="2230" w:type="dxa"/>
            <w:vAlign w:val="center"/>
          </w:tcPr>
          <w:p w:rsidR="001C3AEB" w:rsidRPr="008B2778" w:rsidRDefault="001C3AEB" w:rsidP="002D0488">
            <w:pPr>
              <w:rPr>
                <w:b/>
              </w:rPr>
            </w:pPr>
            <w:r>
              <w:rPr>
                <w:b/>
              </w:rPr>
              <w:t>Wie zufrieden sind Sie mit der Arbeit in Ihrem Team?</w:t>
            </w:r>
          </w:p>
        </w:tc>
        <w:tc>
          <w:tcPr>
            <w:tcW w:w="5356" w:type="dxa"/>
            <w:vAlign w:val="center"/>
          </w:tcPr>
          <w:p w:rsidR="001C3AEB" w:rsidRDefault="001C3AEB" w:rsidP="002D0488">
            <w:r w:rsidRPr="006133B6">
              <w:rPr>
                <w:color w:val="00B050"/>
                <w:sz w:val="40"/>
              </w:rPr>
              <w:sym w:font="Wingdings" w:char="F04A"/>
            </w:r>
            <w:r w:rsidRPr="006133B6">
              <w:rPr>
                <w:color w:val="00B050"/>
                <w:sz w:val="40"/>
              </w:rPr>
              <w:t xml:space="preserve"> </w:t>
            </w:r>
            <w:r w:rsidRPr="006133B6">
              <w:rPr>
                <w:sz w:val="40"/>
              </w:rPr>
              <w:t xml:space="preserve"> </w:t>
            </w:r>
            <w:r>
              <w:rPr>
                <w:sz w:val="40"/>
              </w:rPr>
              <w:t xml:space="preserve">                   </w:t>
            </w:r>
            <w:r w:rsidRPr="006133B6">
              <w:rPr>
                <w:color w:val="FFC000"/>
                <w:sz w:val="40"/>
              </w:rPr>
              <w:sym w:font="Wingdings" w:char="F04B"/>
            </w:r>
            <w:r w:rsidRPr="006133B6">
              <w:rPr>
                <w:sz w:val="40"/>
              </w:rPr>
              <w:t xml:space="preserve"> </w:t>
            </w:r>
            <w:r>
              <w:rPr>
                <w:sz w:val="40"/>
              </w:rPr>
              <w:t xml:space="preserve">                  </w:t>
            </w:r>
            <w:r w:rsidRPr="006133B6">
              <w:rPr>
                <w:sz w:val="40"/>
              </w:rPr>
              <w:t xml:space="preserve"> </w:t>
            </w:r>
            <w:r w:rsidRPr="006133B6">
              <w:rPr>
                <w:color w:val="FF0000"/>
                <w:sz w:val="40"/>
              </w:rPr>
              <w:sym w:font="Wingdings" w:char="F04C"/>
            </w:r>
          </w:p>
        </w:tc>
      </w:tr>
    </w:tbl>
    <w:p w:rsidR="001C3AEB" w:rsidRDefault="001C3AEB" w:rsidP="001C3AEB"/>
    <w:p w:rsidR="001C3AEB" w:rsidRDefault="00AB765F" w:rsidP="001C3AEB">
      <w:pPr>
        <w:rPr>
          <w:sz w:val="24"/>
        </w:rPr>
      </w:pPr>
      <w:r>
        <w:rPr>
          <w:sz w:val="24"/>
        </w:rPr>
        <w:t>Unterschriften ALLER Teilnehmer/Teilnehmeri</w:t>
      </w:r>
      <w:r w:rsidR="001C3AEB" w:rsidRPr="008B2778">
        <w:rPr>
          <w:sz w:val="24"/>
        </w:rPr>
        <w:t>nnen der Gruppe:</w:t>
      </w:r>
    </w:p>
    <w:p w:rsidR="001C3AEB" w:rsidRDefault="001C3AEB" w:rsidP="001C3AEB">
      <w:pPr>
        <w:spacing w:line="240" w:lineRule="exact"/>
        <w:rPr>
          <w:sz w:val="24"/>
        </w:rPr>
      </w:pPr>
      <w:r>
        <w:rPr>
          <w:sz w:val="24"/>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 xml:space="preserve">Arbeitsablauf planen </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F1.01.05.02</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Default="001C3AEB" w:rsidP="002D0488">
            <w:pPr>
              <w:pStyle w:val="Kopf8ptafz"/>
              <w:rPr>
                <w:rStyle w:val="Hervorhebung"/>
              </w:rPr>
            </w:pPr>
            <w:r>
              <w:rPr>
                <w:rStyle w:val="Hervorhebung"/>
                <w:i w:val="0"/>
              </w:rPr>
              <w:t>Ich kann meinen Arbeitsplatz einrichten und betriebliche Abläufe planen.</w:t>
            </w:r>
          </w:p>
          <w:p w:rsidR="001C3AEB" w:rsidRPr="00573512" w:rsidRDefault="001C3AEB" w:rsidP="002D0488">
            <w:pPr>
              <w:pStyle w:val="Kopf8ptafz"/>
              <w:rPr>
                <w:rStyle w:val="Hervorhebung"/>
              </w:rPr>
            </w:pPr>
            <w:r>
              <w:rPr>
                <w:rStyle w:val="Hervorhebung"/>
              </w:rPr>
              <w:t>Ich kann Gespräche führen</w:t>
            </w:r>
            <w:r w:rsidR="00AB765F">
              <w:rPr>
                <w:rStyle w:val="Hervorhebung"/>
              </w:rPr>
              <w:t>.</w:t>
            </w:r>
          </w:p>
          <w:p w:rsidR="001C3AEB" w:rsidRDefault="001C3AEB" w:rsidP="002D0488">
            <w:pPr>
              <w:pStyle w:val="Kopf8ptafz"/>
            </w:pPr>
            <w:r>
              <w:rPr>
                <w:rStyle w:val="Hervorhebung"/>
              </w:rPr>
              <w:t xml:space="preserve">Ich kann mit </w:t>
            </w:r>
            <w:proofErr w:type="spellStart"/>
            <w:r>
              <w:rPr>
                <w:rStyle w:val="Hervorhebung"/>
              </w:rPr>
              <w:t>Anderen</w:t>
            </w:r>
            <w:proofErr w:type="spellEnd"/>
            <w:r>
              <w:rPr>
                <w:rStyle w:val="Hervorhebung"/>
              </w:rPr>
              <w:t xml:space="preserve"> zusammen arbeiten</w:t>
            </w:r>
            <w:r w:rsidR="00AB765F">
              <w:rPr>
                <w:rStyle w:val="Hervorhebung"/>
              </w:rPr>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AB765F" w:rsidP="002D0488">
            <w:pPr>
              <w:pStyle w:val="Kopf8ptafz"/>
            </w:pPr>
            <w:r>
              <w:t>Ich kann Arbeitsschritte planen.</w:t>
            </w:r>
          </w:p>
          <w:p w:rsidR="001C3AEB" w:rsidRDefault="001C3AEB" w:rsidP="002D0488">
            <w:pPr>
              <w:pStyle w:val="Kopf8ptafz"/>
            </w:pPr>
            <w:r>
              <w:t>Ich kann mit Technischen Merkblättern umgehen</w:t>
            </w:r>
            <w:r w:rsidR="00AB765F">
              <w:t>.</w:t>
            </w:r>
          </w:p>
          <w:p w:rsidR="001C3AEB" w:rsidRPr="00AD127C" w:rsidRDefault="001C3AEB" w:rsidP="002D0488">
            <w:pPr>
              <w:pStyle w:val="Kopf8ptafz"/>
              <w:rPr>
                <w:i/>
              </w:rPr>
            </w:pPr>
            <w:r w:rsidRPr="00AD127C">
              <w:rPr>
                <w:i/>
              </w:rPr>
              <w:t xml:space="preserve">Ich kann </w:t>
            </w:r>
            <w:r>
              <w:rPr>
                <w:i/>
              </w:rPr>
              <w:t>mich an Gesprächsregeln halten</w:t>
            </w:r>
            <w:r w:rsidR="00AB765F">
              <w:rPr>
                <w:i/>
              </w:rPr>
              <w:t>.</w:t>
            </w:r>
          </w:p>
          <w:p w:rsidR="001C3AEB" w:rsidRPr="004F2C5F" w:rsidRDefault="001C3AEB" w:rsidP="002D0488">
            <w:pPr>
              <w:pStyle w:val="Kopf8ptafz"/>
            </w:pPr>
            <w:r w:rsidRPr="00AD127C">
              <w:rPr>
                <w:i/>
              </w:rPr>
              <w:t xml:space="preserve">Ich kann </w:t>
            </w:r>
            <w:r>
              <w:rPr>
                <w:i/>
              </w:rPr>
              <w:t>an Entscheidungsprozessen mitwirken</w:t>
            </w:r>
            <w:r w:rsidR="00AB765F">
              <w:rPr>
                <w:i/>
              </w:rPr>
              <w:t>.</w:t>
            </w:r>
          </w:p>
          <w:p w:rsidR="001C3AEB" w:rsidRDefault="001C3AEB" w:rsidP="002D0488">
            <w:pPr>
              <w:pStyle w:val="Kopf8ptafz"/>
            </w:pPr>
            <w:r>
              <w:rPr>
                <w:i/>
              </w:rPr>
              <w:t>Ich kann mit Anderen auf ein Ziel hin arbeiten</w:t>
            </w:r>
            <w:r w:rsidR="00AB765F">
              <w:rPr>
                <w:i/>
              </w:rPr>
              <w:t>.</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Default="001C3AEB" w:rsidP="002D0488">
            <w:pPr>
              <w:pStyle w:val="Kopf8ptafz"/>
            </w:pPr>
            <w:r>
              <w:t>Ich kann schon Arbeitsschritte sinnvoll sortieren</w:t>
            </w:r>
            <w:r w:rsidR="00AB765F">
              <w:t>.</w:t>
            </w:r>
          </w:p>
          <w:p w:rsidR="001C3AEB" w:rsidRPr="00234B66" w:rsidRDefault="001C3AEB" w:rsidP="002D0488">
            <w:pPr>
              <w:pStyle w:val="Kopf8ptafz"/>
            </w:pPr>
            <w:r>
              <w:t>Ich kann schon wichtige Informationen lesen</w:t>
            </w:r>
            <w:r w:rsidR="00AB765F">
              <w:t>.</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 xml:space="preserve">Zur fachlich einwandfreien Ausführung der Beschichtung </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t>Gegenseitige Besprechung der Ergebnisse</w:t>
            </w:r>
          </w:p>
        </w:tc>
      </w:tr>
    </w:tbl>
    <w:p w:rsidR="001C3AEB" w:rsidRDefault="00054E69" w:rsidP="001C3AEB">
      <w:pPr>
        <w:pStyle w:val="berschrift1"/>
      </w:pPr>
      <w:r>
        <w:rPr>
          <w:noProof/>
          <w:sz w:val="24"/>
        </w:rPr>
        <w:drawing>
          <wp:anchor distT="0" distB="0" distL="114300" distR="114300" simplePos="0" relativeHeight="252492800" behindDoc="0" locked="0" layoutInCell="0" allowOverlap="1" wp14:anchorId="035A3EDA" wp14:editId="3829D6E3">
            <wp:simplePos x="0" y="0"/>
            <wp:positionH relativeFrom="rightMargin">
              <wp:posOffset>107950</wp:posOffset>
            </wp:positionH>
            <wp:positionV relativeFrom="paragraph">
              <wp:posOffset>184785</wp:posOffset>
            </wp:positionV>
            <wp:extent cx="349885" cy="320675"/>
            <wp:effectExtent l="0" t="0" r="0" b="3175"/>
            <wp:wrapNone/>
            <wp:docPr id="14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3824" behindDoc="0" locked="0" layoutInCell="0" allowOverlap="1" wp14:anchorId="3D37C5D9" wp14:editId="1FADF179">
            <wp:simplePos x="0" y="0"/>
            <wp:positionH relativeFrom="rightMargin">
              <wp:posOffset>467995</wp:posOffset>
            </wp:positionH>
            <wp:positionV relativeFrom="paragraph">
              <wp:posOffset>184785</wp:posOffset>
            </wp:positionV>
            <wp:extent cx="349885" cy="320675"/>
            <wp:effectExtent l="0" t="0" r="0" b="3175"/>
            <wp:wrapNone/>
            <wp:docPr id="14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4848" behindDoc="0" locked="0" layoutInCell="0" allowOverlap="1" wp14:anchorId="3EEDBDAB" wp14:editId="41923219">
            <wp:simplePos x="0" y="0"/>
            <wp:positionH relativeFrom="rightMargin">
              <wp:posOffset>828040</wp:posOffset>
            </wp:positionH>
            <wp:positionV relativeFrom="paragraph">
              <wp:posOffset>184785</wp:posOffset>
            </wp:positionV>
            <wp:extent cx="348615" cy="320040"/>
            <wp:effectExtent l="0" t="0" r="0" b="3810"/>
            <wp:wrapNone/>
            <wp:docPr id="14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Arbeitsauftrag</w:t>
      </w:r>
    </w:p>
    <w:p w:rsidR="001C3AEB" w:rsidRDefault="001C3AEB" w:rsidP="001C3AEB">
      <w:r>
        <w:t xml:space="preserve">Für das Fitness-Studio „Fitness </w:t>
      </w:r>
      <w:proofErr w:type="spellStart"/>
      <w:r>
        <w:t>to</w:t>
      </w:r>
      <w:proofErr w:type="spellEnd"/>
      <w:r>
        <w:t xml:space="preserve"> </w:t>
      </w:r>
      <w:proofErr w:type="spellStart"/>
      <w:r>
        <w:t>go</w:t>
      </w:r>
      <w:proofErr w:type="spellEnd"/>
      <w:r>
        <w:t xml:space="preserve">“ sind Sie beauftragt, verschiedene Schilder zu gestalten und auch technisch einwandfrei herzustellen. Die Beschichtung der Schilder wird im Spritzverfahren mit malerüblichen </w:t>
      </w:r>
      <w:proofErr w:type="spellStart"/>
      <w:r>
        <w:t>Bautenlacken</w:t>
      </w:r>
      <w:proofErr w:type="spellEnd"/>
      <w:r>
        <w:t xml:space="preserve"> ausgeführt. Um diese Arbeiten fachlich korrekt durchführen zu können, müssen Sie zunächst einen Ablaufplan erste</w:t>
      </w:r>
      <w:r>
        <w:t>l</w:t>
      </w:r>
      <w:r>
        <w:t>len.</w:t>
      </w:r>
    </w:p>
    <w:p w:rsidR="001C3AEB" w:rsidRDefault="001C3AEB" w:rsidP="001C3AEB"/>
    <w:p w:rsidR="001C3AEB" w:rsidRPr="00CB101F" w:rsidRDefault="001C3AEB" w:rsidP="00A64EA0">
      <w:pPr>
        <w:pStyle w:val="berschrift3"/>
      </w:pPr>
      <w:r w:rsidRPr="00CB101F">
        <w:t>Aufgabe 1:</w:t>
      </w:r>
    </w:p>
    <w:p w:rsidR="001C3AEB" w:rsidRDefault="001C3AEB" w:rsidP="001C3AEB">
      <w:pPr>
        <w:pStyle w:val="Textkrper"/>
      </w:pPr>
      <w:r>
        <w:t xml:space="preserve">Ihr Meister hat Ihnen auf Kärtchen aufgeschrieben, welche Arbeitsschritte von Ihnen nacheinander auszuführen sind. Gerade als er Ihnen die Kärtchen geben möchte, fallen sie ihm aus der Hand und geraten völlig durcheinander. </w:t>
      </w:r>
    </w:p>
    <w:p w:rsidR="001C3AEB" w:rsidRDefault="001C3AEB" w:rsidP="001C3AEB">
      <w:pPr>
        <w:pStyle w:val="Textkrper"/>
      </w:pPr>
    </w:p>
    <w:p w:rsidR="001C3AEB" w:rsidRDefault="001C3AEB" w:rsidP="001C3AEB">
      <w:pPr>
        <w:pStyle w:val="Textkrper"/>
      </w:pPr>
      <w:r>
        <w:rPr>
          <w:noProof/>
          <w:sz w:val="24"/>
        </w:rPr>
        <w:drawing>
          <wp:anchor distT="0" distB="0" distL="114300" distR="114300" simplePos="0" relativeHeight="252495872" behindDoc="0" locked="0" layoutInCell="0" allowOverlap="1" wp14:anchorId="5F4F8ECA" wp14:editId="0A25CFFA">
            <wp:simplePos x="0" y="0"/>
            <wp:positionH relativeFrom="rightMargin">
              <wp:posOffset>107950</wp:posOffset>
            </wp:positionH>
            <wp:positionV relativeFrom="paragraph">
              <wp:posOffset>0</wp:posOffset>
            </wp:positionV>
            <wp:extent cx="302701" cy="324000"/>
            <wp:effectExtent l="0" t="0" r="2540" b="0"/>
            <wp:wrapNone/>
            <wp:docPr id="14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Bringen Sie die Kärtchen zunächst alleine in eine für Sie sinnvolle Reihenfolge.</w:t>
      </w:r>
    </w:p>
    <w:p w:rsidR="001C3AEB" w:rsidRDefault="001C3AEB" w:rsidP="001C3AEB">
      <w:pPr>
        <w:pStyle w:val="Textkrper"/>
      </w:pPr>
    </w:p>
    <w:p w:rsidR="001C3AEB" w:rsidRDefault="001C3AEB" w:rsidP="001C3AEB">
      <w:pPr>
        <w:pStyle w:val="Textkrper"/>
      </w:pPr>
    </w:p>
    <w:p w:rsidR="001C3AEB" w:rsidRDefault="001C3AEB" w:rsidP="001C3AEB">
      <w:pPr>
        <w:pStyle w:val="Textkrper"/>
      </w:pPr>
    </w:p>
    <w:p w:rsidR="001C3AEB" w:rsidRDefault="001C3AEB" w:rsidP="001C3AEB">
      <w:pPr>
        <w:pStyle w:val="Textkrper"/>
      </w:pPr>
      <w:r>
        <w:rPr>
          <w:noProof/>
          <w:sz w:val="24"/>
        </w:rPr>
        <w:drawing>
          <wp:anchor distT="0" distB="0" distL="114300" distR="114300" simplePos="0" relativeHeight="252496896" behindDoc="0" locked="0" layoutInCell="0" allowOverlap="1" wp14:anchorId="67A84F35" wp14:editId="3EF39698">
            <wp:simplePos x="0" y="0"/>
            <wp:positionH relativeFrom="rightMargin">
              <wp:posOffset>107950</wp:posOffset>
            </wp:positionH>
            <wp:positionV relativeFrom="paragraph">
              <wp:posOffset>0</wp:posOffset>
            </wp:positionV>
            <wp:extent cx="658495" cy="323850"/>
            <wp:effectExtent l="0" t="0" r="8255" b="0"/>
            <wp:wrapNone/>
            <wp:docPr id="142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Vergleichen Sie Ihre Lösung mit</w:t>
      </w:r>
      <w:r w:rsidR="003840FC">
        <w:t xml:space="preserve"> Ihrer Sitznachbarin oder</w:t>
      </w:r>
      <w:r>
        <w:t xml:space="preserve"> Ihrem Sitznachbarn. Wo gibt es Unterschiede? Erklären Sie sich diese gegenseitig und einigen Sie sich dann auf eine gemeinsame Lösung.</w:t>
      </w:r>
    </w:p>
    <w:p w:rsidR="001C3AEB" w:rsidRDefault="001C3AEB" w:rsidP="001C3AEB">
      <w:pPr>
        <w:pStyle w:val="Textkrper"/>
      </w:pPr>
    </w:p>
    <w:p w:rsidR="001C3AEB" w:rsidRDefault="001C3AEB" w:rsidP="001C3AEB">
      <w:pPr>
        <w:pStyle w:val="Textkrper"/>
      </w:pPr>
    </w:p>
    <w:p w:rsidR="001C3AEB" w:rsidRDefault="001C3AEB" w:rsidP="001C3AEB">
      <w:pPr>
        <w:pStyle w:val="Textkrper"/>
      </w:pPr>
      <w:r>
        <w:t xml:space="preserve">Besprechen Sie </w:t>
      </w:r>
      <w:r>
        <w:rPr>
          <w:noProof/>
          <w:sz w:val="24"/>
        </w:rPr>
        <w:drawing>
          <wp:anchor distT="0" distB="0" distL="114300" distR="114300" simplePos="0" relativeHeight="252497920" behindDoc="0" locked="0" layoutInCell="0" allowOverlap="1" wp14:anchorId="21E5261A" wp14:editId="6EF387F6">
            <wp:simplePos x="0" y="0"/>
            <wp:positionH relativeFrom="rightMargin">
              <wp:posOffset>107950</wp:posOffset>
            </wp:positionH>
            <wp:positionV relativeFrom="paragraph">
              <wp:posOffset>0</wp:posOffset>
            </wp:positionV>
            <wp:extent cx="323850" cy="323850"/>
            <wp:effectExtent l="0" t="0" r="0" b="0"/>
            <wp:wrapNone/>
            <wp:docPr id="142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die Lösung mit der gesamten Klasse. </w:t>
      </w:r>
    </w:p>
    <w:p w:rsidR="001C3AEB" w:rsidRDefault="001C3AEB" w:rsidP="001C3AEB">
      <w:pPr>
        <w:pStyle w:val="Textkrper"/>
      </w:pPr>
    </w:p>
    <w:p w:rsidR="001C3AEB" w:rsidRDefault="001C3AEB" w:rsidP="001C3AEB">
      <w:pPr>
        <w:pStyle w:val="Textkrper"/>
      </w:pPr>
    </w:p>
    <w:p w:rsidR="001C3AEB" w:rsidRDefault="001C3AEB" w:rsidP="001C3AEB">
      <w:pPr>
        <w:pStyle w:val="Textkrper"/>
      </w:pPr>
      <w:r>
        <w:t xml:space="preserve">Schreiben Sie in der Gruppe die einzelnen Arbeitsschritte auf Papierstreifen (dicken Stift verwenden, sauber und lesbar schreiben). </w:t>
      </w:r>
    </w:p>
    <w:p w:rsidR="001C3AEB" w:rsidRDefault="001C3AEB" w:rsidP="001C3AEB">
      <w:pPr>
        <w:pStyle w:val="Textkrper"/>
      </w:pPr>
    </w:p>
    <w:p w:rsidR="001C3AEB" w:rsidRDefault="001C3AEB" w:rsidP="001C3AEB">
      <w:pPr>
        <w:pStyle w:val="Textkrper"/>
      </w:pPr>
      <w:r>
        <w:t>Kleben Sie die Arbeitsschritte in der richtigen Reihenfolge auf eine Papierunterlage.</w:t>
      </w:r>
    </w:p>
    <w:p w:rsidR="001C3AEB" w:rsidRDefault="001C3AEB" w:rsidP="001C3AEB">
      <w:pPr>
        <w:pStyle w:val="Textkrper"/>
      </w:pPr>
    </w:p>
    <w:p w:rsidR="001C3AEB" w:rsidRDefault="001C3AEB" w:rsidP="001C3AEB">
      <w:pPr>
        <w:pStyle w:val="Textkrper"/>
      </w:pPr>
      <w:r>
        <w:t>Hängen Sie die fertige Arbeitsplanung in der Werkstatt auf, so dass alle immer sehen können, welcher Arbeitsschritt als nächstes durchzuführen ist.</w:t>
      </w:r>
    </w:p>
    <w:p w:rsidR="001C3AEB" w:rsidRDefault="001C3AEB" w:rsidP="001C3AEB">
      <w:pPr>
        <w:pStyle w:val="Textkrper"/>
      </w:pPr>
    </w:p>
    <w:p w:rsidR="001C3AEB" w:rsidRDefault="001C3AEB" w:rsidP="001C3AEB">
      <w:pPr>
        <w:rPr>
          <w:sz w:val="24"/>
        </w:rPr>
      </w:pPr>
    </w:p>
    <w:p w:rsidR="001C3AEB" w:rsidRPr="008B2778" w:rsidRDefault="001C3AEB" w:rsidP="001C3AEB">
      <w:pPr>
        <w:rPr>
          <w:sz w:val="24"/>
        </w:rPr>
      </w:pPr>
    </w:p>
    <w:p w:rsidR="001C3AEB" w:rsidRDefault="001C3AEB" w:rsidP="001C3AEB">
      <w:pPr>
        <w:spacing w:line="240" w:lineRule="exact"/>
        <w:rPr>
          <w:lang w:eastAsia="de-DE"/>
        </w:rPr>
      </w:pPr>
      <w:r>
        <w:rPr>
          <w:lang w:eastAsia="de-DE"/>
        </w:rPr>
        <w:br w:type="page"/>
      </w:r>
    </w:p>
    <w:p w:rsidR="001C3AEB" w:rsidRDefault="001C3AEB" w:rsidP="001C3AEB">
      <w:pPr>
        <w:pStyle w:val="berschrift1"/>
      </w:pPr>
      <w:r>
        <w:lastRenderedPageBreak/>
        <w:t xml:space="preserve">Arbeitsablauf Schildergestaltung für Fitness-Studio </w:t>
      </w:r>
      <w:r>
        <w:rPr>
          <w:noProof/>
          <w:sz w:val="24"/>
        </w:rPr>
        <w:drawing>
          <wp:anchor distT="0" distB="0" distL="114300" distR="114300" simplePos="0" relativeHeight="252518400" behindDoc="0" locked="0" layoutInCell="0" allowOverlap="1" wp14:anchorId="3E9B5837" wp14:editId="68940B79">
            <wp:simplePos x="0" y="0"/>
            <wp:positionH relativeFrom="rightMargin">
              <wp:posOffset>107950</wp:posOffset>
            </wp:positionH>
            <wp:positionV relativeFrom="paragraph">
              <wp:posOffset>0</wp:posOffset>
            </wp:positionV>
            <wp:extent cx="345440" cy="323850"/>
            <wp:effectExtent l="0" t="0" r="0" b="0"/>
            <wp:wrapNone/>
            <wp:docPr id="14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„Fitness</w:t>
      </w:r>
      <w:r w:rsidR="00AB765F">
        <w:t xml:space="preserve"> </w:t>
      </w:r>
      <w:proofErr w:type="spellStart"/>
      <w:r>
        <w:t>to</w:t>
      </w:r>
      <w:proofErr w:type="spellEnd"/>
      <w:r w:rsidR="00AB765F">
        <w:t xml:space="preserve"> </w:t>
      </w:r>
      <w:proofErr w:type="spellStart"/>
      <w:r>
        <w:t>go</w:t>
      </w:r>
      <w:proofErr w:type="spellEnd"/>
      <w:r>
        <w:t>“</w:t>
      </w:r>
    </w:p>
    <w:p w:rsidR="001C3AEB" w:rsidRDefault="001C3AEB" w:rsidP="001C3AEB">
      <w:pPr>
        <w:pStyle w:val="Textkrper"/>
      </w:pPr>
      <w:r>
        <w:t>Bringen Sie die durcheinander geratenen Arbeitsschritte in die richtige Reihenfolge!</w:t>
      </w:r>
    </w:p>
    <w:p w:rsidR="001C3AEB" w:rsidRPr="00F4782C" w:rsidRDefault="001C3AEB" w:rsidP="001C3AEB">
      <w:pPr>
        <w:pStyle w:val="Textkrper"/>
      </w:pPr>
    </w:p>
    <w:p w:rsidR="001C3AEB" w:rsidRDefault="001C3AEB" w:rsidP="001C3AEB">
      <w:pPr>
        <w:pStyle w:val="Textkrper"/>
      </w:pPr>
    </w:p>
    <w:p w:rsidR="001C3AEB" w:rsidRPr="00CB101F" w:rsidRDefault="001C3AEB" w:rsidP="001C3AEB">
      <w:pPr>
        <w:pStyle w:val="Textkrper"/>
      </w:pPr>
      <w:r>
        <w:rPr>
          <w:noProof/>
        </w:rPr>
        <mc:AlternateContent>
          <mc:Choice Requires="wps">
            <w:drawing>
              <wp:anchor distT="0" distB="0" distL="114300" distR="114300" simplePos="0" relativeHeight="252509184" behindDoc="0" locked="0" layoutInCell="1" allowOverlap="1" wp14:anchorId="12890477" wp14:editId="2D7D051A">
                <wp:simplePos x="0" y="0"/>
                <wp:positionH relativeFrom="column">
                  <wp:posOffset>555625</wp:posOffset>
                </wp:positionH>
                <wp:positionV relativeFrom="paragraph">
                  <wp:posOffset>3143250</wp:posOffset>
                </wp:positionV>
                <wp:extent cx="3171190" cy="563880"/>
                <wp:effectExtent l="57150" t="38100" r="67310" b="102870"/>
                <wp:wrapNone/>
                <wp:docPr id="1440" name="Textfeld 1440"/>
                <wp:cNvGraphicFramePr/>
                <a:graphic xmlns:a="http://schemas.openxmlformats.org/drawingml/2006/main">
                  <a:graphicData uri="http://schemas.microsoft.com/office/word/2010/wordprocessingShape">
                    <wps:wsp>
                      <wps:cNvSpPr txBox="1"/>
                      <wps:spPr>
                        <a:xfrm>
                          <a:off x="0" y="0"/>
                          <a:ext cx="3171190" cy="56388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Haftfestigkeitsprüfung der Altbeschichtung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Textfeld 1440" o:spid="_x0000_s1421" style="position:absolute;left:0;text-align:left;margin-left:43.75pt;margin-top:247.5pt;width:249.7pt;height:44.4pt;z-index:2525091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Haftfestigkeitsprüfung der Altbeschichtung</w:t>
                      </w:r>
                    </w:p>
                  </w:txbxContent>
                </v:textbox>
              </v:roundrect>
            </w:pict>
          </mc:Fallback>
        </mc:AlternateContent>
      </w:r>
      <w:r>
        <w:rPr>
          <w:noProof/>
        </w:rPr>
        <mc:AlternateContent>
          <mc:Choice Requires="wps">
            <w:drawing>
              <wp:anchor distT="0" distB="0" distL="114300" distR="114300" simplePos="0" relativeHeight="252510208" behindDoc="0" locked="0" layoutInCell="1" allowOverlap="1" wp14:anchorId="30396EF1" wp14:editId="2661EBBE">
                <wp:simplePos x="0" y="0"/>
                <wp:positionH relativeFrom="column">
                  <wp:posOffset>137160</wp:posOffset>
                </wp:positionH>
                <wp:positionV relativeFrom="paragraph">
                  <wp:posOffset>48260</wp:posOffset>
                </wp:positionV>
                <wp:extent cx="3171190" cy="690245"/>
                <wp:effectExtent l="57150" t="38100" r="67310" b="90805"/>
                <wp:wrapNone/>
                <wp:docPr id="1441" name="Textfeld 1441"/>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Zwischenschliff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1" o:spid="_x0000_s1422" style="position:absolute;left:0;text-align:left;margin-left:10.8pt;margin-top:3.8pt;width:249.7pt;height:54.35pt;z-index:252510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Zwischenschliff</w:t>
                      </w:r>
                    </w:p>
                  </w:txbxContent>
                </v:textbox>
              </v:roundrect>
            </w:pict>
          </mc:Fallback>
        </mc:AlternateContent>
      </w:r>
      <w:r>
        <w:rPr>
          <w:noProof/>
        </w:rPr>
        <mc:AlternateContent>
          <mc:Choice Requires="wps">
            <w:drawing>
              <wp:anchor distT="0" distB="0" distL="114300" distR="114300" simplePos="0" relativeHeight="252511232" behindDoc="0" locked="0" layoutInCell="1" allowOverlap="1" wp14:anchorId="159DA9D9" wp14:editId="5C89AACB">
                <wp:simplePos x="0" y="0"/>
                <wp:positionH relativeFrom="column">
                  <wp:posOffset>1559560</wp:posOffset>
                </wp:positionH>
                <wp:positionV relativeFrom="paragraph">
                  <wp:posOffset>6725285</wp:posOffset>
                </wp:positionV>
                <wp:extent cx="3171190" cy="821690"/>
                <wp:effectExtent l="57150" t="38100" r="67310" b="92710"/>
                <wp:wrapNone/>
                <wp:docPr id="1442" name="Textfeld 1442"/>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Korrosionsschutzgrundierung Kreuzgang spritzen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2" o:spid="_x0000_s1423" style="position:absolute;left:0;text-align:left;margin-left:122.8pt;margin-top:529.55pt;width:249.7pt;height:64.7pt;z-index:252511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Korrosionsschutzgrundierung Kreuzgang spritzen</w:t>
                      </w:r>
                    </w:p>
                  </w:txbxContent>
                </v:textbox>
              </v:roundrect>
            </w:pict>
          </mc:Fallback>
        </mc:AlternateContent>
      </w:r>
      <w:r>
        <w:rPr>
          <w:noProof/>
        </w:rPr>
        <mc:AlternateContent>
          <mc:Choice Requires="wps">
            <w:drawing>
              <wp:anchor distT="0" distB="0" distL="114300" distR="114300" simplePos="0" relativeHeight="252512256" behindDoc="0" locked="0" layoutInCell="1" allowOverlap="1" wp14:anchorId="286A1A18" wp14:editId="0977D739">
                <wp:simplePos x="0" y="0"/>
                <wp:positionH relativeFrom="column">
                  <wp:posOffset>1675130</wp:posOffset>
                </wp:positionH>
                <wp:positionV relativeFrom="paragraph">
                  <wp:posOffset>823595</wp:posOffset>
                </wp:positionV>
                <wp:extent cx="3171190" cy="544195"/>
                <wp:effectExtent l="57150" t="38100" r="67310" b="103505"/>
                <wp:wrapNone/>
                <wp:docPr id="1443" name="Textfeld 1443"/>
                <wp:cNvGraphicFramePr/>
                <a:graphic xmlns:a="http://schemas.openxmlformats.org/drawingml/2006/main">
                  <a:graphicData uri="http://schemas.microsoft.com/office/word/2010/wordprocessingShape">
                    <wps:wsp>
                      <wps:cNvSpPr txBox="1"/>
                      <wps:spPr>
                        <a:xfrm>
                          <a:off x="0" y="0"/>
                          <a:ext cx="3171190" cy="54419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Geschliffene Fläche reinigen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3" o:spid="_x0000_s1424" style="position:absolute;left:0;text-align:left;margin-left:131.9pt;margin-top:64.85pt;width:249.7pt;height:42.85pt;z-index:25251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Geschliffene Fläche reinigen</w:t>
                      </w:r>
                    </w:p>
                  </w:txbxContent>
                </v:textbox>
              </v:roundrect>
            </w:pict>
          </mc:Fallback>
        </mc:AlternateContent>
      </w:r>
      <w:r>
        <w:rPr>
          <w:noProof/>
        </w:rPr>
        <mc:AlternateContent>
          <mc:Choice Requires="wps">
            <w:drawing>
              <wp:anchor distT="0" distB="0" distL="114300" distR="114300" simplePos="0" relativeHeight="252513280" behindDoc="0" locked="0" layoutInCell="1" allowOverlap="1" wp14:anchorId="55886AA4" wp14:editId="6D6FF39C">
                <wp:simplePos x="0" y="0"/>
                <wp:positionH relativeFrom="column">
                  <wp:posOffset>239395</wp:posOffset>
                </wp:positionH>
                <wp:positionV relativeFrom="paragraph">
                  <wp:posOffset>4743450</wp:posOffset>
                </wp:positionV>
                <wp:extent cx="3171190" cy="690245"/>
                <wp:effectExtent l="57150" t="38100" r="67310" b="90805"/>
                <wp:wrapNone/>
                <wp:docPr id="1444" name="Textfeld 1444"/>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Rückseite der Platte beschriften und gegen Spritznebel mit Papier schützen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4" o:spid="_x0000_s1425" style="position:absolute;left:0;text-align:left;margin-left:18.85pt;margin-top:373.5pt;width:249.7pt;height:54.35pt;z-index:252513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Rückseite der Platte beschriften und gegen Spritznebel mit Papier schützen</w:t>
                      </w:r>
                    </w:p>
                  </w:txbxContent>
                </v:textbox>
              </v:roundrect>
            </w:pict>
          </mc:Fallback>
        </mc:AlternateContent>
      </w:r>
      <w:r>
        <w:rPr>
          <w:noProof/>
        </w:rPr>
        <mc:AlternateContent>
          <mc:Choice Requires="wps">
            <w:drawing>
              <wp:anchor distT="0" distB="0" distL="114300" distR="114300" simplePos="0" relativeHeight="252514304" behindDoc="0" locked="0" layoutInCell="1" allowOverlap="1" wp14:anchorId="7AE1A64C" wp14:editId="3DB5B0C3">
                <wp:simplePos x="0" y="0"/>
                <wp:positionH relativeFrom="column">
                  <wp:posOffset>1080135</wp:posOffset>
                </wp:positionH>
                <wp:positionV relativeFrom="paragraph">
                  <wp:posOffset>2375535</wp:posOffset>
                </wp:positionV>
                <wp:extent cx="3171190" cy="690245"/>
                <wp:effectExtent l="57150" t="38100" r="67310" b="90805"/>
                <wp:wrapNone/>
                <wp:docPr id="1445" name="Textfeld 1445"/>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Kräftiger Trockenschliff der Oberfläche zur Vorbere</w:t>
                            </w:r>
                            <w:r>
                              <w:t>i</w:t>
                            </w:r>
                            <w:r>
                              <w:t>tung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5" o:spid="_x0000_s1426" style="position:absolute;left:0;text-align:left;margin-left:85.05pt;margin-top:187.05pt;width:249.7pt;height:54.35pt;z-index:25251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Kräftiger Trockenschliff der Oberfläche zur Vorbere</w:t>
                      </w:r>
                      <w:r>
                        <w:t>i</w:t>
                      </w:r>
                      <w:r>
                        <w:t>tung</w:t>
                      </w:r>
                    </w:p>
                  </w:txbxContent>
                </v:textbox>
              </v:roundrect>
            </w:pict>
          </mc:Fallback>
        </mc:AlternateContent>
      </w:r>
      <w:r>
        <w:rPr>
          <w:noProof/>
        </w:rPr>
        <mc:AlternateContent>
          <mc:Choice Requires="wps">
            <w:drawing>
              <wp:anchor distT="0" distB="0" distL="114300" distR="114300" simplePos="0" relativeHeight="252515328" behindDoc="0" locked="0" layoutInCell="1" allowOverlap="1" wp14:anchorId="7E4B0C1E" wp14:editId="201CCE97">
                <wp:simplePos x="0" y="0"/>
                <wp:positionH relativeFrom="column">
                  <wp:posOffset>426720</wp:posOffset>
                </wp:positionH>
                <wp:positionV relativeFrom="paragraph">
                  <wp:posOffset>1473835</wp:posOffset>
                </wp:positionV>
                <wp:extent cx="3171190" cy="821690"/>
                <wp:effectExtent l="57150" t="38100" r="67310" b="92710"/>
                <wp:wrapNone/>
                <wp:docPr id="1446" name="Textfeld 1446"/>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Nach Trocknung der Schlussbeschichtung: Motiv mit Klebefolie gestalten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6" o:spid="_x0000_s1427" style="position:absolute;left:0;text-align:left;margin-left:33.6pt;margin-top:116.05pt;width:249.7pt;height:64.7pt;z-index:252515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Nach Trocknung der Schlussbeschichtung: Motiv mit Klebefolie gestalten</w:t>
                      </w:r>
                    </w:p>
                  </w:txbxContent>
                </v:textbox>
              </v:roundrect>
            </w:pict>
          </mc:Fallback>
        </mc:AlternateContent>
      </w:r>
      <w:r>
        <w:rPr>
          <w:noProof/>
        </w:rPr>
        <mc:AlternateContent>
          <mc:Choice Requires="wps">
            <w:drawing>
              <wp:anchor distT="0" distB="0" distL="114300" distR="114300" simplePos="0" relativeHeight="252516352" behindDoc="0" locked="0" layoutInCell="1" allowOverlap="1" wp14:anchorId="0C2E3BB8" wp14:editId="64B5B28C">
                <wp:simplePos x="0" y="0"/>
                <wp:positionH relativeFrom="column">
                  <wp:posOffset>633095</wp:posOffset>
                </wp:positionH>
                <wp:positionV relativeFrom="paragraph">
                  <wp:posOffset>5570220</wp:posOffset>
                </wp:positionV>
                <wp:extent cx="3171190" cy="1050290"/>
                <wp:effectExtent l="57150" t="38100" r="67310" b="92710"/>
                <wp:wrapNone/>
                <wp:docPr id="1447" name="Textfeld 1447"/>
                <wp:cNvGraphicFramePr/>
                <a:graphic xmlns:a="http://schemas.openxmlformats.org/drawingml/2006/main">
                  <a:graphicData uri="http://schemas.microsoft.com/office/word/2010/wordprocessingShape">
                    <wps:wsp>
                      <wps:cNvSpPr txBox="1"/>
                      <wps:spPr>
                        <a:xfrm>
                          <a:off x="0" y="0"/>
                          <a:ext cx="3171190" cy="10502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 xml:space="preserve">Schlussbeschichtung mit </w:t>
                            </w:r>
                            <w:proofErr w:type="spellStart"/>
                            <w:r>
                              <w:t>wasserverdünnbarem</w:t>
                            </w:r>
                            <w:proofErr w:type="spellEnd"/>
                            <w:r>
                              <w:t xml:space="preserve"> Male</w:t>
                            </w:r>
                            <w:r>
                              <w:t>r</w:t>
                            </w:r>
                            <w:r>
                              <w:t>lack im Spritzverfahren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7" o:spid="_x0000_s1428" style="position:absolute;left:0;text-align:left;margin-left:49.85pt;margin-top:438.6pt;width:249.7pt;height:82.7pt;z-index:25251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 xml:space="preserve">Schlussbeschichtung mit </w:t>
                      </w:r>
                      <w:proofErr w:type="spellStart"/>
                      <w:r>
                        <w:t>wasserverdünnbarem</w:t>
                      </w:r>
                      <w:proofErr w:type="spellEnd"/>
                      <w:r>
                        <w:t xml:space="preserve"> Male</w:t>
                      </w:r>
                      <w:r>
                        <w:t>r</w:t>
                      </w:r>
                      <w:r>
                        <w:t>lack im Spritzverfahren</w:t>
                      </w:r>
                    </w:p>
                  </w:txbxContent>
                </v:textbox>
              </v:roundrect>
            </w:pict>
          </mc:Fallback>
        </mc:AlternateContent>
      </w:r>
      <w:r>
        <w:rPr>
          <w:noProof/>
        </w:rPr>
        <mc:AlternateContent>
          <mc:Choice Requires="wps">
            <w:drawing>
              <wp:anchor distT="0" distB="0" distL="114300" distR="114300" simplePos="0" relativeHeight="252517376" behindDoc="0" locked="0" layoutInCell="1" allowOverlap="1" wp14:anchorId="298F813F" wp14:editId="015E264E">
                <wp:simplePos x="0" y="0"/>
                <wp:positionH relativeFrom="column">
                  <wp:posOffset>1766570</wp:posOffset>
                </wp:positionH>
                <wp:positionV relativeFrom="paragraph">
                  <wp:posOffset>3826510</wp:posOffset>
                </wp:positionV>
                <wp:extent cx="3171190" cy="809625"/>
                <wp:effectExtent l="57150" t="38100" r="67310" b="104775"/>
                <wp:wrapNone/>
                <wp:docPr id="1448" name="Textfeld 1448"/>
                <wp:cNvGraphicFramePr/>
                <a:graphic xmlns:a="http://schemas.openxmlformats.org/drawingml/2006/main">
                  <a:graphicData uri="http://schemas.microsoft.com/office/word/2010/wordprocessingShape">
                    <wps:wsp>
                      <wps:cNvSpPr txBox="1"/>
                      <wps:spPr>
                        <a:xfrm>
                          <a:off x="0" y="0"/>
                          <a:ext cx="3171190" cy="80962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pPr>
                              <w:jc w:val="center"/>
                            </w:pPr>
                            <w:r>
                              <w:t>Nach dem Ausschneiden werden die Flächen leicht angeschliffen und mit Lack beschichtet.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Textfeld 1448" o:spid="_x0000_s1429" style="position:absolute;left:0;text-align:left;margin-left:139.1pt;margin-top:301.3pt;width:249.7pt;height:63.75pt;z-index:252517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" fillcolor="#bcbcbc">
                <v:fill color2="#ededed" rotate="t" angle="180" colors="0 #bcbcbc;22938f #d0d0d0;1 #ededed" focus="100%" type="gradient"/>
                <v:shadow on="t" color="black" opacity="24903f" origin=",.5" offset="0,.55556mm"/>
                <v:textbox>
                  <w:txbxContent>
                    <w:p w:rsidR="00BA14AF" w:rsidRDefault="00BA14AF" w:rsidP="001C3AEB">
                      <w:pPr>
                        <w:jc w:val="center"/>
                      </w:pPr>
                      <w:r>
                        <w:t>Nach dem Ausschneiden werden die Flächen leicht angeschliffen und mit Lack beschichtet.</w:t>
                      </w:r>
                    </w:p>
                  </w:txbxContent>
                </v:textbox>
              </v:roundrect>
            </w:pict>
          </mc:Fallback>
        </mc:AlternateContent>
      </w:r>
    </w:p>
    <w:p w:rsidR="001C3AEB" w:rsidRDefault="001C3AEB" w:rsidP="001C3AEB"/>
    <w:p w:rsidR="001C3AEB" w:rsidRDefault="001C3AEB" w:rsidP="001C3AEB"/>
    <w:p w:rsidR="001C3AEB" w:rsidRDefault="001C3AEB" w:rsidP="001C3AEB">
      <w:pPr>
        <w:spacing w:line="240" w:lineRule="exact"/>
      </w:pPr>
      <w:r>
        <w:br w:type="page"/>
      </w:r>
    </w:p>
    <w:p w:rsidR="005266D9" w:rsidRDefault="005266D9" w:rsidP="005266D9">
      <w:pPr>
        <w:pStyle w:val="berschrift1"/>
      </w:pPr>
      <w:r>
        <w:lastRenderedPageBreak/>
        <w:t xml:space="preserve">Arbeitsablauf Schildergestaltung für Fitness-Studio </w:t>
      </w:r>
      <w:r>
        <w:rPr>
          <w:noProof/>
          <w:sz w:val="24"/>
        </w:rPr>
        <w:drawing>
          <wp:anchor distT="0" distB="0" distL="114300" distR="114300" simplePos="0" relativeHeight="252711936" behindDoc="0" locked="0" layoutInCell="0" allowOverlap="1" wp14:anchorId="3D4E099F" wp14:editId="75D3FC43">
            <wp:simplePos x="0" y="0"/>
            <wp:positionH relativeFrom="rightMargin">
              <wp:posOffset>107950</wp:posOffset>
            </wp:positionH>
            <wp:positionV relativeFrom="paragraph">
              <wp:posOffset>0</wp:posOffset>
            </wp:positionV>
            <wp:extent cx="345440" cy="323850"/>
            <wp:effectExtent l="0" t="0" r="0" b="0"/>
            <wp:wrapNone/>
            <wp:docPr id="14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„Fitness </w:t>
      </w:r>
      <w:proofErr w:type="spellStart"/>
      <w:r>
        <w:t>to</w:t>
      </w:r>
      <w:proofErr w:type="spellEnd"/>
      <w:r>
        <w:t xml:space="preserve"> </w:t>
      </w:r>
      <w:proofErr w:type="spellStart"/>
      <w:r>
        <w:t>go</w:t>
      </w:r>
      <w:proofErr w:type="spellEnd"/>
      <w:r>
        <w:t>“</w:t>
      </w:r>
    </w:p>
    <w:p w:rsidR="005266D9" w:rsidRDefault="005266D9" w:rsidP="005266D9">
      <w:pPr>
        <w:pStyle w:val="Textkrper"/>
      </w:pPr>
      <w:r>
        <w:t>Bringen Sie die durcheinander geratenen Arbeitsschritte in die richtige Reihenfolge!</w:t>
      </w:r>
    </w:p>
    <w:p w:rsidR="005266D9" w:rsidRPr="00F4782C" w:rsidRDefault="005266D9" w:rsidP="005266D9">
      <w:pPr>
        <w:pStyle w:val="Textkrper"/>
      </w:pPr>
    </w:p>
    <w:p w:rsidR="005266D9" w:rsidRDefault="005266D9" w:rsidP="005266D9">
      <w:pPr>
        <w:pStyle w:val="Textkrper"/>
      </w:pPr>
    </w:p>
    <w:p w:rsidR="005266D9" w:rsidRPr="00CB101F" w:rsidRDefault="005266D9" w:rsidP="005266D9">
      <w:pPr>
        <w:pStyle w:val="Textkrper"/>
      </w:pPr>
      <w:r>
        <w:rPr>
          <w:noProof/>
        </w:rPr>
        <mc:AlternateContent>
          <mc:Choice Requires="wps">
            <w:drawing>
              <wp:anchor distT="0" distB="0" distL="114300" distR="114300" simplePos="0" relativeHeight="252712960" behindDoc="0" locked="0" layoutInCell="1" allowOverlap="1" wp14:anchorId="60819EEF" wp14:editId="67BB15C2">
                <wp:simplePos x="0" y="0"/>
                <wp:positionH relativeFrom="column">
                  <wp:posOffset>555625</wp:posOffset>
                </wp:positionH>
                <wp:positionV relativeFrom="paragraph">
                  <wp:posOffset>3143250</wp:posOffset>
                </wp:positionV>
                <wp:extent cx="3171190" cy="563880"/>
                <wp:effectExtent l="57150" t="38100" r="67310" b="102870"/>
                <wp:wrapNone/>
                <wp:docPr id="1490" name="Textfeld 1490"/>
                <wp:cNvGraphicFramePr/>
                <a:graphic xmlns:a="http://schemas.openxmlformats.org/drawingml/2006/main">
                  <a:graphicData uri="http://schemas.microsoft.com/office/word/2010/wordprocessingShape">
                    <wps:wsp>
                      <wps:cNvSpPr txBox="1"/>
                      <wps:spPr>
                        <a:xfrm>
                          <a:off x="0" y="0"/>
                          <a:ext cx="3171190" cy="56388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Haftfestigkeitsprüfung der Altbeschichtung mithilfe des Klebebandtests.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id="Textfeld 1490" o:spid="_x0000_s1430" style="position:absolute;left:0;text-align:left;margin-left:43.75pt;margin-top:247.5pt;width:249.7pt;height:44.4pt;z-index:25271296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5266D9">
                      <w:r>
                        <w:t>Haftfestigkeitsprüfung der Altbeschichtung mithilfe des Klebebandtests.</w:t>
                      </w:r>
                    </w:p>
                  </w:txbxContent>
                </v:textbox>
              </v:roundrect>
            </w:pict>
          </mc:Fallback>
        </mc:AlternateContent>
      </w:r>
      <w:r>
        <w:rPr>
          <w:noProof/>
        </w:rPr>
        <mc:AlternateContent>
          <mc:Choice Requires="wps">
            <w:drawing>
              <wp:anchor distT="0" distB="0" distL="114300" distR="114300" simplePos="0" relativeHeight="252713984" behindDoc="0" locked="0" layoutInCell="1" allowOverlap="1" wp14:anchorId="0F3E92A4" wp14:editId="6E8C44EA">
                <wp:simplePos x="0" y="0"/>
                <wp:positionH relativeFrom="column">
                  <wp:posOffset>137160</wp:posOffset>
                </wp:positionH>
                <wp:positionV relativeFrom="paragraph">
                  <wp:posOffset>48260</wp:posOffset>
                </wp:positionV>
                <wp:extent cx="3171190" cy="690245"/>
                <wp:effectExtent l="57150" t="38100" r="67310" b="90805"/>
                <wp:wrapNone/>
                <wp:docPr id="1491" name="Textfeld 1491"/>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Nach ausreichender Trocknung der Grundierung e</w:t>
                            </w:r>
                            <w:r>
                              <w:t>r</w:t>
                            </w:r>
                            <w:r>
                              <w:t>folgt der Zwischenschliff mit Schleifklotz und P180 – 220.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1" o:spid="_x0000_s1431" style="position:absolute;left:0;text-align:left;margin-left:10.8pt;margin-top:3.8pt;width:249.7pt;height:54.35pt;z-index:252713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5266D9">
                      <w:r>
                        <w:t>Nach ausreichender Trocknung der Grundierung e</w:t>
                      </w:r>
                      <w:r>
                        <w:t>r</w:t>
                      </w:r>
                      <w:r>
                        <w:t>folgt der Zwischenschliff mit Schleifklotz und P180 – 220.</w:t>
                      </w:r>
                    </w:p>
                  </w:txbxContent>
                </v:textbox>
              </v:roundrect>
            </w:pict>
          </mc:Fallback>
        </mc:AlternateContent>
      </w:r>
      <w:r>
        <w:rPr>
          <w:noProof/>
        </w:rPr>
        <mc:AlternateContent>
          <mc:Choice Requires="wps">
            <w:drawing>
              <wp:anchor distT="0" distB="0" distL="114300" distR="114300" simplePos="0" relativeHeight="252715008" behindDoc="0" locked="0" layoutInCell="1" allowOverlap="1" wp14:anchorId="163CACB6" wp14:editId="30BA8494">
                <wp:simplePos x="0" y="0"/>
                <wp:positionH relativeFrom="column">
                  <wp:posOffset>1559560</wp:posOffset>
                </wp:positionH>
                <wp:positionV relativeFrom="paragraph">
                  <wp:posOffset>6725285</wp:posOffset>
                </wp:positionV>
                <wp:extent cx="3171190" cy="821690"/>
                <wp:effectExtent l="57150" t="38100" r="67310" b="92710"/>
                <wp:wrapNone/>
                <wp:docPr id="1492" name="Textfeld 1492"/>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Korrosionsschutzgrundierung mit PR-Spraymaster (Spritzdruck 2,5 bar/Becherdruck 0,5 bar) im Kreu</w:t>
                            </w:r>
                            <w:r>
                              <w:t>z</w:t>
                            </w:r>
                            <w:r>
                              <w:t>gang spritzen.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2" o:spid="_x0000_s1432" style="position:absolute;left:0;text-align:left;margin-left:122.8pt;margin-top:529.55pt;width:249.7pt;height:64.7pt;z-index:252715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" fillcolor="#bcbcbc">
                <v:fill color2="#ededed" rotate="t" angle="180" colors="0 #bcbcbc;22938f #d0d0d0;1 #ededed" focus="100%" type="gradient"/>
                <v:shadow on="t" color="black" opacity="24903f" origin=",.5" offset="0,.55556mm"/>
                <v:textbox>
                  <w:txbxContent>
                    <w:p w:rsidR="00BA14AF" w:rsidRDefault="00BA14AF" w:rsidP="005266D9">
                      <w:r>
                        <w:t>Korrosionsschutzgrundierung mit PR-Spraymaster (Spritzdruck 2,5 bar/Becherdruck 0,5 bar) im Kreu</w:t>
                      </w:r>
                      <w:r>
                        <w:t>z</w:t>
                      </w:r>
                      <w:r>
                        <w:t>gang spritzen.</w:t>
                      </w:r>
                    </w:p>
                  </w:txbxContent>
                </v:textbox>
              </v:roundrect>
            </w:pict>
          </mc:Fallback>
        </mc:AlternateContent>
      </w:r>
      <w:r>
        <w:rPr>
          <w:noProof/>
        </w:rPr>
        <mc:AlternateContent>
          <mc:Choice Requires="wps">
            <w:drawing>
              <wp:anchor distT="0" distB="0" distL="114300" distR="114300" simplePos="0" relativeHeight="252716032" behindDoc="0" locked="0" layoutInCell="1" allowOverlap="1" wp14:anchorId="7E7D0006" wp14:editId="1C76D35A">
                <wp:simplePos x="0" y="0"/>
                <wp:positionH relativeFrom="column">
                  <wp:posOffset>1675130</wp:posOffset>
                </wp:positionH>
                <wp:positionV relativeFrom="paragraph">
                  <wp:posOffset>823595</wp:posOffset>
                </wp:positionV>
                <wp:extent cx="3171190" cy="544195"/>
                <wp:effectExtent l="57150" t="38100" r="67310" b="103505"/>
                <wp:wrapNone/>
                <wp:docPr id="1493" name="Textfeld 1493"/>
                <wp:cNvGraphicFramePr/>
                <a:graphic xmlns:a="http://schemas.openxmlformats.org/drawingml/2006/main">
                  <a:graphicData uri="http://schemas.microsoft.com/office/word/2010/wordprocessingShape">
                    <wps:wsp>
                      <wps:cNvSpPr txBox="1"/>
                      <wps:spPr>
                        <a:xfrm>
                          <a:off x="0" y="0"/>
                          <a:ext cx="3171190" cy="54419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Geschliffene Fläche mit Silikonentferner reinigen, tr</w:t>
                            </w:r>
                            <w:r>
                              <w:t>o</w:t>
                            </w:r>
                            <w:r>
                              <w:t>cken nachreiben.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3" o:spid="_x0000_s1433" style="position:absolute;left:0;text-align:left;margin-left:131.9pt;margin-top:64.85pt;width:249.7pt;height:42.85pt;z-index:252716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5266D9">
                      <w:r>
                        <w:t>Geschliffene Fläche mit Silikonentferner reinigen, tr</w:t>
                      </w:r>
                      <w:r>
                        <w:t>o</w:t>
                      </w:r>
                      <w:r>
                        <w:t>cken nachreiben.</w:t>
                      </w:r>
                    </w:p>
                  </w:txbxContent>
                </v:textbox>
              </v:roundrect>
            </w:pict>
          </mc:Fallback>
        </mc:AlternateContent>
      </w:r>
      <w:r>
        <w:rPr>
          <w:noProof/>
        </w:rPr>
        <mc:AlternateContent>
          <mc:Choice Requires="wps">
            <w:drawing>
              <wp:anchor distT="0" distB="0" distL="114300" distR="114300" simplePos="0" relativeHeight="252717056" behindDoc="0" locked="0" layoutInCell="1" allowOverlap="1" wp14:anchorId="1596F033" wp14:editId="5A899976">
                <wp:simplePos x="0" y="0"/>
                <wp:positionH relativeFrom="column">
                  <wp:posOffset>239395</wp:posOffset>
                </wp:positionH>
                <wp:positionV relativeFrom="paragraph">
                  <wp:posOffset>4743450</wp:posOffset>
                </wp:positionV>
                <wp:extent cx="3171190" cy="690245"/>
                <wp:effectExtent l="57150" t="38100" r="67310" b="90805"/>
                <wp:wrapNone/>
                <wp:docPr id="1494" name="Textfeld 1494"/>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Rückseite der Platte mit dem eigenen Namen beschri</w:t>
                            </w:r>
                            <w:r>
                              <w:t>f</w:t>
                            </w:r>
                            <w:r>
                              <w:t>ten, dann mit Papier abdecken und auf das Papier erneut den eigenen Namen schreiben.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4" o:spid="_x0000_s1434" style="position:absolute;left:0;text-align:left;margin-left:18.85pt;margin-top:373.5pt;width:249.7pt;height:54.35pt;z-index:252717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5266D9">
                      <w:r>
                        <w:t>Rückseite der Platte mit dem eigenen Namen beschri</w:t>
                      </w:r>
                      <w:r>
                        <w:t>f</w:t>
                      </w:r>
                      <w:r>
                        <w:t>ten, dann mit Papier abdecken und auf das Papier erneut den eigenen Namen schreiben.</w:t>
                      </w:r>
                    </w:p>
                  </w:txbxContent>
                </v:textbox>
              </v:roundrect>
            </w:pict>
          </mc:Fallback>
        </mc:AlternateContent>
      </w:r>
      <w:r>
        <w:rPr>
          <w:noProof/>
        </w:rPr>
        <mc:AlternateContent>
          <mc:Choice Requires="wps">
            <w:drawing>
              <wp:anchor distT="0" distB="0" distL="114300" distR="114300" simplePos="0" relativeHeight="252718080" behindDoc="0" locked="0" layoutInCell="1" allowOverlap="1" wp14:anchorId="6BD121E6" wp14:editId="510E732F">
                <wp:simplePos x="0" y="0"/>
                <wp:positionH relativeFrom="column">
                  <wp:posOffset>1080135</wp:posOffset>
                </wp:positionH>
                <wp:positionV relativeFrom="paragraph">
                  <wp:posOffset>2375535</wp:posOffset>
                </wp:positionV>
                <wp:extent cx="3171190" cy="690245"/>
                <wp:effectExtent l="57150" t="38100" r="67310" b="90805"/>
                <wp:wrapNone/>
                <wp:docPr id="1495" name="Textfeld 1495"/>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Kräftiger Trockenschliff der Oberfläche z. B. mit dem Exzenterschleifer oder mit Schleifklotz und Schleifp</w:t>
                            </w:r>
                            <w:r>
                              <w:t>a</w:t>
                            </w:r>
                            <w:r>
                              <w:t>pier P120 – 180.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5" o:spid="_x0000_s1435" style="position:absolute;left:0;text-align:left;margin-left:85.05pt;margin-top:187.05pt;width:249.7pt;height:54.35pt;z-index:252718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" fillcolor="#bcbcbc">
                <v:fill color2="#ededed" rotate="t" angle="180" colors="0 #bcbcbc;22938f #d0d0d0;1 #ededed" focus="100%" type="gradient"/>
                <v:shadow on="t" color="black" opacity="24903f" origin=",.5" offset="0,.55556mm"/>
                <v:textbox>
                  <w:txbxContent>
                    <w:p w:rsidR="00BA14AF" w:rsidRDefault="00BA14AF" w:rsidP="005266D9">
                      <w:r>
                        <w:t>Kräftiger Trockenschliff der Oberfläche z. B. mit dem Exzenterschleifer oder mit Schleifklotz und Schleifp</w:t>
                      </w:r>
                      <w:r>
                        <w:t>a</w:t>
                      </w:r>
                      <w:r>
                        <w:t>pier P120 – 180.</w:t>
                      </w:r>
                    </w:p>
                  </w:txbxContent>
                </v:textbox>
              </v:roundrect>
            </w:pict>
          </mc:Fallback>
        </mc:AlternateContent>
      </w:r>
      <w:r>
        <w:rPr>
          <w:noProof/>
        </w:rPr>
        <mc:AlternateContent>
          <mc:Choice Requires="wps">
            <w:drawing>
              <wp:anchor distT="0" distB="0" distL="114300" distR="114300" simplePos="0" relativeHeight="252719104" behindDoc="0" locked="0" layoutInCell="1" allowOverlap="1" wp14:anchorId="3265AADE" wp14:editId="0158C37F">
                <wp:simplePos x="0" y="0"/>
                <wp:positionH relativeFrom="column">
                  <wp:posOffset>426720</wp:posOffset>
                </wp:positionH>
                <wp:positionV relativeFrom="paragraph">
                  <wp:posOffset>1473835</wp:posOffset>
                </wp:positionV>
                <wp:extent cx="3171190" cy="821690"/>
                <wp:effectExtent l="57150" t="38100" r="67310" b="92710"/>
                <wp:wrapNone/>
                <wp:docPr id="1496" name="Textfeld 1496"/>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 xml:space="preserve">Nach Trocknung der Schlussbeschichtung Aufbringen der Klebefolie; Übertrag des Motivs und Ausschneiden der zu lackierenden Flächen.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6" o:spid="_x0000_s1436" style="position:absolute;left:0;text-align:left;margin-left:33.6pt;margin-top:116.05pt;width:249.7pt;height:64.7pt;z-index:252719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5266D9">
                      <w:r>
                        <w:t xml:space="preserve">Nach Trocknung der Schlussbeschichtung Aufbringen der Klebefolie; Übertrag des Motivs und Ausschneiden der zu lackierenden Flächen.  </w:t>
                      </w:r>
                    </w:p>
                  </w:txbxContent>
                </v:textbox>
              </v:roundrect>
            </w:pict>
          </mc:Fallback>
        </mc:AlternateContent>
      </w:r>
      <w:r>
        <w:rPr>
          <w:noProof/>
        </w:rPr>
        <mc:AlternateContent>
          <mc:Choice Requires="wps">
            <w:drawing>
              <wp:anchor distT="0" distB="0" distL="114300" distR="114300" simplePos="0" relativeHeight="252720128" behindDoc="0" locked="0" layoutInCell="1" allowOverlap="1" wp14:anchorId="45507F22" wp14:editId="3C2A0455">
                <wp:simplePos x="0" y="0"/>
                <wp:positionH relativeFrom="column">
                  <wp:posOffset>633095</wp:posOffset>
                </wp:positionH>
                <wp:positionV relativeFrom="paragraph">
                  <wp:posOffset>5570220</wp:posOffset>
                </wp:positionV>
                <wp:extent cx="3171190" cy="1050290"/>
                <wp:effectExtent l="57150" t="38100" r="67310" b="92710"/>
                <wp:wrapNone/>
                <wp:docPr id="1497" name="Textfeld 1497"/>
                <wp:cNvGraphicFramePr/>
                <a:graphic xmlns:a="http://schemas.openxmlformats.org/drawingml/2006/main">
                  <a:graphicData uri="http://schemas.microsoft.com/office/word/2010/wordprocessingShape">
                    <wps:wsp>
                      <wps:cNvSpPr txBox="1"/>
                      <wps:spPr>
                        <a:xfrm>
                          <a:off x="0" y="0"/>
                          <a:ext cx="3171190" cy="10502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Abstauben mit Staubbindetuch und Schlussbeschic</w:t>
                            </w:r>
                            <w:r>
                              <w:t>h</w:t>
                            </w:r>
                            <w:r>
                              <w:t xml:space="preserve">tung mit </w:t>
                            </w:r>
                            <w:proofErr w:type="spellStart"/>
                            <w:r>
                              <w:t>wasserverdünnbarem</w:t>
                            </w:r>
                            <w:proofErr w:type="spellEnd"/>
                            <w:r>
                              <w:t xml:space="preserve"> Malerlack in den en</w:t>
                            </w:r>
                            <w:r>
                              <w:t>t</w:t>
                            </w:r>
                            <w:r>
                              <w:t>sprechenden Farbtönen. Auftragsverfahren: Spritzen mit RP-Spraymaster (Spritzdruck 2,5 bar/Becherdruck 0,5 bar) im Kreuzgang spritzen.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7" o:spid="_x0000_s1437" style="position:absolute;left:0;text-align:left;margin-left:49.85pt;margin-top:438.6pt;width:249.7pt;height:82.7pt;z-index:252720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" fillcolor="#bcbcbc">
                <v:fill color2="#ededed" rotate="t" angle="180" colors="0 #bcbcbc;22938f #d0d0d0;1 #ededed" focus="100%" type="gradient"/>
                <v:shadow on="t" color="black" opacity="24903f" origin=",.5" offset="0,.55556mm"/>
                <v:textbox>
                  <w:txbxContent>
                    <w:p w:rsidR="00BA14AF" w:rsidRDefault="00BA14AF" w:rsidP="005266D9">
                      <w:r>
                        <w:t>Abstauben mit Staubbindetuch und Schlussbeschic</w:t>
                      </w:r>
                      <w:r>
                        <w:t>h</w:t>
                      </w:r>
                      <w:r>
                        <w:t xml:space="preserve">tung mit </w:t>
                      </w:r>
                      <w:proofErr w:type="spellStart"/>
                      <w:r>
                        <w:t>wasserverdünnbarem</w:t>
                      </w:r>
                      <w:proofErr w:type="spellEnd"/>
                      <w:r>
                        <w:t xml:space="preserve"> Malerlack in den en</w:t>
                      </w:r>
                      <w:r>
                        <w:t>t</w:t>
                      </w:r>
                      <w:r>
                        <w:t>sprechenden Farbtönen. Auftragsverfahren: Spritzen mit RP-Spraymaster (Spritzdruck 2,5 bar/Beche</w:t>
                      </w:r>
                      <w:r>
                        <w:t>r</w:t>
                      </w:r>
                      <w:r>
                        <w:t>druck 0,5 bar) im Kreuzgang spritzen.</w:t>
                      </w:r>
                    </w:p>
                  </w:txbxContent>
                </v:textbox>
              </v:roundrect>
            </w:pict>
          </mc:Fallback>
        </mc:AlternateContent>
      </w:r>
      <w:r>
        <w:rPr>
          <w:noProof/>
        </w:rPr>
        <mc:AlternateContent>
          <mc:Choice Requires="wps">
            <w:drawing>
              <wp:anchor distT="0" distB="0" distL="114300" distR="114300" simplePos="0" relativeHeight="252721152" behindDoc="0" locked="0" layoutInCell="1" allowOverlap="1" wp14:anchorId="32F51309" wp14:editId="7EE81828">
                <wp:simplePos x="0" y="0"/>
                <wp:positionH relativeFrom="column">
                  <wp:posOffset>1766570</wp:posOffset>
                </wp:positionH>
                <wp:positionV relativeFrom="paragraph">
                  <wp:posOffset>3826510</wp:posOffset>
                </wp:positionV>
                <wp:extent cx="3171190" cy="809625"/>
                <wp:effectExtent l="57150" t="38100" r="67310" b="104775"/>
                <wp:wrapNone/>
                <wp:docPr id="1498" name="Textfeld 1498"/>
                <wp:cNvGraphicFramePr/>
                <a:graphic xmlns:a="http://schemas.openxmlformats.org/drawingml/2006/main">
                  <a:graphicData uri="http://schemas.microsoft.com/office/word/2010/wordprocessingShape">
                    <wps:wsp>
                      <wps:cNvSpPr txBox="1"/>
                      <wps:spPr>
                        <a:xfrm>
                          <a:off x="0" y="0"/>
                          <a:ext cx="3171190" cy="80962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5266D9">
                            <w:r>
                              <w:t xml:space="preserve">Ausgehobene Stellen leicht anschleifen (Schleifpad), abstauben und mit dem Pinsel auslackieren. Nach </w:t>
                            </w:r>
                            <w:proofErr w:type="spellStart"/>
                            <w:r>
                              <w:t>Antrocknung</w:t>
                            </w:r>
                            <w:proofErr w:type="spellEnd"/>
                            <w:r>
                              <w:t xml:space="preserve"> des Lacks wird die Folie vorsichtig abg</w:t>
                            </w:r>
                            <w:r>
                              <w:t>e</w:t>
                            </w:r>
                            <w:r>
                              <w:t>zogen.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98" o:spid="_x0000_s1438" style="position:absolute;left:0;text-align:left;margin-left:139.1pt;margin-top:301.3pt;width:249.7pt;height:63.75pt;z-index:252721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5266D9">
                      <w:r>
                        <w:t xml:space="preserve">Ausgehobene Stellen leicht anschleifen (Schleifpad), abstauben und mit dem Pinsel auslackieren. Nach </w:t>
                      </w:r>
                      <w:proofErr w:type="spellStart"/>
                      <w:r>
                        <w:t>Antrocknung</w:t>
                      </w:r>
                      <w:proofErr w:type="spellEnd"/>
                      <w:r>
                        <w:t xml:space="preserve"> des Lacks wird die Folie vorsichtig abg</w:t>
                      </w:r>
                      <w:r>
                        <w:t>e</w:t>
                      </w:r>
                      <w:r>
                        <w:t>zogen.</w:t>
                      </w:r>
                    </w:p>
                  </w:txbxContent>
                </v:textbox>
              </v:roundrect>
            </w:pict>
          </mc:Fallback>
        </mc:AlternateContent>
      </w:r>
    </w:p>
    <w:p w:rsidR="005266D9" w:rsidRDefault="005266D9" w:rsidP="005266D9"/>
    <w:p w:rsidR="005266D9" w:rsidRDefault="005266D9" w:rsidP="005266D9"/>
    <w:p w:rsidR="005266D9" w:rsidRDefault="005266D9" w:rsidP="005266D9"/>
    <w:p w:rsidR="005266D9" w:rsidRDefault="005266D9" w:rsidP="005266D9"/>
    <w:p w:rsidR="005266D9" w:rsidRDefault="005266D9" w:rsidP="005266D9"/>
    <w:p w:rsidR="005266D9" w:rsidRDefault="005266D9" w:rsidP="005266D9">
      <w:pPr>
        <w:spacing w:line="240" w:lineRule="exact"/>
        <w:rPr>
          <w:lang w:eastAsia="de-DE"/>
        </w:rPr>
      </w:pPr>
      <w:r>
        <w:rPr>
          <w:lang w:eastAsia="de-DE"/>
        </w:rPr>
        <w:br w:type="page"/>
      </w:r>
    </w:p>
    <w:p w:rsidR="001C3AEB" w:rsidRDefault="001C3AEB" w:rsidP="001C3AEB">
      <w:pPr>
        <w:pStyle w:val="berschrift1"/>
      </w:pPr>
      <w:r>
        <w:lastRenderedPageBreak/>
        <w:t xml:space="preserve">Arbeitsablauf Schildergestaltung für Fitness-Studio </w:t>
      </w:r>
      <w:r>
        <w:rPr>
          <w:noProof/>
          <w:sz w:val="24"/>
        </w:rPr>
        <w:drawing>
          <wp:anchor distT="0" distB="0" distL="114300" distR="114300" simplePos="0" relativeHeight="252519424" behindDoc="0" locked="0" layoutInCell="0" allowOverlap="1" wp14:anchorId="13F03EB4" wp14:editId="02A233FF">
            <wp:simplePos x="0" y="0"/>
            <wp:positionH relativeFrom="rightMargin">
              <wp:posOffset>107950</wp:posOffset>
            </wp:positionH>
            <wp:positionV relativeFrom="paragraph">
              <wp:posOffset>0</wp:posOffset>
            </wp:positionV>
            <wp:extent cx="345440" cy="323850"/>
            <wp:effectExtent l="0" t="0" r="0" b="0"/>
            <wp:wrapNone/>
            <wp:docPr id="14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765F">
        <w:t xml:space="preserve">„Fitness </w:t>
      </w:r>
      <w:proofErr w:type="spellStart"/>
      <w:r w:rsidR="00AB765F">
        <w:t>to</w:t>
      </w:r>
      <w:proofErr w:type="spellEnd"/>
      <w:r w:rsidR="00AB765F">
        <w:t xml:space="preserve"> </w:t>
      </w:r>
      <w:proofErr w:type="spellStart"/>
      <w:r>
        <w:t>go</w:t>
      </w:r>
      <w:proofErr w:type="spellEnd"/>
      <w:r>
        <w:t>“</w:t>
      </w:r>
    </w:p>
    <w:p w:rsidR="001C3AEB" w:rsidRDefault="001C3AEB" w:rsidP="001C3AEB">
      <w:pPr>
        <w:pStyle w:val="Marginaliegrau"/>
        <w:framePr w:wrap="around"/>
      </w:pPr>
      <w:r>
        <w:t xml:space="preserve">Hinweis: Hier kann man den </w:t>
      </w:r>
      <w:r w:rsidR="009613E4">
        <w:t>Schülerinnen und Schüler</w:t>
      </w:r>
      <w:r w:rsidR="00AB765F">
        <w:t>n</w:t>
      </w:r>
      <w:r>
        <w:t xml:space="preserve"> die TMs der Grundierung sowie der Schlussbeschichtung als Infomaterial geben.</w:t>
      </w:r>
    </w:p>
    <w:p w:rsidR="001C3AEB" w:rsidRDefault="001C3AEB" w:rsidP="001C3AEB">
      <w:pPr>
        <w:pStyle w:val="Textkrper"/>
      </w:pPr>
      <w:r>
        <w:t xml:space="preserve">Bringen Sie die durcheinander geratenen Arbeitsschritte in die richtige Reihenfolge! Leider sind einige Kärtchen verschmutzt und nicht mehr lesbar. Überlegen Sie sich selbstständig die </w:t>
      </w:r>
      <w:r w:rsidR="00AB765F">
        <w:t xml:space="preserve">fehlenden </w:t>
      </w:r>
      <w:r>
        <w:t>Arbeitsschritte!</w:t>
      </w:r>
    </w:p>
    <w:p w:rsidR="001C3AEB" w:rsidRPr="00F4782C" w:rsidRDefault="001C3AEB" w:rsidP="001C3AEB">
      <w:pPr>
        <w:pStyle w:val="Textkrper"/>
      </w:pPr>
    </w:p>
    <w:p w:rsidR="001C3AEB" w:rsidRDefault="001C3AEB" w:rsidP="001C3AEB">
      <w:pPr>
        <w:pStyle w:val="Textkrper"/>
      </w:pPr>
      <w:r>
        <w:rPr>
          <w:noProof/>
        </w:rPr>
        <mc:AlternateContent>
          <mc:Choice Requires="wps">
            <w:drawing>
              <wp:anchor distT="0" distB="0" distL="114300" distR="114300" simplePos="0" relativeHeight="252528640" behindDoc="0" locked="0" layoutInCell="1" allowOverlap="1" wp14:anchorId="23B169E2" wp14:editId="6837D3B0">
                <wp:simplePos x="0" y="0"/>
                <wp:positionH relativeFrom="column">
                  <wp:posOffset>1918970</wp:posOffset>
                </wp:positionH>
                <wp:positionV relativeFrom="paragraph">
                  <wp:posOffset>3853815</wp:posOffset>
                </wp:positionV>
                <wp:extent cx="3171190" cy="809625"/>
                <wp:effectExtent l="57150" t="38100" r="67310" b="104775"/>
                <wp:wrapNone/>
                <wp:docPr id="1449" name="Textfeld 1449"/>
                <wp:cNvGraphicFramePr/>
                <a:graphic xmlns:a="http://schemas.openxmlformats.org/drawingml/2006/main">
                  <a:graphicData uri="http://schemas.microsoft.com/office/word/2010/wordprocessingShape">
                    <wps:wsp>
                      <wps:cNvSpPr txBox="1"/>
                      <wps:spPr>
                        <a:xfrm>
                          <a:off x="0" y="0"/>
                          <a:ext cx="3171190" cy="80962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 xml:space="preserve">Ausgehobene Stellen leicht anschleifen (Schleifpad), abstauben und mit dem Pinsel auslackieren. Nach </w:t>
                            </w:r>
                            <w:proofErr w:type="spellStart"/>
                            <w:r>
                              <w:t>Antrocknung</w:t>
                            </w:r>
                            <w:proofErr w:type="spellEnd"/>
                            <w:r>
                              <w:t xml:space="preserve"> des Lacks wird die Folie vorsichtig abg</w:t>
                            </w:r>
                            <w:r>
                              <w:t>e</w:t>
                            </w:r>
                            <w:r>
                              <w:t>zogen.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49" o:spid="_x0000_s1439" style="position:absolute;left:0;text-align:left;margin-left:151.1pt;margin-top:303.45pt;width:249.7pt;height:63.75pt;z-index:252528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r>
                        <w:t xml:space="preserve">Ausgehobene Stellen leicht anschleifen (Schleifpad), abstauben und mit dem Pinsel auslackieren. Nach </w:t>
                      </w:r>
                      <w:proofErr w:type="spellStart"/>
                      <w:r>
                        <w:t>Antrocknung</w:t>
                      </w:r>
                      <w:proofErr w:type="spellEnd"/>
                      <w:r>
                        <w:t xml:space="preserve"> des Lacks wird die Folie vorsichtig abg</w:t>
                      </w:r>
                      <w:r>
                        <w:t>e</w:t>
                      </w:r>
                      <w:r>
                        <w:t>zogen.</w:t>
                      </w:r>
                    </w:p>
                  </w:txbxContent>
                </v:textbox>
              </v:roundrect>
            </w:pict>
          </mc:Fallback>
        </mc:AlternateContent>
      </w:r>
      <w:r>
        <w:rPr>
          <w:noProof/>
        </w:rPr>
        <mc:AlternateContent>
          <mc:Choice Requires="wps">
            <w:drawing>
              <wp:anchor distT="0" distB="0" distL="114300" distR="114300" simplePos="0" relativeHeight="252527616" behindDoc="0" locked="0" layoutInCell="1" allowOverlap="1" wp14:anchorId="40C0F233" wp14:editId="451855EF">
                <wp:simplePos x="0" y="0"/>
                <wp:positionH relativeFrom="column">
                  <wp:posOffset>785495</wp:posOffset>
                </wp:positionH>
                <wp:positionV relativeFrom="paragraph">
                  <wp:posOffset>5597525</wp:posOffset>
                </wp:positionV>
                <wp:extent cx="3171190" cy="1050290"/>
                <wp:effectExtent l="57150" t="38100" r="67310" b="92710"/>
                <wp:wrapNone/>
                <wp:docPr id="1450" name="Textfeld 1450"/>
                <wp:cNvGraphicFramePr/>
                <a:graphic xmlns:a="http://schemas.openxmlformats.org/drawingml/2006/main">
                  <a:graphicData uri="http://schemas.microsoft.com/office/word/2010/wordprocessingShape">
                    <wps:wsp>
                      <wps:cNvSpPr txBox="1"/>
                      <wps:spPr>
                        <a:xfrm>
                          <a:off x="0" y="0"/>
                          <a:ext cx="3171190" cy="10502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Abstauben mit Staubbindetuch und Schlussbeschic</w:t>
                            </w:r>
                            <w:r>
                              <w:t>h</w:t>
                            </w:r>
                            <w:r>
                              <w:t xml:space="preserve">tung mit </w:t>
                            </w:r>
                            <w:proofErr w:type="spellStart"/>
                            <w:r>
                              <w:t>wasserverdünnbarem</w:t>
                            </w:r>
                            <w:proofErr w:type="spellEnd"/>
                            <w:r>
                              <w:t xml:space="preserve"> Malerlack in den en</w:t>
                            </w:r>
                            <w:r>
                              <w:t>t</w:t>
                            </w:r>
                            <w:r>
                              <w:t>sprechenden Farbtönen. Auftragsverfahren: Spritzen mit RP-Spraymaster (Spritzdruck 2,5 bar</w:t>
                            </w:r>
                            <w:r w:rsidR="007A1294">
                              <w:t>/</w:t>
                            </w:r>
                            <w:r>
                              <w:t>Becherdruck 0,5 bar) im Kreuzgang spritzen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50" o:spid="_x0000_s1440" style="position:absolute;left:0;text-align:left;margin-left:61.85pt;margin-top:440.75pt;width:249.7pt;height:82.7pt;z-index:252527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1C3AEB">
                      <w:r>
                        <w:t>Abstauben mit Staubbindetuch und Schlussbeschic</w:t>
                      </w:r>
                      <w:r>
                        <w:t>h</w:t>
                      </w:r>
                      <w:r>
                        <w:t xml:space="preserve">tung mit </w:t>
                      </w:r>
                      <w:proofErr w:type="spellStart"/>
                      <w:r>
                        <w:t>wasserverdünnbarem</w:t>
                      </w:r>
                      <w:proofErr w:type="spellEnd"/>
                      <w:r>
                        <w:t xml:space="preserve"> Malerlack in den en</w:t>
                      </w:r>
                      <w:r>
                        <w:t>t</w:t>
                      </w:r>
                      <w:r>
                        <w:t>sprechenden Farbtönen. Auftragsverfahren: Spritzen mit RP-Spraymaster (Spritzdruck 2,5 bar</w:t>
                      </w:r>
                      <w:r w:rsidR="007A1294">
                        <w:t>/</w:t>
                      </w:r>
                      <w:r>
                        <w:t>Beche</w:t>
                      </w:r>
                      <w:r>
                        <w:t>r</w:t>
                      </w:r>
                      <w:r>
                        <w:t>druck 0,5 bar) im Kreuzgang spritzen</w:t>
                      </w:r>
                    </w:p>
                  </w:txbxContent>
                </v:textbox>
              </v:roundrect>
            </w:pict>
          </mc:Fallback>
        </mc:AlternateContent>
      </w:r>
      <w:r>
        <w:rPr>
          <w:noProof/>
        </w:rPr>
        <mc:AlternateContent>
          <mc:Choice Requires="wps">
            <w:drawing>
              <wp:anchor distT="0" distB="0" distL="114300" distR="114300" simplePos="0" relativeHeight="252526592" behindDoc="0" locked="0" layoutInCell="1" allowOverlap="1" wp14:anchorId="51A58FA2" wp14:editId="57842393">
                <wp:simplePos x="0" y="0"/>
                <wp:positionH relativeFrom="column">
                  <wp:posOffset>579120</wp:posOffset>
                </wp:positionH>
                <wp:positionV relativeFrom="paragraph">
                  <wp:posOffset>1501140</wp:posOffset>
                </wp:positionV>
                <wp:extent cx="3171190" cy="821690"/>
                <wp:effectExtent l="57150" t="38100" r="67310" b="92710"/>
                <wp:wrapNone/>
                <wp:docPr id="1451" name="Textfeld 1451"/>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Nach ......................................... der Schlussbeschic</w:t>
                            </w:r>
                            <w:r>
                              <w:t>h</w:t>
                            </w:r>
                            <w:r>
                              <w:t>tung Aufbringen der Klebefolie; Übertrag des Motivs und Ausschneiden der zu lackierenden Flächen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51" o:spid="_x0000_s1441" style="position:absolute;left:0;text-align:left;margin-left:45.6pt;margin-top:118.2pt;width:249.7pt;height:64.7pt;z-index:25252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" fillcolor="#bcbcbc">
                <v:fill color2="#ededed" rotate="t" angle="180" colors="0 #bcbcbc;22938f #d0d0d0;1 #ededed" focus="100%" type="gradient"/>
                <v:shadow on="t" color="black" opacity="24903f" origin=",.5" offset="0,.55556mm"/>
                <v:textbox>
                  <w:txbxContent>
                    <w:p w:rsidR="00BA14AF" w:rsidRDefault="00BA14AF" w:rsidP="001C3AEB">
                      <w:r>
                        <w:t>Nach ......................................... der Schlussbeschic</w:t>
                      </w:r>
                      <w:r>
                        <w:t>h</w:t>
                      </w:r>
                      <w:r>
                        <w:t>tung Aufbringen der Klebefolie; Übertrag des Motivs und Ausschneiden der zu lackierenden Flächen</w:t>
                      </w:r>
                    </w:p>
                  </w:txbxContent>
                </v:textbox>
              </v:roundrect>
            </w:pict>
          </mc:Fallback>
        </mc:AlternateContent>
      </w:r>
      <w:r>
        <w:rPr>
          <w:noProof/>
        </w:rPr>
        <mc:AlternateContent>
          <mc:Choice Requires="wps">
            <w:drawing>
              <wp:anchor distT="0" distB="0" distL="114300" distR="114300" simplePos="0" relativeHeight="252525568" behindDoc="0" locked="0" layoutInCell="1" allowOverlap="1" wp14:anchorId="0355A38F" wp14:editId="077060AC">
                <wp:simplePos x="0" y="0"/>
                <wp:positionH relativeFrom="column">
                  <wp:posOffset>1232535</wp:posOffset>
                </wp:positionH>
                <wp:positionV relativeFrom="paragraph">
                  <wp:posOffset>2402840</wp:posOffset>
                </wp:positionV>
                <wp:extent cx="3171190" cy="690245"/>
                <wp:effectExtent l="57150" t="38100" r="67310" b="90805"/>
                <wp:wrapNone/>
                <wp:docPr id="1452" name="Textfeld 1452"/>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Kräftiger Trockenschliff der Oberfläche z. B. mit dem ........................................ oder mit ....................................... und Schleifpapier P120 – 180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52" o:spid="_x0000_s1442" style="position:absolute;left:0;text-align:left;margin-left:97.05pt;margin-top:189.2pt;width:249.7pt;height:54.35pt;z-index:252525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" fillcolor="#bcbcbc">
                <v:fill color2="#ededed" rotate="t" angle="180" colors="0 #bcbcbc;22938f #d0d0d0;1 #ededed" focus="100%" type="gradient"/>
                <v:shadow on="t" color="black" opacity="24903f" origin=",.5" offset="0,.55556mm"/>
                <v:textbox>
                  <w:txbxContent>
                    <w:p w:rsidR="00BA14AF" w:rsidRDefault="00BA14AF" w:rsidP="001C3AEB">
                      <w:r>
                        <w:t>Kräftiger Trockenschliff der Oberfläche z. B. mit dem ........................................ oder mit ....................................... und Schleifpapier P120 – 180</w:t>
                      </w:r>
                    </w:p>
                  </w:txbxContent>
                </v:textbox>
              </v:roundrect>
            </w:pict>
          </mc:Fallback>
        </mc:AlternateContent>
      </w:r>
      <w:r>
        <w:rPr>
          <w:noProof/>
        </w:rPr>
        <mc:AlternateContent>
          <mc:Choice Requires="wps">
            <w:drawing>
              <wp:anchor distT="0" distB="0" distL="114300" distR="114300" simplePos="0" relativeHeight="252524544" behindDoc="0" locked="0" layoutInCell="1" allowOverlap="1" wp14:anchorId="7D39510A" wp14:editId="1AE6F36E">
                <wp:simplePos x="0" y="0"/>
                <wp:positionH relativeFrom="column">
                  <wp:posOffset>391795</wp:posOffset>
                </wp:positionH>
                <wp:positionV relativeFrom="paragraph">
                  <wp:posOffset>4770755</wp:posOffset>
                </wp:positionV>
                <wp:extent cx="3171190" cy="690245"/>
                <wp:effectExtent l="57150" t="38100" r="67310" b="90805"/>
                <wp:wrapNone/>
                <wp:docPr id="1453" name="Textfeld 1453"/>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Rückseite der Platte .........................................................</w:t>
                            </w:r>
                            <w:r w:rsidRPr="00954D92">
                              <w:t xml:space="preserve"> </w:t>
                            </w:r>
                            <w:r>
                              <w:t>............................................................................................</w:t>
                            </w:r>
                          </w:p>
                          <w:p w:rsidR="00BA14AF" w:rsidRDefault="00BA14AF" w:rsidP="001C3AEB">
                            <w:r>
                              <w:t>...............................................................................................</w:t>
                            </w:r>
                          </w:p>
                          <w:p w:rsidR="00BA14AF" w:rsidRDefault="00BA14AF" w:rsidP="001C3AEB">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53" o:spid="_x0000_s1443" style="position:absolute;left:0;text-align:left;margin-left:30.85pt;margin-top:375.65pt;width:249.7pt;height:54.35pt;z-index:25252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r>
                        <w:t>Rückseite der Platte .........................................................</w:t>
                      </w:r>
                      <w:r w:rsidRPr="00954D92">
                        <w:t xml:space="preserve"> </w:t>
                      </w:r>
                      <w:r>
                        <w:t>............................................................................................</w:t>
                      </w:r>
                    </w:p>
                    <w:p w:rsidR="00BA14AF" w:rsidRDefault="00BA14AF" w:rsidP="001C3AEB">
                      <w:r>
                        <w:t>...............................................................................................</w:t>
                      </w:r>
                    </w:p>
                    <w:p w:rsidR="00BA14AF" w:rsidRDefault="00BA14AF" w:rsidP="001C3AEB">
                      <w:r>
                        <w:t>.</w:t>
                      </w:r>
                    </w:p>
                  </w:txbxContent>
                </v:textbox>
              </v:roundrect>
            </w:pict>
          </mc:Fallback>
        </mc:AlternateContent>
      </w:r>
      <w:r>
        <w:rPr>
          <w:noProof/>
        </w:rPr>
        <mc:AlternateContent>
          <mc:Choice Requires="wps">
            <w:drawing>
              <wp:anchor distT="0" distB="0" distL="114300" distR="114300" simplePos="0" relativeHeight="252523520" behindDoc="0" locked="0" layoutInCell="1" allowOverlap="1" wp14:anchorId="2915941C" wp14:editId="3BDFC526">
                <wp:simplePos x="0" y="0"/>
                <wp:positionH relativeFrom="column">
                  <wp:posOffset>1827530</wp:posOffset>
                </wp:positionH>
                <wp:positionV relativeFrom="paragraph">
                  <wp:posOffset>850900</wp:posOffset>
                </wp:positionV>
                <wp:extent cx="3171190" cy="544195"/>
                <wp:effectExtent l="57150" t="38100" r="67310" b="103505"/>
                <wp:wrapNone/>
                <wp:docPr id="38" name="Textfeld 38"/>
                <wp:cNvGraphicFramePr/>
                <a:graphic xmlns:a="http://schemas.openxmlformats.org/drawingml/2006/main">
                  <a:graphicData uri="http://schemas.microsoft.com/office/word/2010/wordprocessingShape">
                    <wps:wsp>
                      <wps:cNvSpPr txBox="1"/>
                      <wps:spPr>
                        <a:xfrm>
                          <a:off x="0" y="0"/>
                          <a:ext cx="3171190" cy="54419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Geschliffene Fläche mit .............................................. reinigen, trocken nachreiben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38" o:spid="_x0000_s1444" style="position:absolute;left:0;text-align:left;margin-left:143.9pt;margin-top:67pt;width:249.7pt;height:42.85pt;z-index:252523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" fillcolor="#bcbcbc">
                <v:fill color2="#ededed" rotate="t" angle="180" colors="0 #bcbcbc;22938f #d0d0d0;1 #ededed" focus="100%" type="gradient"/>
                <v:shadow on="t" color="black" opacity="24903f" origin=",.5" offset="0,.55556mm"/>
                <v:textbox>
                  <w:txbxContent>
                    <w:p w:rsidR="00BA14AF" w:rsidRDefault="00BA14AF" w:rsidP="001C3AEB">
                      <w:r>
                        <w:t>Geschliffene Fläche mit .............................................. reinigen, trocken nachreiben</w:t>
                      </w:r>
                    </w:p>
                  </w:txbxContent>
                </v:textbox>
              </v:roundrect>
            </w:pict>
          </mc:Fallback>
        </mc:AlternateContent>
      </w:r>
      <w:r>
        <w:rPr>
          <w:noProof/>
        </w:rPr>
        <mc:AlternateContent>
          <mc:Choice Requires="wps">
            <w:drawing>
              <wp:anchor distT="0" distB="0" distL="114300" distR="114300" simplePos="0" relativeHeight="252522496" behindDoc="0" locked="0" layoutInCell="1" allowOverlap="1" wp14:anchorId="129B0784" wp14:editId="607C1C15">
                <wp:simplePos x="0" y="0"/>
                <wp:positionH relativeFrom="column">
                  <wp:posOffset>1711960</wp:posOffset>
                </wp:positionH>
                <wp:positionV relativeFrom="paragraph">
                  <wp:posOffset>6752590</wp:posOffset>
                </wp:positionV>
                <wp:extent cx="3171190" cy="821690"/>
                <wp:effectExtent l="57150" t="38100" r="67310" b="92710"/>
                <wp:wrapNone/>
                <wp:docPr id="37" name="Textfeld 37"/>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 mit PR-Spraymaster (Spritzdruck 2,5 bar</w:t>
                            </w:r>
                            <w:r w:rsidR="007A1294">
                              <w:t>/</w:t>
                            </w:r>
                            <w:r>
                              <w:t>Becherdruck 0,5 bar) im Kreuzgang spritzen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37" o:spid="_x0000_s1445" style="position:absolute;left:0;text-align:left;margin-left:134.8pt;margin-top:531.7pt;width:249.7pt;height:64.7pt;z-index:25252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r>
                        <w:t>.............................................................. mit PR-Sprayma</w:t>
                      </w:r>
                      <w:r>
                        <w:t>s</w:t>
                      </w:r>
                      <w:r>
                        <w:t>ter (Spritzdruck 2,5 bar</w:t>
                      </w:r>
                      <w:r w:rsidR="007A1294">
                        <w:t>/</w:t>
                      </w:r>
                      <w:r>
                        <w:t>Becherdruck 0,5 bar) im Kreuzgang spritzen</w:t>
                      </w:r>
                    </w:p>
                  </w:txbxContent>
                </v:textbox>
              </v:roundrect>
            </w:pict>
          </mc:Fallback>
        </mc:AlternateContent>
      </w:r>
      <w:r>
        <w:rPr>
          <w:noProof/>
        </w:rPr>
        <mc:AlternateContent>
          <mc:Choice Requires="wps">
            <w:drawing>
              <wp:anchor distT="0" distB="0" distL="114300" distR="114300" simplePos="0" relativeHeight="252521472" behindDoc="0" locked="0" layoutInCell="1" allowOverlap="1" wp14:anchorId="144E3643" wp14:editId="178459A5">
                <wp:simplePos x="0" y="0"/>
                <wp:positionH relativeFrom="column">
                  <wp:posOffset>289560</wp:posOffset>
                </wp:positionH>
                <wp:positionV relativeFrom="paragraph">
                  <wp:posOffset>75565</wp:posOffset>
                </wp:positionV>
                <wp:extent cx="3171190" cy="690245"/>
                <wp:effectExtent l="57150" t="38100" r="67310" b="90805"/>
                <wp:wrapNone/>
                <wp:docPr id="36" name="Textfeld 36"/>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 xml:space="preserve">Nach ausreichender Trocknung der Grundierung </w:t>
                            </w:r>
                            <w:proofErr w:type="gramStart"/>
                            <w:r>
                              <w:t>e</w:t>
                            </w:r>
                            <w:r>
                              <w:t>r</w:t>
                            </w:r>
                            <w:r>
                              <w:t>folgt ..............................................................................</w:t>
                            </w:r>
                            <w:proofErr w:type="gramEnd"/>
                          </w:p>
                          <w:p w:rsidR="00BA14AF" w:rsidRDefault="00BA14AF" w:rsidP="001C3AEB">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36" o:spid="_x0000_s1446" style="position:absolute;left:0;text-align:left;margin-left:22.8pt;margin-top:5.95pt;width:249.7pt;height:54.35pt;z-index:252521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1C3AEB">
                      <w:r>
                        <w:t xml:space="preserve">Nach ausreichender Trocknung der Grundierung </w:t>
                      </w:r>
                      <w:proofErr w:type="gramStart"/>
                      <w:r>
                        <w:t>e</w:t>
                      </w:r>
                      <w:r>
                        <w:t>r</w:t>
                      </w:r>
                      <w:r>
                        <w:t>folgt ..............................................................................</w:t>
                      </w:r>
                      <w:proofErr w:type="gramEnd"/>
                    </w:p>
                    <w:p w:rsidR="00BA14AF" w:rsidRDefault="00BA14AF" w:rsidP="001C3AEB">
                      <w:r>
                        <w:t>.......................................................................................</w:t>
                      </w:r>
                    </w:p>
                  </w:txbxContent>
                </v:textbox>
              </v:roundrect>
            </w:pict>
          </mc:Fallback>
        </mc:AlternateContent>
      </w:r>
      <w:r>
        <w:rPr>
          <w:noProof/>
        </w:rPr>
        <mc:AlternateContent>
          <mc:Choice Requires="wps">
            <w:drawing>
              <wp:anchor distT="0" distB="0" distL="114300" distR="114300" simplePos="0" relativeHeight="252520448" behindDoc="0" locked="0" layoutInCell="1" allowOverlap="1" wp14:anchorId="4B6FD659" wp14:editId="1C7EF225">
                <wp:simplePos x="0" y="0"/>
                <wp:positionH relativeFrom="column">
                  <wp:posOffset>708025</wp:posOffset>
                </wp:positionH>
                <wp:positionV relativeFrom="paragraph">
                  <wp:posOffset>3170555</wp:posOffset>
                </wp:positionV>
                <wp:extent cx="3171190" cy="563880"/>
                <wp:effectExtent l="57150" t="38100" r="67310" b="102870"/>
                <wp:wrapNone/>
                <wp:docPr id="1454" name="Textfeld 1454"/>
                <wp:cNvGraphicFramePr/>
                <a:graphic xmlns:a="http://schemas.openxmlformats.org/drawingml/2006/main">
                  <a:graphicData uri="http://schemas.microsoft.com/office/word/2010/wordprocessingShape">
                    <wps:wsp>
                      <wps:cNvSpPr txBox="1"/>
                      <wps:spPr>
                        <a:xfrm>
                          <a:off x="0" y="0"/>
                          <a:ext cx="3171190" cy="56388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 der Altbeschic</w:t>
                            </w:r>
                            <w:r>
                              <w:t>h</w:t>
                            </w:r>
                            <w:r>
                              <w:t>tung mithilfe des Klebebandtests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id="Textfeld 1454" o:spid="_x0000_s1447" style="position:absolute;left:0;text-align:left;margin-left:55.75pt;margin-top:249.65pt;width:249.7pt;height:44.4pt;z-index:25252044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" fillcolor="#bcbcbc">
                <v:fill color2="#ededed" rotate="t" angle="180" colors="0 #bcbcbc;22938f #d0d0d0;1 #ededed" focus="100%" type="gradient"/>
                <v:shadow on="t" color="black" opacity="24903f" origin=",.5" offset="0,.55556mm"/>
                <v:textbox>
                  <w:txbxContent>
                    <w:p w:rsidR="00BA14AF" w:rsidRDefault="00BA14AF" w:rsidP="001C3AEB">
                      <w:r>
                        <w:t>.............................................................. der Altbeschic</w:t>
                      </w:r>
                      <w:r>
                        <w:t>h</w:t>
                      </w:r>
                      <w:r>
                        <w:t>tung mithilfe des Klebebandtests</w:t>
                      </w:r>
                    </w:p>
                  </w:txbxContent>
                </v:textbox>
              </v:roundrect>
            </w:pict>
          </mc:Fallback>
        </mc:AlternateContent>
      </w:r>
    </w:p>
    <w:p w:rsidR="001C3AEB" w:rsidRDefault="001C3AEB" w:rsidP="001C3AE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Arbeitsablauf für Schilder planen</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F1.01.05.02</w:t>
            </w:r>
          </w:p>
        </w:tc>
      </w:tr>
      <w:tr w:rsidR="001C3AEB" w:rsidRPr="00B51DE9" w:rsidTr="002D0488">
        <w:tc>
          <w:tcPr>
            <w:tcW w:w="7348" w:type="dxa"/>
            <w:gridSpan w:val="2"/>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meinen Arbeitsplatz einrichten und betriebliche Abläufe planen.</w:t>
            </w:r>
          </w:p>
          <w:p w:rsidR="001C3AEB" w:rsidRPr="00573512" w:rsidRDefault="001C3AEB" w:rsidP="002D0488">
            <w:pPr>
              <w:pStyle w:val="Kopf8ptafz"/>
              <w:rPr>
                <w:rStyle w:val="Hervorhebung"/>
              </w:rPr>
            </w:pPr>
            <w:r>
              <w:rPr>
                <w:rStyle w:val="Hervorhebung"/>
              </w:rPr>
              <w:t>Ich kann Gespräche führen</w:t>
            </w:r>
            <w:r w:rsidR="0066429C">
              <w:rPr>
                <w:rStyle w:val="Hervorhebung"/>
              </w:rPr>
              <w:t>.</w:t>
            </w:r>
          </w:p>
          <w:p w:rsidR="001C3AEB" w:rsidRDefault="001C3AEB" w:rsidP="00AB765F">
            <w:pPr>
              <w:pStyle w:val="Kopf8ptafz"/>
            </w:pPr>
            <w:r>
              <w:rPr>
                <w:rStyle w:val="Hervorhebung"/>
              </w:rPr>
              <w:t xml:space="preserve">Ich kann mit </w:t>
            </w:r>
            <w:r w:rsidR="0066429C">
              <w:rPr>
                <w:rStyle w:val="Hervorhebung"/>
              </w:rPr>
              <w:t>anderen</w:t>
            </w:r>
            <w:r>
              <w:rPr>
                <w:rStyle w:val="Hervorhebung"/>
              </w:rPr>
              <w:t xml:space="preserve"> zusammenarbeiten</w:t>
            </w:r>
            <w:r w:rsidR="0066429C">
              <w:rPr>
                <w:rStyle w:val="Hervorhebung"/>
              </w:rPr>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D9D9D9" w:themeFill="background1" w:themeFillShade="D9"/>
                </w:tcPr>
                <w:p w:rsidR="001C3AEB" w:rsidRPr="00B51DE9" w:rsidRDefault="001C3AEB" w:rsidP="002D0488">
                  <w:pPr>
                    <w:pStyle w:val="TabelleKopfmitte"/>
                  </w:pPr>
                  <w:r w:rsidRPr="00B51DE9">
                    <w:t>L</w:t>
                  </w:r>
                  <w:r>
                    <w:t>ösung</w:t>
                  </w:r>
                </w:p>
              </w:tc>
            </w:tr>
          </w:tbl>
          <w:p w:rsidR="001C3AEB" w:rsidRPr="00B51DE9" w:rsidRDefault="001C3AEB" w:rsidP="002D0488"/>
        </w:tc>
      </w:tr>
    </w:tbl>
    <w:p w:rsidR="001C3AEB" w:rsidRDefault="001C3AEB" w:rsidP="001C3AEB">
      <w:pPr>
        <w:pStyle w:val="berschrift1"/>
      </w:pPr>
      <w:r>
        <w:rPr>
          <w:noProof/>
          <w:sz w:val="24"/>
        </w:rPr>
        <w:drawing>
          <wp:anchor distT="0" distB="0" distL="114300" distR="114300" simplePos="0" relativeHeight="252529664" behindDoc="0" locked="0" layoutInCell="0" allowOverlap="1" wp14:anchorId="4D1C38CD" wp14:editId="4EBBF5A0">
            <wp:simplePos x="0" y="0"/>
            <wp:positionH relativeFrom="rightMargin">
              <wp:posOffset>107950</wp:posOffset>
            </wp:positionH>
            <wp:positionV relativeFrom="paragraph">
              <wp:posOffset>120942</wp:posOffset>
            </wp:positionV>
            <wp:extent cx="345440" cy="323850"/>
            <wp:effectExtent l="0" t="0" r="0" b="0"/>
            <wp:wrapNone/>
            <wp:docPr id="14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Arbeitsablauf Schildergestaltung für Fitness-Studio „Fitness-</w:t>
      </w:r>
      <w:proofErr w:type="spellStart"/>
      <w:r>
        <w:t>to</w:t>
      </w:r>
      <w:proofErr w:type="spellEnd"/>
      <w:r>
        <w:t>-</w:t>
      </w:r>
      <w:proofErr w:type="spellStart"/>
      <w:r>
        <w:t>go</w:t>
      </w:r>
      <w:proofErr w:type="spellEnd"/>
      <w:r>
        <w:t>“</w:t>
      </w:r>
    </w:p>
    <w:p w:rsidR="001C3AEB" w:rsidRDefault="001C3AEB" w:rsidP="001C3AEB">
      <w:pPr>
        <w:pStyle w:val="Textkrper"/>
      </w:pPr>
      <w:r>
        <w:t>Bringen Sie die durcheinander geratenen Arbeitsschritte in die richtige Reihenfolge!</w:t>
      </w:r>
    </w:p>
    <w:p w:rsidR="001C3AEB" w:rsidRPr="00F4782C" w:rsidRDefault="001C3AEB" w:rsidP="001C3AEB">
      <w:pPr>
        <w:pStyle w:val="Textkrper"/>
      </w:pPr>
      <w:r>
        <w:rPr>
          <w:noProof/>
        </w:rPr>
        <mc:AlternateContent>
          <mc:Choice Requires="wps">
            <w:drawing>
              <wp:anchor distT="0" distB="0" distL="114300" distR="114300" simplePos="0" relativeHeight="252534784" behindDoc="0" locked="0" layoutInCell="1" allowOverlap="1" wp14:anchorId="1BCADD35" wp14:editId="50950B2D">
                <wp:simplePos x="0" y="0"/>
                <wp:positionH relativeFrom="column">
                  <wp:posOffset>151765</wp:posOffset>
                </wp:positionH>
                <wp:positionV relativeFrom="paragraph">
                  <wp:posOffset>121285</wp:posOffset>
                </wp:positionV>
                <wp:extent cx="3171190" cy="690245"/>
                <wp:effectExtent l="57150" t="38100" r="67310" b="90805"/>
                <wp:wrapNone/>
                <wp:docPr id="1458" name="Textfeld 1458"/>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Rückseite der Platte mit dem eigenen Namen beschri</w:t>
                            </w:r>
                            <w:r>
                              <w:t>f</w:t>
                            </w:r>
                            <w:r>
                              <w:t>ten, dann mit Papier abdecken und auf das Papier erneut den eigenen Namen schreiben.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58" o:spid="_x0000_s1448" style="position:absolute;left:0;text-align:left;margin-left:11.95pt;margin-top:9.55pt;width:249.7pt;height:54.35pt;z-index:252534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" fillcolor="#bcbcbc">
                <v:fill color2="#ededed" rotate="t" angle="180" colors="0 #bcbcbc;22938f #d0d0d0;1 #ededed" focus="100%" type="gradient"/>
                <v:shadow on="t" color="black" opacity="24903f" origin=",.5" offset="0,.55556mm"/>
                <v:textbox>
                  <w:txbxContent>
                    <w:p w:rsidR="00BA14AF" w:rsidRDefault="00BA14AF" w:rsidP="001C3AEB">
                      <w:r>
                        <w:t>Rückseite der Platte mit dem eigenen Namen beschri</w:t>
                      </w:r>
                      <w:r>
                        <w:t>f</w:t>
                      </w:r>
                      <w:r>
                        <w:t>ten, dann mit Papier abdecken und auf das Papier erneut den eigenen Namen schreiben.</w:t>
                      </w:r>
                    </w:p>
                  </w:txbxContent>
                </v:textbox>
              </v:roundrect>
            </w:pict>
          </mc:Fallback>
        </mc:AlternateContent>
      </w:r>
    </w:p>
    <w:p w:rsidR="001C3AEB" w:rsidRDefault="001C3AEB" w:rsidP="001C3AEB">
      <w:pPr>
        <w:pStyle w:val="Textkrper"/>
      </w:pPr>
    </w:p>
    <w:p w:rsidR="001C3AEB" w:rsidRPr="00CB101F" w:rsidRDefault="001C3AEB" w:rsidP="001C3AEB">
      <w:pPr>
        <w:pStyle w:val="Textkrper"/>
      </w:pPr>
    </w:p>
    <w:p w:rsidR="001C3AEB" w:rsidRDefault="001C3AEB" w:rsidP="001C3AEB"/>
    <w:p w:rsidR="001C3AEB" w:rsidRDefault="001C3AEB" w:rsidP="001C3AEB"/>
    <w:p w:rsidR="001C3AEB" w:rsidRDefault="001C3AEB" w:rsidP="001C3AEB">
      <w:r>
        <w:rPr>
          <w:noProof/>
          <w:lang w:eastAsia="de-DE"/>
        </w:rPr>
        <mc:AlternateContent>
          <mc:Choice Requires="wps">
            <w:drawing>
              <wp:anchor distT="0" distB="0" distL="114300" distR="114300" simplePos="0" relativeHeight="252530688" behindDoc="0" locked="0" layoutInCell="1" allowOverlap="1" wp14:anchorId="00DA9DC9" wp14:editId="5DE3D2BA">
                <wp:simplePos x="0" y="0"/>
                <wp:positionH relativeFrom="column">
                  <wp:posOffset>147320</wp:posOffset>
                </wp:positionH>
                <wp:positionV relativeFrom="paragraph">
                  <wp:posOffset>19685</wp:posOffset>
                </wp:positionV>
                <wp:extent cx="3171190" cy="563880"/>
                <wp:effectExtent l="57150" t="38100" r="67310" b="102870"/>
                <wp:wrapNone/>
                <wp:docPr id="1459" name="Textfeld 1459"/>
                <wp:cNvGraphicFramePr/>
                <a:graphic xmlns:a="http://schemas.openxmlformats.org/drawingml/2006/main">
                  <a:graphicData uri="http://schemas.microsoft.com/office/word/2010/wordprocessingShape">
                    <wps:wsp>
                      <wps:cNvSpPr txBox="1"/>
                      <wps:spPr>
                        <a:xfrm>
                          <a:off x="0" y="0"/>
                          <a:ext cx="3171190" cy="56388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Haftfestigkeitsprüfung der Altbeschichtung mithilfe des Klebebandtests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id="Textfeld 1459" o:spid="_x0000_s1449" style="position:absolute;margin-left:11.6pt;margin-top:1.55pt;width:249.7pt;height:44.4pt;z-index:25253068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r>
                        <w:t>Haftfestigkeitsprüfung der Altbeschichtung mithilfe des Klebebandtests</w:t>
                      </w:r>
                    </w:p>
                  </w:txbxContent>
                </v:textbox>
              </v:roundrect>
            </w:pict>
          </mc:Fallback>
        </mc:AlternateContent>
      </w:r>
    </w:p>
    <w:p w:rsidR="001C3AEB" w:rsidRDefault="001C3AEB" w:rsidP="001C3AEB"/>
    <w:p w:rsidR="001C3AEB" w:rsidRDefault="001C3AEB" w:rsidP="001C3AEB"/>
    <w:p w:rsidR="001C3AEB" w:rsidRDefault="001C3AEB" w:rsidP="001C3AEB">
      <w:pPr>
        <w:spacing w:line="240" w:lineRule="exact"/>
      </w:pPr>
      <w:r>
        <w:rPr>
          <w:noProof/>
          <w:lang w:eastAsia="de-DE"/>
        </w:rPr>
        <mc:AlternateContent>
          <mc:Choice Requires="wps">
            <w:drawing>
              <wp:anchor distT="0" distB="0" distL="114300" distR="114300" simplePos="0" relativeHeight="252536832" behindDoc="0" locked="0" layoutInCell="1" allowOverlap="1" wp14:anchorId="081817F2" wp14:editId="1F5B4CD9">
                <wp:simplePos x="0" y="0"/>
                <wp:positionH relativeFrom="column">
                  <wp:posOffset>178435</wp:posOffset>
                </wp:positionH>
                <wp:positionV relativeFrom="paragraph">
                  <wp:posOffset>3896995</wp:posOffset>
                </wp:positionV>
                <wp:extent cx="3171190" cy="821690"/>
                <wp:effectExtent l="57150" t="38100" r="67310" b="92710"/>
                <wp:wrapNone/>
                <wp:docPr id="1460" name="Textfeld 1460"/>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Nach Trocknung der Schlussbeschichtung Aufbringen der Klebefolie; Übertrag des Motivs und Ausschneiden der zu lackierenden Flächen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60" o:spid="_x0000_s1450" style="position:absolute;margin-left:14.05pt;margin-top:306.85pt;width:249.7pt;height:64.7pt;z-index:252536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1C3AEB">
                      <w:r>
                        <w:t>Nach Trocknung der Schlussbeschichtung Aufbringen der Klebefolie; Übertrag des Motivs und Ausschneiden der zu lackierenden Flächen</w:t>
                      </w:r>
                    </w:p>
                  </w:txbxContent>
                </v:textbox>
              </v:roundrect>
            </w:pict>
          </mc:Fallback>
        </mc:AlternateContent>
      </w:r>
      <w:r>
        <w:rPr>
          <w:noProof/>
          <w:lang w:eastAsia="de-DE"/>
        </w:rPr>
        <mc:AlternateContent>
          <mc:Choice Requires="wps">
            <w:drawing>
              <wp:anchor distT="0" distB="0" distL="114300" distR="114300" simplePos="0" relativeHeight="252538880" behindDoc="0" locked="0" layoutInCell="1" allowOverlap="1" wp14:anchorId="0C9FE193" wp14:editId="6C9D757A">
                <wp:simplePos x="0" y="0"/>
                <wp:positionH relativeFrom="column">
                  <wp:posOffset>171450</wp:posOffset>
                </wp:positionH>
                <wp:positionV relativeFrom="paragraph">
                  <wp:posOffset>4711408</wp:posOffset>
                </wp:positionV>
                <wp:extent cx="3171190" cy="809625"/>
                <wp:effectExtent l="57150" t="38100" r="67310" b="104775"/>
                <wp:wrapNone/>
                <wp:docPr id="1461" name="Textfeld 1461"/>
                <wp:cNvGraphicFramePr/>
                <a:graphic xmlns:a="http://schemas.openxmlformats.org/drawingml/2006/main">
                  <a:graphicData uri="http://schemas.microsoft.com/office/word/2010/wordprocessingShape">
                    <wps:wsp>
                      <wps:cNvSpPr txBox="1"/>
                      <wps:spPr>
                        <a:xfrm>
                          <a:off x="0" y="0"/>
                          <a:ext cx="3171190" cy="80962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 xml:space="preserve">Ausgehobene Stellen leicht anschleifen (Schleifpad), abstauben und mit dem Pinsel auslackieren. Nach </w:t>
                            </w:r>
                            <w:proofErr w:type="spellStart"/>
                            <w:r>
                              <w:t>Antrocknung</w:t>
                            </w:r>
                            <w:proofErr w:type="spellEnd"/>
                            <w:r>
                              <w:t xml:space="preserve"> des Lacks wird die Folie vorsichtig abg</w:t>
                            </w:r>
                            <w:r>
                              <w:t>e</w:t>
                            </w:r>
                            <w:r>
                              <w:t>zogen.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61" o:spid="_x0000_s1451" style="position:absolute;margin-left:13.5pt;margin-top:371pt;width:249.7pt;height:63.75pt;z-index:252538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" fillcolor="#bcbcbc">
                <v:fill color2="#ededed" rotate="t" angle="180" colors="0 #bcbcbc;22938f #d0d0d0;1 #ededed" focus="100%" type="gradient"/>
                <v:shadow on="t" color="black" opacity="24903f" origin=",.5" offset="0,.55556mm"/>
                <v:textbox>
                  <w:txbxContent>
                    <w:p w:rsidR="00BA14AF" w:rsidRDefault="00BA14AF" w:rsidP="001C3AEB">
                      <w:r>
                        <w:t xml:space="preserve">Ausgehobene Stellen leicht anschleifen (Schleifpad), abstauben und mit dem Pinsel auslackieren. Nach </w:t>
                      </w:r>
                      <w:proofErr w:type="spellStart"/>
                      <w:r>
                        <w:t>Antrocknung</w:t>
                      </w:r>
                      <w:proofErr w:type="spellEnd"/>
                      <w:r>
                        <w:t xml:space="preserve"> des Lacks wird die Folie vorsichtig abg</w:t>
                      </w:r>
                      <w:r>
                        <w:t>e</w:t>
                      </w:r>
                      <w:r>
                        <w:t>zogen.</w:t>
                      </w:r>
                    </w:p>
                  </w:txbxContent>
                </v:textbox>
              </v:roundrect>
            </w:pict>
          </mc:Fallback>
        </mc:AlternateContent>
      </w:r>
      <w:r>
        <w:rPr>
          <w:noProof/>
          <w:lang w:eastAsia="de-DE"/>
        </w:rPr>
        <mc:AlternateContent>
          <mc:Choice Requires="wps">
            <w:drawing>
              <wp:anchor distT="0" distB="0" distL="114300" distR="114300" simplePos="0" relativeHeight="252537856" behindDoc="0" locked="0" layoutInCell="1" allowOverlap="1" wp14:anchorId="6FB0C88C" wp14:editId="6C0A8D08">
                <wp:simplePos x="0" y="0"/>
                <wp:positionH relativeFrom="column">
                  <wp:posOffset>163195</wp:posOffset>
                </wp:positionH>
                <wp:positionV relativeFrom="paragraph">
                  <wp:posOffset>2831465</wp:posOffset>
                </wp:positionV>
                <wp:extent cx="3171190" cy="1050290"/>
                <wp:effectExtent l="57150" t="38100" r="67310" b="92710"/>
                <wp:wrapNone/>
                <wp:docPr id="1462" name="Textfeld 1462"/>
                <wp:cNvGraphicFramePr/>
                <a:graphic xmlns:a="http://schemas.openxmlformats.org/drawingml/2006/main">
                  <a:graphicData uri="http://schemas.microsoft.com/office/word/2010/wordprocessingShape">
                    <wps:wsp>
                      <wps:cNvSpPr txBox="1"/>
                      <wps:spPr>
                        <a:xfrm>
                          <a:off x="0" y="0"/>
                          <a:ext cx="3171190" cy="10502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Abstauben mit Staubbindetuch und Schlussbeschic</w:t>
                            </w:r>
                            <w:r>
                              <w:t>h</w:t>
                            </w:r>
                            <w:r>
                              <w:t xml:space="preserve">tung mit </w:t>
                            </w:r>
                            <w:proofErr w:type="spellStart"/>
                            <w:r>
                              <w:t>wasserverdünnbarem</w:t>
                            </w:r>
                            <w:proofErr w:type="spellEnd"/>
                            <w:r>
                              <w:t xml:space="preserve"> Malerlack in den en</w:t>
                            </w:r>
                            <w:r>
                              <w:t>t</w:t>
                            </w:r>
                            <w:r>
                              <w:t>sprechenden Farbtönen. Auftragsverfahren: Spritzen mit RP-Spraymaster (Spritzdruck 2,5 bar/Becherdruck 0,5 bar) im Kreuzgang spritzen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62" o:spid="_x0000_s1452" style="position:absolute;margin-left:12.85pt;margin-top:222.95pt;width:249.7pt;height:82.7pt;z-index:252537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" fillcolor="#bcbcbc">
                <v:fill color2="#ededed" rotate="t" angle="180" colors="0 #bcbcbc;22938f #d0d0d0;1 #ededed" focus="100%" type="gradient"/>
                <v:shadow on="t" color="black" opacity="24903f" origin=",.5" offset="0,.55556mm"/>
                <v:textbox>
                  <w:txbxContent>
                    <w:p w:rsidR="00BA14AF" w:rsidRDefault="00BA14AF" w:rsidP="001C3AEB">
                      <w:r>
                        <w:t>Abstauben mit Staubbindetuch und Schlussbeschic</w:t>
                      </w:r>
                      <w:r>
                        <w:t>h</w:t>
                      </w:r>
                      <w:r>
                        <w:t xml:space="preserve">tung mit </w:t>
                      </w:r>
                      <w:proofErr w:type="spellStart"/>
                      <w:r>
                        <w:t>wasserverdünnbarem</w:t>
                      </w:r>
                      <w:proofErr w:type="spellEnd"/>
                      <w:r>
                        <w:t xml:space="preserve"> Malerlack in den en</w:t>
                      </w:r>
                      <w:r>
                        <w:t>t</w:t>
                      </w:r>
                      <w:r>
                        <w:t>sprechenden Farbtönen. Auftragsverfahren: Spritzen mit RP-Spraymaster (Spritzdruck 2,5 bar/Beche</w:t>
                      </w:r>
                      <w:r>
                        <w:t>r</w:t>
                      </w:r>
                      <w:r>
                        <w:t>druck 0,5 bar) im Kreuzgang spritzen</w:t>
                      </w:r>
                    </w:p>
                  </w:txbxContent>
                </v:textbox>
              </v:roundrect>
            </w:pict>
          </mc:Fallback>
        </mc:AlternateContent>
      </w:r>
      <w:r>
        <w:rPr>
          <w:noProof/>
          <w:lang w:eastAsia="de-DE"/>
        </w:rPr>
        <mc:AlternateContent>
          <mc:Choice Requires="wps">
            <w:drawing>
              <wp:anchor distT="0" distB="0" distL="114300" distR="114300" simplePos="0" relativeHeight="252531712" behindDoc="0" locked="0" layoutInCell="1" allowOverlap="1" wp14:anchorId="6BD15494" wp14:editId="58A6A887">
                <wp:simplePos x="0" y="0"/>
                <wp:positionH relativeFrom="column">
                  <wp:posOffset>169837</wp:posOffset>
                </wp:positionH>
                <wp:positionV relativeFrom="paragraph">
                  <wp:posOffset>2149475</wp:posOffset>
                </wp:positionV>
                <wp:extent cx="3171190" cy="690245"/>
                <wp:effectExtent l="57150" t="38100" r="67310" b="90805"/>
                <wp:wrapNone/>
                <wp:docPr id="1463" name="Textfeld 1463"/>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Nach ausreichender Trocknung der Grundierung e</w:t>
                            </w:r>
                            <w:r>
                              <w:t>r</w:t>
                            </w:r>
                            <w:r>
                              <w:t>folgt der Zwischenschliff mit Schleifklotz und P180 – 220.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63" o:spid="_x0000_s1453" style="position:absolute;margin-left:13.35pt;margin-top:169.25pt;width:249.7pt;height:54.35pt;z-index:252531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1C3AEB">
                      <w:r>
                        <w:t>Nach ausreichender Trocknung der Grundierung e</w:t>
                      </w:r>
                      <w:r>
                        <w:t>r</w:t>
                      </w:r>
                      <w:r>
                        <w:t>folgt der Zwischenschliff mit Schleifklotz und P180 – 220.</w:t>
                      </w:r>
                    </w:p>
                  </w:txbxContent>
                </v:textbox>
              </v:roundrect>
            </w:pict>
          </mc:Fallback>
        </mc:AlternateContent>
      </w:r>
      <w:r>
        <w:rPr>
          <w:noProof/>
          <w:lang w:eastAsia="de-DE"/>
        </w:rPr>
        <mc:AlternateContent>
          <mc:Choice Requires="wps">
            <w:drawing>
              <wp:anchor distT="0" distB="0" distL="114300" distR="114300" simplePos="0" relativeHeight="252532736" behindDoc="0" locked="0" layoutInCell="1" allowOverlap="1" wp14:anchorId="0C9C1924" wp14:editId="5B7D223D">
                <wp:simplePos x="0" y="0"/>
                <wp:positionH relativeFrom="column">
                  <wp:posOffset>150495</wp:posOffset>
                </wp:positionH>
                <wp:positionV relativeFrom="paragraph">
                  <wp:posOffset>1331595</wp:posOffset>
                </wp:positionV>
                <wp:extent cx="3171190" cy="821690"/>
                <wp:effectExtent l="57150" t="38100" r="67310" b="92710"/>
                <wp:wrapNone/>
                <wp:docPr id="1464" name="Textfeld 1464"/>
                <wp:cNvGraphicFramePr/>
                <a:graphic xmlns:a="http://schemas.openxmlformats.org/drawingml/2006/main">
                  <a:graphicData uri="http://schemas.microsoft.com/office/word/2010/wordprocessingShape">
                    <wps:wsp>
                      <wps:cNvSpPr txBox="1"/>
                      <wps:spPr>
                        <a:xfrm>
                          <a:off x="0" y="0"/>
                          <a:ext cx="3171190" cy="821690"/>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Korrosionsschutzgrundierung mit PR-Spraymaster (Spritzdruck 2,5 bar/Becherdruck 0,5 bar) im Kreu</w:t>
                            </w:r>
                            <w:r>
                              <w:t>z</w:t>
                            </w:r>
                            <w:r>
                              <w:t>gang spritzen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64" o:spid="_x0000_s1454" style="position:absolute;margin-left:11.85pt;margin-top:104.85pt;width:249.7pt;height:64.7pt;z-index:252532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r>
                        <w:t>Korrosionsschutzgrundierung mit PR-Spraymaster (Spritzdruck 2,5 bar/Becherdruck 0,5 bar) im Kreu</w:t>
                      </w:r>
                      <w:r>
                        <w:t>z</w:t>
                      </w:r>
                      <w:r>
                        <w:t>gang spritzen</w:t>
                      </w:r>
                    </w:p>
                  </w:txbxContent>
                </v:textbox>
              </v:roundrect>
            </w:pict>
          </mc:Fallback>
        </mc:AlternateContent>
      </w:r>
      <w:r>
        <w:rPr>
          <w:noProof/>
          <w:lang w:eastAsia="de-DE"/>
        </w:rPr>
        <mc:AlternateContent>
          <mc:Choice Requires="wps">
            <w:drawing>
              <wp:anchor distT="0" distB="0" distL="114300" distR="114300" simplePos="0" relativeHeight="252533760" behindDoc="0" locked="0" layoutInCell="1" allowOverlap="1" wp14:anchorId="6A9765C9" wp14:editId="4D28B1E0">
                <wp:simplePos x="0" y="0"/>
                <wp:positionH relativeFrom="column">
                  <wp:posOffset>154940</wp:posOffset>
                </wp:positionH>
                <wp:positionV relativeFrom="paragraph">
                  <wp:posOffset>790575</wp:posOffset>
                </wp:positionV>
                <wp:extent cx="3171190" cy="544195"/>
                <wp:effectExtent l="57150" t="38100" r="67310" b="103505"/>
                <wp:wrapNone/>
                <wp:docPr id="1465" name="Textfeld 1465"/>
                <wp:cNvGraphicFramePr/>
                <a:graphic xmlns:a="http://schemas.openxmlformats.org/drawingml/2006/main">
                  <a:graphicData uri="http://schemas.microsoft.com/office/word/2010/wordprocessingShape">
                    <wps:wsp>
                      <wps:cNvSpPr txBox="1"/>
                      <wps:spPr>
                        <a:xfrm>
                          <a:off x="0" y="0"/>
                          <a:ext cx="3171190" cy="54419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Geschliffene Fläche mit Silikonentferner reinigen, tr</w:t>
                            </w:r>
                            <w:r>
                              <w:t>o</w:t>
                            </w:r>
                            <w:r>
                              <w:t>cken nachreiben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65" o:spid="_x0000_s1455" style="position:absolute;margin-left:12.2pt;margin-top:62.25pt;width:249.7pt;height:42.85pt;z-index:252533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" fillcolor="#bcbcbc">
                <v:fill color2="#ededed" rotate="t" angle="180" colors="0 #bcbcbc;22938f #d0d0d0;1 #ededed" focus="100%" type="gradient"/>
                <v:shadow on="t" color="black" opacity="24903f" origin=",.5" offset="0,.55556mm"/>
                <v:textbox>
                  <w:txbxContent>
                    <w:p w:rsidR="00BA14AF" w:rsidRDefault="00BA14AF" w:rsidP="001C3AEB">
                      <w:r>
                        <w:t>Geschliffene Fläche mit Silikonentferner reinigen, tr</w:t>
                      </w:r>
                      <w:r>
                        <w:t>o</w:t>
                      </w:r>
                      <w:r>
                        <w:t>cken nachreiben</w:t>
                      </w:r>
                    </w:p>
                  </w:txbxContent>
                </v:textbox>
              </v:roundrect>
            </w:pict>
          </mc:Fallback>
        </mc:AlternateContent>
      </w:r>
      <w:r>
        <w:rPr>
          <w:noProof/>
          <w:lang w:eastAsia="de-DE"/>
        </w:rPr>
        <mc:AlternateContent>
          <mc:Choice Requires="wps">
            <w:drawing>
              <wp:anchor distT="0" distB="0" distL="114300" distR="114300" simplePos="0" relativeHeight="252535808" behindDoc="0" locked="0" layoutInCell="1" allowOverlap="1" wp14:anchorId="2D3CC0C2" wp14:editId="0EBB98EA">
                <wp:simplePos x="0" y="0"/>
                <wp:positionH relativeFrom="column">
                  <wp:posOffset>153035</wp:posOffset>
                </wp:positionH>
                <wp:positionV relativeFrom="paragraph">
                  <wp:posOffset>103505</wp:posOffset>
                </wp:positionV>
                <wp:extent cx="3171190" cy="690245"/>
                <wp:effectExtent l="57150" t="38100" r="67310" b="90805"/>
                <wp:wrapNone/>
                <wp:docPr id="1466" name="Textfeld 1466"/>
                <wp:cNvGraphicFramePr/>
                <a:graphic xmlns:a="http://schemas.openxmlformats.org/drawingml/2006/main">
                  <a:graphicData uri="http://schemas.microsoft.com/office/word/2010/wordprocessingShape">
                    <wps:wsp>
                      <wps:cNvSpPr txBox="1"/>
                      <wps:spPr>
                        <a:xfrm>
                          <a:off x="0" y="0"/>
                          <a:ext cx="3171190" cy="690245"/>
                        </a:xfrm>
                        <a:prstGeom prst="round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BA14AF" w:rsidRDefault="00BA14AF" w:rsidP="001C3AEB">
                            <w:r>
                              <w:t>Kräftiger Trockenschliff der Oberfläche z. B. mit dem Exzenterschleifer oder mit Schleifklotz und Schleifp</w:t>
                            </w:r>
                            <w:r>
                              <w:t>a</w:t>
                            </w:r>
                            <w:r>
                              <w:t>pier P120 – 180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feld 1466" o:spid="_x0000_s1456" style="position:absolute;margin-left:12.05pt;margin-top:8.15pt;width:249.7pt;height:54.35pt;z-index:25253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" fillcolor="#bcbcbc">
                <v:fill color2="#ededed" rotate="t" angle="180" colors="0 #bcbcbc;22938f #d0d0d0;1 #ededed" focus="100%" type="gradient"/>
                <v:shadow on="t" color="black" opacity="24903f" origin=",.5" offset="0,.55556mm"/>
                <v:textbox>
                  <w:txbxContent>
                    <w:p w:rsidR="00BA14AF" w:rsidRDefault="00BA14AF" w:rsidP="001C3AEB">
                      <w:r>
                        <w:t>Kräftiger Trockenschliff der Oberfläche z. B. mit dem Exzenterschleifer oder mit Schleifklotz und Schleifp</w:t>
                      </w:r>
                      <w:r>
                        <w:t>a</w:t>
                      </w:r>
                      <w:r>
                        <w:t>pier P120 – 180</w:t>
                      </w:r>
                    </w:p>
                  </w:txbxContent>
                </v:textbox>
              </v:roundrect>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Technische Ausführung der Schildergestaltung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F1.01.05.03</w:t>
            </w:r>
          </w:p>
        </w:tc>
      </w:tr>
      <w:tr w:rsidR="001C3AEB" w:rsidRPr="00B51DE9" w:rsidTr="002D0488">
        <w:tc>
          <w:tcPr>
            <w:tcW w:w="7348" w:type="dxa"/>
            <w:gridSpan w:val="3"/>
            <w:tcBorders>
              <w:left w:val="single" w:sz="4" w:space="0" w:color="auto"/>
              <w:bottom w:val="single" w:sz="4" w:space="0" w:color="auto"/>
              <w:right w:val="single" w:sz="4" w:space="0" w:color="auto"/>
            </w:tcBorders>
            <w:shd w:val="clear" w:color="auto" w:fill="auto"/>
            <w:hideMark/>
          </w:tcPr>
          <w:p w:rsidR="001C3AEB" w:rsidRPr="004B658C" w:rsidRDefault="001C3AEB" w:rsidP="002D0488">
            <w:pPr>
              <w:pStyle w:val="Tabelle6pt"/>
            </w:pPr>
            <w:r>
              <w:t>Kompetenzbereiche:</w:t>
            </w:r>
          </w:p>
          <w:p w:rsidR="001C3AEB" w:rsidRPr="00AE241A" w:rsidRDefault="001C3AEB" w:rsidP="002D0488">
            <w:pPr>
              <w:pStyle w:val="Kopf8ptafz"/>
              <w:rPr>
                <w:rStyle w:val="Hervorhebung"/>
              </w:rPr>
            </w:pPr>
            <w:r>
              <w:rPr>
                <w:rStyle w:val="Hervorhebung"/>
                <w:i w:val="0"/>
              </w:rPr>
              <w:t>Ich kann meinen Arbeitsplatz einrichten und betriebliche Abläufe planen.</w:t>
            </w:r>
          </w:p>
          <w:p w:rsidR="001C3AEB" w:rsidRPr="00AE241A" w:rsidRDefault="001C3AEB" w:rsidP="002D0488">
            <w:pPr>
              <w:pStyle w:val="Kopf8ptafz"/>
              <w:rPr>
                <w:rStyle w:val="Hervorhebung"/>
              </w:rPr>
            </w:pPr>
            <w:r>
              <w:rPr>
                <w:rStyle w:val="Hervorhebung"/>
                <w:i w:val="0"/>
              </w:rPr>
              <w:t>Ich kann Werkstoffe objektbezogen auswählen und verarbeiten.</w:t>
            </w:r>
          </w:p>
          <w:p w:rsidR="001C3AEB" w:rsidRPr="00AE241A" w:rsidRDefault="001C3AEB" w:rsidP="002D0488">
            <w:pPr>
              <w:pStyle w:val="Kopf8ptafz"/>
              <w:rPr>
                <w:rStyle w:val="Hervorhebung"/>
              </w:rPr>
            </w:pPr>
            <w:r>
              <w:rPr>
                <w:rStyle w:val="Hervorhebung"/>
                <w:i w:val="0"/>
              </w:rPr>
              <w:t>Ich kann Werkzeuge und Maschinen einsetzen.</w:t>
            </w:r>
          </w:p>
          <w:p w:rsidR="001C3AEB" w:rsidRDefault="001C3AEB" w:rsidP="002D0488">
            <w:pPr>
              <w:pStyle w:val="Kopf8ptafz"/>
              <w:rPr>
                <w:rStyle w:val="Hervorhebung"/>
              </w:rPr>
            </w:pPr>
            <w:r>
              <w:rPr>
                <w:rStyle w:val="Hervorhebung"/>
                <w:i w:val="0"/>
              </w:rPr>
              <w:t>Ich kann Gestaltungskonzepte erstellen.</w:t>
            </w:r>
          </w:p>
          <w:p w:rsidR="001C3AEB" w:rsidRPr="00573512" w:rsidRDefault="001C3AEB" w:rsidP="002D0488">
            <w:pPr>
              <w:pStyle w:val="Kopf8ptafz"/>
              <w:rPr>
                <w:rStyle w:val="Hervorhebung"/>
              </w:rPr>
            </w:pPr>
            <w:r>
              <w:rPr>
                <w:rStyle w:val="Hervorhebung"/>
              </w:rPr>
              <w:t>Ich kann mit Einsatz und Ausdauer arbeiten</w:t>
            </w:r>
            <w:r w:rsidR="005266D9">
              <w:rPr>
                <w:rStyle w:val="Hervorhebung"/>
              </w:rPr>
              <w:t>.</w:t>
            </w:r>
          </w:p>
          <w:p w:rsidR="001C3AEB" w:rsidRDefault="001C3AEB" w:rsidP="002D0488">
            <w:pPr>
              <w:pStyle w:val="Kopf8ptafz"/>
            </w:pPr>
            <w:r>
              <w:rPr>
                <w:rStyle w:val="Hervorhebung"/>
              </w:rPr>
              <w:t>Ich kann Verantwortung für mein Umfeld übernehmen</w:t>
            </w:r>
            <w:r w:rsidR="005266D9">
              <w:rPr>
                <w:rStyle w:val="Hervorhebung"/>
              </w:rPr>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auto"/>
                </w:tcPr>
                <w:p w:rsidR="001C3AEB" w:rsidRPr="00B51DE9" w:rsidRDefault="001C3AEB" w:rsidP="002D0488">
                  <w:pPr>
                    <w:pStyle w:val="Textkrpermitte"/>
                  </w:pPr>
                  <w:proofErr w:type="spellStart"/>
                  <w:r w:rsidRPr="00B51DE9">
                    <w:t>LernPROJEKT</w:t>
                  </w:r>
                  <w:proofErr w:type="spellEnd"/>
                </w:p>
              </w:tc>
            </w:tr>
            <w:tr w:rsidR="001C3AEB" w:rsidRPr="00B51DE9" w:rsidTr="002D0488">
              <w:trPr>
                <w:trHeight w:val="284"/>
              </w:trPr>
              <w:tc>
                <w:tcPr>
                  <w:tcW w:w="2090" w:type="dxa"/>
                  <w:tcBorders>
                    <w:bottom w:val="single" w:sz="4" w:space="0" w:color="auto"/>
                  </w:tcBorders>
                  <w:shd w:val="clear" w:color="auto" w:fill="auto"/>
                </w:tcPr>
                <w:p w:rsidR="001C3AEB" w:rsidRPr="00B51DE9" w:rsidRDefault="001C3AEB" w:rsidP="002D0488">
                  <w:pPr>
                    <w:pStyle w:val="Textkrpermitte"/>
                  </w:pPr>
                  <w:proofErr w:type="spellStart"/>
                  <w:r w:rsidRPr="00B51DE9">
                    <w:t>LernTHEMA</w:t>
                  </w:r>
                  <w:proofErr w:type="spellEnd"/>
                </w:p>
              </w:tc>
            </w:tr>
            <w:tr w:rsidR="001C3AEB" w:rsidRPr="00B51DE9" w:rsidTr="002D0488">
              <w:trPr>
                <w:trHeight w:val="284"/>
              </w:trPr>
              <w:tc>
                <w:tcPr>
                  <w:tcW w:w="2090" w:type="dxa"/>
                  <w:tcBorders>
                    <w:bottom w:val="nil"/>
                  </w:tcBorders>
                  <w:shd w:val="clear" w:color="auto" w:fill="D9D9D9" w:themeFill="background1" w:themeFillShade="D9"/>
                </w:tcPr>
                <w:p w:rsidR="001C3AEB" w:rsidRPr="00B51DE9" w:rsidRDefault="001C3AEB" w:rsidP="002D0488">
                  <w:pPr>
                    <w:pStyle w:val="TabelleKopfmitte"/>
                  </w:pPr>
                  <w:proofErr w:type="spellStart"/>
                  <w:r w:rsidRPr="00B51DE9">
                    <w:t>LernSCHRITT</w:t>
                  </w:r>
                  <w:proofErr w:type="spellEnd"/>
                </w:p>
              </w:tc>
            </w:tr>
          </w:tbl>
          <w:p w:rsidR="001C3AEB" w:rsidRPr="00B51DE9" w:rsidRDefault="001C3AEB" w:rsidP="002D0488"/>
        </w:tc>
      </w:tr>
      <w:tr w:rsidR="001C3AEB" w:rsidRPr="00B51DE9" w:rsidTr="002D0488">
        <w:trPr>
          <w:trHeight w:val="149"/>
        </w:trPr>
        <w:tc>
          <w:tcPr>
            <w:tcW w:w="7348" w:type="dxa"/>
            <w:gridSpan w:val="3"/>
            <w:tcBorders>
              <w:top w:val="single" w:sz="4" w:space="0" w:color="auto"/>
              <w:left w:val="nil"/>
              <w:right w:val="nil"/>
            </w:tcBorders>
          </w:tcPr>
          <w:p w:rsidR="001C3AEB" w:rsidRPr="00B51DE9" w:rsidRDefault="001C3AEB" w:rsidP="002D0488"/>
        </w:tc>
        <w:tc>
          <w:tcPr>
            <w:tcW w:w="196" w:type="dxa"/>
            <w:gridSpan w:val="2"/>
            <w:tcBorders>
              <w:top w:val="nil"/>
              <w:left w:val="nil"/>
              <w:right w:val="nil"/>
            </w:tcBorders>
          </w:tcPr>
          <w:p w:rsidR="001C3AEB" w:rsidRPr="00B51DE9" w:rsidRDefault="001C3AEB" w:rsidP="002D0488"/>
        </w:tc>
        <w:tc>
          <w:tcPr>
            <w:tcW w:w="2095" w:type="dxa"/>
            <w:tcBorders>
              <w:top w:val="single" w:sz="4" w:space="0" w:color="auto"/>
              <w:left w:val="nil"/>
              <w:right w:val="nil"/>
            </w:tcBorders>
          </w:tcPr>
          <w:p w:rsidR="001C3AEB" w:rsidRPr="00B51DE9" w:rsidRDefault="001C3AEB" w:rsidP="002D0488"/>
        </w:tc>
      </w:tr>
      <w:tr w:rsidR="001C3AEB" w:rsidRPr="00B51DE9" w:rsidTr="002D0488">
        <w:trPr>
          <w:trHeight w:val="443"/>
        </w:trPr>
        <w:tc>
          <w:tcPr>
            <w:tcW w:w="4818" w:type="dxa"/>
            <w:gridSpan w:val="2"/>
            <w:vMerge w:val="restart"/>
            <w:tcBorders>
              <w:left w:val="single" w:sz="4" w:space="0" w:color="auto"/>
              <w:right w:val="single" w:sz="4" w:space="0" w:color="auto"/>
            </w:tcBorders>
          </w:tcPr>
          <w:p w:rsidR="001C3AEB" w:rsidRPr="004B658C" w:rsidRDefault="001C3AEB" w:rsidP="002D0488">
            <w:pPr>
              <w:pStyle w:val="Tabelle6pt"/>
            </w:pPr>
            <w:r>
              <w:t>Kompetenzen:</w:t>
            </w:r>
          </w:p>
          <w:p w:rsidR="001C3AEB" w:rsidRDefault="001C3AEB" w:rsidP="002D0488">
            <w:pPr>
              <w:pStyle w:val="Kopf8ptafz"/>
            </w:pPr>
            <w:r>
              <w:t>Ich kann die Untergründe fachgerecht vorbereiten</w:t>
            </w:r>
            <w:r w:rsidR="005266D9">
              <w:t>.</w:t>
            </w:r>
          </w:p>
          <w:p w:rsidR="001C3AEB" w:rsidRDefault="001C3AEB" w:rsidP="002D0488">
            <w:pPr>
              <w:pStyle w:val="Kopf8ptafz"/>
            </w:pPr>
            <w:r>
              <w:t>Ich kann die Untergründe im RP-Verfahren spritzen</w:t>
            </w:r>
            <w:r w:rsidR="005266D9">
              <w:t>.</w:t>
            </w:r>
          </w:p>
          <w:p w:rsidR="001C3AEB" w:rsidRDefault="001C3AEB" w:rsidP="002D0488">
            <w:pPr>
              <w:pStyle w:val="Kopf8ptafz"/>
            </w:pPr>
            <w:r>
              <w:t>Ich kann eine Spritzpistole reinigen.</w:t>
            </w:r>
          </w:p>
          <w:p w:rsidR="001C3AEB" w:rsidRPr="009231FE" w:rsidRDefault="001C3AEB" w:rsidP="002D0488">
            <w:pPr>
              <w:pStyle w:val="Kopf8ptafz"/>
              <w:rPr>
                <w:i/>
              </w:rPr>
            </w:pPr>
            <w:r w:rsidRPr="009231FE">
              <w:rPr>
                <w:i/>
              </w:rPr>
              <w:t>Ich kann konzentriert arbeiten</w:t>
            </w:r>
            <w:r w:rsidR="005266D9">
              <w:rPr>
                <w:i/>
              </w:rPr>
              <w:t>.</w:t>
            </w:r>
          </w:p>
          <w:p w:rsidR="001C3AEB" w:rsidRPr="009231FE" w:rsidRDefault="001C3AEB" w:rsidP="002D0488">
            <w:pPr>
              <w:pStyle w:val="Kopf8ptafz"/>
              <w:rPr>
                <w:i/>
              </w:rPr>
            </w:pPr>
            <w:r w:rsidRPr="009231FE">
              <w:rPr>
                <w:i/>
              </w:rPr>
              <w:t>Ich kann mich an Arbeitsrichtlinien (</w:t>
            </w:r>
            <w:r w:rsidR="006119B5">
              <w:rPr>
                <w:i/>
              </w:rPr>
              <w:t>z. B.</w:t>
            </w:r>
            <w:r w:rsidRPr="009231FE">
              <w:rPr>
                <w:i/>
              </w:rPr>
              <w:t xml:space="preserve"> beim Atemschutz) halten</w:t>
            </w:r>
            <w:r w:rsidR="005266D9">
              <w:rPr>
                <w:i/>
              </w:rPr>
              <w:t>.</w:t>
            </w:r>
          </w:p>
          <w:p w:rsidR="001C3AEB" w:rsidRDefault="001C3AEB" w:rsidP="002D0488">
            <w:pPr>
              <w:pStyle w:val="Kopf8ptafz"/>
            </w:pPr>
            <w:r w:rsidRPr="009231FE">
              <w:rPr>
                <w:i/>
              </w:rPr>
              <w:t>Ich kann mit Gefahren umgehen</w:t>
            </w:r>
            <w:r w:rsidR="005266D9">
              <w:rPr>
                <w:i/>
              </w:rPr>
              <w:t>.</w:t>
            </w:r>
          </w:p>
        </w:tc>
        <w:tc>
          <w:tcPr>
            <w:tcW w:w="4821" w:type="dxa"/>
            <w:gridSpan w:val="4"/>
            <w:tcBorders>
              <w:left w:val="single" w:sz="4" w:space="0" w:color="auto"/>
              <w:right w:val="single" w:sz="4" w:space="0" w:color="auto"/>
            </w:tcBorders>
          </w:tcPr>
          <w:p w:rsidR="001C3AEB" w:rsidRDefault="001C3AEB" w:rsidP="002D0488">
            <w:pPr>
              <w:pStyle w:val="Tabelle6pt"/>
            </w:pPr>
            <w:r>
              <w:t>Was Sie schon können sollten:</w:t>
            </w:r>
          </w:p>
          <w:p w:rsidR="001C3AEB" w:rsidRPr="00234B66" w:rsidRDefault="001C3AEB" w:rsidP="002D0488">
            <w:pPr>
              <w:pStyle w:val="Kopf8ptafz"/>
            </w:pPr>
            <w:r>
              <w:t>Ich kann schon den Arbeitsablauf planen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Wofür Sie das benötigen:</w:t>
            </w:r>
          </w:p>
          <w:p w:rsidR="001C3AEB" w:rsidRDefault="001C3AEB" w:rsidP="002D0488">
            <w:pPr>
              <w:pStyle w:val="Kopf8ptafz"/>
            </w:pPr>
            <w:r>
              <w:t>Für die fachgerechte Beschichtung der Stahlplatten</w:t>
            </w:r>
          </w:p>
        </w:tc>
      </w:tr>
      <w:tr w:rsidR="001C3AEB" w:rsidRPr="00B51DE9" w:rsidTr="002D0488">
        <w:trPr>
          <w:trHeight w:val="443"/>
        </w:trPr>
        <w:tc>
          <w:tcPr>
            <w:tcW w:w="4818" w:type="dxa"/>
            <w:gridSpan w:val="2"/>
            <w:vMerge/>
            <w:tcBorders>
              <w:left w:val="single" w:sz="4" w:space="0" w:color="auto"/>
              <w:right w:val="single" w:sz="4" w:space="0" w:color="auto"/>
            </w:tcBorders>
          </w:tcPr>
          <w:p w:rsidR="001C3AEB" w:rsidRDefault="001C3AEB" w:rsidP="002D0488">
            <w:pPr>
              <w:pStyle w:val="Tabelle6pt"/>
            </w:pPr>
          </w:p>
        </w:tc>
        <w:tc>
          <w:tcPr>
            <w:tcW w:w="4821" w:type="dxa"/>
            <w:gridSpan w:val="4"/>
            <w:tcBorders>
              <w:left w:val="single" w:sz="4" w:space="0" w:color="auto"/>
              <w:right w:val="single" w:sz="4" w:space="0" w:color="auto"/>
            </w:tcBorders>
          </w:tcPr>
          <w:p w:rsidR="001C3AEB" w:rsidRDefault="001C3AEB" w:rsidP="002D0488">
            <w:pPr>
              <w:pStyle w:val="Tabelle6pt"/>
            </w:pPr>
            <w:r>
              <w:t>Wie Sie Ihr Können prüfen können:</w:t>
            </w:r>
          </w:p>
          <w:p w:rsidR="001C3AEB" w:rsidRPr="00234B66" w:rsidRDefault="001C3AEB" w:rsidP="002D0488">
            <w:pPr>
              <w:pStyle w:val="Kopf8ptafz"/>
            </w:pPr>
            <w:r>
              <w:t>Bewertungs-Kompetenzraster</w:t>
            </w:r>
          </w:p>
        </w:tc>
      </w:tr>
    </w:tbl>
    <w:p w:rsidR="001C3AEB" w:rsidRDefault="00054E69" w:rsidP="001C3AEB">
      <w:pPr>
        <w:pStyle w:val="berschrift1"/>
      </w:pPr>
      <w:r>
        <w:rPr>
          <w:noProof/>
          <w:sz w:val="24"/>
        </w:rPr>
        <w:drawing>
          <wp:anchor distT="0" distB="0" distL="114300" distR="114300" simplePos="0" relativeHeight="252539904" behindDoc="0" locked="0" layoutInCell="0" allowOverlap="1" wp14:anchorId="2FAC9C80" wp14:editId="0BFCA9ED">
            <wp:simplePos x="0" y="0"/>
            <wp:positionH relativeFrom="rightMargin">
              <wp:posOffset>96520</wp:posOffset>
            </wp:positionH>
            <wp:positionV relativeFrom="paragraph">
              <wp:posOffset>173990</wp:posOffset>
            </wp:positionV>
            <wp:extent cx="349885" cy="320675"/>
            <wp:effectExtent l="0" t="0" r="0" b="3175"/>
            <wp:wrapNone/>
            <wp:docPr id="15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40928" behindDoc="0" locked="0" layoutInCell="0" allowOverlap="1" wp14:anchorId="3D2C983C" wp14:editId="72D91C99">
            <wp:simplePos x="0" y="0"/>
            <wp:positionH relativeFrom="rightMargin">
              <wp:posOffset>456565</wp:posOffset>
            </wp:positionH>
            <wp:positionV relativeFrom="paragraph">
              <wp:posOffset>173990</wp:posOffset>
            </wp:positionV>
            <wp:extent cx="349885" cy="320675"/>
            <wp:effectExtent l="0" t="0" r="0" b="3175"/>
            <wp:wrapNone/>
            <wp:docPr id="151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41952" behindDoc="0" locked="0" layoutInCell="0" allowOverlap="1" wp14:anchorId="0288B1AA" wp14:editId="511467BA">
            <wp:simplePos x="0" y="0"/>
            <wp:positionH relativeFrom="rightMargin">
              <wp:posOffset>816610</wp:posOffset>
            </wp:positionH>
            <wp:positionV relativeFrom="paragraph">
              <wp:posOffset>173990</wp:posOffset>
            </wp:positionV>
            <wp:extent cx="348615" cy="320040"/>
            <wp:effectExtent l="0" t="0" r="0" b="3810"/>
            <wp:wrapNone/>
            <wp:docPr id="15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C3AEB">
        <w:t>Arbeitsauftrag</w:t>
      </w:r>
    </w:p>
    <w:p w:rsidR="001C3AEB" w:rsidRDefault="001C3AEB" w:rsidP="001C3AEB">
      <w:r>
        <w:t xml:space="preserve">Für das Fitness-Studio „Fitness </w:t>
      </w:r>
      <w:proofErr w:type="spellStart"/>
      <w:r>
        <w:t>to</w:t>
      </w:r>
      <w:proofErr w:type="spellEnd"/>
      <w:r>
        <w:t xml:space="preserve"> </w:t>
      </w:r>
      <w:proofErr w:type="spellStart"/>
      <w:r>
        <w:t>go</w:t>
      </w:r>
      <w:proofErr w:type="spellEnd"/>
      <w:r>
        <w:t xml:space="preserve">“ sind Sie beauftragt, verschiedene Schilder zu gestalten und auch technisch einwandfrei herzustellen. Die Beschichtung der Schilder wird im Spritzverfahren mit malerüblichen </w:t>
      </w:r>
      <w:proofErr w:type="spellStart"/>
      <w:r>
        <w:t>Bautenlacken</w:t>
      </w:r>
      <w:proofErr w:type="spellEnd"/>
      <w:r>
        <w:t xml:space="preserve"> ausgeführt. Sie haben sich bereits mit dem wichtigen Bereich „Sicherheit am Arbeitsplatz“ vertraut gemacht und den Ablauf geplant.</w:t>
      </w:r>
    </w:p>
    <w:p w:rsidR="001C3AEB" w:rsidRDefault="001C3AEB" w:rsidP="00930966">
      <w:pPr>
        <w:pStyle w:val="Abstandszeile"/>
      </w:pPr>
    </w:p>
    <w:p w:rsidR="001C3AEB" w:rsidRPr="00CB101F" w:rsidRDefault="004D7709" w:rsidP="00A64EA0">
      <w:pPr>
        <w:pStyle w:val="berschrift3"/>
      </w:pPr>
      <w:r w:rsidRPr="004D7709">
        <w:rPr>
          <w:noProof/>
        </w:rPr>
        <mc:AlternateContent>
          <mc:Choice Requires="wpg">
            <w:drawing>
              <wp:anchor distT="0" distB="0" distL="114300" distR="114300" simplePos="0" relativeHeight="252709888" behindDoc="0" locked="0" layoutInCell="1" allowOverlap="1" wp14:anchorId="6AFD498D" wp14:editId="11FB9259">
                <wp:simplePos x="0" y="0"/>
                <wp:positionH relativeFrom="column">
                  <wp:posOffset>4839121</wp:posOffset>
                </wp:positionH>
                <wp:positionV relativeFrom="paragraph">
                  <wp:posOffset>103505</wp:posOffset>
                </wp:positionV>
                <wp:extent cx="314325" cy="314325"/>
                <wp:effectExtent l="0" t="0" r="9525" b="9525"/>
                <wp:wrapNone/>
                <wp:docPr id="1478" name="Gruppieren 19"/>
                <wp:cNvGraphicFramePr/>
                <a:graphic xmlns:a="http://schemas.openxmlformats.org/drawingml/2006/main">
                  <a:graphicData uri="http://schemas.microsoft.com/office/word/2010/wordprocessingGroup">
                    <wpg:wgp>
                      <wpg:cNvGrpSpPr/>
                      <wpg:grpSpPr>
                        <a:xfrm>
                          <a:off x="0" y="0"/>
                          <a:ext cx="314325" cy="314325"/>
                          <a:chOff x="0" y="0"/>
                          <a:chExt cx="314326" cy="314325"/>
                        </a:xfrm>
                      </wpg:grpSpPr>
                      <wpg:grpSp>
                        <wpg:cNvPr id="1479" name="Gruppieren 1479"/>
                        <wpg:cNvGrpSpPr/>
                        <wpg:grpSpPr>
                          <a:xfrm>
                            <a:off x="1" y="0"/>
                            <a:ext cx="314325" cy="314325"/>
                            <a:chOff x="1" y="0"/>
                            <a:chExt cx="314325" cy="314325"/>
                          </a:xfrm>
                        </wpg:grpSpPr>
                        <wpg:grpSp>
                          <wpg:cNvPr id="1480" name="Gruppieren 1480"/>
                          <wpg:cNvGrpSpPr/>
                          <wpg:grpSpPr>
                            <a:xfrm>
                              <a:off x="1" y="0"/>
                              <a:ext cx="314325" cy="314325"/>
                              <a:chOff x="1" y="0"/>
                              <a:chExt cx="314325" cy="314325"/>
                            </a:xfrm>
                          </wpg:grpSpPr>
                          <wps:wsp>
                            <wps:cNvPr id="1481" name="Rechteck 1481"/>
                            <wps:cNvSpPr/>
                            <wps:spPr>
                              <a:xfrm>
                                <a:off x="1" y="0"/>
                                <a:ext cx="314325" cy="31432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tlCol="0" anchor="ctr"/>
                          </wps:wsp>
                          <wps:wsp>
                            <wps:cNvPr id="1482" name="Ellipse 1482"/>
                            <wps:cNvSpPr/>
                            <wps:spPr>
                              <a:xfrm>
                                <a:off x="49151" y="55016"/>
                                <a:ext cx="216024" cy="216024"/>
                              </a:xfrm>
                              <a:prstGeom prst="ellips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83" name="Gerade Verbindung 1483"/>
                            <wps:cNvCnPr/>
                            <wps:spPr>
                              <a:xfrm>
                                <a:off x="31163" y="163028"/>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84" name="Gerade Verbindung 1484"/>
                            <wps:cNvCnPr/>
                            <wps:spPr>
                              <a:xfrm>
                                <a:off x="31163" y="102397"/>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85" name="Gerade Verbindung 1485"/>
                            <wps:cNvCnPr/>
                            <wps:spPr>
                              <a:xfrm>
                                <a:off x="49151" y="227614"/>
                                <a:ext cx="252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86" name="Gerade Verbindung 1486"/>
                            <wps:cNvCnPr/>
                            <wps:spPr>
                              <a:xfrm>
                                <a:off x="157163" y="42556"/>
                                <a:ext cx="0" cy="2520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87" name="Ellipse 1487"/>
                            <wps:cNvSpPr/>
                            <wps:spPr>
                              <a:xfrm>
                                <a:off x="85155" y="42237"/>
                                <a:ext cx="144016" cy="252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s:wsp>
                          <wps:cNvPr id="1488" name="Rechteck 1488"/>
                          <wps:cNvSpPr/>
                          <wps:spPr>
                            <a:xfrm>
                              <a:off x="9524" y="106691"/>
                              <a:ext cx="304801" cy="113628"/>
                            </a:xfrm>
                            <a:prstGeom prst="rect">
                              <a:avLst/>
                            </a:prstGeom>
                            <a:solidFill>
                              <a:schemeClr val="tx1">
                                <a:alpha val="6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A14AF" w:rsidRDefault="00BA14AF" w:rsidP="004D770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489" name="Picture 3" descr="C:\Users\hk331ls\Pictures\test3.pn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14646" t="3" r="14345" b="-3"/>
                          <a:stretch/>
                        </pic:blipFill>
                        <pic:spPr bwMode="auto">
                          <a:xfrm>
                            <a:off x="0" y="63299"/>
                            <a:ext cx="314325" cy="23760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id="_x0000_s1457" style="position:absolute;margin-left:381.05pt;margin-top:8.15pt;width:24.75pt;height:24.75pt;z-index:252709888;mso-position-horizontal-relative:text;mso-position-vertical-relative:text" coordsize="314326,314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">
                <v:group id="Gruppieren 1479" o:spid="_x0000_s1458"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0pH5rFAAAA3QAA&#10;AA8AAAAAAAAAAAAAAAAAqgIAAGRycy9kb3ducmV2LnhtbFBLBQYAAAAABAAEAPoAAACcAwAAAAA=&#10;">
                  <v:group id="Gruppieren 1480" o:spid="_x0000_s1459" style="position:absolute;left:1;width:314325;height:314325" coordorigin="1" coordsize="314325,3143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GcbGIMcAAADd&#10;AAAADwAAAAAAAAAAAAAAAACqAgAAZHJzL2Rvd25yZXYueG1sUEsFBgAAAAAEAAQA+gAAAJ4DAAAA&#10;AA==&#10;">
                    <v:rect id="Rechteck 1481" o:spid="_x0000_s1460" style="position:absolute;left:1;width:314325;height:314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zfYsMA&#10;AADdAAAADwAAAGRycy9kb3ducmV2LnhtbERPTWvDMAy9D/ofjAa9rU62MdK0biljhZ0GTUPpUcRa&#10;HBLLIXbS9N/Pg8FuerxPbfez7cREg28cK0hXCQjiyumGawXl+fiUgfABWWPnmBTcycN+t3jYYq7d&#10;jU80FaEWMYR9jgpMCH0upa8MWfQr1xNH7tsNFkOEQy31gLcYbjv5nCRv0mLDscFgT++GqrYYrYL6&#10;evyY5taQO/mXYmz7dfl10UotH+fDBkSgOfyL/9yfOs5/zVL4/SaeIH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zfYsMAAADdAAAADwAAAAAAAAAAAAAAAACYAgAAZHJzL2Rv&#10;d25yZXYueG1sUEsFBgAAAAAEAAQA9QAAAIgDAAAAAA==&#10;" fillcolor="black [3213]" stroked="f" strokeweight="2pt">
                      <v:textbox>
                        <w:txbxContent>
                          <w:p w:rsidR="00BA14AF" w:rsidRDefault="00BA14AF" w:rsidP="004D7709">
                            <w:pPr>
                              <w:rPr>
                                <w:rFonts w:eastAsia="Times New Roman"/>
                              </w:rPr>
                            </w:pPr>
                          </w:p>
                        </w:txbxContent>
                      </v:textbox>
                    </v:rect>
                    <v:oval id="Ellipse 1482" o:spid="_x0000_s1461" style="position:absolute;left:49151;top:55016;width:216024;height:2160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exm8EA&#10;AADdAAAADwAAAGRycy9kb3ducmV2LnhtbERPTYvCMBC9C/sfwix403RFRLpGEUFYPAh2V9jj0Ixt&#10;sJmEJGr990YQvM3jfc5i1dtOXClE41jB17gAQVw7bbhR8Pe7Hc1BxISssXNMCu4UYbX8GCyw1O7G&#10;B7pWqRE5hGOJCtqUfCllrFuyGMfOE2fu5ILFlGFopA54y+G2k5OimEmLhnNDi542LdXn6mIVnEz1&#10;v5Ezv92H3dTtDuZSHf1eqeFnv/4GkahPb/HL/aPz/Ol8As9v8gl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nsZvBAAAA3QAAAA8AAAAAAAAAAAAAAAAAmAIAAGRycy9kb3du&#10;cmV2LnhtbFBLBQYAAAAABAAEAPUAAACGAwAAAAA=&#10;" fillcolor="white [3212]" strokecolor="white [3212]" strokeweight="2pt">
                      <v:textbox>
                        <w:txbxContent>
                          <w:p w:rsidR="00BA14AF" w:rsidRDefault="00BA14AF" w:rsidP="004D7709">
                            <w:pPr>
                              <w:rPr>
                                <w:rFonts w:eastAsia="Times New Roman"/>
                              </w:rPr>
                            </w:pPr>
                          </w:p>
                        </w:txbxContent>
                      </v:textbox>
                    </v:oval>
                    <v:line id="Gerade Verbindung 1483" o:spid="_x0000_s1462" style="position:absolute;visibility:visible;mso-wrap-style:square" from="31163,163028" to="283163,16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y8y8YAAADdAAAADwAAAGRycy9kb3ducmV2LnhtbERPTWvCQBC9F/oflhG8FN2obUyiq0il&#10;0ItIowd7G7LTJDQ7G7JbE/99tyD0No/3OevtYBpxpc7VlhXMphEI4sLqmksF59PbJAHhPLLGxjIp&#10;uJGD7ebxYY2Ztj1/0DX3pQgh7DJUUHnfZlK6oiKDbmpb4sB92c6gD7Arpe6wD+GmkfMoiqXBmkND&#10;hS29VlR85z9Gwf4c93laviyfZovDkPJxfvk8GKXGo2G3AuFp8P/iu/tdh/nPyQL+vgkny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MvMvGAAAA3QAAAA8AAAAAAAAA&#10;AAAAAAAAoQIAAGRycy9kb3ducmV2LnhtbFBLBQYAAAAABAAEAPkAAACUAwAAAAA=&#10;" strokecolor="black [3213]" strokeweight="1pt"/>
                    <v:line id="Gerade Verbindung 1484" o:spid="_x0000_s1463" style="position:absolute;visibility:visible;mso-wrap-style:square" from="31163,102397" to="283163,102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Ukv8YAAADdAAAADwAAAGRycy9kb3ducmV2LnhtbERPTWvCQBC9F/oflhG8FN1obUyiq0hL&#10;oReRRg/2NmSnSWh2NmS3Jv33riD0No/3OevtYBpxoc7VlhXMphEI4sLqmksFp+P7JAHhPLLGxjIp&#10;+CMH283jwxozbXv+pEvuSxFC2GWooPK+zaR0RUUG3dS2xIH7tp1BH2BXSt1hH8JNI+dRFEuDNYeG&#10;Clt6raj4yX+NgrdT3Odp+bJ8mj3vh5QP8/PX3ig1Hg27FQhPg/8X390fOsxfJAu4fRNOkJ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olJL/GAAAA3QAAAA8AAAAAAAAA&#10;AAAAAAAAoQIAAGRycy9kb3ducmV2LnhtbFBLBQYAAAAABAAEAPkAAACUAwAAAAA=&#10;" strokecolor="black [3213]" strokeweight="1pt"/>
                    <v:line id="Gerade Verbindung 1485" o:spid="_x0000_s1464" style="position:absolute;visibility:visible;mso-wrap-style:square" from="49151,227614" to="301151,22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mBJMYAAADdAAAADwAAAGRycy9kb3ducmV2LnhtbERPTWvCQBC9F/oflhG8FN1oa0yiq0hL&#10;oRcpjR7sbchOk9DsbMhuTfrvXUHwNo/3OevtYBpxps7VlhXMphEI4sLqmksFx8P7JAHhPLLGxjIp&#10;+CcH283jwxozbXv+onPuSxFC2GWooPK+zaR0RUUG3dS2xIH7sZ1BH2BXSt1hH8JNI+dRFEuDNYeG&#10;Clt6raj4zf+Mgrdj3OdpuVg+zZ73Q8qf89P33ig1Hg27FQhPg7+Lb+4PHea/JAu4fhNOkJs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pgSTGAAAA3QAAAA8AAAAAAAAA&#10;AAAAAAAAoQIAAGRycy9kb3ducmV2LnhtbFBLBQYAAAAABAAEAPkAAACUAwAAAAA=&#10;" strokecolor="black [3213]" strokeweight="1pt"/>
                    <v:line id="Gerade Verbindung 1486" o:spid="_x0000_s1465" style="position:absolute;visibility:visible;mso-wrap-style:square" from="157163,42556" to="157163,294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sfU8UAAADdAAAADwAAAGRycy9kb3ducmV2LnhtbERPS2vCQBC+C/6HZQQvUjc+GjV1ldJS&#10;8CKl0YPehuw0Cc3Ohuxq4r/vCoK3+fies952phJXalxpWcFkHIEgzqwuOVdwPHy9LEE4j6yxskwK&#10;buRgu+n31pho2/IPXVOfixDCLkEFhfd1IqXLCjLoxrYmDtyvbQz6AJtc6gbbEG4qOY2iWBosOTQU&#10;WNNHQdlfejEKPo9xm67y18VoMtt3K/6ens57o9Rw0L2/gfDU+af44d7pMH++jOH+TThBb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bsfU8UAAADdAAAADwAAAAAAAAAA&#10;AAAAAAChAgAAZHJzL2Rvd25yZXYueG1sUEsFBgAAAAAEAAQA+QAAAJMDAAAAAA==&#10;" strokecolor="black [3213]" strokeweight="1pt"/>
                    <v:oval id="Ellipse 1487" o:spid="_x0000_s1466" style="position:absolute;left:85155;top:42237;width:144016;height:252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atjsEA&#10;AADdAAAADwAAAGRycy9kb3ducmV2LnhtbERP24rCMBB9X/Afwgj7IpqsLlq6RlmEXfXRywcMzWxb&#10;bCalib38/UYQfJvDuc5629tKtNT40rGGj5kCQZw5U3Ku4Xr5mSYgfEA2WDkmDQN52G5Gb2tMjev4&#10;RO055CKGsE9RQxFCnUrps4Is+pmriSP35xqLIcIml6bBLobbSs6VWkqLJceGAmvaFZTdznerof2d&#10;H2gy4NDlST2o02R/vKmF1u/j/vsLRKA+vMRP98HE+Z/JCh7fxBPk5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XGrY7BAAAA3QAAAA8AAAAAAAAAAAAAAAAAmAIAAGRycy9kb3du&#10;cmV2LnhtbFBLBQYAAAAABAAEAPUAAACGAwAAAAA=&#10;" filled="f" strokecolor="black [3213]" strokeweight="1pt">
                      <v:textbox>
                        <w:txbxContent>
                          <w:p w:rsidR="00BA14AF" w:rsidRDefault="00BA14AF" w:rsidP="004D7709">
                            <w:pPr>
                              <w:rPr>
                                <w:rFonts w:eastAsia="Times New Roman"/>
                              </w:rPr>
                            </w:pPr>
                          </w:p>
                        </w:txbxContent>
                      </v:textbox>
                    </v:oval>
                  </v:group>
                  <v:rect id="Rechteck 1488" o:spid="_x0000_s1467" style="position:absolute;left:9524;top:106691;width:304801;height:113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ZrcMYA&#10;AADdAAAADwAAAGRycy9kb3ducmV2LnhtbESPQWvDMAyF74P+B6PCLmN1MrYR0rqlFAo7FZb2spsW&#10;q0m2WA62m2T/fjoMdpN4T+992uxm16uRQuw8G8hXGSji2tuOGwOX8/GxABUTssXeMxn4oQi77eJu&#10;g6X1E7/TWKVGSQjHEg20KQ2l1rFuyWFc+YFYtKsPDpOsodE24CThrtdPWfaqHXYsDS0OdGip/q5u&#10;zkCRH4M7j/nl9NFUt6/PF5rq04Mx98t5vwaVaE7/5r/rNyv4z4Xgyjcygt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ZrcMYAAADdAAAADwAAAAAAAAAAAAAAAACYAgAAZHJz&#10;L2Rvd25yZXYueG1sUEsFBgAAAAAEAAQA9QAAAIsDAAAAAA==&#10;" fillcolor="black [3213]" stroked="f" strokeweight="2pt">
                    <v:fill opacity="44461f"/>
                    <v:textbox>
                      <w:txbxContent>
                        <w:p w:rsidR="00BA14AF" w:rsidRDefault="00BA14AF" w:rsidP="004D7709">
                          <w:pPr>
                            <w:rPr>
                              <w:rFonts w:eastAsia="Times New Roman"/>
                            </w:rPr>
                          </w:pPr>
                        </w:p>
                      </w:txbxContent>
                    </v:textbox>
                  </v:rect>
                </v:group>
                <v:shape id="Picture 3" o:spid="_x0000_s1468" type="#_x0000_t75" style="position:absolute;top:63299;width:314325;height:2376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NnL/DAAAA3QAAAA8AAABkcnMvZG93bnJldi54bWxET01rwkAQvQv+h2WE3upGKWJT1xAtpb0U&#10;rAp6HLLTJJidTbObuP33XaHgbR7vc1ZZMI0YqHO1ZQWzaQKCuLC65lLB8fD2uAThPLLGxjIp+CUH&#10;2Xo8WmGq7ZW/aNj7UsQQdikqqLxvUyldUZFBN7UtceS+bWfQR9iVUnd4jeGmkfMkWUiDNceGClva&#10;VlRc9r1RsDtt+rPT/Jn8vIdFPrxuekdBqYdJyF9AeAr+Lv53f+g4/2n5DLdv4gly/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c2cv8MAAADdAAAADwAAAAAAAAAAAAAAAACf&#10;AgAAZHJzL2Rvd25yZXYueG1sUEsFBgAAAAAEAAQA9wAAAI8DAAAAAA==&#10;">
                  <v:imagedata r:id="rId42" o:title="test3" croptop="2f" cropbottom="-2f" cropleft="9598f" cropright="9401f"/>
                </v:shape>
              </v:group>
            </w:pict>
          </mc:Fallback>
        </mc:AlternateContent>
      </w:r>
      <w:r w:rsidR="001C3AEB" w:rsidRPr="00A64EA0">
        <w:t>Aufgabe</w:t>
      </w:r>
      <w:r w:rsidR="001C3AEB" w:rsidRPr="00CB101F">
        <w:t xml:space="preserve"> 1:</w:t>
      </w:r>
    </w:p>
    <w:p w:rsidR="001C3AEB" w:rsidRDefault="001C3AEB" w:rsidP="001C3AEB">
      <w:pPr>
        <w:pStyle w:val="Textkrper"/>
      </w:pPr>
      <w:r>
        <w:t>Schauen Sie sich</w:t>
      </w:r>
      <w:r w:rsidR="00F50756">
        <w:t xml:space="preserve"> folgenden Film zur</w:t>
      </w:r>
      <w:r w:rsidR="00F6002C">
        <w:t xml:space="preserve"> </w:t>
      </w:r>
      <w:r>
        <w:t>Spritztechnik an:</w:t>
      </w:r>
    </w:p>
    <w:p w:rsidR="001C3AEB" w:rsidRDefault="001C3AEB" w:rsidP="0056001A">
      <w:pPr>
        <w:pStyle w:val="Abstandszeile"/>
      </w:pPr>
    </w:p>
    <w:p w:rsidR="001C3AEB" w:rsidRDefault="00B84684" w:rsidP="001C3AEB">
      <w:pPr>
        <w:rPr>
          <w:lang w:eastAsia="de-DE"/>
        </w:rPr>
      </w:pPr>
      <w:hyperlink r:id="rId139" w:history="1">
        <w:r w:rsidR="005266D9" w:rsidRPr="00903A0D">
          <w:rPr>
            <w:rStyle w:val="Hyperlink"/>
            <w:lang w:eastAsia="de-DE"/>
          </w:rPr>
          <w:t>www.sata.com/index.php?id=satatv&amp;no_cache=1&amp;tx_pxsatatv_pi1[vid]=1</w:t>
        </w:r>
      </w:hyperlink>
    </w:p>
    <w:p w:rsidR="001C3AEB" w:rsidRDefault="001C3AEB" w:rsidP="0056001A">
      <w:pPr>
        <w:pStyle w:val="Abstandszeile"/>
      </w:pPr>
    </w:p>
    <w:p w:rsidR="001C3AEB" w:rsidRDefault="001C3AEB" w:rsidP="001C3AEB">
      <w:r>
        <w:t>Beschreiben Sie die Bilder zum Thema Spritztechnik:</w:t>
      </w:r>
    </w:p>
    <w:tbl>
      <w:tblPr>
        <w:tblStyle w:val="Tabellenraster"/>
        <w:tblW w:w="4929" w:type="pct"/>
        <w:tblInd w:w="108" w:type="dxa"/>
        <w:tblLook w:val="04A0" w:firstRow="1" w:lastRow="0" w:firstColumn="1" w:lastColumn="0" w:noHBand="0" w:noVBand="1"/>
      </w:tblPr>
      <w:tblGrid>
        <w:gridCol w:w="3306"/>
        <w:gridCol w:w="4172"/>
      </w:tblGrid>
      <w:tr w:rsidR="00930966" w:rsidTr="00930966">
        <w:trPr>
          <w:cantSplit/>
          <w:trHeight w:val="1134"/>
        </w:trPr>
        <w:tc>
          <w:tcPr>
            <w:tcW w:w="1480" w:type="pct"/>
            <w:vAlign w:val="center"/>
          </w:tcPr>
          <w:p w:rsidR="00930966" w:rsidRDefault="00930966" w:rsidP="006C72ED">
            <w:pPr>
              <w:jc w:val="center"/>
            </w:pPr>
            <w:r>
              <w:t>Spritztechnik</w:t>
            </w:r>
          </w:p>
        </w:tc>
        <w:tc>
          <w:tcPr>
            <w:tcW w:w="3520" w:type="pct"/>
            <w:vAlign w:val="center"/>
          </w:tcPr>
          <w:p w:rsidR="00930966" w:rsidRDefault="00930966" w:rsidP="006C72ED">
            <w:pPr>
              <w:jc w:val="center"/>
            </w:pPr>
            <w:r>
              <w:t>Beschreibung</w:t>
            </w:r>
          </w:p>
        </w:tc>
      </w:tr>
      <w:tr w:rsidR="00930966" w:rsidTr="00930966">
        <w:trPr>
          <w:trHeight w:val="804"/>
        </w:trPr>
        <w:tc>
          <w:tcPr>
            <w:tcW w:w="1480" w:type="pct"/>
            <w:vAlign w:val="center"/>
          </w:tcPr>
          <w:p w:rsidR="00930966" w:rsidRPr="003B3F02" w:rsidRDefault="005E4DBE" w:rsidP="006C72ED">
            <w:r>
              <w:rPr>
                <w:noProof/>
              </w:rPr>
              <w:drawing>
                <wp:inline distT="0" distB="0" distL="0" distR="0" wp14:anchorId="5E1F7473" wp14:editId="77C354D0">
                  <wp:extent cx="1314450" cy="1743075"/>
                  <wp:effectExtent l="0" t="0" r="0" b="9525"/>
                  <wp:docPr id="2264" name="Grafik 2264" descr="J:\3-33\Allgemein\_BFPE\Lernmaterialien 2016\BK Farbe\Bilder\Spritztechnik\Foli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BK Farbe\Bilder\Spritztechnik\Folie1.PNG"/>
                          <pic:cNvPicPr>
                            <a:picLocks noChangeAspect="1" noChangeArrowheads="1"/>
                          </pic:cNvPicPr>
                        </pic:nvPicPr>
                        <pic:blipFill rotWithShape="1">
                          <a:blip r:embed="rId140">
                            <a:extLst>
                              <a:ext uri="{28A0092B-C50C-407E-A947-70E740481C1C}">
                                <a14:useLocalDpi xmlns:a14="http://schemas.microsoft.com/office/drawing/2010/main" val="0"/>
                              </a:ext>
                            </a:extLst>
                          </a:blip>
                          <a:srcRect l="1656" t="59603" r="75496"/>
                          <a:stretch/>
                        </pic:blipFill>
                        <pic:spPr bwMode="auto">
                          <a:xfrm>
                            <a:off x="0" y="0"/>
                            <a:ext cx="1315901" cy="174499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20" w:type="pct"/>
            <w:vAlign w:val="center"/>
          </w:tcPr>
          <w:p w:rsidR="00930966" w:rsidRDefault="00930966" w:rsidP="006C72ED"/>
        </w:tc>
      </w:tr>
      <w:tr w:rsidR="00930966" w:rsidTr="00930966">
        <w:trPr>
          <w:trHeight w:val="804"/>
        </w:trPr>
        <w:tc>
          <w:tcPr>
            <w:tcW w:w="1480" w:type="pct"/>
            <w:vAlign w:val="center"/>
          </w:tcPr>
          <w:p w:rsidR="00930966" w:rsidRDefault="00E74F35" w:rsidP="006C72ED">
            <w:r>
              <w:rPr>
                <w:noProof/>
              </w:rPr>
              <w:lastRenderedPageBreak/>
              <w:drawing>
                <wp:inline distT="0" distB="0" distL="0" distR="0" wp14:anchorId="49EA3D70" wp14:editId="3A43C289">
                  <wp:extent cx="1961635" cy="1792525"/>
                  <wp:effectExtent l="0" t="0" r="635" b="0"/>
                  <wp:docPr id="2266" name="Grafik 2266" descr="J:\3-33\Allgemein\_BFPE\Lernmaterialien 2016\BK Farbe\Bilder\Spritztechnik\Spritztechnik\Foli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BK Farbe\Bilder\Spritztechnik\Spritztechnik\Folie1.PNG"/>
                          <pic:cNvPicPr>
                            <a:picLocks noChangeAspect="1" noChangeArrowheads="1"/>
                          </pic:cNvPicPr>
                        </pic:nvPicPr>
                        <pic:blipFill rotWithShape="1">
                          <a:blip r:embed="rId141">
                            <a:extLst>
                              <a:ext uri="{28A0092B-C50C-407E-A947-70E740481C1C}">
                                <a14:useLocalDpi xmlns:a14="http://schemas.microsoft.com/office/drawing/2010/main" val="0"/>
                              </a:ext>
                            </a:extLst>
                          </a:blip>
                          <a:srcRect l="56622" t="52044" r="9272" b="6403"/>
                          <a:stretch/>
                        </pic:blipFill>
                        <pic:spPr bwMode="auto">
                          <a:xfrm>
                            <a:off x="0" y="0"/>
                            <a:ext cx="1964316" cy="17949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20" w:type="pct"/>
            <w:vAlign w:val="center"/>
          </w:tcPr>
          <w:p w:rsidR="00930966" w:rsidRDefault="00930966" w:rsidP="006C72ED"/>
        </w:tc>
      </w:tr>
      <w:tr w:rsidR="00930966" w:rsidTr="00930966">
        <w:trPr>
          <w:trHeight w:val="804"/>
        </w:trPr>
        <w:tc>
          <w:tcPr>
            <w:tcW w:w="1480" w:type="pct"/>
            <w:vAlign w:val="center"/>
          </w:tcPr>
          <w:p w:rsidR="00930966" w:rsidRDefault="00930966" w:rsidP="006C72ED">
            <w:r>
              <w:rPr>
                <w:noProof/>
              </w:rPr>
              <w:drawing>
                <wp:inline distT="0" distB="0" distL="0" distR="0" wp14:anchorId="405C1F5C" wp14:editId="292BE98F">
                  <wp:extent cx="1337872" cy="1333500"/>
                  <wp:effectExtent l="0" t="0" r="0" b="0"/>
                  <wp:docPr id="2252" name="Grafik 2252" descr="J:\3-33\Allgemein\_BFPE\Lernmaterialien 2016\BK Farbe\Bilder\Spritztechnik\Foli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BK Farbe\Bilder\Spritztechnik\Folie2.PNG"/>
                          <pic:cNvPicPr>
                            <a:picLocks noChangeAspect="1" noChangeArrowheads="1"/>
                          </pic:cNvPicPr>
                        </pic:nvPicPr>
                        <pic:blipFill rotWithShape="1">
                          <a:blip r:embed="rId142" cstate="print">
                            <a:extLst>
                              <a:ext uri="{28A0092B-C50C-407E-A947-70E740481C1C}">
                                <a14:useLocalDpi xmlns:a14="http://schemas.microsoft.com/office/drawing/2010/main" val="0"/>
                              </a:ext>
                            </a:extLst>
                          </a:blip>
                          <a:srcRect l="26657" t="8388" r="22682" b="24283"/>
                          <a:stretch/>
                        </pic:blipFill>
                        <pic:spPr bwMode="auto">
                          <a:xfrm>
                            <a:off x="0" y="0"/>
                            <a:ext cx="1343740" cy="13393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20" w:type="pct"/>
            <w:vAlign w:val="center"/>
          </w:tcPr>
          <w:p w:rsidR="00930966" w:rsidRDefault="00930966" w:rsidP="006C72ED"/>
        </w:tc>
      </w:tr>
    </w:tbl>
    <w:p w:rsidR="00B338F8" w:rsidRDefault="00B338F8">
      <w:pPr>
        <w:spacing w:line="240" w:lineRule="exact"/>
        <w:rPr>
          <w:sz w:val="16"/>
          <w:lang w:eastAsia="de-DE"/>
        </w:rPr>
      </w:pPr>
      <w:r>
        <w:br w:type="page"/>
      </w:r>
    </w:p>
    <w:p w:rsidR="001C3AEB" w:rsidRPr="00CB101F" w:rsidRDefault="001C3AEB" w:rsidP="00A64EA0">
      <w:pPr>
        <w:pStyle w:val="berschrift3"/>
      </w:pPr>
      <w:r>
        <w:lastRenderedPageBreak/>
        <w:t>Aufgabe 2</w:t>
      </w:r>
      <w:r w:rsidRPr="00CB101F">
        <w:t>:</w:t>
      </w:r>
    </w:p>
    <w:p w:rsidR="001C3AEB" w:rsidRDefault="001C3AEB" w:rsidP="001C3AEB">
      <w:pPr>
        <w:pStyle w:val="Textkrper"/>
      </w:pPr>
      <w:r>
        <w:t xml:space="preserve">Bereiten Sie Ihre Stahlplatte nach dem zuvor erarbeiteten Ablaufplan vor. </w:t>
      </w:r>
    </w:p>
    <w:p w:rsidR="001C3AEB" w:rsidRDefault="001C3AEB" w:rsidP="001C3AEB">
      <w:pPr>
        <w:pStyle w:val="Textkrper"/>
      </w:pPr>
    </w:p>
    <w:p w:rsidR="001C3AEB" w:rsidRDefault="001C3AEB" w:rsidP="001C3AEB">
      <w:pPr>
        <w:pStyle w:val="Textkrper"/>
      </w:pPr>
      <w:r>
        <w:rPr>
          <w:noProof/>
        </w:rPr>
        <w:drawing>
          <wp:inline distT="0" distB="0" distL="0" distR="0" wp14:anchorId="33ECB119" wp14:editId="1A52CE79">
            <wp:extent cx="1698438" cy="957532"/>
            <wp:effectExtent l="0" t="0" r="0" b="0"/>
            <wp:docPr id="1516" name="Grafik 1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112_09_56_00_Pro.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1701399" cy="959201"/>
                    </a:xfrm>
                    <a:prstGeom prst="rect">
                      <a:avLst/>
                    </a:prstGeom>
                  </pic:spPr>
                </pic:pic>
              </a:graphicData>
            </a:graphic>
          </wp:inline>
        </w:drawing>
      </w:r>
      <w:r>
        <w:t xml:space="preserve">   Schleifen</w:t>
      </w:r>
    </w:p>
    <w:p w:rsidR="001C3AEB" w:rsidRPr="0009441D" w:rsidRDefault="001C3AEB" w:rsidP="001C3AEB">
      <w:pPr>
        <w:pStyle w:val="Textkrper"/>
        <w:rPr>
          <w:sz w:val="16"/>
        </w:rPr>
      </w:pPr>
      <w:r>
        <w:t xml:space="preserve"> </w:t>
      </w:r>
    </w:p>
    <w:p w:rsidR="001C3AEB" w:rsidRDefault="001C3AEB" w:rsidP="001C3AEB">
      <w:pPr>
        <w:pStyle w:val="Textkrper"/>
      </w:pPr>
      <w:r>
        <w:rPr>
          <w:noProof/>
        </w:rPr>
        <w:drawing>
          <wp:inline distT="0" distB="0" distL="0" distR="0" wp14:anchorId="16041158" wp14:editId="351A129E">
            <wp:extent cx="1701399" cy="959121"/>
            <wp:effectExtent l="0" t="0" r="0" b="0"/>
            <wp:docPr id="1517" name="Grafik 1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112_09_56_00_Pro.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1701399" cy="959121"/>
                    </a:xfrm>
                    <a:prstGeom prst="rect">
                      <a:avLst/>
                    </a:prstGeom>
                  </pic:spPr>
                </pic:pic>
              </a:graphicData>
            </a:graphic>
          </wp:inline>
        </w:drawing>
      </w:r>
      <w:r w:rsidR="005266D9">
        <w:t xml:space="preserve">   </w:t>
      </w:r>
      <w:proofErr w:type="gramStart"/>
      <w:r w:rsidR="005266D9">
        <w:t>Rückseite</w:t>
      </w:r>
      <w:proofErr w:type="gramEnd"/>
      <w:r w:rsidR="005266D9">
        <w:t xml:space="preserve"> gegen </w:t>
      </w:r>
      <w:r>
        <w:t>Verschmutzungen abkleben</w:t>
      </w:r>
    </w:p>
    <w:p w:rsidR="001C3AEB" w:rsidRPr="0009441D" w:rsidRDefault="001C3AEB" w:rsidP="001C3AEB">
      <w:pPr>
        <w:pStyle w:val="Textkrper"/>
        <w:rPr>
          <w:sz w:val="16"/>
        </w:rPr>
      </w:pPr>
    </w:p>
    <w:p w:rsidR="001C3AEB" w:rsidRDefault="001C3AEB" w:rsidP="001C3AEB">
      <w:r>
        <w:rPr>
          <w:noProof/>
          <w:lang w:eastAsia="de-DE"/>
        </w:rPr>
        <w:drawing>
          <wp:inline distT="0" distB="0" distL="0" distR="0" wp14:anchorId="44491356" wp14:editId="42779F36">
            <wp:extent cx="1702676" cy="1396194"/>
            <wp:effectExtent l="0" t="0" r="0" b="0"/>
            <wp:docPr id="1518" name="Grafik 1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112_09_56_00_Pro.jpg"/>
                    <pic:cNvPicPr/>
                  </pic:nvPicPr>
                  <pic:blipFill>
                    <a:blip r:embed="rId145" cstate="print">
                      <a:extLst>
                        <a:ext uri="{28A0092B-C50C-407E-A947-70E740481C1C}">
                          <a14:useLocalDpi xmlns:a14="http://schemas.microsoft.com/office/drawing/2010/main" val="0"/>
                        </a:ext>
                      </a:extLst>
                    </a:blip>
                    <a:stretch>
                      <a:fillRect/>
                    </a:stretch>
                  </pic:blipFill>
                  <pic:spPr>
                    <a:xfrm rot="10800000">
                      <a:off x="0" y="0"/>
                      <a:ext cx="1707072" cy="1399799"/>
                    </a:xfrm>
                    <a:prstGeom prst="rect">
                      <a:avLst/>
                    </a:prstGeom>
                  </pic:spPr>
                </pic:pic>
              </a:graphicData>
            </a:graphic>
          </wp:inline>
        </w:drawing>
      </w:r>
      <w:r>
        <w:t xml:space="preserve">  Rückseite abgedeckt und beschriftet</w:t>
      </w:r>
    </w:p>
    <w:p w:rsidR="001C3AEB" w:rsidRPr="0009441D" w:rsidRDefault="001C3AEB" w:rsidP="001C3AEB">
      <w:pPr>
        <w:rPr>
          <w:sz w:val="16"/>
        </w:rPr>
      </w:pPr>
    </w:p>
    <w:p w:rsidR="001C3AEB" w:rsidRDefault="001C3AEB" w:rsidP="001C3AEB">
      <w:pPr>
        <w:pStyle w:val="Textkrper"/>
      </w:pPr>
      <w:r>
        <w:rPr>
          <w:noProof/>
        </w:rPr>
        <w:drawing>
          <wp:inline distT="0" distB="0" distL="0" distR="0" wp14:anchorId="0223B3B6" wp14:editId="2EB1FF78">
            <wp:extent cx="2944630" cy="1659965"/>
            <wp:effectExtent l="0" t="5397" r="2857" b="2858"/>
            <wp:docPr id="1519" name="Grafik 1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112_09_56_00_Pro.jpg"/>
                    <pic:cNvPicPr/>
                  </pic:nvPicPr>
                  <pic:blipFill>
                    <a:blip r:embed="rId146" cstate="print">
                      <a:extLst>
                        <a:ext uri="{28A0092B-C50C-407E-A947-70E740481C1C}">
                          <a14:useLocalDpi xmlns:a14="http://schemas.microsoft.com/office/drawing/2010/main" val="0"/>
                        </a:ext>
                      </a:extLst>
                    </a:blip>
                    <a:stretch>
                      <a:fillRect/>
                    </a:stretch>
                  </pic:blipFill>
                  <pic:spPr>
                    <a:xfrm rot="5400000">
                      <a:off x="0" y="0"/>
                      <a:ext cx="2936304" cy="1655271"/>
                    </a:xfrm>
                    <a:prstGeom prst="rect">
                      <a:avLst/>
                    </a:prstGeom>
                  </pic:spPr>
                </pic:pic>
              </a:graphicData>
            </a:graphic>
          </wp:inline>
        </w:drawing>
      </w:r>
      <w:r>
        <w:t xml:space="preserve">   Platten entfetten und abstauben</w:t>
      </w:r>
    </w:p>
    <w:p w:rsidR="001C3AEB" w:rsidRPr="0009441D" w:rsidRDefault="001C3AEB" w:rsidP="001C3AEB">
      <w:pPr>
        <w:pStyle w:val="Textkrper"/>
        <w:rPr>
          <w:sz w:val="16"/>
        </w:rPr>
      </w:pPr>
    </w:p>
    <w:p w:rsidR="001C3AEB" w:rsidRDefault="001C3AEB" w:rsidP="005266D9">
      <w:pPr>
        <w:pStyle w:val="Marginaliegrau"/>
        <w:framePr w:wrap="around"/>
        <w:jc w:val="left"/>
      </w:pPr>
      <w:r>
        <w:t>T</w:t>
      </w:r>
      <w:r w:rsidR="005266D9">
        <w:t>ipp: bei Malerlacken mit dem RP-</w:t>
      </w:r>
      <w:r>
        <w:t>Spraymaster arbeiten, damit das Mat</w:t>
      </w:r>
      <w:r>
        <w:t>e</w:t>
      </w:r>
      <w:r>
        <w:t>rial nicht wesentlich ve</w:t>
      </w:r>
      <w:r>
        <w:t>r</w:t>
      </w:r>
      <w:r>
        <w:t>dünnt werden muss.</w:t>
      </w:r>
    </w:p>
    <w:p w:rsidR="00B338F8" w:rsidRDefault="001C3AEB" w:rsidP="00B338F8">
      <w:pPr>
        <w:pStyle w:val="Textkrper"/>
      </w:pPr>
      <w:r>
        <w:rPr>
          <w:noProof/>
        </w:rPr>
        <w:lastRenderedPageBreak/>
        <w:drawing>
          <wp:inline distT="0" distB="0" distL="0" distR="0" wp14:anchorId="7DA27AD4" wp14:editId="5D4F1EDC">
            <wp:extent cx="2928774" cy="1651027"/>
            <wp:effectExtent l="0" t="8890" r="0" b="0"/>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112_09_56_00_Pro.jpg"/>
                    <pic:cNvPicPr/>
                  </pic:nvPicPr>
                  <pic:blipFill>
                    <a:blip r:embed="rId147" cstate="print">
                      <a:extLst>
                        <a:ext uri="{28A0092B-C50C-407E-A947-70E740481C1C}">
                          <a14:useLocalDpi xmlns:a14="http://schemas.microsoft.com/office/drawing/2010/main" val="0"/>
                        </a:ext>
                      </a:extLst>
                    </a:blip>
                    <a:stretch>
                      <a:fillRect/>
                    </a:stretch>
                  </pic:blipFill>
                  <pic:spPr>
                    <a:xfrm rot="5400000">
                      <a:off x="0" y="0"/>
                      <a:ext cx="2932350" cy="1653043"/>
                    </a:xfrm>
                    <a:prstGeom prst="rect">
                      <a:avLst/>
                    </a:prstGeom>
                  </pic:spPr>
                </pic:pic>
              </a:graphicData>
            </a:graphic>
          </wp:inline>
        </w:drawing>
      </w:r>
      <w:r>
        <w:t xml:space="preserve">   Platten mit Haftgrund</w:t>
      </w:r>
      <w:r w:rsidR="00B338F8">
        <w:t xml:space="preserve"> im Spritzverfahren beschichten</w:t>
      </w:r>
    </w:p>
    <w:p w:rsidR="00B338F8" w:rsidRDefault="00B338F8" w:rsidP="00B338F8">
      <w:pPr>
        <w:pStyle w:val="Abstandszeile"/>
      </w:pPr>
    </w:p>
    <w:p w:rsidR="001C3AEB" w:rsidRDefault="001C3AEB" w:rsidP="00B338F8">
      <w:pPr>
        <w:pStyle w:val="berschrift4"/>
      </w:pPr>
      <w:r w:rsidRPr="0009441D">
        <w:t>Nach Trocknung der Grundierung Zwischenschliff</w:t>
      </w:r>
    </w:p>
    <w:p w:rsidR="00B338F8" w:rsidRPr="00B338F8" w:rsidRDefault="00B338F8" w:rsidP="00B338F8">
      <w:pPr>
        <w:pStyle w:val="Abstandszeile"/>
      </w:pPr>
    </w:p>
    <w:p w:rsidR="008205F4" w:rsidRDefault="005266D9" w:rsidP="008205F4">
      <w:pPr>
        <w:pStyle w:val="Marginaliegrau"/>
        <w:framePr w:wrap="around" w:x="8923" w:y="3901"/>
      </w:pPr>
      <w:r>
        <w:t>Fotos:</w:t>
      </w:r>
    </w:p>
    <w:p w:rsidR="008205F4" w:rsidRDefault="008205F4" w:rsidP="008205F4">
      <w:pPr>
        <w:pStyle w:val="Marginaliegrau"/>
        <w:framePr w:wrap="around" w:x="8923" w:y="3901"/>
      </w:pPr>
      <w:r>
        <w:t>Anette Stenkamp</w:t>
      </w:r>
    </w:p>
    <w:p w:rsidR="005266D9" w:rsidRDefault="001C3AEB" w:rsidP="001C3AEB">
      <w:pPr>
        <w:pStyle w:val="Textkrper"/>
      </w:pPr>
      <w:r>
        <w:rPr>
          <w:noProof/>
        </w:rPr>
        <w:drawing>
          <wp:inline distT="0" distB="0" distL="0" distR="0" wp14:anchorId="4783B81B" wp14:editId="233AC9B7">
            <wp:extent cx="2931975" cy="1652828"/>
            <wp:effectExtent l="0" t="7937" r="0" b="0"/>
            <wp:docPr id="1521" name="Grafik 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20160112_09_56_00_Pro.jpg"/>
                    <pic:cNvPicPr/>
                  </pic:nvPicPr>
                  <pic:blipFill>
                    <a:blip r:embed="rId148" cstate="print">
                      <a:extLst>
                        <a:ext uri="{28A0092B-C50C-407E-A947-70E740481C1C}">
                          <a14:useLocalDpi xmlns:a14="http://schemas.microsoft.com/office/drawing/2010/main" val="0"/>
                        </a:ext>
                      </a:extLst>
                    </a:blip>
                    <a:stretch>
                      <a:fillRect/>
                    </a:stretch>
                  </pic:blipFill>
                  <pic:spPr>
                    <a:xfrm rot="5400000">
                      <a:off x="0" y="0"/>
                      <a:ext cx="2927134" cy="1650099"/>
                    </a:xfrm>
                    <a:prstGeom prst="rect">
                      <a:avLst/>
                    </a:prstGeom>
                  </pic:spPr>
                </pic:pic>
              </a:graphicData>
            </a:graphic>
          </wp:inline>
        </w:drawing>
      </w:r>
      <w:r>
        <w:t xml:space="preserve">  Entfetten, abstauben und schlussbeschichten im</w:t>
      </w:r>
    </w:p>
    <w:p w:rsidR="001C3AEB" w:rsidRDefault="005266D9" w:rsidP="005266D9">
      <w:pPr>
        <w:pStyle w:val="Textkrper"/>
        <w:ind w:left="2124"/>
      </w:pPr>
      <w:r>
        <w:t xml:space="preserve">           </w:t>
      </w:r>
      <w:r w:rsidR="001C3AEB">
        <w:t xml:space="preserve"> Spritzverfahren</w:t>
      </w:r>
    </w:p>
    <w:p w:rsidR="00B338F8" w:rsidRDefault="00B338F8">
      <w:pPr>
        <w:spacing w:line="240" w:lineRule="exact"/>
        <w:rPr>
          <w:rFonts w:ascii="Source Sans Pro Semibold" w:eastAsia="Times New Roman" w:hAnsi="Source Sans Pro Semibold" w:cs="Times New Roman"/>
          <w:bCs/>
          <w:sz w:val="22"/>
          <w:lang w:eastAsia="de-DE"/>
        </w:rPr>
      </w:pPr>
      <w:r>
        <w:br w:type="page"/>
      </w:r>
    </w:p>
    <w:p w:rsidR="001C3AEB" w:rsidRPr="00CB101F" w:rsidRDefault="001C3AEB" w:rsidP="00A64EA0">
      <w:pPr>
        <w:pStyle w:val="berschrift3"/>
      </w:pPr>
      <w:r w:rsidRPr="00A64EA0">
        <w:lastRenderedPageBreak/>
        <w:t>Aufgabe</w:t>
      </w:r>
      <w:r>
        <w:t xml:space="preserve"> 3</w:t>
      </w:r>
      <w:r w:rsidRPr="00CB101F">
        <w:t>:</w:t>
      </w:r>
    </w:p>
    <w:p w:rsidR="001C3AEB" w:rsidRDefault="001C3AEB" w:rsidP="00932E79">
      <w:pPr>
        <w:pStyle w:val="Textkrperlinks"/>
      </w:pPr>
      <w:r>
        <w:t xml:space="preserve">Gestalten Sie auf der getrockneten Metallfläche das gewählte Motiv. Verwenden Sie dazu das direkte oder indirekte Schneideverfahren bzw. das Ausmalen der Motive </w:t>
      </w:r>
      <w:proofErr w:type="spellStart"/>
      <w:r>
        <w:t>fre</w:t>
      </w:r>
      <w:r>
        <w:t>i</w:t>
      </w:r>
      <w:r>
        <w:t>hand</w:t>
      </w:r>
      <w:proofErr w:type="spellEnd"/>
      <w:r>
        <w:t xml:space="preserve">. </w:t>
      </w:r>
    </w:p>
    <w:p w:rsidR="001C3AEB" w:rsidRDefault="001C3AEB" w:rsidP="00932E79">
      <w:pPr>
        <w:pStyle w:val="Textkrperlinks"/>
      </w:pPr>
    </w:p>
    <w:p w:rsidR="001C3AEB" w:rsidRDefault="001C3AEB" w:rsidP="00932E79">
      <w:pPr>
        <w:pStyle w:val="Textkrperlinks"/>
      </w:pPr>
      <w:r>
        <w:rPr>
          <w:noProof/>
          <w:lang w:eastAsia="de-DE"/>
        </w:rPr>
        <mc:AlternateContent>
          <mc:Choice Requires="wpg">
            <w:drawing>
              <wp:anchor distT="0" distB="0" distL="114300" distR="114300" simplePos="0" relativeHeight="252544000" behindDoc="1" locked="0" layoutInCell="1" allowOverlap="1" wp14:anchorId="60EC05D5" wp14:editId="59A8A9B3">
                <wp:simplePos x="0" y="0"/>
                <wp:positionH relativeFrom="column">
                  <wp:posOffset>-1905</wp:posOffset>
                </wp:positionH>
                <wp:positionV relativeFrom="paragraph">
                  <wp:posOffset>14605</wp:posOffset>
                </wp:positionV>
                <wp:extent cx="4328160" cy="1189990"/>
                <wp:effectExtent l="0" t="0" r="15240" b="10160"/>
                <wp:wrapTight wrapText="bothSides">
                  <wp:wrapPolygon edited="0">
                    <wp:start x="0" y="0"/>
                    <wp:lineTo x="0" y="21439"/>
                    <wp:lineTo x="21581" y="21439"/>
                    <wp:lineTo x="21581" y="0"/>
                    <wp:lineTo x="16447" y="0"/>
                    <wp:lineTo x="0" y="0"/>
                  </wp:wrapPolygon>
                </wp:wrapTight>
                <wp:docPr id="1467" name="Gruppieren 1467"/>
                <wp:cNvGraphicFramePr/>
                <a:graphic xmlns:a="http://schemas.openxmlformats.org/drawingml/2006/main">
                  <a:graphicData uri="http://schemas.microsoft.com/office/word/2010/wordprocessingGroup">
                    <wpg:wgp>
                      <wpg:cNvGrpSpPr/>
                      <wpg:grpSpPr>
                        <a:xfrm>
                          <a:off x="0" y="0"/>
                          <a:ext cx="4328160" cy="1189990"/>
                          <a:chOff x="0" y="0"/>
                          <a:chExt cx="4328466" cy="1189990"/>
                        </a:xfrm>
                      </wpg:grpSpPr>
                      <wpg:grpSp>
                        <wpg:cNvPr id="1468" name="Gruppieren 1468"/>
                        <wpg:cNvGrpSpPr/>
                        <wpg:grpSpPr>
                          <a:xfrm>
                            <a:off x="3381375" y="19050"/>
                            <a:ext cx="947091" cy="1170940"/>
                            <a:chOff x="23508657" y="-18507108"/>
                            <a:chExt cx="6603184" cy="7797398"/>
                          </a:xfrm>
                        </wpg:grpSpPr>
                        <wps:wsp>
                          <wps:cNvPr id="1469" name="Rechteck 1469"/>
                          <wps:cNvSpPr/>
                          <wps:spPr>
                            <a:xfrm>
                              <a:off x="23508657" y="-18507108"/>
                              <a:ext cx="6603184" cy="7797398"/>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0" name="Textfeld 1470"/>
                          <wps:cNvSpPr txBox="1"/>
                          <wps:spPr>
                            <a:xfrm>
                              <a:off x="24657947" y="-17619757"/>
                              <a:ext cx="4754386" cy="5836002"/>
                            </a:xfrm>
                            <a:prstGeom prst="rect">
                              <a:avLst/>
                            </a:prstGeom>
                            <a:noFill/>
                            <a:ln w="6350">
                              <a:noFill/>
                            </a:ln>
                            <a:effectLst/>
                          </wps:spPr>
                          <wps:txbx>
                            <w:txbxContent>
                              <w:p w:rsidR="00BA14AF" w:rsidRPr="00E73B08" w:rsidRDefault="00BA14AF" w:rsidP="001C3AEB">
                                <w:pPr>
                                  <w:rPr>
                                    <w:rFonts w:ascii="Arial" w:hAnsi="Arial"/>
                                    <w:color w:val="FFFFFF" w:themeColor="background1"/>
                                    <w:sz w:val="96"/>
                                  </w:rPr>
                                </w:pPr>
                                <w:r w:rsidRPr="00E73B08">
                                  <w:rPr>
                                    <w:rFonts w:ascii="Arial" w:hAnsi="Arial"/>
                                    <w:color w:val="FFFFFF" w:themeColor="background1"/>
                                    <w:sz w:val="96"/>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471" name="Gruppieren 1471"/>
                        <wpg:cNvGrpSpPr/>
                        <wpg:grpSpPr>
                          <a:xfrm>
                            <a:off x="0" y="0"/>
                            <a:ext cx="3262630" cy="1189990"/>
                            <a:chOff x="0" y="0"/>
                            <a:chExt cx="3262630" cy="1189990"/>
                          </a:xfrm>
                        </wpg:grpSpPr>
                        <wps:wsp>
                          <wps:cNvPr id="1472" name="Textfeld 1472"/>
                          <wps:cNvSpPr txBox="1"/>
                          <wps:spPr>
                            <a:xfrm>
                              <a:off x="0" y="0"/>
                              <a:ext cx="1015156" cy="1189990"/>
                            </a:xfrm>
                            <a:prstGeom prst="rect">
                              <a:avLst/>
                            </a:prstGeom>
                            <a:solidFill>
                              <a:srgbClr val="F96F07"/>
                            </a:solidFill>
                            <a:ln w="6350">
                              <a:solidFill>
                                <a:srgbClr val="F96F07"/>
                              </a:solidFill>
                            </a:ln>
                            <a:effectLst/>
                          </wps:spPr>
                          <wps:txbx>
                            <w:txbxContent>
                              <w:p w:rsidR="00BA14AF" w:rsidRPr="00F90A39" w:rsidRDefault="00BA14AF" w:rsidP="001C3AEB">
                                <w:pPr>
                                  <w:jc w:val="center"/>
                                  <w:rPr>
                                    <w:color w:val="FFFFFF" w:themeColor="background1"/>
                                    <w:sz w:val="144"/>
                                  </w:rPr>
                                </w:pPr>
                                <w:r w:rsidRPr="00F65DFC">
                                  <w:rPr>
                                    <w:color w:val="FFFFFF" w:themeColor="background1"/>
                                    <w:sz w:val="72"/>
                                  </w:rPr>
                                  <w:t>WC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3" name="Textfeld 1473"/>
                          <wps:cNvSpPr txBox="1"/>
                          <wps:spPr>
                            <a:xfrm>
                              <a:off x="2247900" y="0"/>
                              <a:ext cx="1014730" cy="1189990"/>
                            </a:xfrm>
                            <a:prstGeom prst="rect">
                              <a:avLst/>
                            </a:prstGeom>
                            <a:solidFill>
                              <a:srgbClr val="F96F07"/>
                            </a:solidFill>
                            <a:ln w="6350">
                              <a:solidFill>
                                <a:srgbClr val="F96F07"/>
                              </a:solidFill>
                            </a:ln>
                            <a:effectLst/>
                          </wps:spPr>
                          <wps:txbx>
                            <w:txbxContent>
                              <w:p w:rsidR="00BA14AF" w:rsidRPr="00F90A39" w:rsidRDefault="00BA14AF" w:rsidP="001C3AEB">
                                <w:pPr>
                                  <w:jc w:val="center"/>
                                  <w:rPr>
                                    <w:color w:val="FFFFFF" w:themeColor="background1"/>
                                    <w:sz w:val="144"/>
                                  </w:rPr>
                                </w:pPr>
                                <w:r>
                                  <w:rPr>
                                    <w:color w:val="FFFFFF" w:themeColor="background1"/>
                                    <w:sz w:val="72"/>
                                  </w:rPr>
                                  <w: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4" name="Textfeld 1474"/>
                          <wps:cNvSpPr txBox="1"/>
                          <wps:spPr>
                            <a:xfrm>
                              <a:off x="1123950" y="0"/>
                              <a:ext cx="1014730" cy="1189990"/>
                            </a:xfrm>
                            <a:prstGeom prst="rect">
                              <a:avLst/>
                            </a:prstGeom>
                            <a:solidFill>
                              <a:srgbClr val="F96F07"/>
                            </a:solidFill>
                            <a:ln w="6350">
                              <a:solidFill>
                                <a:srgbClr val="F96F07"/>
                              </a:solidFill>
                            </a:ln>
                            <a:effectLst/>
                          </wps:spPr>
                          <wps:txbx>
                            <w:txbxContent>
                              <w:p w:rsidR="00BA14AF" w:rsidRPr="00F90A39" w:rsidRDefault="00BA14AF" w:rsidP="001C3AEB">
                                <w:pPr>
                                  <w:jc w:val="center"/>
                                  <w:rPr>
                                    <w:color w:val="FFFFFF" w:themeColor="background1"/>
                                    <w:sz w:val="144"/>
                                  </w:rPr>
                                </w:pPr>
                                <w:r>
                                  <w:rPr>
                                    <w:color w:val="FFFFFF" w:themeColor="background1"/>
                                    <w:sz w:val="72"/>
                                  </w:rPr>
                                  <w: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uppieren 1467" o:spid="_x0000_s1469" style="position:absolute;margin-left:-.15pt;margin-top:1.15pt;width:340.8pt;height:93.7pt;z-index:-250772480;mso-position-horizontal-relative:text;mso-position-vertical-relative:text" coordsize="43284,11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">
                <v:group id="Gruppieren 1468" o:spid="_x0000_s1470" style="position:absolute;left:33813;top:190;width:9471;height:11709" coordorigin="235086,-185071" coordsize="66031,779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e8LNzIAAAA&#10;3QAAAA8AAAAAAAAAAAAAAAAAqgIAAGRycy9kb3ducmV2LnhtbFBLBQYAAAAABAAEAPoAAACfAwAA&#10;AAA=&#10;">
                  <v:rect id="Rechteck 1469" o:spid="_x0000_s1471" style="position:absolute;left:235086;top:-185071;width:66032;height:779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1m48QA&#10;AADdAAAADwAAAGRycy9kb3ducmV2LnhtbERPS2sCMRC+F/wPYQq91WylqLsaRUSxUIr4uPQ23Yyb&#10;xc1kSaJu/31TELzNx/ec6byzjbiSD7VjBW/9DARx6XTNlYLjYf06BhEissbGMSn4pQDzWe9pioV2&#10;N97RdR8rkUI4FKjAxNgWUobSkMXQdy1x4k7OW4wJ+kpqj7cUbhs5yLKhtFhzajDY0tJQed5frILz&#10;92r7tc2Pg7XVm5+sjqPc+E+lXp67xQREpC4+xHf3h07z34c5/H+TT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9ZuPEAAAA3QAAAA8AAAAAAAAAAAAAAAAAmAIAAGRycy9k&#10;b3ducmV2LnhtbFBLBQYAAAAABAAEAPUAAACJAwAAAAA=&#10;" fillcolor="#4f81bd" strokecolor="#385d8a" strokeweight="2pt"/>
                  <v:shape id="Textfeld 1470" o:spid="_x0000_s1472" type="#_x0000_t202" style="position:absolute;left:246579;top:-176197;width:47544;height:58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KJ0sgA&#10;AADdAAAADwAAAGRycy9kb3ducmV2LnhtbESPT2vCQBDF7wW/wzKF3uqmolWiq0hALKU9+OfibcyO&#10;STA7G7Nbjf30nUPB2wzvzXu/mS06V6srtaHybOCtn4Aizr2tuDCw361eJ6BCRLZYeyYDdwqwmPee&#10;Zphaf+MNXbexUBLCIUUDZYxNqnXIS3IY+r4hFu3kW4dR1rbQtsWbhLtaD5LkXTusWBpKbCgrKT9v&#10;f5yBz2z1jZvjwE1+62z9dVo2l/1hZMzLc7ecgorUxYf5//rDCv5wLPzyjYy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wonSyAAAAN0AAAAPAAAAAAAAAAAAAAAAAJgCAABk&#10;cnMvZG93bnJldi54bWxQSwUGAAAAAAQABAD1AAAAjQMAAAAA&#10;" filled="f" stroked="f" strokeweight=".5pt">
                    <v:textbox>
                      <w:txbxContent>
                        <w:p w:rsidR="00BA14AF" w:rsidRPr="00E73B08" w:rsidRDefault="00BA14AF" w:rsidP="001C3AEB">
                          <w:pPr>
                            <w:rPr>
                              <w:rFonts w:ascii="Arial" w:hAnsi="Arial"/>
                              <w:color w:val="FFFFFF" w:themeColor="background1"/>
                              <w:sz w:val="96"/>
                            </w:rPr>
                          </w:pPr>
                          <w:r w:rsidRPr="00E73B08">
                            <w:rPr>
                              <w:rFonts w:ascii="Arial" w:hAnsi="Arial"/>
                              <w:color w:val="FFFFFF" w:themeColor="background1"/>
                              <w:sz w:val="96"/>
                            </w:rPr>
                            <w:t>P</w:t>
                          </w:r>
                        </w:p>
                      </w:txbxContent>
                    </v:textbox>
                  </v:shape>
                </v:group>
                <v:group id="Gruppieren 1471" o:spid="_x0000_s1473" style="position:absolute;width:32626;height:11899" coordsize="32626,118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18TnMQAAADdAAAADwAAAGRycy9kb3ducmV2LnhtbERPTWvCQBC9F/wPywje&#10;dBNtbYmuIqLFgwhqoXgbsmMSzM6G7JrEf+8WhN7m8T5nvuxMKRqqXWFZQTyKQBCnVhecKfg5b4df&#10;IJxH1lhaJgUPcrBc9N7mmGjb8pGak89ECGGXoILc+yqR0qU5GXQjWxEH7mprgz7AOpO6xjaEm1KO&#10;o2gqDRYcGnKsaJ1TejvdjYLvFtvVJN40+9t1/bicPw6/+5iUGvS71QyEp87/i1/unQ7z3z9j+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18TnMQAAADdAAAA&#10;DwAAAAAAAAAAAAAAAACqAgAAZHJzL2Rvd25yZXYueG1sUEsFBgAAAAAEAAQA+gAAAJsDAAAAAA==&#10;">
                  <v:shape id="Textfeld 1472" o:spid="_x0000_s1474" type="#_x0000_t202" style="position:absolute;width:10151;height:118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LzZ8QA&#10;AADdAAAADwAAAGRycy9kb3ducmV2LnhtbERP32vCMBB+F/Y/hBv4pumKutEZRUTHGGxgN/H1bK5N&#10;sbmUJmr33xthsLf7+H7efNnbRlyo87VjBU/jBARx4XTNlYKf7+3oBYQPyBobx6TglzwsFw+DOWba&#10;XXlHlzxUIoawz1CBCaHNpPSFIYt+7FriyJWusxgi7CqpO7zGcNvINElm0mLNscFgS2tDxSk/WwXl&#10;rpoeS5O3h7fZ13Sz/5TH9KNUavjYr15BBOrDv/jP/a7j/MlzCvdv4gl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C82fEAAAA3QAAAA8AAAAAAAAAAAAAAAAAmAIAAGRycy9k&#10;b3ducmV2LnhtbFBLBQYAAAAABAAEAPUAAACJAwAAAAA=&#10;" fillcolor="#f96f07" strokecolor="#f96f07" strokeweight=".5pt">
                    <v:textbox>
                      <w:txbxContent>
                        <w:p w:rsidR="00BA14AF" w:rsidRPr="00F90A39" w:rsidRDefault="00BA14AF" w:rsidP="001C3AEB">
                          <w:pPr>
                            <w:jc w:val="center"/>
                            <w:rPr>
                              <w:color w:val="FFFFFF" w:themeColor="background1"/>
                              <w:sz w:val="144"/>
                            </w:rPr>
                          </w:pPr>
                          <w:r w:rsidRPr="00F65DFC">
                            <w:rPr>
                              <w:color w:val="FFFFFF" w:themeColor="background1"/>
                              <w:sz w:val="72"/>
                            </w:rPr>
                            <w:t>WC</w:t>
                          </w:r>
                        </w:p>
                      </w:txbxContent>
                    </v:textbox>
                  </v:shape>
                  <v:shape id="Textfeld 1473" o:spid="_x0000_s1475" type="#_x0000_t202" style="position:absolute;left:22479;width:10147;height:118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5W/MUA&#10;AADdAAAADwAAAGRycy9kb3ducmV2LnhtbERP22rCQBB9L/gPywh9qxttvRBdRUpbSkHBqPg6ZifZ&#10;YHY2ZLea/n23UPBtDuc6i1Vna3Gl1leOFQwHCQji3OmKSwWH/fvTDIQPyBprx6Tghzyslr2HBaba&#10;3XhH1yyUIoawT1GBCaFJpfS5IYt+4BriyBWutRgibEupW7zFcFvLUZJMpMWKY4PBhl4N5Zfs2yoo&#10;duX4XJisOX1MtuO340aeR1+FUo/9bj0HEagLd/G/+1PH+S/TZ/j7Jp4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zlb8xQAAAN0AAAAPAAAAAAAAAAAAAAAAAJgCAABkcnMv&#10;ZG93bnJldi54bWxQSwUGAAAAAAQABAD1AAAAigMAAAAA&#10;" fillcolor="#f96f07" strokecolor="#f96f07" strokeweight=".5pt">
                    <v:textbox>
                      <w:txbxContent>
                        <w:p w:rsidR="00BA14AF" w:rsidRPr="00F90A39" w:rsidRDefault="00BA14AF" w:rsidP="001C3AEB">
                          <w:pPr>
                            <w:jc w:val="center"/>
                            <w:rPr>
                              <w:color w:val="FFFFFF" w:themeColor="background1"/>
                              <w:sz w:val="144"/>
                            </w:rPr>
                          </w:pPr>
                          <w:r>
                            <w:rPr>
                              <w:color w:val="FFFFFF" w:themeColor="background1"/>
                              <w:sz w:val="72"/>
                            </w:rPr>
                            <w:t>H</w:t>
                          </w:r>
                        </w:p>
                      </w:txbxContent>
                    </v:textbox>
                  </v:shape>
                  <v:shape id="Textfeld 1474" o:spid="_x0000_s1476" type="#_x0000_t202" style="position:absolute;left:11239;width:10147;height:118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fOiMQA&#10;AADdAAAADwAAAGRycy9kb3ducmV2LnhtbERP22rCQBB9F/oPywh9043ipaSuUkpbiqBgqvR1zE6y&#10;odnZkN1q/HtXEHybw7nOYtXZWpyo9ZVjBaNhAoI4d7riUsH+53PwAsIHZI21Y1JwIQ+r5VNvgal2&#10;Z97RKQuliCHsU1RgQmhSKX1uyKIfuoY4coVrLYYI21LqFs8x3NZynCQzabHi2GCwoXdD+V/2bxUU&#10;u3J6LEzW/H7NttOPw0Yex+tCqed+9/YKIlAXHuK7+1vH+ZP5BG7fxBP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nzojEAAAA3QAAAA8AAAAAAAAAAAAAAAAAmAIAAGRycy9k&#10;b3ducmV2LnhtbFBLBQYAAAAABAAEAPUAAACJAwAAAAA=&#10;" fillcolor="#f96f07" strokecolor="#f96f07" strokeweight=".5pt">
                    <v:textbox>
                      <w:txbxContent>
                        <w:p w:rsidR="00BA14AF" w:rsidRPr="00F90A39" w:rsidRDefault="00BA14AF" w:rsidP="001C3AEB">
                          <w:pPr>
                            <w:jc w:val="center"/>
                            <w:rPr>
                              <w:color w:val="FFFFFF" w:themeColor="background1"/>
                              <w:sz w:val="144"/>
                            </w:rPr>
                          </w:pPr>
                          <w:r>
                            <w:rPr>
                              <w:color w:val="FFFFFF" w:themeColor="background1"/>
                              <w:sz w:val="72"/>
                            </w:rPr>
                            <w:t>D</w:t>
                          </w:r>
                        </w:p>
                      </w:txbxContent>
                    </v:textbox>
                  </v:shape>
                </v:group>
                <w10:wrap type="tight"/>
              </v:group>
            </w:pict>
          </mc:Fallback>
        </mc:AlternateContent>
      </w:r>
      <w:r>
        <w:rPr>
          <w:noProof/>
          <w:sz w:val="24"/>
          <w:lang w:eastAsia="de-DE"/>
        </w:rPr>
        <w:drawing>
          <wp:anchor distT="0" distB="0" distL="114300" distR="114300" simplePos="0" relativeHeight="252542976" behindDoc="0" locked="0" layoutInCell="0" allowOverlap="1" wp14:anchorId="36831264" wp14:editId="5D65626A">
            <wp:simplePos x="0" y="0"/>
            <wp:positionH relativeFrom="rightMargin">
              <wp:posOffset>107950</wp:posOffset>
            </wp:positionH>
            <wp:positionV relativeFrom="paragraph">
              <wp:posOffset>0</wp:posOffset>
            </wp:positionV>
            <wp:extent cx="345440" cy="323850"/>
            <wp:effectExtent l="0" t="0" r="0" b="0"/>
            <wp:wrapNone/>
            <wp:docPr id="152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932E79">
      <w:pPr>
        <w:pStyle w:val="Textkrperlinks"/>
      </w:pPr>
    </w:p>
    <w:p w:rsidR="001C3AEB" w:rsidRDefault="001C3AEB" w:rsidP="00932E79">
      <w:pPr>
        <w:pStyle w:val="Textkrperlinks"/>
        <w:rPr>
          <w:b/>
          <w:u w:val="single"/>
        </w:rPr>
      </w:pPr>
    </w:p>
    <w:p w:rsidR="001C3AEB" w:rsidRDefault="001C3AEB" w:rsidP="00932E79">
      <w:pPr>
        <w:pStyle w:val="Textkrperlinks"/>
        <w:rPr>
          <w:b/>
          <w:u w:val="single"/>
        </w:rPr>
      </w:pPr>
    </w:p>
    <w:p w:rsidR="001C3AEB" w:rsidRDefault="001C3AEB" w:rsidP="00932E79">
      <w:pPr>
        <w:pStyle w:val="Textkrperlinks"/>
        <w:rPr>
          <w:b/>
          <w:u w:val="single"/>
        </w:rPr>
      </w:pPr>
    </w:p>
    <w:p w:rsidR="001C3AEB" w:rsidRDefault="001C3AEB" w:rsidP="00932E79">
      <w:pPr>
        <w:pStyle w:val="Textkrperlinks"/>
      </w:pPr>
    </w:p>
    <w:p w:rsidR="001C3AEB" w:rsidRDefault="001C3AEB" w:rsidP="00932E79">
      <w:pPr>
        <w:pStyle w:val="Textkrperlinks"/>
      </w:pPr>
    </w:p>
    <w:p w:rsidR="00CF30A6" w:rsidRDefault="00CF30A6" w:rsidP="00932E79">
      <w:pPr>
        <w:pStyle w:val="Textkrperlinks"/>
      </w:pPr>
      <w:r>
        <w:rPr>
          <w:noProof/>
          <w:sz w:val="24"/>
          <w:lang w:eastAsia="de-DE"/>
        </w:rPr>
        <w:drawing>
          <wp:anchor distT="0" distB="0" distL="114300" distR="114300" simplePos="0" relativeHeight="252545024" behindDoc="0" locked="0" layoutInCell="0" allowOverlap="1" wp14:anchorId="6E32E095" wp14:editId="30DEAEDD">
            <wp:simplePos x="0" y="0"/>
            <wp:positionH relativeFrom="rightMargin">
              <wp:posOffset>107315</wp:posOffset>
            </wp:positionH>
            <wp:positionV relativeFrom="paragraph">
              <wp:posOffset>137795</wp:posOffset>
            </wp:positionV>
            <wp:extent cx="345440" cy="323850"/>
            <wp:effectExtent l="0" t="0" r="0" b="0"/>
            <wp:wrapNone/>
            <wp:docPr id="152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F30A6" w:rsidRDefault="00CF30A6" w:rsidP="00932E79">
      <w:pPr>
        <w:pStyle w:val="Textkrperlinks"/>
      </w:pPr>
      <w:r>
        <w:rPr>
          <w:noProof/>
          <w:lang w:eastAsia="de-DE"/>
        </w:rPr>
        <w:drawing>
          <wp:anchor distT="0" distB="0" distL="114300" distR="114300" simplePos="0" relativeHeight="252639232" behindDoc="0" locked="0" layoutInCell="1" allowOverlap="1" wp14:anchorId="638BE08D" wp14:editId="08326E9F">
            <wp:simplePos x="0" y="0"/>
            <wp:positionH relativeFrom="column">
              <wp:posOffset>3373120</wp:posOffset>
            </wp:positionH>
            <wp:positionV relativeFrom="paragraph">
              <wp:posOffset>29683</wp:posOffset>
            </wp:positionV>
            <wp:extent cx="986790" cy="1197610"/>
            <wp:effectExtent l="0" t="0" r="3810" b="2540"/>
            <wp:wrapNone/>
            <wp:docPr id="2259" name="Grafik 2259" descr="J:\3-33\Allgemein\_BFPE\Lernmaterialien 2016\BK Farbe\Bilder\Advance Organizer\Foli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3-33\Allgemein\_BFPE\Lernmaterialien 2016\BK Farbe\Bilder\Advance Organizer\Folie2.PNG"/>
                    <pic:cNvPicPr>
                      <a:picLocks noChangeAspect="1" noChangeArrowheads="1"/>
                    </pic:cNvPicPr>
                  </pic:nvPicPr>
                  <pic:blipFill rotWithShape="1">
                    <a:blip r:embed="rId149">
                      <a:extLst>
                        <a:ext uri="{28A0092B-C50C-407E-A947-70E740481C1C}">
                          <a14:useLocalDpi xmlns:a14="http://schemas.microsoft.com/office/drawing/2010/main" val="0"/>
                        </a:ext>
                      </a:extLst>
                    </a:blip>
                    <a:srcRect l="15015" t="28446" r="76390" b="58651"/>
                    <a:stretch/>
                  </pic:blipFill>
                  <pic:spPr bwMode="auto">
                    <a:xfrm>
                      <a:off x="0" y="0"/>
                      <a:ext cx="986790" cy="11976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lang w:eastAsia="de-DE"/>
        </w:rPr>
        <mc:AlternateContent>
          <mc:Choice Requires="wpg">
            <w:drawing>
              <wp:anchor distT="0" distB="0" distL="114300" distR="114300" simplePos="0" relativeHeight="252637184" behindDoc="0" locked="0" layoutInCell="1" allowOverlap="1" wp14:anchorId="0C4AA792" wp14:editId="270B4237">
                <wp:simplePos x="0" y="0"/>
                <wp:positionH relativeFrom="column">
                  <wp:posOffset>290195</wp:posOffset>
                </wp:positionH>
                <wp:positionV relativeFrom="paragraph">
                  <wp:posOffset>123825</wp:posOffset>
                </wp:positionV>
                <wp:extent cx="1560830" cy="893445"/>
                <wp:effectExtent l="0" t="0" r="1270" b="1905"/>
                <wp:wrapNone/>
                <wp:docPr id="2260" name="Gruppieren 2260"/>
                <wp:cNvGraphicFramePr/>
                <a:graphic xmlns:a="http://schemas.openxmlformats.org/drawingml/2006/main">
                  <a:graphicData uri="http://schemas.microsoft.com/office/word/2010/wordprocessingGroup">
                    <wpg:wgp>
                      <wpg:cNvGrpSpPr/>
                      <wpg:grpSpPr>
                        <a:xfrm>
                          <a:off x="0" y="0"/>
                          <a:ext cx="1560830" cy="893445"/>
                          <a:chOff x="10635" y="0"/>
                          <a:chExt cx="1561311" cy="893852"/>
                        </a:xfrm>
                      </wpg:grpSpPr>
                      <pic:pic xmlns:pic="http://schemas.openxmlformats.org/drawingml/2006/picture">
                        <pic:nvPicPr>
                          <pic:cNvPr id="1027" name="Picture 3"/>
                          <pic:cNvPicPr>
                            <a:picLocks noChangeAspect="1"/>
                          </pic:cNvPicPr>
                        </pic:nvPicPr>
                        <pic:blipFill rotWithShape="1">
                          <a:blip r:embed="rId150" cstate="print">
                            <a:extLst>
                              <a:ext uri="{28A0092B-C50C-407E-A947-70E740481C1C}">
                                <a14:useLocalDpi xmlns:a14="http://schemas.microsoft.com/office/drawing/2010/main" val="0"/>
                              </a:ext>
                            </a:extLst>
                          </a:blip>
                          <a:srcRect r="57857"/>
                          <a:stretch/>
                        </pic:blipFill>
                        <pic:spPr bwMode="auto">
                          <a:xfrm>
                            <a:off x="1171254" y="10274"/>
                            <a:ext cx="400692" cy="883578"/>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247" name="Picture 3"/>
                          <pic:cNvPicPr>
                            <a:picLocks noChangeAspect="1"/>
                          </pic:cNvPicPr>
                        </pic:nvPicPr>
                        <pic:blipFill rotWithShape="1">
                          <a:blip r:embed="rId150" cstate="print">
                            <a:extLst>
                              <a:ext uri="{28A0092B-C50C-407E-A947-70E740481C1C}">
                                <a14:useLocalDpi xmlns:a14="http://schemas.microsoft.com/office/drawing/2010/main" val="0"/>
                              </a:ext>
                            </a:extLst>
                          </a:blip>
                          <a:srcRect l="60366" t="-967"/>
                          <a:stretch/>
                        </pic:blipFill>
                        <pic:spPr bwMode="auto">
                          <a:xfrm>
                            <a:off x="10635" y="0"/>
                            <a:ext cx="380144" cy="893852"/>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Gruppieren 2260" o:spid="_x0000_s1026" style="position:absolute;margin-left:22.85pt;margin-top:9.75pt;width:122.9pt;height:70.35pt;z-index:252637184;mso-width-relative:margin" coordorigin="106" coordsize="15613,89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1712;top:102;width:4007;height:88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3xRC+AAAA3QAAAA8AAABkcnMvZG93bnJldi54bWxET80OwUAQvku8w2YkLsKWA1KWICTc/B24&#10;TbqjbXRnm+6i3t5KJG7z5fud6bw2hXhS5XLLCvq9CARxYnXOqYLzadMdg3AeWWNhmRS8ycF81mxM&#10;Mdb2xQd6Hn0qQgi7GBVk3pexlC7JyKDr2ZI4cDdbGfQBVqnUFb5CuCnkIIqG0mDOoSHDklYZJffj&#10;wyjwZtR5L/f1ha+J1Gbd2evdJVWq3aoXExCeav8X/9xbHeZHgxF8vwknyNk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O3xRC+AAAA3QAAAA8AAAAAAAAAAAAAAAAAnwIAAGRy&#10;cy9kb3ducmV2LnhtbFBLBQYAAAAABAAEAPcAAACKAwAAAAA=&#10;">
                  <v:imagedata r:id="rId154" o:title="" cropright="37917f"/>
                  <v:path arrowok="t"/>
                </v:shape>
                <v:shape id="Picture 3" o:spid="_x0000_s1028" type="#_x0000_t75" style="position:absolute;left:106;width:3801;height:89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T2LDFAAAA3QAAAA8AAABkcnMvZG93bnJldi54bWxEj0FrwkAUhO8F/8PyhN7qxrRVia6iLUKp&#10;J6MHj4/sMwlm34bdNcb++m6h4HGYmW+Yxao3jejI+dqygvEoAUFcWF1zqeB42L7MQPiArLGxTAru&#10;5GG1HDwtMNP2xnvq8lCKCGGfoYIqhDaT0hcVGfQj2xJH72ydwRClK6V2eItw08g0SSbSYM1xocKW&#10;PioqLvnVKLjMXk8p7fIf943J7vPabfB93Sv1POzXcxCB+vAI/7e/tII0fZvC35v4BOTy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3E9iwxQAAAN0AAAAPAAAAAAAAAAAAAAAA&#10;AJ8CAABkcnMvZG93bnJldi54bWxQSwUGAAAAAAQABAD3AAAAkQMAAAAA&#10;">
                  <v:imagedata r:id="rId154" o:title="" croptop="-634f" cropleft="39561f"/>
                  <v:path arrowok="t"/>
                </v:shape>
              </v:group>
            </w:pict>
          </mc:Fallback>
        </mc:AlternateContent>
      </w:r>
      <w:r w:rsidRPr="00136874">
        <w:rPr>
          <w:noProof/>
          <w:lang w:eastAsia="de-DE"/>
        </w:rPr>
        <mc:AlternateContent>
          <mc:Choice Requires="wpg">
            <w:drawing>
              <wp:anchor distT="0" distB="0" distL="114300" distR="114300" simplePos="0" relativeHeight="252302335" behindDoc="0" locked="0" layoutInCell="1" allowOverlap="1" wp14:anchorId="75F7F7F7" wp14:editId="44F0C394">
                <wp:simplePos x="0" y="0"/>
                <wp:positionH relativeFrom="column">
                  <wp:posOffset>-8890</wp:posOffset>
                </wp:positionH>
                <wp:positionV relativeFrom="paragraph">
                  <wp:posOffset>39843</wp:posOffset>
                </wp:positionV>
                <wp:extent cx="4541520" cy="1394460"/>
                <wp:effectExtent l="0" t="0" r="11430" b="15240"/>
                <wp:wrapNone/>
                <wp:docPr id="2100" name="Gruppieren 39"/>
                <wp:cNvGraphicFramePr/>
                <a:graphic xmlns:a="http://schemas.openxmlformats.org/drawingml/2006/main">
                  <a:graphicData uri="http://schemas.microsoft.com/office/word/2010/wordprocessingGroup">
                    <wpg:wgp>
                      <wpg:cNvGrpSpPr/>
                      <wpg:grpSpPr>
                        <a:xfrm>
                          <a:off x="0" y="0"/>
                          <a:ext cx="4541520" cy="1394460"/>
                          <a:chOff x="0" y="0"/>
                          <a:chExt cx="4542153" cy="1394460"/>
                        </a:xfrm>
                      </wpg:grpSpPr>
                      <wpg:grpSp>
                        <wpg:cNvPr id="2101" name="Gruppieren 2101"/>
                        <wpg:cNvGrpSpPr/>
                        <wpg:grpSpPr>
                          <a:xfrm>
                            <a:off x="0" y="0"/>
                            <a:ext cx="4542153" cy="1394460"/>
                            <a:chOff x="0" y="0"/>
                            <a:chExt cx="4542668" cy="1395792"/>
                          </a:xfrm>
                        </wpg:grpSpPr>
                        <wpg:grpSp>
                          <wpg:cNvPr id="2103" name="Gruppieren 2103"/>
                          <wpg:cNvGrpSpPr/>
                          <wpg:grpSpPr>
                            <a:xfrm>
                              <a:off x="0" y="0"/>
                              <a:ext cx="1015320" cy="1246056"/>
                              <a:chOff x="0" y="0"/>
                              <a:chExt cx="7017800" cy="7830600"/>
                            </a:xfrm>
                          </wpg:grpSpPr>
                          <wps:wsp>
                            <wps:cNvPr id="2104" name="Rechteck 2104"/>
                            <wps:cNvSpPr/>
                            <wps:spPr>
                              <a:xfrm>
                                <a:off x="0" y="0"/>
                                <a:ext cx="6967203" cy="7489386"/>
                              </a:xfrm>
                              <a:prstGeom prst="rect">
                                <a:avLst/>
                              </a:prstGeom>
                              <a:solidFill>
                                <a:sysClr val="window" lastClr="FFFFFF"/>
                              </a:solidFill>
                              <a:ln w="25400" cap="flat" cmpd="sng" algn="ctr">
                                <a:solidFill>
                                  <a:sysClr val="window" lastClr="FFFFFF">
                                    <a:lumMod val="5000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105" name="Abgerundetes Rechteck 2105"/>
                            <wps:cNvSpPr/>
                            <wps:spPr>
                              <a:xfrm>
                                <a:off x="177800" y="990600"/>
                                <a:ext cx="6840000" cy="6840000"/>
                              </a:xfrm>
                              <a:prstGeom prst="roundRect">
                                <a:avLst/>
                              </a:prstGeom>
                              <a:noFill/>
                              <a:ln w="25400" cap="flat" cmpd="sng" algn="ctr">
                                <a:no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grpSp>
                        <wpg:grpSp>
                          <wpg:cNvPr id="2108" name="Gruppieren 2108"/>
                          <wpg:cNvGrpSpPr/>
                          <wpg:grpSpPr>
                            <a:xfrm>
                              <a:off x="1143000" y="0"/>
                              <a:ext cx="1008000" cy="1245639"/>
                              <a:chOff x="1143000" y="0"/>
                              <a:chExt cx="7041681" cy="7830603"/>
                            </a:xfrm>
                          </wpg:grpSpPr>
                          <wps:wsp>
                            <wps:cNvPr id="2109" name="Rechteck 2109"/>
                            <wps:cNvSpPr/>
                            <wps:spPr>
                              <a:xfrm>
                                <a:off x="1143000" y="0"/>
                                <a:ext cx="7041681" cy="7491897"/>
                              </a:xfrm>
                              <a:prstGeom prst="rect">
                                <a:avLst/>
                              </a:prstGeom>
                              <a:solidFill>
                                <a:sysClr val="window" lastClr="FFFFFF"/>
                              </a:solidFill>
                              <a:ln w="25400" cap="flat" cmpd="sng" algn="ctr">
                                <a:solidFill>
                                  <a:sysClr val="window" lastClr="FFFFFF">
                                    <a:lumMod val="5000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110" name="Abgerundetes Rechteck 2110"/>
                            <wps:cNvSpPr/>
                            <wps:spPr>
                              <a:xfrm>
                                <a:off x="2137330" y="990601"/>
                                <a:ext cx="6023474" cy="6840002"/>
                              </a:xfrm>
                              <a:prstGeom prst="roundRect">
                                <a:avLst/>
                              </a:prstGeom>
                              <a:noFill/>
                              <a:ln w="25400" cap="flat" cmpd="sng" algn="ctr">
                                <a:no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grpSp>
                        <wpg:grpSp>
                          <wpg:cNvPr id="2144" name="Gruppieren 2144"/>
                          <wpg:cNvGrpSpPr/>
                          <wpg:grpSpPr>
                            <a:xfrm>
                              <a:off x="2266950" y="0"/>
                              <a:ext cx="1008000" cy="1245639"/>
                              <a:chOff x="2266950" y="0"/>
                              <a:chExt cx="7045106" cy="7830600"/>
                            </a:xfrm>
                          </wpg:grpSpPr>
                          <wpg:grpSp>
                            <wpg:cNvPr id="2154" name="Gruppieren 2154"/>
                            <wpg:cNvGrpSpPr/>
                            <wpg:grpSpPr>
                              <a:xfrm>
                                <a:off x="2266950" y="0"/>
                                <a:ext cx="7045106" cy="7830600"/>
                                <a:chOff x="2266950" y="0"/>
                                <a:chExt cx="7045106" cy="7830600"/>
                              </a:xfrm>
                            </wpg:grpSpPr>
                            <wps:wsp>
                              <wps:cNvPr id="454" name="Rechteck 454"/>
                              <wps:cNvSpPr/>
                              <wps:spPr>
                                <a:xfrm>
                                  <a:off x="2266950" y="0"/>
                                  <a:ext cx="7045106" cy="7491894"/>
                                </a:xfrm>
                                <a:prstGeom prst="rect">
                                  <a:avLst/>
                                </a:prstGeom>
                                <a:solidFill>
                                  <a:sysClr val="window" lastClr="FFFFFF"/>
                                </a:solidFill>
                                <a:ln w="25400" cap="flat" cmpd="sng" algn="ctr">
                                  <a:solidFill>
                                    <a:sysClr val="window" lastClr="FFFFFF">
                                      <a:lumMod val="50000"/>
                                    </a:sysClr>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55" name="Abgerundetes Rechteck 455"/>
                              <wps:cNvSpPr/>
                              <wps:spPr>
                                <a:xfrm>
                                  <a:off x="2444750" y="990600"/>
                                  <a:ext cx="6840000" cy="6840000"/>
                                </a:xfrm>
                                <a:prstGeom prst="roundRect">
                                  <a:avLst/>
                                </a:prstGeom>
                                <a:noFill/>
                                <a:ln w="25400" cap="flat" cmpd="sng" algn="ctr">
                                  <a:no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grpSp>
                          <wps:wsp>
                            <wps:cNvPr id="456" name="Rechteck 456"/>
                            <wps:cNvSpPr/>
                            <wps:spPr>
                              <a:xfrm>
                                <a:off x="6381750" y="1447800"/>
                                <a:ext cx="2108200" cy="1117600"/>
                              </a:xfrm>
                              <a:prstGeom prst="rect">
                                <a:avLst/>
                              </a:prstGeom>
                              <a:solidFill>
                                <a:sysClr val="window" lastClr="FFFFFF"/>
                              </a:solidFill>
                              <a:ln w="25400" cap="flat" cmpd="sng" algn="ctr">
                                <a:solidFill>
                                  <a:sysClr val="window" lastClr="FFFFFF"/>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grpSp>
                        <wps:wsp>
                          <wps:cNvPr id="2206" name="Abgerundetes Rechteck 2206"/>
                          <wps:cNvSpPr/>
                          <wps:spPr>
                            <a:xfrm rot="5400000">
                              <a:off x="3510472" y="363596"/>
                              <a:ext cx="1072634" cy="991758"/>
                            </a:xfrm>
                            <a:prstGeom prst="roundRect">
                              <a:avLst/>
                            </a:prstGeom>
                            <a:solidFill>
                              <a:sysClr val="window" lastClr="FFFFFF"/>
                            </a:solidFill>
                            <a:ln w="25400" cap="flat" cmpd="sng" algn="ctr">
                              <a:solidFill>
                                <a:sysClr val="window" lastClr="FFFFFF"/>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2207" name="Picture 2" descr="J:\3-33\Allgemein\_BFPE\Lernmaterialien 2016\BK Farbe\Bilder\Wheelchair_symbol_svg.png"/>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2444744" y="190891"/>
                            <a:ext cx="722254" cy="82393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uppieren 39" o:spid="_x0000_s1026" style="position:absolute;margin-left:-.7pt;margin-top:3.15pt;width:357.6pt;height:109.8pt;z-index:252302335" coordsize="45421,13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">
                <v:group id="Gruppieren 2101" o:spid="_x0000_s1027" style="position:absolute;width:45421;height:13944" coordsize="45426,139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9dvnTFAAAA3QAA&#10;AA8AAAAAAAAAAAAAAAAAqgIAAGRycy9kb3ducmV2LnhtbFBLBQYAAAAABAAEAPoAAACcAwAAAAA=&#10;">
                  <v:group id="Gruppieren 2103" o:spid="_x0000_s1028" style="position:absolute;width:10153;height:12460" coordsize="70178,783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w4WYxgAAAN0A&#10;AAAPAAAAAAAAAAAAAAAAAKoCAABkcnMvZG93bnJldi54bWxQSwUGAAAAAAQABAD6AAAAnQMAAAAA&#10;">
                    <v:rect id="Rechteck 2104" o:spid="_x0000_s1029" style="position:absolute;width:69672;height:748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YScQA&#10;AADdAAAADwAAAGRycy9kb3ducmV2LnhtbESPQWsCMRSE7wX/Q3iCt5pVS5HV7CKC0qO1heLtmTw3&#10;u25elk2q679vCoUeh5n5hlmXg2vFjfpQe1Ywm2YgiLU3NVcKPj92z0sQISIbbD2TggcFKIvR0xpz&#10;4+/8TrdjrESCcMhRgY2xy6UM2pLDMPUdcfIuvncYk+wraXq8J7hr5TzLXqXDmtOCxY62lvT1+O0U&#10;mHDedovG7W046MNCnhv9dWqUmoyHzQpEpCH+h//ab0bBfJa9wO+b9AR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mEnEAAAA3QAAAA8AAAAAAAAAAAAAAAAAmAIAAGRycy9k&#10;b3ducmV2LnhtbFBLBQYAAAAABAAEAPUAAACJAwAAAAA=&#10;" fillcolor="window" strokecolor="#7f7f7f" strokeweight="2pt"/>
                    <v:roundrect id="Abgerundetes Rechteck 2105" o:spid="_x0000_s1030" style="position:absolute;left:1778;top:9906;width:68400;height:6840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wzMUA&#10;AADdAAAADwAAAGRycy9kb3ducmV2LnhtbESPQWsCMRSE70L/Q3iCN80q1NrVKKVQKogHtRdvj83b&#10;zWLykm5SXf+9KRR6HGbmG2a16Z0VV+pi61nBdFKAIK68brlR8HX6GC9AxISs0XomBXeKsFk/DVZY&#10;an/jA12PqREZwrFEBSalUEoZK0MO48QH4uzVvnOYsuwaqTu8ZbizclYUc+mw5bxgMNC7oepy/HEK&#10;6nQ51GG/C4vvF33ex1f7ac5WqdGwf1uCSNSn//Bfe6sVzKbFM/y+yU9Ar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7/DMxQAAAN0AAAAPAAAAAAAAAAAAAAAAAJgCAABkcnMv&#10;ZG93bnJldi54bWxQSwUGAAAAAAQABAD1AAAAigMAAAAA&#10;" filled="f" stroked="f" strokeweight="2pt"/>
                  </v:group>
                  <v:group id="Gruppieren 2108" o:spid="_x0000_s1031" style="position:absolute;left:11430;width:10080;height:12456" coordorigin="11430" coordsize="70416,783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eZxfpwwAAAN0AAAAP&#10;AAAAAAAAAAAAAAAAAKoCAABkcnMvZG93bnJldi54bWxQSwUGAAAAAAQABAD6AAAAmgMAAAAA&#10;">
                    <v:rect id="Rechteck 2109" o:spid="_x0000_s1032" style="position:absolute;left:11430;width:70416;height:74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0318QA&#10;AADdAAAADwAAAGRycy9kb3ducmV2LnhtbESPQWsCMRSE7wX/Q3iCt5pVodTV7CKC0qO1heLtmTw3&#10;u25elk2q679vCoUeh5n5hlmXg2vFjfpQe1Ywm2YgiLU3NVcKPj92z68gQkQ22HomBQ8KUBajpzXm&#10;xt/5nW7HWIkE4ZCjAhtjl0sZtCWHYeo74uRdfO8wJtlX0vR4T3DXynmWvUiHNacFix1tLenr8dsp&#10;MOG87RaN29tw0IeFPDf669QoNRkPmxWISEP8D/+134yC+Sxbwu+b9AR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9N9fEAAAA3QAAAA8AAAAAAAAAAAAAAAAAmAIAAGRycy9k&#10;b3ducmV2LnhtbFBLBQYAAAAABAAEAPUAAACJAwAAAAA=&#10;" fillcolor="window" strokecolor="#7f7f7f" strokeweight="2pt"/>
                    <v:roundrect id="Abgerundetes Rechteck 2110" o:spid="_x0000_s1033" style="position:absolute;left:21373;top:9906;width:60235;height:6840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HFicIA&#10;AADdAAAADwAAAGRycy9kb3ducmV2LnhtbERPTWsCMRC9C/6HMEJvml0Prd0apRREoXhQe/E2bGY3&#10;i8kk3UTd/vvmIHh8vO/lenBW3KiPnWcF5awAQVx73XGr4Oe0mS5AxISs0XomBX8UYb0aj5ZYaX/n&#10;A92OqRU5hGOFCkxKoZIy1oYcxpkPxJlrfO8wZdi3Uvd4z+HOynlRvEqHHecGg4G+DNWX49UpaNLl&#10;0IT9d1j8vunzPr7brTlbpV4mw+cHiERDeoof7p1WMC/LvD+/yU9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QcWJwgAAAN0AAAAPAAAAAAAAAAAAAAAAAJgCAABkcnMvZG93&#10;bnJldi54bWxQSwUGAAAAAAQABAD1AAAAhwMAAAAA&#10;" filled="f" stroked="f" strokeweight="2pt"/>
                  </v:group>
                  <v:group id="Gruppieren 2144" o:spid="_x0000_s1034" style="position:absolute;left:22669;width:10080;height:12456" coordorigin="22669" coordsize="70451,783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UCkLMUAAADdAAAADwAAAGRycy9kb3ducmV2LnhtbESPQYvCMBSE78L+h/CE&#10;vWlaV2WpRhFZlz2IoC6It0fzbIvNS2liW/+9EQSPw8x8w8yXnSlFQ7UrLCuIhxEI4tTqgjMF/8fN&#10;4BuE88gaS8uk4E4OlouP3hwTbVveU3PwmQgQdgkqyL2vEildmpNBN7QVcfAutjbog6wzqWtsA9yU&#10;chRFU2mw4LCQY0XrnNLr4WYU/LbYrr7in2Z7vazv5+Nkd9rGpNRnv1vNQHjq/Dv8av9pBaN4PI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lApCzFAAAA3QAA&#10;AA8AAAAAAAAAAAAAAAAAqgIAAGRycy9kb3ducmV2LnhtbFBLBQYAAAAABAAEAPoAAACcAwAAAAA=&#10;">
                    <v:group id="Gruppieren 2154" o:spid="_x0000_s1035" style="position:absolute;left:22669;width:70451;height:78306" coordorigin="22669" coordsize="70451,783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Jky8ccAAADdAAAADwAAAGRycy9kb3ducmV2LnhtbESPQWvCQBSE7wX/w/KE&#10;3ppNbFMkZhURKx5CoSqU3h7ZZxLMvg3ZbRL/fbdQ6HGYmW+YfDOZVgzUu8aygiSKQRCXVjdcKbic&#10;356WIJxH1thaJgV3crBZzx5yzLQd+YOGk69EgLDLUEHtfZdJ6cqaDLrIdsTBu9reoA+yr6TucQxw&#10;08pFHL9Kgw2HhRo72tVU3k7fRsFhxHH7nOyH4nbd3b/O6ftnkZBSj/NpuwLhafL/4b/2UStYJOkL&#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DJky8ccAAADd&#10;AAAADwAAAAAAAAAAAAAAAACqAgAAZHJzL2Rvd25yZXYueG1sUEsFBgAAAAAEAAQA+gAAAJ4DAAAA&#10;AA==&#10;">
                      <v:rect id="Rechteck 454" o:spid="_x0000_s1036" style="position:absolute;left:22669;width:70451;height:749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lzScQA&#10;AADcAAAADwAAAGRycy9kb3ducmV2LnhtbESPQWsCMRSE70L/Q3gFb5pt1VK2m5UiKB7VFkpvz+R1&#10;s9vNy7KJuv57Uyh4HGbmG6ZYDq4VZ+pD7VnB0zQDQay9qblS8PmxnryCCBHZYOuZFFwpwLJ8GBWY&#10;G3/hPZ0PsRIJwiFHBTbGLpcyaEsOw9R3xMn78b3DmGRfSdPjJcFdK5+z7EU6rDktWOxoZUn/Hk5O&#10;gQnHVTdr3MaGnd7N5LHRX9+NUuPH4f0NRKQh3sP/7a1RMF/M4e9MOgKy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Jc0nEAAAA3AAAAA8AAAAAAAAAAAAAAAAAmAIAAGRycy9k&#10;b3ducmV2LnhtbFBLBQYAAAAABAAEAPUAAACJAwAAAAA=&#10;" fillcolor="window" strokecolor="#7f7f7f" strokeweight="2pt"/>
                      <v:roundrect id="Abgerundetes Rechteck 455" o:spid="_x0000_s1037" style="position:absolute;left:24447;top:9906;width:68400;height:6840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h7HsUA&#10;AADcAAAADwAAAGRycy9kb3ducmV2LnhtbESPQWsCMRSE70L/Q3iF3jRrqVZXo5RCqVA8aL14e2ze&#10;bhaTl3ST6vbfm4LgcZiZb5jlundWnKmLrWcF41EBgrjyuuVGweH7YzgDEROyRuuZFPxRhPXqYbDE&#10;UvsL7+i8T43IEI4lKjAphVLKWBlyGEc+EGev9p3DlGXXSN3hJcOdlc9FMZUOW84LBgO9G6pO+1+n&#10;oE6nXR22X2H286qP2zi3n+ZolXp67N8WIBL16R6+tTdawctkAv9n8hG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WHsexQAAANwAAAAPAAAAAAAAAAAAAAAAAJgCAABkcnMv&#10;ZG93bnJldi54bWxQSwUGAAAAAAQABAD1AAAAigMAAAAA&#10;" filled="f" stroked="f" strokeweight="2pt"/>
                    </v:group>
                    <v:rect id="Rechteck 456" o:spid="_x0000_s1038" style="position:absolute;left:63817;top:14478;width:21082;height:111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3obMMA&#10;AADcAAAADwAAAGRycy9kb3ducmV2LnhtbESPQYvCMBSE74L/ITzBm6YuKlKNIqLSk7CtB4/P5tkW&#10;m5fSZG3992ZhYY/DzHzDbHa9qcWLWldZVjCbRiCIc6srLhRcs9NkBcJ5ZI21ZVLwJge77XCwwVjb&#10;jr/plfpCBAi7GBWU3jexlC4vyaCb2oY4eA/bGvRBtoXULXYBbmr5FUVLabDisFBiQ4eS8mf6YxRk&#10;SXad3X3zrLrVMT3cLuf6nhilxqN+vwbhqff/4b92ohXMF0v4PROOgN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63obMMAAADcAAAADwAAAAAAAAAAAAAAAACYAgAAZHJzL2Rv&#10;d25yZXYueG1sUEsFBgAAAAAEAAQA9QAAAIgDAAAAAA==&#10;" fillcolor="window" strokecolor="window" strokeweight="2pt"/>
                  </v:group>
                  <v:roundrect id="Abgerundetes Rechteck 2206" o:spid="_x0000_s1039" style="position:absolute;left:35105;top:3635;width:10726;height:9917;rotation:9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mpxsUA&#10;AADdAAAADwAAAGRycy9kb3ducmV2LnhtbESPQWvCQBSE7wX/w/IEb3WTUNISXUVEQQRLq+L5mX1m&#10;g9m3IbuN6b/vFgo9DjPzDTNfDrYRPXW+dqwgnSYgiEuna64UnE/b5zcQPiBrbByTgm/ysFyMnuZY&#10;aPfgT+qPoRIRwr5ABSaEtpDSl4Ys+qlriaN3c53FEGVXSd3hI8JtI7MkyaXFmuOCwZbWhsr78csq&#10;2By2KWbmfMjfd316WeP15WP/qtRkPKxmIAIN4T/8195pBVmW5PD7Jj4B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2anGxQAAAN0AAAAPAAAAAAAAAAAAAAAAAJgCAABkcnMv&#10;ZG93bnJldi54bWxQSwUGAAAAAAQABAD1AAAAigMAAAAA&#10;" fillcolor="window" strokecolor="window" strokeweight="2pt"/>
                </v:group>
                <v:shape id="Picture 2" o:spid="_x0000_s1040" type="#_x0000_t75" style="position:absolute;left:24447;top:1908;width:7222;height:8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1DLnFAAAA3QAAAA8AAABkcnMvZG93bnJldi54bWxEj09rwkAUxO8Fv8PyBG91Y7C2TV1FBEsx&#10;J//dH9nXbEj2bcyuMf32bqHQ4zAzv2GW68E2oqfOV44VzKYJCOLC6YpLBefT7vkNhA/IGhvHpOCH&#10;PKxXo6clZtrd+UD9MZQiQthnqMCE0GZS+sKQRT91LXH0vl1nMUTZlVJ3eI9w28g0SRbSYsVxwWBL&#10;W0NFfbxZBS++vr1XOfXX2WFff84X+cVccqUm42HzASLQEP7Df+0vrSBNk1f4fROfgFw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NQy5xQAAAN0AAAAPAAAAAAAAAAAAAAAA&#10;AJ8CAABkcnMvZG93bnJldi54bWxQSwUGAAAAAAQABAD3AAAAkQMAAAAA&#10;">
                  <v:imagedata r:id="rId156" o:title="Wheelchair_symbol_svg"/>
                </v:shape>
              </v:group>
            </w:pict>
          </mc:Fallback>
        </mc:AlternateContent>
      </w:r>
    </w:p>
    <w:p w:rsidR="00CF30A6" w:rsidRDefault="00CF30A6" w:rsidP="00932E79">
      <w:pPr>
        <w:pStyle w:val="Textkrperlinks"/>
      </w:pPr>
    </w:p>
    <w:p w:rsidR="00CF30A6" w:rsidRDefault="00CF30A6" w:rsidP="00932E79">
      <w:pPr>
        <w:pStyle w:val="Textkrperlinks"/>
      </w:pPr>
    </w:p>
    <w:p w:rsidR="00CF30A6" w:rsidRDefault="00CF30A6" w:rsidP="00932E79">
      <w:pPr>
        <w:pStyle w:val="Textkrperlinks"/>
      </w:pPr>
    </w:p>
    <w:p w:rsidR="00CF30A6" w:rsidRDefault="00CF30A6" w:rsidP="00932E79">
      <w:pPr>
        <w:pStyle w:val="Textkrperlinks"/>
      </w:pPr>
    </w:p>
    <w:p w:rsidR="00CF30A6" w:rsidRDefault="00CF30A6" w:rsidP="00932E79">
      <w:pPr>
        <w:pStyle w:val="Textkrperlinks"/>
      </w:pPr>
    </w:p>
    <w:p w:rsidR="00CF30A6" w:rsidRDefault="00CF30A6" w:rsidP="00932E79">
      <w:pPr>
        <w:pStyle w:val="Textkrperlinks"/>
      </w:pPr>
    </w:p>
    <w:p w:rsidR="00CF30A6" w:rsidRDefault="00CF30A6" w:rsidP="00932E79">
      <w:pPr>
        <w:pStyle w:val="Textkrperlinks"/>
      </w:pPr>
    </w:p>
    <w:p w:rsidR="001C3AEB" w:rsidRPr="0002794F" w:rsidRDefault="00871A01" w:rsidP="00932E79">
      <w:pPr>
        <w:pStyle w:val="Textkrperlinks"/>
      </w:pPr>
      <w:r w:rsidRPr="00DA08A1">
        <w:rPr>
          <w:noProof/>
          <w:lang w:eastAsia="de-DE"/>
        </w:rPr>
        <mc:AlternateContent>
          <mc:Choice Requires="wpg">
            <w:drawing>
              <wp:anchor distT="0" distB="0" distL="114300" distR="114300" simplePos="0" relativeHeight="252632064" behindDoc="0" locked="0" layoutInCell="1" allowOverlap="1" wp14:anchorId="37322893" wp14:editId="1A4B6B6B">
                <wp:simplePos x="0" y="0"/>
                <wp:positionH relativeFrom="column">
                  <wp:posOffset>204470</wp:posOffset>
                </wp:positionH>
                <wp:positionV relativeFrom="paragraph">
                  <wp:posOffset>35560</wp:posOffset>
                </wp:positionV>
                <wp:extent cx="1083310" cy="1007745"/>
                <wp:effectExtent l="0" t="0" r="21590" b="20955"/>
                <wp:wrapNone/>
                <wp:docPr id="2244" name="Gruppieren 2"/>
                <wp:cNvGraphicFramePr/>
                <a:graphic xmlns:a="http://schemas.openxmlformats.org/drawingml/2006/main">
                  <a:graphicData uri="http://schemas.microsoft.com/office/word/2010/wordprocessingGroup">
                    <wpg:wgp>
                      <wpg:cNvGrpSpPr/>
                      <wpg:grpSpPr>
                        <a:xfrm>
                          <a:off x="0" y="0"/>
                          <a:ext cx="1083310" cy="1007745"/>
                          <a:chOff x="0" y="0"/>
                          <a:chExt cx="1083790" cy="1008375"/>
                        </a:xfrm>
                      </wpg:grpSpPr>
                      <wps:wsp>
                        <wps:cNvPr id="2245" name="Rechteck 2245"/>
                        <wps:cNvSpPr/>
                        <wps:spPr>
                          <a:xfrm>
                            <a:off x="0" y="0"/>
                            <a:ext cx="1083790" cy="1008375"/>
                          </a:xfrm>
                          <a:prstGeom prst="rect">
                            <a:avLst/>
                          </a:prstGeom>
                          <a:solidFill>
                            <a:schemeClr val="accent3">
                              <a:lumMod val="60000"/>
                              <a:lumOff val="40000"/>
                            </a:schemeClr>
                          </a:solidFill>
                          <a:ln>
                            <a:solidFill>
                              <a:schemeClr val="tx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2246" name="Picture 3"/>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68595" y="63075"/>
                            <a:ext cx="956256" cy="882223"/>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wpg:wgp>
                  </a:graphicData>
                </a:graphic>
              </wp:anchor>
            </w:drawing>
          </mc:Choice>
          <mc:Fallback>
            <w:pict>
              <v:group id="Gruppieren 2" o:spid="_x0000_s1026" style="position:absolute;margin-left:16.1pt;margin-top:2.8pt;width:85.3pt;height:79.35pt;z-index:252632064" coordsize="10837,100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">
                <v:rect id="Rechteck 2245" o:spid="_x0000_s1027" style="position:absolute;width:10837;height:100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UQvMgA&#10;AADdAAAADwAAAGRycy9kb3ducmV2LnhtbESP3WoCMRSE7wu+QzgF72q2QYusRrHSihYK9QfEu+Pm&#10;uLu4OdluUl3fvhEKvRxm5htmPG1tJS7U+NKxhudeAoI4c6bkXMNu+/40BOEDssHKMWm4kYfppPMw&#10;xtS4K6/psgm5iBD2KWooQqhTKX1WkEXfczVx9E6usRiibHJpGrxGuK2kSpIXabHkuFBgTfOCsvPm&#10;x2o4zY+D42G7UB/718/hG32pFX8vtO4+trMRiEBt+A//tZdGg1L9AdzfxCcgJ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NRC8yAAAAN0AAAAPAAAAAAAAAAAAAAAAAJgCAABk&#10;cnMvZG93bnJldi54bWxQSwUGAAAAAAQABAD1AAAAjQMAAAAA&#10;" fillcolor="#c2d69b [1942]" strokecolor="#0f243e [1615]" strokeweight="2pt"/>
                <v:shape id="Picture 3" o:spid="_x0000_s1028" type="#_x0000_t75" style="position:absolute;left:685;top:630;width:9563;height:88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GOSbGAAAA3QAAAA8AAABkcnMvZG93bnJldi54bWxEj09rwkAUxO8Fv8PyhF5K3Rgl2NRVRCj1&#10;6j+8PrKvSTT7Nu6uJu2n7wqFHoeZ+Q0zX/amEXdyvrasYDxKQBAXVtdcKjjsP15nIHxA1thYJgXf&#10;5GG5GDzNMde24y3dd6EUEcI+RwVVCG0upS8qMuhHtiWO3pd1BkOUrpTaYRfhppFpkmTSYM1xocKW&#10;1hUVl93NKHiZ9OfJ9WecHWefrmvZTk9vp41Sz8N+9Q4iUB/+w3/tjVaQptMMHm/iE5C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UY5JsYAAADdAAAADwAAAAAAAAAAAAAA&#10;AACfAgAAZHJzL2Rvd25yZXYueG1sUEsFBgAAAAAEAAQA9wAAAJIDAAAAAA==&#10;" fillcolor="#4f81bd [3204]" strokecolor="black [3213]">
                  <v:imagedata r:id="rId157" o:title=""/>
                </v:shape>
              </v:group>
            </w:pict>
          </mc:Fallback>
        </mc:AlternateContent>
      </w:r>
      <w:r w:rsidR="00DA08A1">
        <w:rPr>
          <w:noProof/>
          <w:lang w:eastAsia="de-DE"/>
        </w:rPr>
        <w:drawing>
          <wp:anchor distT="0" distB="0" distL="114300" distR="114300" simplePos="0" relativeHeight="252638208" behindDoc="1" locked="0" layoutInCell="1" allowOverlap="1" wp14:anchorId="015A8C0D" wp14:editId="09BB904A">
            <wp:simplePos x="0" y="0"/>
            <wp:positionH relativeFrom="column">
              <wp:posOffset>226695</wp:posOffset>
            </wp:positionH>
            <wp:positionV relativeFrom="paragraph">
              <wp:posOffset>118745</wp:posOffset>
            </wp:positionV>
            <wp:extent cx="892175" cy="892175"/>
            <wp:effectExtent l="0" t="0" r="3175" b="3175"/>
            <wp:wrapTight wrapText="bothSides">
              <wp:wrapPolygon edited="0">
                <wp:start x="0" y="0"/>
                <wp:lineTo x="0" y="21216"/>
                <wp:lineTo x="21216" y="21216"/>
                <wp:lineTo x="21216" y="0"/>
                <wp:lineTo x="0" y="0"/>
              </wp:wrapPolygon>
            </wp:wrapTight>
            <wp:docPr id="2248" name="Grafik 2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892175" cy="892175"/>
                    </a:xfrm>
                    <a:prstGeom prst="rect">
                      <a:avLst/>
                    </a:prstGeom>
                  </pic:spPr>
                </pic:pic>
              </a:graphicData>
            </a:graphic>
            <wp14:sizeRelH relativeFrom="page">
              <wp14:pctWidth>0</wp14:pctWidth>
            </wp14:sizeRelH>
            <wp14:sizeRelV relativeFrom="page">
              <wp14:pctHeight>0</wp14:pctHeight>
            </wp14:sizeRelV>
          </wp:anchor>
        </w:drawing>
      </w:r>
      <w:r w:rsidR="00DA08A1">
        <w:rPr>
          <w:noProof/>
          <w:lang w:eastAsia="de-DE"/>
        </w:rPr>
        <mc:AlternateContent>
          <mc:Choice Requires="wps">
            <w:drawing>
              <wp:anchor distT="0" distB="0" distL="114300" distR="114300" simplePos="0" relativeHeight="252548096" behindDoc="0" locked="0" layoutInCell="1" allowOverlap="1" wp14:anchorId="7B9B17E2" wp14:editId="07F03CDE">
                <wp:simplePos x="0" y="0"/>
                <wp:positionH relativeFrom="column">
                  <wp:posOffset>-12519</wp:posOffset>
                </wp:positionH>
                <wp:positionV relativeFrom="paragraph">
                  <wp:posOffset>76019</wp:posOffset>
                </wp:positionV>
                <wp:extent cx="1329055" cy="967105"/>
                <wp:effectExtent l="0" t="0" r="23495" b="23495"/>
                <wp:wrapTight wrapText="bothSides">
                  <wp:wrapPolygon edited="0">
                    <wp:start x="0" y="0"/>
                    <wp:lineTo x="0" y="21699"/>
                    <wp:lineTo x="21672" y="21699"/>
                    <wp:lineTo x="21672" y="0"/>
                    <wp:lineTo x="0" y="0"/>
                  </wp:wrapPolygon>
                </wp:wrapTight>
                <wp:docPr id="1266" name="Rechteck 1266"/>
                <wp:cNvGraphicFramePr/>
                <a:graphic xmlns:a="http://schemas.openxmlformats.org/drawingml/2006/main">
                  <a:graphicData uri="http://schemas.microsoft.com/office/word/2010/wordprocessingShape">
                    <wps:wsp>
                      <wps:cNvSpPr/>
                      <wps:spPr>
                        <a:xfrm>
                          <a:off x="0" y="0"/>
                          <a:ext cx="1329055" cy="967105"/>
                        </a:xfrm>
                        <a:prstGeom prst="rect">
                          <a:avLst/>
                        </a:prstGeom>
                        <a:noFill/>
                        <a:ln w="25400" cap="flat" cmpd="sng" algn="ctr">
                          <a:solidFill>
                            <a:sysClr val="window" lastClr="FFFFFF">
                              <a:lumMod val="7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266" o:spid="_x0000_s1026" style="position:absolute;margin-left:-1pt;margin-top:6pt;width:104.65pt;height:76.15pt;z-index:252548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" filled="f" strokecolor="#bfbfbf" strokeweight="2pt">
                <w10:wrap type="tight"/>
              </v:rect>
            </w:pict>
          </mc:Fallback>
        </mc:AlternateContent>
      </w:r>
      <w:r w:rsidR="001C3AEB">
        <w:rPr>
          <w:noProof/>
          <w:sz w:val="24"/>
          <w:lang w:eastAsia="de-DE"/>
        </w:rPr>
        <w:drawing>
          <wp:anchor distT="0" distB="0" distL="114300" distR="114300" simplePos="0" relativeHeight="252549120" behindDoc="0" locked="0" layoutInCell="0" allowOverlap="1" wp14:anchorId="60391185" wp14:editId="0861FBFA">
            <wp:simplePos x="0" y="0"/>
            <wp:positionH relativeFrom="rightMargin">
              <wp:posOffset>107950</wp:posOffset>
            </wp:positionH>
            <wp:positionV relativeFrom="paragraph">
              <wp:posOffset>0</wp:posOffset>
            </wp:positionV>
            <wp:extent cx="345440" cy="323850"/>
            <wp:effectExtent l="0" t="0" r="0" b="0"/>
            <wp:wrapNone/>
            <wp:docPr id="15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3AEB" w:rsidRDefault="001C3AEB" w:rsidP="00932E79">
      <w:pPr>
        <w:pStyle w:val="Textkrperlinks"/>
      </w:pPr>
    </w:p>
    <w:p w:rsidR="00264929" w:rsidRDefault="00264929" w:rsidP="00264929">
      <w:pPr>
        <w:pStyle w:val="Textkrperlinks"/>
      </w:pPr>
    </w:p>
    <w:p w:rsidR="00264929" w:rsidRPr="00B13CB6" w:rsidRDefault="00264929" w:rsidP="00264929">
      <w:pPr>
        <w:pStyle w:val="Textkrperlinks"/>
      </w:pPr>
    </w:p>
    <w:p w:rsidR="00264929" w:rsidRDefault="00264929" w:rsidP="00DA08A1">
      <w:pPr>
        <w:pStyle w:val="Abstandszeile"/>
      </w:pPr>
    </w:p>
    <w:p w:rsidR="00264929" w:rsidRPr="00264929" w:rsidRDefault="00264929" w:rsidP="00264929">
      <w:pPr>
        <w:pStyle w:val="Textkrper"/>
      </w:pPr>
    </w:p>
    <w:p w:rsidR="00DA08A1" w:rsidRDefault="00DA08A1" w:rsidP="00DA08A1"/>
    <w:p w:rsidR="001C3AEB" w:rsidRPr="00CB101F" w:rsidRDefault="001C3AEB" w:rsidP="00A64EA0">
      <w:pPr>
        <w:pStyle w:val="berschrift3"/>
      </w:pPr>
      <w:r>
        <w:t>Aufgabe 4</w:t>
      </w:r>
      <w:r w:rsidRPr="00CB101F">
        <w:t>:</w:t>
      </w:r>
      <w:r w:rsidRPr="0002794F">
        <w:rPr>
          <w:noProof/>
        </w:rPr>
        <w:t xml:space="preserve"> </w:t>
      </w:r>
    </w:p>
    <w:p w:rsidR="001C3AEB" w:rsidRDefault="001C3AEB" w:rsidP="001C3AEB">
      <w:pPr>
        <w:pStyle w:val="Textkrper"/>
      </w:pPr>
      <w:r>
        <w:t>Beurteilen Sie Ihre fertige Arbeit mithilfe des Kompetenzrasters. Besprechen Sie Ihre Einschätzungen zunächst mit</w:t>
      </w:r>
      <w:r w:rsidR="003840FC">
        <w:t xml:space="preserve"> einer Klassenkameradin oder </w:t>
      </w:r>
      <w:r>
        <w:t>einem Klassenkameraden und danach mit Ihre</w:t>
      </w:r>
      <w:r w:rsidR="003840FC">
        <w:t>r Fachlehrerin bzw. Ihrem</w:t>
      </w:r>
      <w:r>
        <w:t xml:space="preserve"> Fachlehrer.</w:t>
      </w:r>
    </w:p>
    <w:p w:rsidR="001C3AEB" w:rsidRPr="00932E79" w:rsidRDefault="001C3AEB" w:rsidP="00932E79">
      <w:pPr>
        <w:pStyle w:val="Textkrperlinks"/>
      </w:pPr>
    </w:p>
    <w:p w:rsidR="001C3AEB" w:rsidRDefault="001C3AEB" w:rsidP="001C3AEB">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3AEB" w:rsidRPr="00B51DE9" w:rsidTr="002D0488">
        <w:trPr>
          <w:trHeight w:val="523"/>
        </w:trPr>
        <w:tc>
          <w:tcPr>
            <w:tcW w:w="311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lastRenderedPageBreak/>
              <w:br w:type="page"/>
              <w:t>Lernfeld</w:t>
            </w:r>
          </w:p>
          <w:p w:rsidR="001C3AEB" w:rsidRDefault="001C3AEB" w:rsidP="002D0488">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1C3AEB" w:rsidRDefault="001C3AEB" w:rsidP="002D0488">
            <w:pPr>
              <w:pStyle w:val="Tabelle6pt"/>
              <w:rPr>
                <w:color w:val="000000"/>
              </w:rPr>
            </w:pPr>
            <w:r>
              <w:t>Titel</w:t>
            </w:r>
          </w:p>
          <w:p w:rsidR="001C3AEB" w:rsidRDefault="001C3AEB" w:rsidP="002D0488">
            <w:pPr>
              <w:pStyle w:val="TabelleKopflinks"/>
            </w:pPr>
            <w:r>
              <w:t>Technische Ausführung der Schildergestaltung</w:t>
            </w:r>
          </w:p>
        </w:tc>
        <w:tc>
          <w:tcPr>
            <w:tcW w:w="188" w:type="dxa"/>
            <w:vMerge w:val="restart"/>
            <w:tcBorders>
              <w:top w:val="nil"/>
              <w:left w:val="single" w:sz="4" w:space="0" w:color="auto"/>
              <w:bottom w:val="nil"/>
              <w:right w:val="single" w:sz="4" w:space="0" w:color="auto"/>
            </w:tcBorders>
            <w:shd w:val="clear" w:color="auto" w:fill="FFFFFF"/>
          </w:tcPr>
          <w:p w:rsidR="001C3AEB" w:rsidRPr="004B658C" w:rsidRDefault="001C3AEB" w:rsidP="002D048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C3AEB" w:rsidRDefault="001C3AEB" w:rsidP="002D0488">
            <w:pPr>
              <w:pStyle w:val="Tabelle6pt"/>
            </w:pPr>
          </w:p>
          <w:p w:rsidR="001C3AEB" w:rsidRPr="00B51DE9" w:rsidRDefault="001C3AEB" w:rsidP="002D0488">
            <w:pPr>
              <w:pStyle w:val="TabelleKopfmitte"/>
              <w:rPr>
                <w:rFonts w:eastAsia="Calibri"/>
              </w:rPr>
            </w:pPr>
            <w:r>
              <w:t>F1.01.05.03</w:t>
            </w:r>
          </w:p>
        </w:tc>
      </w:tr>
      <w:tr w:rsidR="001C3AEB" w:rsidRPr="00B51DE9" w:rsidTr="002D0488">
        <w:tc>
          <w:tcPr>
            <w:tcW w:w="7348" w:type="dxa"/>
            <w:gridSpan w:val="2"/>
            <w:tcBorders>
              <w:left w:val="single" w:sz="4" w:space="0" w:color="auto"/>
              <w:bottom w:val="single" w:sz="4" w:space="0" w:color="auto"/>
              <w:right w:val="single" w:sz="4" w:space="0" w:color="auto"/>
            </w:tcBorders>
            <w:hideMark/>
          </w:tcPr>
          <w:p w:rsidR="001C3AEB" w:rsidRPr="004B658C" w:rsidRDefault="001C3AEB" w:rsidP="002D0488">
            <w:pPr>
              <w:pStyle w:val="Tabelle6pt"/>
            </w:pPr>
            <w:r>
              <w:t>Kompetenzbereiche:</w:t>
            </w:r>
          </w:p>
          <w:p w:rsidR="001C3AEB" w:rsidRDefault="001C3AEB" w:rsidP="002D0488">
            <w:pPr>
              <w:pStyle w:val="Kopf8ptafz"/>
            </w:pPr>
            <w:r>
              <w:t>Ich kann meinen Arbeitsplatz einrichten und betriebliche Abläufe planen.</w:t>
            </w:r>
          </w:p>
          <w:p w:rsidR="001C3AEB" w:rsidRDefault="001C3AEB" w:rsidP="002D0488">
            <w:pPr>
              <w:pStyle w:val="Kopf8ptafz"/>
            </w:pPr>
            <w:r>
              <w:t>Ich kann Werkstoffe objektbezogen auswählen und verarbeiten.</w:t>
            </w:r>
          </w:p>
          <w:p w:rsidR="001C3AEB" w:rsidRDefault="001C3AEB" w:rsidP="002D0488">
            <w:pPr>
              <w:pStyle w:val="Kopf8ptafz"/>
            </w:pPr>
            <w:r>
              <w:t>Ich kann Werkzeuge und Maschinen einsetzen.</w:t>
            </w:r>
          </w:p>
          <w:p w:rsidR="001C3AEB" w:rsidRDefault="001C3AEB" w:rsidP="002D0488">
            <w:pPr>
              <w:pStyle w:val="Kopf8ptafz"/>
            </w:pPr>
            <w:r>
              <w:t>Ich kann Gestaltungskonzepte erstellen.</w:t>
            </w:r>
          </w:p>
          <w:p w:rsidR="001C3AEB" w:rsidRPr="00573512" w:rsidRDefault="001C3AEB" w:rsidP="002D0488">
            <w:pPr>
              <w:pStyle w:val="Kopf8ptafz"/>
              <w:rPr>
                <w:rStyle w:val="Hervorhebung"/>
              </w:rPr>
            </w:pPr>
            <w:r>
              <w:rPr>
                <w:rStyle w:val="Hervorhebung"/>
              </w:rPr>
              <w:t>Ich kann mit Einsatz und Ausdauer arbeiten</w:t>
            </w:r>
            <w:r w:rsidR="005266D9">
              <w:rPr>
                <w:rStyle w:val="Hervorhebung"/>
              </w:rPr>
              <w:t>.</w:t>
            </w:r>
          </w:p>
          <w:p w:rsidR="001C3AEB" w:rsidRDefault="001C3AEB" w:rsidP="002D0488">
            <w:pPr>
              <w:pStyle w:val="Kopf8ptafz"/>
            </w:pPr>
            <w:r>
              <w:rPr>
                <w:rStyle w:val="Hervorhebung"/>
              </w:rPr>
              <w:t>Ich kann Verantwortung für mein Umfeld übernehmen</w:t>
            </w:r>
            <w:r w:rsidR="005266D9">
              <w:rPr>
                <w:rStyle w:val="Hervorhebung"/>
              </w:rPr>
              <w:t>.</w:t>
            </w:r>
          </w:p>
        </w:tc>
        <w:tc>
          <w:tcPr>
            <w:tcW w:w="188" w:type="dxa"/>
            <w:vMerge/>
            <w:tcBorders>
              <w:left w:val="single" w:sz="4" w:space="0" w:color="auto"/>
              <w:bottom w:val="nil"/>
              <w:right w:val="nil"/>
            </w:tcBorders>
            <w:vAlign w:val="center"/>
            <w:hideMark/>
          </w:tcPr>
          <w:p w:rsidR="001C3AEB" w:rsidRDefault="001C3AEB" w:rsidP="002D0488">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3AEB" w:rsidRPr="00B51DE9" w:rsidTr="002D0488">
              <w:trPr>
                <w:trHeight w:val="284"/>
              </w:trPr>
              <w:tc>
                <w:tcPr>
                  <w:tcW w:w="2090" w:type="dxa"/>
                  <w:shd w:val="clear" w:color="auto" w:fill="D9D9D9" w:themeFill="background1" w:themeFillShade="D9"/>
                </w:tcPr>
                <w:p w:rsidR="001C3AEB" w:rsidRPr="00B51DE9" w:rsidRDefault="001C3AEB" w:rsidP="002D0488">
                  <w:pPr>
                    <w:pStyle w:val="TabelleKopfmitte"/>
                  </w:pPr>
                  <w:r>
                    <w:t>Bewertungsraster</w:t>
                  </w:r>
                </w:p>
              </w:tc>
            </w:tr>
          </w:tbl>
          <w:p w:rsidR="001C3AEB" w:rsidRPr="00B51DE9" w:rsidRDefault="001C3AEB" w:rsidP="002D0488"/>
        </w:tc>
      </w:tr>
    </w:tbl>
    <w:p w:rsidR="001C3AEB" w:rsidRDefault="001C3AEB" w:rsidP="001C3AEB">
      <w:pPr>
        <w:pStyle w:val="Textkrper"/>
      </w:pPr>
    </w:p>
    <w:p w:rsidR="00BA14AF" w:rsidRDefault="00BA14AF" w:rsidP="001C3AEB">
      <w:pPr>
        <w:pStyle w:val="Textkrper"/>
      </w:pPr>
    </w:p>
    <w:p w:rsidR="00BA14AF" w:rsidRDefault="00BA14AF" w:rsidP="001C3AEB">
      <w:pPr>
        <w:pStyle w:val="Textkrper"/>
      </w:pPr>
    </w:p>
    <w:p w:rsidR="00BA14AF" w:rsidRDefault="00BA14AF" w:rsidP="001C3AEB">
      <w:pPr>
        <w:pStyle w:val="Textkrper"/>
      </w:pPr>
      <w:r>
        <w:t>Lassen Sie sich hierzu das passende Bewertungsraster von ihrer Lehrerinn oder Ihrem Lehrer geben.</w:t>
      </w:r>
    </w:p>
    <w:p w:rsidR="00BA14AF" w:rsidRDefault="00BA14AF" w:rsidP="001C3AEB">
      <w:pPr>
        <w:pStyle w:val="Textkrper"/>
      </w:pPr>
    </w:p>
    <w:p w:rsidR="00954658" w:rsidRDefault="00954658" w:rsidP="00954658">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54658" w:rsidRPr="00B51DE9" w:rsidTr="007E5967">
        <w:trPr>
          <w:trHeight w:val="523"/>
        </w:trPr>
        <w:tc>
          <w:tcPr>
            <w:tcW w:w="3119" w:type="dxa"/>
            <w:tcBorders>
              <w:left w:val="single" w:sz="4" w:space="0" w:color="auto"/>
              <w:bottom w:val="single" w:sz="4" w:space="0" w:color="auto"/>
              <w:right w:val="single" w:sz="4" w:space="0" w:color="auto"/>
            </w:tcBorders>
            <w:shd w:val="clear" w:color="auto" w:fill="D9D9D9"/>
            <w:hideMark/>
          </w:tcPr>
          <w:p w:rsidR="00954658" w:rsidRDefault="00954658" w:rsidP="007E5967">
            <w:pPr>
              <w:pStyle w:val="Tabelle6pt"/>
              <w:rPr>
                <w:color w:val="000000"/>
              </w:rPr>
            </w:pPr>
            <w:r>
              <w:lastRenderedPageBreak/>
              <w:br w:type="page"/>
              <w:t>Lernfeld</w:t>
            </w:r>
          </w:p>
          <w:p w:rsidR="00954658" w:rsidRDefault="00954658" w:rsidP="007E5967">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54658" w:rsidRDefault="00954658" w:rsidP="007E5967">
            <w:pPr>
              <w:pStyle w:val="Tabelle6pt"/>
              <w:rPr>
                <w:color w:val="000000"/>
              </w:rPr>
            </w:pPr>
            <w:r>
              <w:t>Titel</w:t>
            </w:r>
          </w:p>
          <w:p w:rsidR="00954658" w:rsidRDefault="00954658" w:rsidP="007E5967">
            <w:pPr>
              <w:pStyle w:val="TabelleKopflinks"/>
            </w:pPr>
            <w:r>
              <w:t>Lernzielkontrolle</w:t>
            </w:r>
          </w:p>
        </w:tc>
        <w:tc>
          <w:tcPr>
            <w:tcW w:w="188" w:type="dxa"/>
            <w:vMerge w:val="restart"/>
            <w:tcBorders>
              <w:top w:val="nil"/>
              <w:left w:val="single" w:sz="4" w:space="0" w:color="auto"/>
              <w:bottom w:val="nil"/>
              <w:right w:val="single" w:sz="4" w:space="0" w:color="auto"/>
            </w:tcBorders>
            <w:shd w:val="clear" w:color="auto" w:fill="FFFFFF"/>
          </w:tcPr>
          <w:p w:rsidR="00954658" w:rsidRPr="004B658C" w:rsidRDefault="00954658" w:rsidP="007E5967"/>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54658" w:rsidRDefault="00954658" w:rsidP="007E5967">
            <w:pPr>
              <w:pStyle w:val="Tabelle6pt"/>
            </w:pPr>
          </w:p>
          <w:p w:rsidR="00954658" w:rsidRPr="00B51DE9" w:rsidRDefault="00954658" w:rsidP="007E5967">
            <w:pPr>
              <w:pStyle w:val="TabelleKopfmitte"/>
              <w:rPr>
                <w:rFonts w:eastAsia="Calibri"/>
              </w:rPr>
            </w:pPr>
            <w:r>
              <w:t>F1.01.06</w:t>
            </w:r>
          </w:p>
        </w:tc>
      </w:tr>
      <w:tr w:rsidR="00954658" w:rsidRPr="00B51DE9" w:rsidTr="007E5967">
        <w:tc>
          <w:tcPr>
            <w:tcW w:w="7348" w:type="dxa"/>
            <w:gridSpan w:val="3"/>
            <w:tcBorders>
              <w:left w:val="single" w:sz="4" w:space="0" w:color="auto"/>
              <w:bottom w:val="single" w:sz="4" w:space="0" w:color="auto"/>
              <w:right w:val="single" w:sz="4" w:space="0" w:color="auto"/>
            </w:tcBorders>
            <w:hideMark/>
          </w:tcPr>
          <w:p w:rsidR="00954658" w:rsidRPr="004B658C" w:rsidRDefault="00954658" w:rsidP="007E5967">
            <w:pPr>
              <w:pStyle w:val="Tabelle6pt"/>
            </w:pPr>
            <w:r>
              <w:t>Kompetenzbereiche:</w:t>
            </w:r>
          </w:p>
          <w:p w:rsidR="00954658" w:rsidRDefault="00954658" w:rsidP="007E5967">
            <w:pPr>
              <w:pStyle w:val="Kopf8ptafz"/>
            </w:pPr>
            <w:r>
              <w:t>Ich kann meinen Arbeitsplatz einrichten und Abläufe planen und organisieren.</w:t>
            </w:r>
          </w:p>
          <w:p w:rsidR="00954658" w:rsidRDefault="00954658" w:rsidP="007E5967">
            <w:pPr>
              <w:pStyle w:val="Kopf8ptafz"/>
            </w:pPr>
            <w:r>
              <w:t>Ich kann Werkstoffe objektbezogen auswählen und verarbeiten.</w:t>
            </w:r>
          </w:p>
          <w:p w:rsidR="00954658" w:rsidRDefault="00954658" w:rsidP="007E5967">
            <w:pPr>
              <w:pStyle w:val="Kopf8ptafz"/>
            </w:pPr>
            <w:r>
              <w:t>Ich kann Werkezuge und Maschinen einsetzen.</w:t>
            </w:r>
          </w:p>
          <w:p w:rsidR="00954658" w:rsidRDefault="00954658" w:rsidP="007E5967">
            <w:pPr>
              <w:pStyle w:val="Kopf8ptafz"/>
            </w:pPr>
            <w:r>
              <w:t>Ich kann Gestaltungskonzepte erstellen.</w:t>
            </w:r>
          </w:p>
        </w:tc>
        <w:tc>
          <w:tcPr>
            <w:tcW w:w="188" w:type="dxa"/>
            <w:vMerge/>
            <w:tcBorders>
              <w:left w:val="single" w:sz="4" w:space="0" w:color="auto"/>
              <w:bottom w:val="nil"/>
              <w:right w:val="nil"/>
            </w:tcBorders>
            <w:vAlign w:val="center"/>
            <w:hideMark/>
          </w:tcPr>
          <w:p w:rsidR="00954658" w:rsidRDefault="00954658" w:rsidP="007E5967">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54658" w:rsidRPr="00B51DE9" w:rsidTr="007E5967">
              <w:trPr>
                <w:trHeight w:val="284"/>
              </w:trPr>
              <w:tc>
                <w:tcPr>
                  <w:tcW w:w="2090" w:type="dxa"/>
                  <w:shd w:val="clear" w:color="auto" w:fill="auto"/>
                </w:tcPr>
                <w:p w:rsidR="00954658" w:rsidRPr="00B51DE9" w:rsidRDefault="00954658" w:rsidP="007E5967">
                  <w:pPr>
                    <w:pStyle w:val="Textkrpermitte"/>
                  </w:pPr>
                  <w:proofErr w:type="spellStart"/>
                  <w:r w:rsidRPr="00B51DE9">
                    <w:t>LernPROJEKT</w:t>
                  </w:r>
                  <w:proofErr w:type="spellEnd"/>
                </w:p>
              </w:tc>
            </w:tr>
            <w:tr w:rsidR="00954658" w:rsidRPr="00B51DE9" w:rsidTr="007E5967">
              <w:trPr>
                <w:trHeight w:val="284"/>
              </w:trPr>
              <w:tc>
                <w:tcPr>
                  <w:tcW w:w="2090" w:type="dxa"/>
                  <w:tcBorders>
                    <w:bottom w:val="single" w:sz="4" w:space="0" w:color="auto"/>
                  </w:tcBorders>
                  <w:shd w:val="clear" w:color="auto" w:fill="D9D9D9" w:themeFill="background1" w:themeFillShade="D9"/>
                </w:tcPr>
                <w:p w:rsidR="00954658" w:rsidRPr="00B51DE9" w:rsidRDefault="00954658" w:rsidP="007E5967">
                  <w:pPr>
                    <w:pStyle w:val="TabelleKopfmitte"/>
                  </w:pPr>
                  <w:proofErr w:type="spellStart"/>
                  <w:r w:rsidRPr="00B51DE9">
                    <w:t>LernTHEMA</w:t>
                  </w:r>
                  <w:proofErr w:type="spellEnd"/>
                </w:p>
              </w:tc>
            </w:tr>
            <w:tr w:rsidR="00954658" w:rsidRPr="00B51DE9" w:rsidTr="007E5967">
              <w:trPr>
                <w:trHeight w:val="284"/>
              </w:trPr>
              <w:tc>
                <w:tcPr>
                  <w:tcW w:w="2090" w:type="dxa"/>
                  <w:tcBorders>
                    <w:bottom w:val="nil"/>
                  </w:tcBorders>
                </w:tcPr>
                <w:p w:rsidR="00954658" w:rsidRPr="00B51DE9" w:rsidRDefault="00954658" w:rsidP="007E5967">
                  <w:pPr>
                    <w:pStyle w:val="Textkrpermitte"/>
                  </w:pPr>
                  <w:proofErr w:type="spellStart"/>
                  <w:r w:rsidRPr="00B51DE9">
                    <w:t>LernSCHRITT</w:t>
                  </w:r>
                  <w:proofErr w:type="spellEnd"/>
                </w:p>
              </w:tc>
            </w:tr>
          </w:tbl>
          <w:p w:rsidR="00954658" w:rsidRPr="00B51DE9" w:rsidRDefault="00954658" w:rsidP="007E5967"/>
        </w:tc>
      </w:tr>
      <w:tr w:rsidR="00954658" w:rsidRPr="00B51DE9" w:rsidTr="007E5967">
        <w:trPr>
          <w:trHeight w:val="149"/>
        </w:trPr>
        <w:tc>
          <w:tcPr>
            <w:tcW w:w="7348" w:type="dxa"/>
            <w:gridSpan w:val="3"/>
            <w:tcBorders>
              <w:top w:val="single" w:sz="4" w:space="0" w:color="auto"/>
              <w:left w:val="nil"/>
              <w:right w:val="nil"/>
            </w:tcBorders>
          </w:tcPr>
          <w:p w:rsidR="00954658" w:rsidRPr="00B51DE9" w:rsidRDefault="00954658" w:rsidP="007E5967"/>
        </w:tc>
        <w:tc>
          <w:tcPr>
            <w:tcW w:w="196" w:type="dxa"/>
            <w:gridSpan w:val="2"/>
            <w:tcBorders>
              <w:top w:val="nil"/>
              <w:left w:val="nil"/>
              <w:right w:val="nil"/>
            </w:tcBorders>
          </w:tcPr>
          <w:p w:rsidR="00954658" w:rsidRPr="00B51DE9" w:rsidRDefault="00954658" w:rsidP="007E5967"/>
        </w:tc>
        <w:tc>
          <w:tcPr>
            <w:tcW w:w="2095" w:type="dxa"/>
            <w:tcBorders>
              <w:top w:val="single" w:sz="4" w:space="0" w:color="auto"/>
              <w:left w:val="nil"/>
              <w:right w:val="nil"/>
            </w:tcBorders>
          </w:tcPr>
          <w:p w:rsidR="00954658" w:rsidRPr="00B51DE9" w:rsidRDefault="00954658" w:rsidP="007E5967"/>
        </w:tc>
      </w:tr>
      <w:tr w:rsidR="00954658" w:rsidRPr="00B51DE9" w:rsidTr="007E5967">
        <w:trPr>
          <w:trHeight w:val="443"/>
        </w:trPr>
        <w:tc>
          <w:tcPr>
            <w:tcW w:w="4818" w:type="dxa"/>
            <w:gridSpan w:val="2"/>
            <w:vMerge w:val="restart"/>
            <w:tcBorders>
              <w:left w:val="single" w:sz="4" w:space="0" w:color="auto"/>
              <w:right w:val="single" w:sz="4" w:space="0" w:color="auto"/>
            </w:tcBorders>
          </w:tcPr>
          <w:p w:rsidR="00954658" w:rsidRPr="004B658C" w:rsidRDefault="00954658" w:rsidP="007E5967">
            <w:pPr>
              <w:pStyle w:val="Tabelle6pt"/>
            </w:pPr>
            <w:r>
              <w:t>Kompetenzen:</w:t>
            </w:r>
          </w:p>
          <w:p w:rsidR="00954658" w:rsidRDefault="00954658" w:rsidP="007E5967">
            <w:pPr>
              <w:pStyle w:val="Kopf8ptafz"/>
            </w:pPr>
            <w:r>
              <w:t>Ich kann mein Wissen über Eisenmetalle zeigen</w:t>
            </w:r>
            <w:r w:rsidR="00BA14AF">
              <w:t>.</w:t>
            </w:r>
          </w:p>
          <w:p w:rsidR="00954658" w:rsidRDefault="00954658" w:rsidP="007E5967">
            <w:pPr>
              <w:pStyle w:val="Kopf8ptafz"/>
            </w:pPr>
            <w:r>
              <w:rPr>
                <w:i/>
              </w:rPr>
              <w:t>Ich kann mich in einem Fachgespräch ausdrücken</w:t>
            </w:r>
            <w:r w:rsidR="00BA14AF">
              <w:rPr>
                <w:i/>
              </w:rPr>
              <w:t>.</w:t>
            </w:r>
          </w:p>
        </w:tc>
        <w:tc>
          <w:tcPr>
            <w:tcW w:w="4821" w:type="dxa"/>
            <w:gridSpan w:val="4"/>
            <w:tcBorders>
              <w:left w:val="single" w:sz="4" w:space="0" w:color="auto"/>
              <w:right w:val="single" w:sz="4" w:space="0" w:color="auto"/>
            </w:tcBorders>
          </w:tcPr>
          <w:p w:rsidR="00954658" w:rsidRDefault="00954658" w:rsidP="007E5967">
            <w:pPr>
              <w:pStyle w:val="Tabelle6pt"/>
            </w:pPr>
            <w:r>
              <w:t>Was Sie schon können sollten:</w:t>
            </w:r>
          </w:p>
          <w:p w:rsidR="00954658" w:rsidRPr="00234B66" w:rsidRDefault="00954658" w:rsidP="007E5967">
            <w:pPr>
              <w:pStyle w:val="Kopf8ptafz"/>
            </w:pPr>
            <w:r>
              <w:t>Ich kann schon präsentieren</w:t>
            </w:r>
            <w:r w:rsidR="00BA14AF">
              <w:t>.</w:t>
            </w:r>
          </w:p>
        </w:tc>
      </w:tr>
      <w:tr w:rsidR="00954658" w:rsidRPr="00B51DE9" w:rsidTr="007E5967">
        <w:trPr>
          <w:trHeight w:val="443"/>
        </w:trPr>
        <w:tc>
          <w:tcPr>
            <w:tcW w:w="4818" w:type="dxa"/>
            <w:gridSpan w:val="2"/>
            <w:vMerge/>
            <w:tcBorders>
              <w:left w:val="single" w:sz="4" w:space="0" w:color="auto"/>
              <w:right w:val="single" w:sz="4" w:space="0" w:color="auto"/>
            </w:tcBorders>
          </w:tcPr>
          <w:p w:rsidR="00954658" w:rsidRDefault="00954658" w:rsidP="007E5967">
            <w:pPr>
              <w:pStyle w:val="Tabelle6pt"/>
            </w:pPr>
          </w:p>
        </w:tc>
        <w:tc>
          <w:tcPr>
            <w:tcW w:w="4821" w:type="dxa"/>
            <w:gridSpan w:val="4"/>
            <w:tcBorders>
              <w:left w:val="single" w:sz="4" w:space="0" w:color="auto"/>
              <w:right w:val="single" w:sz="4" w:space="0" w:color="auto"/>
            </w:tcBorders>
          </w:tcPr>
          <w:p w:rsidR="00954658" w:rsidRDefault="00954658" w:rsidP="007E5967">
            <w:pPr>
              <w:pStyle w:val="Tabelle6pt"/>
            </w:pPr>
            <w:r>
              <w:t>Wofür Sie das benötigen:</w:t>
            </w:r>
          </w:p>
          <w:p w:rsidR="00954658" w:rsidRDefault="00954658" w:rsidP="007E5967">
            <w:pPr>
              <w:pStyle w:val="Kopf8ptafz"/>
            </w:pPr>
            <w:r>
              <w:t>Zur erfolgreichen Durchführung der Lernzielkontrolle</w:t>
            </w:r>
          </w:p>
        </w:tc>
      </w:tr>
      <w:tr w:rsidR="00954658" w:rsidRPr="00B51DE9" w:rsidTr="007E5967">
        <w:trPr>
          <w:trHeight w:val="443"/>
        </w:trPr>
        <w:tc>
          <w:tcPr>
            <w:tcW w:w="4818" w:type="dxa"/>
            <w:gridSpan w:val="2"/>
            <w:vMerge/>
            <w:tcBorders>
              <w:left w:val="single" w:sz="4" w:space="0" w:color="auto"/>
              <w:right w:val="single" w:sz="4" w:space="0" w:color="auto"/>
            </w:tcBorders>
          </w:tcPr>
          <w:p w:rsidR="00954658" w:rsidRDefault="00954658" w:rsidP="007E5967">
            <w:pPr>
              <w:pStyle w:val="Tabelle6pt"/>
            </w:pPr>
          </w:p>
        </w:tc>
        <w:tc>
          <w:tcPr>
            <w:tcW w:w="4821" w:type="dxa"/>
            <w:gridSpan w:val="4"/>
            <w:tcBorders>
              <w:left w:val="single" w:sz="4" w:space="0" w:color="auto"/>
              <w:right w:val="single" w:sz="4" w:space="0" w:color="auto"/>
            </w:tcBorders>
          </w:tcPr>
          <w:p w:rsidR="00954658" w:rsidRDefault="00954658" w:rsidP="007E5967">
            <w:pPr>
              <w:pStyle w:val="Tabelle6pt"/>
            </w:pPr>
            <w:r>
              <w:t>Wie Sie Ihr Können prüfen können:</w:t>
            </w:r>
          </w:p>
          <w:p w:rsidR="00954658" w:rsidRPr="00234B66" w:rsidRDefault="00954658" w:rsidP="00F3658C">
            <w:pPr>
              <w:pStyle w:val="Kopf8ptafz"/>
              <w:numPr>
                <w:ilvl w:val="0"/>
                <w:numId w:val="0"/>
              </w:numPr>
              <w:ind w:left="227" w:hanging="170"/>
            </w:pPr>
          </w:p>
        </w:tc>
      </w:tr>
    </w:tbl>
    <w:p w:rsidR="00954658" w:rsidRDefault="00954658" w:rsidP="00A64EA0">
      <w:pPr>
        <w:pStyle w:val="berschrift1"/>
      </w:pPr>
      <w:r>
        <w:t>Unterrichtsarrangement für ca. eine Unterrichtsstunde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954658" w:rsidRPr="00DE4890" w:rsidTr="007E5967">
        <w:trPr>
          <w:trHeight w:val="397"/>
        </w:trPr>
        <w:tc>
          <w:tcPr>
            <w:tcW w:w="1470" w:type="dxa"/>
            <w:shd w:val="clear" w:color="auto" w:fill="D9D9D9" w:themeFill="background1" w:themeFillShade="D9"/>
            <w:vAlign w:val="center"/>
          </w:tcPr>
          <w:p w:rsidR="00954658" w:rsidRPr="00DE4890" w:rsidRDefault="00954658" w:rsidP="007E5967">
            <w:pPr>
              <w:pStyle w:val="TabelleKopfmitte"/>
            </w:pPr>
            <w:r>
              <w:t>Phase</w:t>
            </w:r>
          </w:p>
        </w:tc>
        <w:tc>
          <w:tcPr>
            <w:tcW w:w="940" w:type="dxa"/>
            <w:shd w:val="clear" w:color="auto" w:fill="D9D9D9" w:themeFill="background1" w:themeFillShade="D9"/>
            <w:vAlign w:val="center"/>
          </w:tcPr>
          <w:p w:rsidR="00954658" w:rsidRPr="00DE4890" w:rsidRDefault="00954658" w:rsidP="00DA08A1">
            <w:pPr>
              <w:pStyle w:val="TabelleKopfmitte"/>
            </w:pPr>
            <w:r>
              <w:t>Zeit</w:t>
            </w:r>
          </w:p>
        </w:tc>
        <w:tc>
          <w:tcPr>
            <w:tcW w:w="4961" w:type="dxa"/>
            <w:shd w:val="clear" w:color="auto" w:fill="D9D9D9" w:themeFill="background1" w:themeFillShade="D9"/>
            <w:vAlign w:val="center"/>
          </w:tcPr>
          <w:p w:rsidR="00954658" w:rsidRPr="00DE4890" w:rsidRDefault="00954658" w:rsidP="007E5967">
            <w:pPr>
              <w:pStyle w:val="TabelleKopfmitte"/>
            </w:pPr>
            <w:r>
              <w:t>Aufgabe</w:t>
            </w:r>
          </w:p>
        </w:tc>
      </w:tr>
      <w:tr w:rsidR="00954658" w:rsidRPr="00DE4890" w:rsidTr="007E5967">
        <w:trPr>
          <w:trHeight w:val="624"/>
        </w:trPr>
        <w:tc>
          <w:tcPr>
            <w:tcW w:w="1470" w:type="dxa"/>
            <w:shd w:val="clear" w:color="auto" w:fill="auto"/>
            <w:vAlign w:val="center"/>
          </w:tcPr>
          <w:p w:rsidR="00954658" w:rsidRPr="00F0156F" w:rsidRDefault="00954658" w:rsidP="007E5967">
            <w:pPr>
              <w:pStyle w:val="Textkrpermitte"/>
            </w:pPr>
            <w:r w:rsidRPr="00F0156F">
              <w:rPr>
                <w:noProof/>
              </w:rPr>
              <w:drawing>
                <wp:inline distT="0" distB="0" distL="0" distR="0" wp14:anchorId="0949612A" wp14:editId="5F213836">
                  <wp:extent cx="318770" cy="318770"/>
                  <wp:effectExtent l="0" t="0" r="0" b="0"/>
                  <wp:docPr id="159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954658" w:rsidRPr="00DE4890" w:rsidRDefault="00BA14AF" w:rsidP="00DA08A1">
            <w:pPr>
              <w:pStyle w:val="Textkrper"/>
              <w:jc w:val="center"/>
            </w:pPr>
            <w:r>
              <w:t xml:space="preserve">15 </w:t>
            </w:r>
            <w:r w:rsidR="00B84684">
              <w:t>Min.</w:t>
            </w:r>
          </w:p>
        </w:tc>
        <w:tc>
          <w:tcPr>
            <w:tcW w:w="4961" w:type="dxa"/>
            <w:shd w:val="clear" w:color="auto" w:fill="auto"/>
            <w:vAlign w:val="center"/>
          </w:tcPr>
          <w:p w:rsidR="00954658" w:rsidRPr="00DE4890" w:rsidRDefault="00954658" w:rsidP="007E5967">
            <w:pPr>
              <w:pStyle w:val="Textkrper"/>
              <w:rPr>
                <w:noProof/>
              </w:rPr>
            </w:pPr>
            <w:r>
              <w:rPr>
                <w:noProof/>
              </w:rPr>
              <w:t>Vorstellung des Ablaufs für das Fachgespräch</w:t>
            </w:r>
          </w:p>
        </w:tc>
      </w:tr>
      <w:tr w:rsidR="00954658" w:rsidRPr="00DE4890" w:rsidTr="007E5967">
        <w:trPr>
          <w:trHeight w:val="624"/>
        </w:trPr>
        <w:tc>
          <w:tcPr>
            <w:tcW w:w="1470" w:type="dxa"/>
            <w:shd w:val="clear" w:color="auto" w:fill="auto"/>
            <w:vAlign w:val="center"/>
          </w:tcPr>
          <w:p w:rsidR="00954658" w:rsidRPr="00F0156F" w:rsidRDefault="00954658" w:rsidP="007E5967">
            <w:pPr>
              <w:pStyle w:val="Textkrpermitte"/>
            </w:pPr>
            <w:r>
              <w:rPr>
                <w:noProof/>
                <w:sz w:val="24"/>
              </w:rPr>
              <w:drawing>
                <wp:anchor distT="0" distB="0" distL="114300" distR="114300" simplePos="0" relativeHeight="252626944" behindDoc="0" locked="0" layoutInCell="0" allowOverlap="1" wp14:anchorId="62000972" wp14:editId="36775659">
                  <wp:simplePos x="0" y="0"/>
                  <wp:positionH relativeFrom="rightMargin">
                    <wp:posOffset>-4360545</wp:posOffset>
                  </wp:positionH>
                  <wp:positionV relativeFrom="paragraph">
                    <wp:posOffset>74930</wp:posOffset>
                  </wp:positionV>
                  <wp:extent cx="302260" cy="323850"/>
                  <wp:effectExtent l="0" t="0" r="2540" b="0"/>
                  <wp:wrapNone/>
                  <wp:docPr id="15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954658" w:rsidRPr="00DE4890" w:rsidRDefault="00BA14AF" w:rsidP="00DA08A1">
            <w:pPr>
              <w:pStyle w:val="Textkrper"/>
              <w:jc w:val="center"/>
            </w:pPr>
            <w:r>
              <w:t xml:space="preserve">15 </w:t>
            </w:r>
            <w:r w:rsidR="00B84684">
              <w:t>Min.</w:t>
            </w:r>
          </w:p>
        </w:tc>
        <w:tc>
          <w:tcPr>
            <w:tcW w:w="4961" w:type="dxa"/>
            <w:shd w:val="clear" w:color="auto" w:fill="auto"/>
            <w:vAlign w:val="center"/>
          </w:tcPr>
          <w:p w:rsidR="00954658" w:rsidRPr="00DE4890" w:rsidRDefault="00954658" w:rsidP="007E5967">
            <w:pPr>
              <w:pStyle w:val="Textkrper"/>
              <w:rPr>
                <w:noProof/>
              </w:rPr>
            </w:pPr>
            <w:r>
              <w:rPr>
                <w:noProof/>
              </w:rPr>
              <w:t>Jede</w:t>
            </w:r>
            <w:r w:rsidR="00B42F89">
              <w:rPr>
                <w:noProof/>
              </w:rPr>
              <w:t>/</w:t>
            </w:r>
            <w:r>
              <w:rPr>
                <w:noProof/>
              </w:rPr>
              <w:t>r kann sich nochmal über die Inhalte der vergangenen Unterrichte informieren.</w:t>
            </w:r>
          </w:p>
        </w:tc>
      </w:tr>
      <w:tr w:rsidR="00954658" w:rsidRPr="00DE4890" w:rsidTr="007E5967">
        <w:trPr>
          <w:trHeight w:val="624"/>
        </w:trPr>
        <w:tc>
          <w:tcPr>
            <w:tcW w:w="1470" w:type="dxa"/>
            <w:shd w:val="clear" w:color="auto" w:fill="auto"/>
            <w:vAlign w:val="center"/>
          </w:tcPr>
          <w:p w:rsidR="00954658" w:rsidRPr="00F0156F" w:rsidRDefault="00954658" w:rsidP="007E5967">
            <w:pPr>
              <w:pStyle w:val="Textkrpermitte"/>
            </w:pPr>
            <w:r>
              <w:rPr>
                <w:noProof/>
                <w:sz w:val="24"/>
              </w:rPr>
              <w:drawing>
                <wp:anchor distT="0" distB="0" distL="114300" distR="114300" simplePos="0" relativeHeight="252627968" behindDoc="0" locked="0" layoutInCell="0" allowOverlap="1" wp14:anchorId="0705FB9E" wp14:editId="0B928460">
                  <wp:simplePos x="0" y="0"/>
                  <wp:positionH relativeFrom="rightMargin">
                    <wp:posOffset>-4352290</wp:posOffset>
                  </wp:positionH>
                  <wp:positionV relativeFrom="paragraph">
                    <wp:posOffset>120650</wp:posOffset>
                  </wp:positionV>
                  <wp:extent cx="302260" cy="323850"/>
                  <wp:effectExtent l="0" t="0" r="2540" b="0"/>
                  <wp:wrapNone/>
                  <wp:docPr id="16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954658" w:rsidRPr="00DE4890" w:rsidRDefault="00BA14AF" w:rsidP="00DA08A1">
            <w:pPr>
              <w:pStyle w:val="Textkrper"/>
              <w:jc w:val="center"/>
            </w:pPr>
            <w:r>
              <w:t xml:space="preserve">10 </w:t>
            </w:r>
            <w:r w:rsidR="00B84684">
              <w:t>Min.</w:t>
            </w:r>
          </w:p>
        </w:tc>
        <w:tc>
          <w:tcPr>
            <w:tcW w:w="4961" w:type="dxa"/>
            <w:shd w:val="clear" w:color="auto" w:fill="auto"/>
            <w:vAlign w:val="center"/>
          </w:tcPr>
          <w:p w:rsidR="00954658" w:rsidRPr="00DE4890" w:rsidRDefault="00954658" w:rsidP="007E5967">
            <w:pPr>
              <w:pStyle w:val="Textkrper"/>
              <w:rPr>
                <w:noProof/>
              </w:rPr>
            </w:pPr>
            <w:r>
              <w:rPr>
                <w:noProof/>
              </w:rPr>
              <w:t>Fachgespräch mit Präsentation des fertigen Schildes und Beantwortung von fünf zufälligen Fragen zum Thema</w:t>
            </w:r>
          </w:p>
        </w:tc>
      </w:tr>
      <w:tr w:rsidR="00954658" w:rsidRPr="00DE4890" w:rsidTr="007E5967">
        <w:trPr>
          <w:trHeight w:val="624"/>
        </w:trPr>
        <w:tc>
          <w:tcPr>
            <w:tcW w:w="1470" w:type="dxa"/>
            <w:shd w:val="clear" w:color="auto" w:fill="auto"/>
            <w:vAlign w:val="center"/>
          </w:tcPr>
          <w:p w:rsidR="00954658" w:rsidRPr="00F0156F" w:rsidRDefault="00954658" w:rsidP="00F6002C">
            <w:pPr>
              <w:pStyle w:val="Textkrpermitte"/>
            </w:pPr>
            <w:r w:rsidRPr="00F0156F">
              <w:rPr>
                <w:noProof/>
              </w:rPr>
              <w:drawing>
                <wp:inline distT="0" distB="0" distL="0" distR="0" wp14:anchorId="0D7F96EC" wp14:editId="72CD8D42">
                  <wp:extent cx="318770" cy="318770"/>
                  <wp:effectExtent l="0" t="0" r="0" b="0"/>
                  <wp:docPr id="160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954658" w:rsidRPr="00DE4890" w:rsidRDefault="00954658" w:rsidP="00DA08A1">
            <w:pPr>
              <w:pStyle w:val="Textkrper"/>
              <w:jc w:val="center"/>
            </w:pPr>
            <w:r>
              <w:t xml:space="preserve">15 </w:t>
            </w:r>
            <w:r w:rsidR="00B84684">
              <w:t>Min.</w:t>
            </w:r>
          </w:p>
        </w:tc>
        <w:tc>
          <w:tcPr>
            <w:tcW w:w="4961" w:type="dxa"/>
            <w:shd w:val="clear" w:color="auto" w:fill="auto"/>
            <w:vAlign w:val="center"/>
          </w:tcPr>
          <w:p w:rsidR="00954658" w:rsidRPr="00DE4890" w:rsidRDefault="00954658" w:rsidP="007E5967">
            <w:pPr>
              <w:pStyle w:val="Textkrper"/>
              <w:rPr>
                <w:noProof/>
              </w:rPr>
            </w:pPr>
            <w:r>
              <w:rPr>
                <w:noProof/>
              </w:rPr>
              <w:t>Feedback zum Fachgespräch</w:t>
            </w:r>
          </w:p>
        </w:tc>
      </w:tr>
    </w:tbl>
    <w:p w:rsidR="00954658" w:rsidRDefault="00954658" w:rsidP="00C90E3F">
      <w:pPr>
        <w:pStyle w:val="Abstandszeile"/>
      </w:pPr>
    </w:p>
    <w:p w:rsidR="00225B5E" w:rsidRPr="00A32E37" w:rsidRDefault="00225B5E" w:rsidP="00225B5E">
      <w:pPr>
        <w:rPr>
          <w:b/>
          <w:u w:val="single"/>
        </w:rPr>
      </w:pPr>
      <w:r w:rsidRPr="00A32E37">
        <w:rPr>
          <w:b/>
          <w:u w:val="single"/>
        </w:rPr>
        <w:t>Hinweise</w:t>
      </w:r>
      <w:r w:rsidRPr="00225B5E">
        <w:rPr>
          <w:b/>
        </w:rPr>
        <w:t>:</w:t>
      </w:r>
      <w:r w:rsidRPr="00225B5E">
        <w:rPr>
          <w:noProof/>
        </w:rPr>
        <w:t xml:space="preserve"> </w:t>
      </w:r>
    </w:p>
    <w:p w:rsidR="00954658" w:rsidRDefault="00954658" w:rsidP="00C90E3F">
      <w:pPr>
        <w:pStyle w:val="Abstandszeile"/>
      </w:pPr>
    </w:p>
    <w:p w:rsidR="00954658" w:rsidRDefault="00954658" w:rsidP="00954658">
      <w:r>
        <w:t>Da das Lernfeld gegen  Ende der Grundausbildung liegt und möglicherweise eine Beruf</w:t>
      </w:r>
      <w:r>
        <w:t>s</w:t>
      </w:r>
      <w:r>
        <w:t>schulabschlussprüfung absolviert werden muss, wird die Lernzielkontrolle nach dieser Einheit als Vorübung zum Fachgespräch empfohlen. Folgender Ablauf ist hier möglich (und bereits bewährt erprobt):</w:t>
      </w:r>
    </w:p>
    <w:p w:rsidR="00954658" w:rsidRDefault="00954658" w:rsidP="00954658"/>
    <w:p w:rsidR="00954658" w:rsidRDefault="00954658" w:rsidP="00954658">
      <w:r>
        <w:t>Die S</w:t>
      </w:r>
      <w:r w:rsidR="00B42F89">
        <w:t>chülerinnen und Schüler</w:t>
      </w:r>
      <w:r>
        <w:t xml:space="preserve"> stellen mit eigenen Worten den Kundenauftrag (hier: Fi</w:t>
      </w:r>
      <w:r>
        <w:t>t</w:t>
      </w:r>
      <w:r>
        <w:t xml:space="preserve">ness-Studio) anhand des von ihnen gestalteten Schilds vor. Beim Schild schildern sie kurz und allgemein verständlich, was der Arbeitsauftrag war. </w:t>
      </w:r>
    </w:p>
    <w:p w:rsidR="00954658" w:rsidRDefault="00954658" w:rsidP="00954658"/>
    <w:p w:rsidR="00954658" w:rsidRDefault="00954658" w:rsidP="00954658">
      <w:r>
        <w:t xml:space="preserve">Im Anschluss daran ziehen die </w:t>
      </w:r>
      <w:r w:rsidR="00B42F89">
        <w:t>Schülerinnen und Schüler</w:t>
      </w:r>
      <w:r>
        <w:t xml:space="preserve"> fünf Nummernkärtchen. Jede Nummer ist einer Frage zugeordnet, unterschieden in die Stufen A, B und C. Mit dem Bewertungsraster kann das Fachgespräch gleich mit den </w:t>
      </w:r>
      <w:r w:rsidR="00B42F89">
        <w:t>Schülerinnen und Schüler</w:t>
      </w:r>
      <w:r>
        <w:t xml:space="preserve"> besprochen werden.</w:t>
      </w:r>
    </w:p>
    <w:p w:rsidR="00954658" w:rsidRDefault="00954658" w:rsidP="00954658"/>
    <w:p w:rsidR="00954658" w:rsidRDefault="00A64EA0" w:rsidP="00954658">
      <w:r>
        <w:t>T</w:t>
      </w:r>
      <w:r w:rsidR="00F6002C">
        <w:t>ipp</w:t>
      </w:r>
      <w:r w:rsidR="00954658">
        <w:t>:</w:t>
      </w:r>
    </w:p>
    <w:p w:rsidR="00954658" w:rsidRDefault="00A64EA0" w:rsidP="0003511F">
      <w:r w:rsidRPr="00AA18D1">
        <w:rPr>
          <w:noProof/>
          <w:lang w:eastAsia="de-DE"/>
        </w:rPr>
        <w:drawing>
          <wp:anchor distT="0" distB="0" distL="114300" distR="114300" simplePos="0" relativeHeight="252673024" behindDoc="0" locked="0" layoutInCell="1" allowOverlap="1" wp14:anchorId="3CB5AC9C" wp14:editId="20ABB4DD">
            <wp:simplePos x="0" y="0"/>
            <wp:positionH relativeFrom="column">
              <wp:posOffset>5112385</wp:posOffset>
            </wp:positionH>
            <wp:positionV relativeFrom="paragraph">
              <wp:posOffset>3810</wp:posOffset>
            </wp:positionV>
            <wp:extent cx="314325" cy="314325"/>
            <wp:effectExtent l="0" t="0" r="9525" b="9525"/>
            <wp:wrapNone/>
            <wp:docPr id="1201" name="Grafik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954658">
        <w:t xml:space="preserve">Da dies eine Übung für die Abschlussprüfung ist, </w:t>
      </w:r>
      <w:r w:rsidR="00BA14AF">
        <w:t xml:space="preserve">können sie </w:t>
      </w:r>
      <w:r w:rsidR="00954658">
        <w:t xml:space="preserve">die Runde der Fragenden gerne </w:t>
      </w:r>
      <w:r w:rsidR="007A1294">
        <w:t>um</w:t>
      </w:r>
      <w:r w:rsidR="00954658">
        <w:t xml:space="preserve"> 2 bis 3 </w:t>
      </w:r>
      <w:r w:rsidR="00B42F89">
        <w:t>Schülerinnen und Schüler</w:t>
      </w:r>
      <w:r w:rsidR="007A1294">
        <w:t xml:space="preserve"> erweitern</w:t>
      </w:r>
      <w:r w:rsidR="00954658">
        <w:t>, die ebenfalls ein Bewertungsra</w:t>
      </w:r>
      <w:r w:rsidR="00954658">
        <w:t>s</w:t>
      </w:r>
      <w:r w:rsidR="00954658">
        <w:t>ter bekommen und sich so gegenseitig Rückmeldung geben können.</w:t>
      </w:r>
      <w:r w:rsidR="00954658">
        <w:br w:type="page"/>
      </w:r>
    </w:p>
    <w:p w:rsidR="00954658" w:rsidRPr="00B007FB" w:rsidRDefault="00954658" w:rsidP="00C90E3F">
      <w:pPr>
        <w:pStyle w:val="berschrift3"/>
      </w:pPr>
      <w:r w:rsidRPr="00B007FB">
        <w:lastRenderedPageBreak/>
        <w:t>Fragenkatalog für die mündliche Lernzielkontrolle:</w:t>
      </w:r>
    </w:p>
    <w:p w:rsidR="00954658" w:rsidRDefault="00954658" w:rsidP="00C90E3F">
      <w:pPr>
        <w:pStyle w:val="Abstandszeile"/>
      </w:pPr>
    </w:p>
    <w:p w:rsidR="00954658" w:rsidRPr="00B007FB" w:rsidRDefault="00954658" w:rsidP="00C90E3F">
      <w:pPr>
        <w:pStyle w:val="berschrift4"/>
      </w:pPr>
      <w:r w:rsidRPr="00B007FB">
        <w:t>Teil A: Kundenauftrag und Arbeitsprobe beschreiben</w:t>
      </w:r>
    </w:p>
    <w:p w:rsidR="00954658" w:rsidRDefault="00954658" w:rsidP="00C90E3F">
      <w:pPr>
        <w:pStyle w:val="Abstandszeile"/>
      </w:pPr>
    </w:p>
    <w:p w:rsidR="00954658" w:rsidRDefault="00954658" w:rsidP="00954658">
      <w:pPr>
        <w:pStyle w:val="Listenabsatz"/>
        <w:numPr>
          <w:ilvl w:val="0"/>
          <w:numId w:val="37"/>
        </w:numPr>
      </w:pPr>
      <w:r>
        <w:t>Beschreiben Sie kurz, um welchen Auftrag es sich gehandelt hat.</w:t>
      </w:r>
    </w:p>
    <w:p w:rsidR="00954658" w:rsidRDefault="00954658" w:rsidP="00954658">
      <w:pPr>
        <w:pStyle w:val="Listenabsatz"/>
        <w:numPr>
          <w:ilvl w:val="0"/>
          <w:numId w:val="37"/>
        </w:numPr>
      </w:pPr>
      <w:r>
        <w:t>Welche Kunden sollen angesprochen werden?</w:t>
      </w:r>
    </w:p>
    <w:p w:rsidR="00954658" w:rsidRDefault="00954658" w:rsidP="00954658">
      <w:pPr>
        <w:pStyle w:val="Listenabsatz"/>
        <w:numPr>
          <w:ilvl w:val="0"/>
          <w:numId w:val="37"/>
        </w:numPr>
      </w:pPr>
      <w:r>
        <w:t>Welche Arbeit haben Sie ausgeführt?</w:t>
      </w:r>
    </w:p>
    <w:p w:rsidR="00954658" w:rsidRDefault="00954658" w:rsidP="00954658">
      <w:pPr>
        <w:pStyle w:val="Listenabsatz"/>
        <w:numPr>
          <w:ilvl w:val="0"/>
          <w:numId w:val="37"/>
        </w:numPr>
      </w:pPr>
      <w:r>
        <w:t>Erklären Sie kurz die Arbeitsschritte.</w:t>
      </w:r>
    </w:p>
    <w:p w:rsidR="00954658" w:rsidRDefault="00954658" w:rsidP="00954658">
      <w:pPr>
        <w:pStyle w:val="Listenabsatz"/>
        <w:numPr>
          <w:ilvl w:val="0"/>
          <w:numId w:val="37"/>
        </w:numPr>
      </w:pPr>
      <w:r>
        <w:t>Um welchen Untergrund handelte es sich bei Ihrem Schild?</w:t>
      </w:r>
    </w:p>
    <w:p w:rsidR="00954658" w:rsidRDefault="00954658" w:rsidP="00954658">
      <w:pPr>
        <w:pStyle w:val="Listenabsatz"/>
        <w:numPr>
          <w:ilvl w:val="0"/>
          <w:numId w:val="37"/>
        </w:numPr>
      </w:pPr>
      <w:r>
        <w:t>Mit welchem Verfahren haben Sie die Beschichtung aufgebracht?</w:t>
      </w:r>
    </w:p>
    <w:p w:rsidR="00954658" w:rsidRDefault="00954658" w:rsidP="00954658">
      <w:pPr>
        <w:pStyle w:val="Listenabsatz"/>
        <w:numPr>
          <w:ilvl w:val="0"/>
          <w:numId w:val="37"/>
        </w:numPr>
      </w:pPr>
      <w:r>
        <w:t>Erklären Sie, wie Sie die Beschriftung auf das Schild gebracht haben?</w:t>
      </w:r>
    </w:p>
    <w:p w:rsidR="00954658" w:rsidRDefault="00954658" w:rsidP="00954658">
      <w:pPr>
        <w:pStyle w:val="Listenabsatz"/>
        <w:numPr>
          <w:ilvl w:val="0"/>
          <w:numId w:val="37"/>
        </w:numPr>
      </w:pPr>
      <w:r>
        <w:t>Welche Arbeitsschritte sind Ihnen leicht gefallen?</w:t>
      </w:r>
    </w:p>
    <w:p w:rsidR="00954658" w:rsidRDefault="00954658" w:rsidP="00954658">
      <w:pPr>
        <w:pStyle w:val="Listenabsatz"/>
        <w:numPr>
          <w:ilvl w:val="0"/>
          <w:numId w:val="37"/>
        </w:numPr>
      </w:pPr>
      <w:r>
        <w:t>Was ist Ihnen besonders gut gelungen?</w:t>
      </w:r>
    </w:p>
    <w:p w:rsidR="00954658" w:rsidRDefault="00954658" w:rsidP="00C90E3F">
      <w:pPr>
        <w:pStyle w:val="Abstandszeile"/>
      </w:pPr>
    </w:p>
    <w:p w:rsidR="00954658" w:rsidRPr="00B007FB" w:rsidRDefault="00954658" w:rsidP="00C90E3F">
      <w:pPr>
        <w:pStyle w:val="berschrift4"/>
      </w:pPr>
      <w:r w:rsidRPr="00B007FB">
        <w:t>Teil B: Lernzielkontrolle über die Unterrichtsthemen:</w:t>
      </w:r>
    </w:p>
    <w:p w:rsidR="00954658" w:rsidRPr="003168E3" w:rsidRDefault="00954658" w:rsidP="00A744DA">
      <w:pPr>
        <w:pStyle w:val="Abstandszeile"/>
      </w:pPr>
    </w:p>
    <w:tbl>
      <w:tblPr>
        <w:tblStyle w:val="Tabellenraster"/>
        <w:tblW w:w="9356" w:type="dxa"/>
        <w:tblInd w:w="108" w:type="dxa"/>
        <w:tblLayout w:type="fixed"/>
        <w:tblLook w:val="04A0" w:firstRow="1" w:lastRow="0" w:firstColumn="1" w:lastColumn="0" w:noHBand="0" w:noVBand="1"/>
      </w:tblPr>
      <w:tblGrid>
        <w:gridCol w:w="560"/>
        <w:gridCol w:w="7"/>
        <w:gridCol w:w="693"/>
        <w:gridCol w:w="16"/>
        <w:gridCol w:w="4042"/>
        <w:gridCol w:w="4038"/>
      </w:tblGrid>
      <w:tr w:rsidR="00954658" w:rsidTr="007A1294">
        <w:tc>
          <w:tcPr>
            <w:tcW w:w="560" w:type="dxa"/>
            <w:shd w:val="clear" w:color="auto" w:fill="auto"/>
            <w:vAlign w:val="center"/>
          </w:tcPr>
          <w:p w:rsidR="00954658" w:rsidRDefault="00954658" w:rsidP="007E5967">
            <w:pPr>
              <w:jc w:val="center"/>
            </w:pPr>
            <w:r>
              <w:t>Nr.</w:t>
            </w:r>
          </w:p>
        </w:tc>
        <w:tc>
          <w:tcPr>
            <w:tcW w:w="700" w:type="dxa"/>
            <w:gridSpan w:val="2"/>
            <w:shd w:val="clear" w:color="auto" w:fill="auto"/>
            <w:vAlign w:val="center"/>
          </w:tcPr>
          <w:p w:rsidR="00954658" w:rsidRDefault="00954658" w:rsidP="007E5967">
            <w:pPr>
              <w:jc w:val="center"/>
            </w:pPr>
            <w:r>
              <w:t>Stufe</w:t>
            </w:r>
          </w:p>
        </w:tc>
        <w:tc>
          <w:tcPr>
            <w:tcW w:w="4058" w:type="dxa"/>
            <w:gridSpan w:val="2"/>
            <w:shd w:val="clear" w:color="auto" w:fill="auto"/>
            <w:vAlign w:val="center"/>
          </w:tcPr>
          <w:p w:rsidR="00954658" w:rsidRDefault="00954658" w:rsidP="007E5967">
            <w:r>
              <w:t>Frage</w:t>
            </w:r>
          </w:p>
        </w:tc>
        <w:tc>
          <w:tcPr>
            <w:tcW w:w="4038" w:type="dxa"/>
            <w:shd w:val="clear" w:color="auto" w:fill="auto"/>
            <w:vAlign w:val="center"/>
          </w:tcPr>
          <w:p w:rsidR="00954658" w:rsidRDefault="00954658" w:rsidP="007E5967">
            <w:r>
              <w:t>Antwortmöglichkeit</w:t>
            </w:r>
          </w:p>
        </w:tc>
      </w:tr>
      <w:tr w:rsidR="00954658" w:rsidTr="007A1294">
        <w:tc>
          <w:tcPr>
            <w:tcW w:w="560" w:type="dxa"/>
            <w:shd w:val="clear" w:color="auto" w:fill="auto"/>
            <w:vAlign w:val="center"/>
          </w:tcPr>
          <w:p w:rsidR="00954658" w:rsidRDefault="00954658" w:rsidP="007E5967">
            <w:pPr>
              <w:jc w:val="center"/>
            </w:pPr>
            <w:r>
              <w:t>1</w:t>
            </w:r>
          </w:p>
        </w:tc>
        <w:tc>
          <w:tcPr>
            <w:tcW w:w="700" w:type="dxa"/>
            <w:gridSpan w:val="2"/>
            <w:shd w:val="clear" w:color="auto" w:fill="auto"/>
            <w:vAlign w:val="center"/>
          </w:tcPr>
          <w:p w:rsidR="00954658" w:rsidRDefault="00954658" w:rsidP="007E5967">
            <w:pPr>
              <w:jc w:val="center"/>
            </w:pPr>
            <w:r>
              <w:t>A</w:t>
            </w:r>
          </w:p>
        </w:tc>
        <w:tc>
          <w:tcPr>
            <w:tcW w:w="4058" w:type="dxa"/>
            <w:gridSpan w:val="2"/>
            <w:shd w:val="clear" w:color="auto" w:fill="auto"/>
            <w:vAlign w:val="center"/>
          </w:tcPr>
          <w:p w:rsidR="00954658" w:rsidRDefault="00954658" w:rsidP="007E5967">
            <w:r>
              <w:t>In welche Gruppen lassen sich Metalle einte</w:t>
            </w:r>
            <w:r>
              <w:t>i</w:t>
            </w:r>
            <w:r>
              <w:t>len?</w:t>
            </w:r>
          </w:p>
        </w:tc>
        <w:tc>
          <w:tcPr>
            <w:tcW w:w="4038" w:type="dxa"/>
            <w:shd w:val="clear" w:color="auto" w:fill="auto"/>
            <w:vAlign w:val="center"/>
          </w:tcPr>
          <w:p w:rsidR="00954658" w:rsidRDefault="00954658" w:rsidP="007E5967">
            <w:r>
              <w:t>Eisen-/Nichteisen</w:t>
            </w:r>
          </w:p>
          <w:p w:rsidR="00954658" w:rsidRDefault="00954658" w:rsidP="007E5967">
            <w:r>
              <w:t>Leicht</w:t>
            </w:r>
            <w:r w:rsidR="007A1294">
              <w:t>-/</w:t>
            </w:r>
            <w:r>
              <w:t>Schwermetalle</w:t>
            </w:r>
          </w:p>
          <w:p w:rsidR="00954658" w:rsidRDefault="00954658" w:rsidP="007E5967">
            <w:r>
              <w:t>Edelmetalle</w:t>
            </w:r>
          </w:p>
        </w:tc>
      </w:tr>
      <w:tr w:rsidR="00954658" w:rsidTr="007A1294">
        <w:tc>
          <w:tcPr>
            <w:tcW w:w="560" w:type="dxa"/>
            <w:shd w:val="clear" w:color="auto" w:fill="auto"/>
            <w:vAlign w:val="center"/>
          </w:tcPr>
          <w:p w:rsidR="00954658" w:rsidRDefault="00954658" w:rsidP="007E5967">
            <w:pPr>
              <w:jc w:val="center"/>
            </w:pPr>
            <w:r>
              <w:t>2</w:t>
            </w:r>
          </w:p>
        </w:tc>
        <w:tc>
          <w:tcPr>
            <w:tcW w:w="700" w:type="dxa"/>
            <w:gridSpan w:val="2"/>
            <w:shd w:val="clear" w:color="auto" w:fill="auto"/>
            <w:vAlign w:val="center"/>
          </w:tcPr>
          <w:p w:rsidR="00954658" w:rsidRDefault="00954658" w:rsidP="007E5967">
            <w:pPr>
              <w:jc w:val="center"/>
            </w:pPr>
            <w:r>
              <w:t>A</w:t>
            </w:r>
          </w:p>
        </w:tc>
        <w:tc>
          <w:tcPr>
            <w:tcW w:w="4058" w:type="dxa"/>
            <w:gridSpan w:val="2"/>
            <w:shd w:val="clear" w:color="auto" w:fill="auto"/>
            <w:vAlign w:val="center"/>
          </w:tcPr>
          <w:p w:rsidR="00954658" w:rsidRDefault="00954658" w:rsidP="007E5967">
            <w:r>
              <w:t>Welche Metalle rosten?</w:t>
            </w:r>
          </w:p>
        </w:tc>
        <w:tc>
          <w:tcPr>
            <w:tcW w:w="4038" w:type="dxa"/>
            <w:shd w:val="clear" w:color="auto" w:fill="auto"/>
            <w:vAlign w:val="center"/>
          </w:tcPr>
          <w:p w:rsidR="00954658" w:rsidRDefault="00954658" w:rsidP="007E5967">
            <w:r>
              <w:t>Alle Eisenmetalle außer Edelstahl</w:t>
            </w:r>
          </w:p>
        </w:tc>
      </w:tr>
      <w:tr w:rsidR="00954658" w:rsidTr="007A1294">
        <w:tc>
          <w:tcPr>
            <w:tcW w:w="560" w:type="dxa"/>
            <w:shd w:val="clear" w:color="auto" w:fill="auto"/>
            <w:vAlign w:val="center"/>
          </w:tcPr>
          <w:p w:rsidR="00954658" w:rsidRDefault="00954658" w:rsidP="007E5967">
            <w:pPr>
              <w:jc w:val="center"/>
            </w:pPr>
            <w:r>
              <w:t>3</w:t>
            </w:r>
          </w:p>
        </w:tc>
        <w:tc>
          <w:tcPr>
            <w:tcW w:w="700" w:type="dxa"/>
            <w:gridSpan w:val="2"/>
            <w:shd w:val="clear" w:color="auto" w:fill="auto"/>
            <w:vAlign w:val="center"/>
          </w:tcPr>
          <w:p w:rsidR="00954658" w:rsidRDefault="00954658" w:rsidP="007E5967">
            <w:pPr>
              <w:jc w:val="center"/>
            </w:pPr>
            <w:r>
              <w:t>A</w:t>
            </w:r>
          </w:p>
        </w:tc>
        <w:tc>
          <w:tcPr>
            <w:tcW w:w="4058" w:type="dxa"/>
            <w:gridSpan w:val="2"/>
            <w:shd w:val="clear" w:color="auto" w:fill="auto"/>
            <w:vAlign w:val="center"/>
          </w:tcPr>
          <w:p w:rsidR="00954658" w:rsidRDefault="00954658" w:rsidP="007E5967">
            <w:r>
              <w:t>Welchen Vorteil hat das Nassschleifen gege</w:t>
            </w:r>
            <w:r>
              <w:t>n</w:t>
            </w:r>
            <w:r>
              <w:t>über dem Trockenschleifen?</w:t>
            </w:r>
          </w:p>
        </w:tc>
        <w:tc>
          <w:tcPr>
            <w:tcW w:w="4038" w:type="dxa"/>
            <w:shd w:val="clear" w:color="auto" w:fill="auto"/>
            <w:vAlign w:val="center"/>
          </w:tcPr>
          <w:p w:rsidR="00954658" w:rsidRDefault="00954658" w:rsidP="007E5967">
            <w:r>
              <w:t>keine Staubentwicklung</w:t>
            </w:r>
          </w:p>
        </w:tc>
      </w:tr>
      <w:tr w:rsidR="00954658" w:rsidTr="007A1294">
        <w:tc>
          <w:tcPr>
            <w:tcW w:w="560" w:type="dxa"/>
            <w:shd w:val="clear" w:color="auto" w:fill="auto"/>
            <w:vAlign w:val="center"/>
          </w:tcPr>
          <w:p w:rsidR="00954658" w:rsidRDefault="00954658" w:rsidP="007E5967">
            <w:pPr>
              <w:jc w:val="center"/>
            </w:pPr>
            <w:r>
              <w:t>4</w:t>
            </w:r>
          </w:p>
        </w:tc>
        <w:tc>
          <w:tcPr>
            <w:tcW w:w="700" w:type="dxa"/>
            <w:gridSpan w:val="2"/>
            <w:shd w:val="clear" w:color="auto" w:fill="auto"/>
            <w:vAlign w:val="center"/>
          </w:tcPr>
          <w:p w:rsidR="00954658" w:rsidRDefault="00954658" w:rsidP="007E5967">
            <w:pPr>
              <w:jc w:val="center"/>
            </w:pPr>
            <w:r>
              <w:t>A</w:t>
            </w:r>
            <w:r w:rsidR="007A1294">
              <w:t>/</w:t>
            </w:r>
            <w:r>
              <w:t>B</w:t>
            </w:r>
          </w:p>
        </w:tc>
        <w:tc>
          <w:tcPr>
            <w:tcW w:w="4058" w:type="dxa"/>
            <w:gridSpan w:val="2"/>
            <w:shd w:val="clear" w:color="auto" w:fill="auto"/>
            <w:vAlign w:val="center"/>
          </w:tcPr>
          <w:p w:rsidR="00954658" w:rsidRDefault="00954658" w:rsidP="007E5967">
            <w:r>
              <w:t>Unter welchen Bedingungen korrodiert (=</w:t>
            </w:r>
            <w:r w:rsidR="007A1294">
              <w:t xml:space="preserve"> </w:t>
            </w:r>
            <w:r>
              <w:t>rostet) Stahl? (A)</w:t>
            </w:r>
          </w:p>
          <w:p w:rsidR="00954658" w:rsidRDefault="00954658" w:rsidP="007E5967">
            <w:r>
              <w:t>Unter welchen Einflüssen verstärkt sich die Rostbildung? (B)</w:t>
            </w:r>
          </w:p>
        </w:tc>
        <w:tc>
          <w:tcPr>
            <w:tcW w:w="4038" w:type="dxa"/>
            <w:shd w:val="clear" w:color="auto" w:fill="auto"/>
            <w:vAlign w:val="center"/>
          </w:tcPr>
          <w:p w:rsidR="00954658" w:rsidRDefault="00954658" w:rsidP="007E5967">
            <w:r>
              <w:t>A: unter Einfluss von Wasser und Sauerstoff</w:t>
            </w:r>
          </w:p>
          <w:p w:rsidR="00954658" w:rsidRDefault="00954658" w:rsidP="007E5967"/>
          <w:p w:rsidR="00954658" w:rsidRDefault="00954658" w:rsidP="007E5967">
            <w:r>
              <w:t>B: verstärkt durch Säuren und Salze</w:t>
            </w:r>
          </w:p>
        </w:tc>
      </w:tr>
      <w:tr w:rsidR="00954658" w:rsidTr="007A1294">
        <w:tc>
          <w:tcPr>
            <w:tcW w:w="560" w:type="dxa"/>
            <w:shd w:val="clear" w:color="auto" w:fill="auto"/>
            <w:vAlign w:val="center"/>
          </w:tcPr>
          <w:p w:rsidR="00954658" w:rsidRDefault="00954658" w:rsidP="007E5967">
            <w:pPr>
              <w:jc w:val="center"/>
            </w:pPr>
            <w:r>
              <w:t>5</w:t>
            </w:r>
          </w:p>
        </w:tc>
        <w:tc>
          <w:tcPr>
            <w:tcW w:w="700" w:type="dxa"/>
            <w:gridSpan w:val="2"/>
            <w:shd w:val="clear" w:color="auto" w:fill="auto"/>
            <w:vAlign w:val="center"/>
          </w:tcPr>
          <w:p w:rsidR="00954658" w:rsidRDefault="00954658" w:rsidP="007E5967">
            <w:pPr>
              <w:jc w:val="center"/>
            </w:pPr>
            <w:r>
              <w:t>A</w:t>
            </w:r>
            <w:r w:rsidR="007A1294">
              <w:t>/</w:t>
            </w:r>
            <w:r>
              <w:t>B</w:t>
            </w:r>
          </w:p>
        </w:tc>
        <w:tc>
          <w:tcPr>
            <w:tcW w:w="4058" w:type="dxa"/>
            <w:gridSpan w:val="2"/>
            <w:shd w:val="clear" w:color="auto" w:fill="auto"/>
            <w:vAlign w:val="center"/>
          </w:tcPr>
          <w:p w:rsidR="00954658" w:rsidRDefault="00954658" w:rsidP="007E5967">
            <w:r>
              <w:t>Erklären Sie den „Kreuzgang“ beim Spritzen (A).</w:t>
            </w:r>
          </w:p>
          <w:p w:rsidR="00954658" w:rsidRDefault="00954658" w:rsidP="007E5967">
            <w:r>
              <w:t>Begründen Sie, warum es sinnvoll ist, diese Technik anzuwenden.</w:t>
            </w:r>
          </w:p>
        </w:tc>
        <w:tc>
          <w:tcPr>
            <w:tcW w:w="4038" w:type="dxa"/>
            <w:shd w:val="clear" w:color="auto" w:fill="auto"/>
            <w:vAlign w:val="center"/>
          </w:tcPr>
          <w:p w:rsidR="00954658" w:rsidRDefault="00954658" w:rsidP="007E5967">
            <w:pPr>
              <w:pStyle w:val="Listenabsatz"/>
              <w:ind w:left="0"/>
            </w:pPr>
            <w:r>
              <w:t>1 x waagr</w:t>
            </w:r>
            <w:r w:rsidR="007A1294">
              <w:t>echt und 1 x senkrecht spritzen</w:t>
            </w:r>
          </w:p>
          <w:p w:rsidR="00954658" w:rsidRDefault="00954658" w:rsidP="007E5967">
            <w:pPr>
              <w:pStyle w:val="Listenabsatz"/>
              <w:ind w:left="0"/>
            </w:pPr>
          </w:p>
          <w:p w:rsidR="00954658" w:rsidRDefault="00954658" w:rsidP="007E5967">
            <w:pPr>
              <w:pStyle w:val="Listenabsatz"/>
              <w:ind w:left="0"/>
            </w:pPr>
            <w:r>
              <w:t>Grund: gleichmäßige Schichtdicke</w:t>
            </w:r>
          </w:p>
        </w:tc>
      </w:tr>
      <w:tr w:rsidR="00954658" w:rsidTr="007A1294">
        <w:tc>
          <w:tcPr>
            <w:tcW w:w="560" w:type="dxa"/>
            <w:shd w:val="clear" w:color="auto" w:fill="auto"/>
            <w:vAlign w:val="center"/>
          </w:tcPr>
          <w:p w:rsidR="00954658" w:rsidRDefault="00954658" w:rsidP="007E5967">
            <w:pPr>
              <w:jc w:val="center"/>
            </w:pPr>
            <w:r>
              <w:t>6</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Nennen Sie drei (A)</w:t>
            </w:r>
            <w:r w:rsidR="007A1294">
              <w:t>/</w:t>
            </w:r>
            <w:r>
              <w:t>vier (B)</w:t>
            </w:r>
            <w:r w:rsidR="007A1294">
              <w:t>/</w:t>
            </w:r>
            <w:r>
              <w:t>fünf (C) verschi</w:t>
            </w:r>
            <w:r>
              <w:t>e</w:t>
            </w:r>
            <w:r>
              <w:t>dene Metalle</w:t>
            </w:r>
          </w:p>
        </w:tc>
        <w:tc>
          <w:tcPr>
            <w:tcW w:w="4038" w:type="dxa"/>
            <w:shd w:val="clear" w:color="auto" w:fill="auto"/>
            <w:vAlign w:val="center"/>
          </w:tcPr>
          <w:p w:rsidR="00954658" w:rsidRDefault="00954658" w:rsidP="007E5967">
            <w:r>
              <w:t>Aluminium, Kupfer, Zinn, Zink, Messing, Gold, Stahl, Blei</w:t>
            </w:r>
          </w:p>
        </w:tc>
      </w:tr>
      <w:tr w:rsidR="00954658" w:rsidTr="007A1294">
        <w:tc>
          <w:tcPr>
            <w:tcW w:w="560" w:type="dxa"/>
            <w:shd w:val="clear" w:color="auto" w:fill="auto"/>
            <w:vAlign w:val="center"/>
          </w:tcPr>
          <w:p w:rsidR="00954658" w:rsidRDefault="00954658" w:rsidP="007E5967">
            <w:pPr>
              <w:jc w:val="center"/>
            </w:pPr>
            <w:r>
              <w:t>7</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Was steht alles in einer Betriebsanweisung? Nennen Sie einen (A), zwei (B), drei (C) Bere</w:t>
            </w:r>
            <w:r>
              <w:t>i</w:t>
            </w:r>
            <w:r>
              <w:t>che.</w:t>
            </w:r>
          </w:p>
        </w:tc>
        <w:tc>
          <w:tcPr>
            <w:tcW w:w="4038" w:type="dxa"/>
            <w:shd w:val="clear" w:color="auto" w:fill="auto"/>
            <w:vAlign w:val="center"/>
          </w:tcPr>
          <w:p w:rsidR="00954658" w:rsidRDefault="00954658" w:rsidP="007E5967">
            <w:pPr>
              <w:pStyle w:val="Listenabsatz"/>
              <w:ind w:left="0"/>
            </w:pPr>
            <w:r>
              <w:t>Gefahren für Mensch und Umwelt</w:t>
            </w:r>
          </w:p>
          <w:p w:rsidR="00954658" w:rsidRDefault="00954658" w:rsidP="007E5967">
            <w:pPr>
              <w:pStyle w:val="Listenabsatz"/>
              <w:ind w:left="0"/>
            </w:pPr>
            <w:r>
              <w:t>Schutzmaßnahmen und Verhaltensregel</w:t>
            </w:r>
            <w:r w:rsidR="007A1294">
              <w:t>n</w:t>
            </w:r>
          </w:p>
          <w:p w:rsidR="00954658" w:rsidRDefault="007A1294" w:rsidP="007E5967">
            <w:pPr>
              <w:pStyle w:val="Listenabsatz"/>
              <w:ind w:left="0"/>
            </w:pPr>
            <w:r>
              <w:t>Erste Hilfe-</w:t>
            </w:r>
            <w:r w:rsidR="00954658">
              <w:t>Maßnahmen</w:t>
            </w:r>
          </w:p>
          <w:p w:rsidR="00954658" w:rsidRDefault="00954658" w:rsidP="007E5967">
            <w:pPr>
              <w:pStyle w:val="Listenabsatz"/>
              <w:ind w:left="0"/>
            </w:pPr>
            <w:r>
              <w:t>Sachgerechte Entsorgung</w:t>
            </w:r>
          </w:p>
        </w:tc>
      </w:tr>
      <w:tr w:rsidR="00954658" w:rsidTr="007A1294">
        <w:tc>
          <w:tcPr>
            <w:tcW w:w="560" w:type="dxa"/>
            <w:shd w:val="clear" w:color="auto" w:fill="auto"/>
            <w:vAlign w:val="center"/>
          </w:tcPr>
          <w:p w:rsidR="00954658" w:rsidRDefault="00954658" w:rsidP="007E5967">
            <w:pPr>
              <w:jc w:val="center"/>
            </w:pPr>
            <w:r>
              <w:t>8</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Beschreiben Sie eine (A)</w:t>
            </w:r>
            <w:r w:rsidR="007A1294">
              <w:t>/</w:t>
            </w:r>
            <w:r>
              <w:t>zwei (B)</w:t>
            </w:r>
            <w:r w:rsidR="007A1294">
              <w:t>/</w:t>
            </w:r>
            <w:r>
              <w:t>drei (C) Gefahr</w:t>
            </w:r>
            <w:r w:rsidR="00085E9F">
              <w:t>/</w:t>
            </w:r>
            <w:r>
              <w:t xml:space="preserve">en, die uns als </w:t>
            </w:r>
            <w:r w:rsidR="005A43FF">
              <w:t xml:space="preserve">Malerinnen und </w:t>
            </w:r>
            <w:r>
              <w:t>Maler treffen könnten.</w:t>
            </w:r>
          </w:p>
        </w:tc>
        <w:tc>
          <w:tcPr>
            <w:tcW w:w="4038" w:type="dxa"/>
            <w:shd w:val="clear" w:color="auto" w:fill="auto"/>
            <w:vAlign w:val="center"/>
          </w:tcPr>
          <w:p w:rsidR="00954658" w:rsidRDefault="00954658" w:rsidP="007E5967">
            <w:pPr>
              <w:pStyle w:val="Listenabsatz"/>
              <w:ind w:left="0"/>
            </w:pPr>
            <w:r>
              <w:t>Spritzen ohne Atemschutz</w:t>
            </w:r>
            <w:r w:rsidR="007A1294">
              <w:t>/</w:t>
            </w:r>
            <w:r>
              <w:t>Arbeiten auf Le</w:t>
            </w:r>
            <w:r>
              <w:t>i</w:t>
            </w:r>
            <w:r>
              <w:t>tern und Gerüsten</w:t>
            </w:r>
            <w:r w:rsidR="007A1294">
              <w:t>/</w:t>
            </w:r>
            <w:r>
              <w:t>Schneiden mit Cu</w:t>
            </w:r>
            <w:r>
              <w:t>t</w:t>
            </w:r>
            <w:r>
              <w:t>ter</w:t>
            </w:r>
            <w:r w:rsidR="007A1294">
              <w:t>/</w:t>
            </w:r>
            <w:r>
              <w:t>Lösemittel auf der Haut ...</w:t>
            </w:r>
          </w:p>
        </w:tc>
      </w:tr>
      <w:tr w:rsidR="00954658" w:rsidTr="007A1294">
        <w:tc>
          <w:tcPr>
            <w:tcW w:w="560" w:type="dxa"/>
            <w:shd w:val="clear" w:color="auto" w:fill="auto"/>
            <w:vAlign w:val="center"/>
          </w:tcPr>
          <w:p w:rsidR="00954658" w:rsidRDefault="00954658" w:rsidP="007E5967">
            <w:pPr>
              <w:jc w:val="center"/>
            </w:pPr>
            <w:r>
              <w:t>9</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Nennen Sie eine (A)</w:t>
            </w:r>
            <w:r w:rsidR="007A1294">
              <w:t>/</w:t>
            </w:r>
            <w:r>
              <w:t>zwei (B)</w:t>
            </w:r>
            <w:r w:rsidR="007A1294">
              <w:t>/</w:t>
            </w:r>
            <w:r>
              <w:t xml:space="preserve">drei (C) </w:t>
            </w:r>
            <w:proofErr w:type="spellStart"/>
            <w:r>
              <w:t>Ma</w:t>
            </w:r>
            <w:r>
              <w:t>ß</w:t>
            </w:r>
            <w:r>
              <w:t>nahm</w:t>
            </w:r>
            <w:proofErr w:type="spellEnd"/>
            <w:r w:rsidR="00085E9F">
              <w:t>/</w:t>
            </w:r>
            <w:r>
              <w:t>en, damit wir uns bei unserer Arbeit vor Gefahren schützen können.</w:t>
            </w:r>
          </w:p>
        </w:tc>
        <w:tc>
          <w:tcPr>
            <w:tcW w:w="4038" w:type="dxa"/>
            <w:shd w:val="clear" w:color="auto" w:fill="auto"/>
            <w:vAlign w:val="center"/>
          </w:tcPr>
          <w:p w:rsidR="00954658" w:rsidRDefault="00954658" w:rsidP="007E5967">
            <w:pPr>
              <w:pStyle w:val="Listenabsatz"/>
              <w:ind w:left="0"/>
            </w:pPr>
            <w:r>
              <w:t>Schutzausrüstung tragen</w:t>
            </w:r>
            <w:r w:rsidR="007A1294">
              <w:t>/</w:t>
            </w:r>
            <w:r>
              <w:t>keine defekten Geräte oder Hilfsmittel benu</w:t>
            </w:r>
            <w:r>
              <w:t>t</w:t>
            </w:r>
            <w:r>
              <w:t>zen</w:t>
            </w:r>
            <w:r w:rsidR="007A1294">
              <w:t>/</w:t>
            </w:r>
            <w:r>
              <w:t>Informationen auf Materialien l</w:t>
            </w:r>
            <w:r>
              <w:t>e</w:t>
            </w:r>
            <w:r>
              <w:t>sen</w:t>
            </w:r>
            <w:r w:rsidR="007A1294">
              <w:t>/</w:t>
            </w:r>
            <w:r>
              <w:t>nicht leichtsinnig sein ...</w:t>
            </w:r>
          </w:p>
        </w:tc>
      </w:tr>
      <w:tr w:rsidR="00954658" w:rsidTr="007A1294">
        <w:tc>
          <w:tcPr>
            <w:tcW w:w="560" w:type="dxa"/>
            <w:shd w:val="clear" w:color="auto" w:fill="auto"/>
            <w:vAlign w:val="center"/>
          </w:tcPr>
          <w:p w:rsidR="00954658" w:rsidRDefault="00954658" w:rsidP="007E5967">
            <w:pPr>
              <w:jc w:val="center"/>
            </w:pPr>
            <w:r>
              <w:t>10</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Welche Prüfmethode(n) zeigt</w:t>
            </w:r>
            <w:r w:rsidR="007A1294">
              <w:t>/</w:t>
            </w:r>
            <w:r>
              <w:t>zeigen, ob eine Beschichtung auf einem Metall-UG noch tra</w:t>
            </w:r>
            <w:r>
              <w:t>g</w:t>
            </w:r>
            <w:r>
              <w:t>fähig ist? A: eine</w:t>
            </w:r>
            <w:r w:rsidR="007A1294">
              <w:t>/</w:t>
            </w:r>
            <w:r>
              <w:t>B: zwei</w:t>
            </w:r>
            <w:r w:rsidR="007A1294">
              <w:t>/</w:t>
            </w:r>
            <w:r>
              <w:t>C: drei</w:t>
            </w:r>
          </w:p>
        </w:tc>
        <w:tc>
          <w:tcPr>
            <w:tcW w:w="4038" w:type="dxa"/>
            <w:shd w:val="clear" w:color="auto" w:fill="auto"/>
            <w:vAlign w:val="center"/>
          </w:tcPr>
          <w:p w:rsidR="00954658" w:rsidRDefault="00954658" w:rsidP="007E5967">
            <w:r>
              <w:t>Kratzprobe</w:t>
            </w:r>
            <w:r w:rsidR="007A1294">
              <w:t>/</w:t>
            </w:r>
            <w:r>
              <w:t>Klebebandtest</w:t>
            </w:r>
            <w:r w:rsidR="007A1294">
              <w:t>/</w:t>
            </w:r>
            <w:r>
              <w:t>Gitterschnitt</w:t>
            </w:r>
          </w:p>
        </w:tc>
      </w:tr>
      <w:tr w:rsidR="00954658" w:rsidTr="007A1294">
        <w:tc>
          <w:tcPr>
            <w:tcW w:w="560" w:type="dxa"/>
            <w:shd w:val="clear" w:color="auto" w:fill="auto"/>
            <w:vAlign w:val="center"/>
          </w:tcPr>
          <w:p w:rsidR="00954658" w:rsidRDefault="00954658" w:rsidP="007E5967">
            <w:pPr>
              <w:jc w:val="center"/>
            </w:pPr>
            <w:r>
              <w:t>11</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Nennen Sie 2 (A)</w:t>
            </w:r>
            <w:r w:rsidR="007A1294">
              <w:t>/</w:t>
            </w:r>
            <w:r>
              <w:t>3 (B)</w:t>
            </w:r>
            <w:r w:rsidR="007A1294">
              <w:t>/</w:t>
            </w:r>
            <w:r>
              <w:t>4 (C) Gebotszeichen</w:t>
            </w:r>
            <w:r w:rsidR="007A1294">
              <w:t>.</w:t>
            </w:r>
          </w:p>
        </w:tc>
        <w:tc>
          <w:tcPr>
            <w:tcW w:w="4038" w:type="dxa"/>
            <w:shd w:val="clear" w:color="auto" w:fill="auto"/>
            <w:vAlign w:val="center"/>
          </w:tcPr>
          <w:p w:rsidR="00954658" w:rsidRDefault="00954658" w:rsidP="007E5967">
            <w:pPr>
              <w:pStyle w:val="Listenabsatz"/>
              <w:ind w:left="0"/>
            </w:pPr>
            <w:r>
              <w:t>Schutzbrille tragen</w:t>
            </w:r>
            <w:r w:rsidR="007A1294">
              <w:t>/</w:t>
            </w:r>
            <w:r>
              <w:t>Atemschutz tragen ...</w:t>
            </w:r>
          </w:p>
        </w:tc>
      </w:tr>
      <w:tr w:rsidR="00954658" w:rsidTr="007A1294">
        <w:tc>
          <w:tcPr>
            <w:tcW w:w="560" w:type="dxa"/>
            <w:shd w:val="clear" w:color="auto" w:fill="auto"/>
            <w:vAlign w:val="center"/>
          </w:tcPr>
          <w:p w:rsidR="00954658" w:rsidRDefault="00954658" w:rsidP="007E5967">
            <w:pPr>
              <w:jc w:val="center"/>
            </w:pPr>
            <w:r>
              <w:t>12</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Nennen Sie 2 (A)</w:t>
            </w:r>
            <w:r w:rsidR="007A1294">
              <w:t>/</w:t>
            </w:r>
            <w:r>
              <w:t>3 (B)</w:t>
            </w:r>
            <w:r w:rsidR="007A1294">
              <w:t>/</w:t>
            </w:r>
            <w:r>
              <w:t>4 (C) Warnzeichen</w:t>
            </w:r>
            <w:r w:rsidR="007A1294">
              <w:t>.</w:t>
            </w:r>
          </w:p>
        </w:tc>
        <w:tc>
          <w:tcPr>
            <w:tcW w:w="4038" w:type="dxa"/>
            <w:shd w:val="clear" w:color="auto" w:fill="auto"/>
            <w:vAlign w:val="center"/>
          </w:tcPr>
          <w:p w:rsidR="00954658" w:rsidRDefault="00954658" w:rsidP="007E5967">
            <w:pPr>
              <w:pStyle w:val="Listenabsatz"/>
              <w:ind w:left="0"/>
            </w:pPr>
            <w:r>
              <w:t>explosionsgefäh</w:t>
            </w:r>
            <w:r>
              <w:t>r</w:t>
            </w:r>
            <w:r>
              <w:t>lich</w:t>
            </w:r>
            <w:r w:rsidR="007A1294">
              <w:t>/</w:t>
            </w:r>
            <w:r>
              <w:t>giftig</w:t>
            </w:r>
            <w:r w:rsidR="007A1294">
              <w:t>/</w:t>
            </w:r>
            <w:r>
              <w:t>umweltschädigend</w:t>
            </w:r>
            <w:r w:rsidR="007A1294">
              <w:t>/</w:t>
            </w:r>
            <w:r>
              <w:t>ätzend</w:t>
            </w:r>
            <w:r w:rsidR="007A1294">
              <w:t>/</w:t>
            </w:r>
            <w:r>
              <w:t>brandfördernd ...</w:t>
            </w:r>
          </w:p>
        </w:tc>
      </w:tr>
      <w:tr w:rsidR="00954658" w:rsidTr="007A1294">
        <w:tc>
          <w:tcPr>
            <w:tcW w:w="560" w:type="dxa"/>
            <w:shd w:val="clear" w:color="auto" w:fill="auto"/>
            <w:vAlign w:val="center"/>
          </w:tcPr>
          <w:p w:rsidR="00954658" w:rsidRDefault="00954658" w:rsidP="007E5967">
            <w:pPr>
              <w:jc w:val="center"/>
            </w:pPr>
            <w:r>
              <w:t>13</w:t>
            </w:r>
          </w:p>
        </w:tc>
        <w:tc>
          <w:tcPr>
            <w:tcW w:w="700" w:type="dxa"/>
            <w:gridSpan w:val="2"/>
            <w:shd w:val="clear" w:color="auto" w:fill="auto"/>
            <w:vAlign w:val="center"/>
          </w:tcPr>
          <w:p w:rsidR="00954658" w:rsidRDefault="007A1294" w:rsidP="007E5967">
            <w:pPr>
              <w:jc w:val="center"/>
            </w:pPr>
            <w:r>
              <w:t>A – C</w:t>
            </w:r>
          </w:p>
        </w:tc>
        <w:tc>
          <w:tcPr>
            <w:tcW w:w="4058" w:type="dxa"/>
            <w:gridSpan w:val="2"/>
            <w:shd w:val="clear" w:color="auto" w:fill="auto"/>
            <w:vAlign w:val="center"/>
          </w:tcPr>
          <w:p w:rsidR="00954658" w:rsidRDefault="00954658" w:rsidP="007E5967">
            <w:r>
              <w:t>Nennen Sie drei (A)</w:t>
            </w:r>
            <w:r w:rsidR="007A1294">
              <w:t>/</w:t>
            </w:r>
            <w:r>
              <w:t>vier (B)</w:t>
            </w:r>
            <w:r w:rsidR="007A1294">
              <w:t>/</w:t>
            </w:r>
            <w:r>
              <w:t>fünf (C) Werkze</w:t>
            </w:r>
            <w:r>
              <w:t>u</w:t>
            </w:r>
            <w:r>
              <w:t>ge für die Handentrostung.</w:t>
            </w:r>
          </w:p>
        </w:tc>
        <w:tc>
          <w:tcPr>
            <w:tcW w:w="4038" w:type="dxa"/>
            <w:shd w:val="clear" w:color="auto" w:fill="auto"/>
            <w:vAlign w:val="center"/>
          </w:tcPr>
          <w:p w:rsidR="00954658" w:rsidRDefault="00954658" w:rsidP="007E5967">
            <w:r>
              <w:t>Drahtbür</w:t>
            </w:r>
            <w:r>
              <w:t>s</w:t>
            </w:r>
            <w:r>
              <w:t>te</w:t>
            </w:r>
            <w:r w:rsidR="007A1294">
              <w:t>/</w:t>
            </w:r>
            <w:r>
              <w:t>Schleifpapier</w:t>
            </w:r>
            <w:r w:rsidR="007A1294">
              <w:t>/</w:t>
            </w:r>
            <w:r>
              <w:t>Schleifklotz</w:t>
            </w:r>
            <w:r w:rsidR="007A1294">
              <w:t>/</w:t>
            </w:r>
            <w:r>
              <w:t>Staubmaske</w:t>
            </w:r>
            <w:r w:rsidR="007A1294">
              <w:t>/</w:t>
            </w:r>
            <w:r>
              <w:t>Handsch</w:t>
            </w:r>
            <w:r>
              <w:t>u</w:t>
            </w:r>
            <w:r>
              <w:lastRenderedPageBreak/>
              <w:t>he</w:t>
            </w:r>
            <w:r w:rsidR="007A1294">
              <w:t>/</w:t>
            </w:r>
            <w:r>
              <w:t>Pickhammer</w:t>
            </w:r>
            <w:r w:rsidR="007A1294">
              <w:t>/</w:t>
            </w:r>
            <w:r>
              <w:t>Schutzbrille</w:t>
            </w:r>
            <w:r w:rsidR="007A1294">
              <w:t>/</w:t>
            </w:r>
            <w:r>
              <w:t>Schleifgeräte</w:t>
            </w:r>
            <w:r w:rsidR="007A1294">
              <w:t>/</w:t>
            </w:r>
            <w:r>
              <w:t>Staubbesen</w:t>
            </w:r>
          </w:p>
        </w:tc>
      </w:tr>
      <w:tr w:rsidR="00954658" w:rsidTr="007A1294">
        <w:tc>
          <w:tcPr>
            <w:tcW w:w="567" w:type="dxa"/>
            <w:gridSpan w:val="2"/>
            <w:shd w:val="clear" w:color="auto" w:fill="auto"/>
            <w:vAlign w:val="center"/>
          </w:tcPr>
          <w:p w:rsidR="00954658" w:rsidRDefault="00954658" w:rsidP="007E5967">
            <w:pPr>
              <w:jc w:val="center"/>
            </w:pPr>
            <w:r>
              <w:lastRenderedPageBreak/>
              <w:t>14</w:t>
            </w:r>
          </w:p>
        </w:tc>
        <w:tc>
          <w:tcPr>
            <w:tcW w:w="709" w:type="dxa"/>
            <w:gridSpan w:val="2"/>
            <w:shd w:val="clear" w:color="auto" w:fill="auto"/>
            <w:vAlign w:val="center"/>
          </w:tcPr>
          <w:p w:rsidR="00954658" w:rsidRDefault="007A1294" w:rsidP="007E5967">
            <w:pPr>
              <w:jc w:val="center"/>
            </w:pPr>
            <w:r>
              <w:t>A – C</w:t>
            </w:r>
          </w:p>
        </w:tc>
        <w:tc>
          <w:tcPr>
            <w:tcW w:w="4042" w:type="dxa"/>
            <w:shd w:val="clear" w:color="auto" w:fill="auto"/>
            <w:vAlign w:val="center"/>
          </w:tcPr>
          <w:p w:rsidR="00954658" w:rsidRDefault="00954658" w:rsidP="007E5967">
            <w:r>
              <w:t>Nennen Sie ein (A)</w:t>
            </w:r>
            <w:r w:rsidR="007A1294">
              <w:t>/</w:t>
            </w:r>
            <w:r>
              <w:t>zwei (B)</w:t>
            </w:r>
            <w:r w:rsidR="007A1294">
              <w:t>/</w:t>
            </w:r>
            <w:r>
              <w:t>drei (C) Dinge, die Sie beim Spritzen Ihres Untergrunds beac</w:t>
            </w:r>
            <w:r>
              <w:t>h</w:t>
            </w:r>
            <w:r>
              <w:t>ten müssen, um ein optimales Ergebnis zu bekommen.</w:t>
            </w:r>
          </w:p>
        </w:tc>
        <w:tc>
          <w:tcPr>
            <w:tcW w:w="4038" w:type="dxa"/>
            <w:shd w:val="clear" w:color="auto" w:fill="auto"/>
            <w:vAlign w:val="center"/>
          </w:tcPr>
          <w:p w:rsidR="00954658" w:rsidRDefault="00954658" w:rsidP="00954658">
            <w:pPr>
              <w:pStyle w:val="Listenabsatz"/>
              <w:numPr>
                <w:ilvl w:val="0"/>
                <w:numId w:val="38"/>
              </w:numPr>
            </w:pPr>
            <w:r>
              <w:t>Sauberer, fettfreier UG</w:t>
            </w:r>
          </w:p>
          <w:p w:rsidR="00954658" w:rsidRDefault="00954658" w:rsidP="00954658">
            <w:pPr>
              <w:pStyle w:val="Listenabsatz"/>
              <w:numPr>
                <w:ilvl w:val="0"/>
                <w:numId w:val="38"/>
              </w:numPr>
            </w:pPr>
            <w:r>
              <w:t>Korrekte Einstellungen an der Pistole</w:t>
            </w:r>
          </w:p>
          <w:p w:rsidR="00954658" w:rsidRDefault="00954658" w:rsidP="00954658">
            <w:pPr>
              <w:pStyle w:val="Listenabsatz"/>
              <w:numPr>
                <w:ilvl w:val="0"/>
                <w:numId w:val="38"/>
              </w:numPr>
            </w:pPr>
            <w:r>
              <w:t>Richtige Viskosität des Materials</w:t>
            </w:r>
          </w:p>
          <w:p w:rsidR="00954658" w:rsidRDefault="00954658" w:rsidP="00954658">
            <w:pPr>
              <w:pStyle w:val="Listenabsatz"/>
              <w:numPr>
                <w:ilvl w:val="0"/>
                <w:numId w:val="38"/>
              </w:numPr>
            </w:pPr>
            <w:r>
              <w:t>Gute UG-Vorbereitung (schleifen)</w:t>
            </w:r>
          </w:p>
          <w:p w:rsidR="00954658" w:rsidRDefault="00954658" w:rsidP="00954658">
            <w:pPr>
              <w:pStyle w:val="Listenabsatz"/>
              <w:numPr>
                <w:ilvl w:val="0"/>
                <w:numId w:val="38"/>
              </w:numPr>
            </w:pPr>
            <w:r>
              <w:t>Saubere Druckluft</w:t>
            </w:r>
          </w:p>
          <w:p w:rsidR="00954658" w:rsidRDefault="00954658" w:rsidP="00954658">
            <w:pPr>
              <w:pStyle w:val="Listenabsatz"/>
              <w:numPr>
                <w:ilvl w:val="0"/>
                <w:numId w:val="38"/>
              </w:numPr>
            </w:pPr>
            <w:r>
              <w:t>Richtige Spritztechnik</w:t>
            </w:r>
          </w:p>
          <w:p w:rsidR="00954658" w:rsidRDefault="00954658" w:rsidP="007E5967">
            <w:pPr>
              <w:pStyle w:val="Listenabsatz"/>
            </w:pPr>
          </w:p>
        </w:tc>
      </w:tr>
      <w:tr w:rsidR="00954658" w:rsidTr="007A1294">
        <w:tc>
          <w:tcPr>
            <w:tcW w:w="567" w:type="dxa"/>
            <w:gridSpan w:val="2"/>
            <w:shd w:val="clear" w:color="auto" w:fill="auto"/>
            <w:vAlign w:val="center"/>
          </w:tcPr>
          <w:p w:rsidR="00954658" w:rsidRDefault="00954658" w:rsidP="007E5967">
            <w:pPr>
              <w:jc w:val="center"/>
            </w:pPr>
            <w:r>
              <w:t>15</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Mit welcher Prüfmethode kann ich bei einem beschichteten Untergrund erkennen, ob es sich um Stahl oder nicht handelt?</w:t>
            </w:r>
          </w:p>
        </w:tc>
        <w:tc>
          <w:tcPr>
            <w:tcW w:w="4038" w:type="dxa"/>
            <w:shd w:val="clear" w:color="auto" w:fill="auto"/>
            <w:vAlign w:val="center"/>
          </w:tcPr>
          <w:p w:rsidR="00954658" w:rsidRDefault="00954658" w:rsidP="007E5967">
            <w:r>
              <w:t>Magnetprobe</w:t>
            </w:r>
          </w:p>
        </w:tc>
      </w:tr>
      <w:tr w:rsidR="00954658" w:rsidTr="007A1294">
        <w:tc>
          <w:tcPr>
            <w:tcW w:w="567" w:type="dxa"/>
            <w:gridSpan w:val="2"/>
            <w:shd w:val="clear" w:color="auto" w:fill="auto"/>
            <w:vAlign w:val="center"/>
          </w:tcPr>
          <w:p w:rsidR="00954658" w:rsidRDefault="00954658" w:rsidP="007E5967">
            <w:pPr>
              <w:jc w:val="center"/>
            </w:pPr>
            <w:r>
              <w:t>16</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Welche Erkenntnisse gewinnt der Profi mit der Benetzungsprobe bei Metallen?</w:t>
            </w:r>
          </w:p>
        </w:tc>
        <w:tc>
          <w:tcPr>
            <w:tcW w:w="4038" w:type="dxa"/>
            <w:shd w:val="clear" w:color="auto" w:fill="auto"/>
            <w:vAlign w:val="center"/>
          </w:tcPr>
          <w:p w:rsidR="00954658" w:rsidRDefault="00954658" w:rsidP="007E5967">
            <w:r>
              <w:t>ob ein UG fettig ist oder nic</w:t>
            </w:r>
            <w:r w:rsidR="007A1294">
              <w:t>ht</w:t>
            </w:r>
          </w:p>
        </w:tc>
      </w:tr>
      <w:tr w:rsidR="00954658" w:rsidTr="007A1294">
        <w:tc>
          <w:tcPr>
            <w:tcW w:w="567" w:type="dxa"/>
            <w:gridSpan w:val="2"/>
            <w:shd w:val="clear" w:color="auto" w:fill="auto"/>
            <w:vAlign w:val="center"/>
          </w:tcPr>
          <w:p w:rsidR="00954658" w:rsidRDefault="00954658" w:rsidP="007E5967">
            <w:pPr>
              <w:jc w:val="center"/>
            </w:pPr>
            <w:r>
              <w:t>17</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 xml:space="preserve">Welche Entfettungsmethode ist sowohl für </w:t>
            </w:r>
            <w:r w:rsidR="007A1294">
              <w:t xml:space="preserve">die </w:t>
            </w:r>
            <w:r>
              <w:t xml:space="preserve">Umwelt wie auch für </w:t>
            </w:r>
            <w:r w:rsidR="007E5967">
              <w:t xml:space="preserve">die Anwenderin und den </w:t>
            </w:r>
            <w:r>
              <w:t>Anwender am umwelt- und gesundheit</w:t>
            </w:r>
            <w:r>
              <w:t>s</w:t>
            </w:r>
            <w:r>
              <w:t>freundlichsten?</w:t>
            </w:r>
          </w:p>
        </w:tc>
        <w:tc>
          <w:tcPr>
            <w:tcW w:w="4038" w:type="dxa"/>
            <w:shd w:val="clear" w:color="auto" w:fill="auto"/>
            <w:vAlign w:val="center"/>
          </w:tcPr>
          <w:p w:rsidR="00954658" w:rsidRDefault="00954658" w:rsidP="007E5967">
            <w:r>
              <w:t xml:space="preserve">Reinigung mit </w:t>
            </w:r>
            <w:proofErr w:type="spellStart"/>
            <w:r>
              <w:t>wasserverdünnbarem</w:t>
            </w:r>
            <w:proofErr w:type="spellEnd"/>
            <w:r>
              <w:t xml:space="preserve"> Unive</w:t>
            </w:r>
            <w:r>
              <w:t>r</w:t>
            </w:r>
            <w:r w:rsidR="007A1294">
              <w:t>salreiniger</w:t>
            </w:r>
          </w:p>
        </w:tc>
      </w:tr>
      <w:tr w:rsidR="00954658" w:rsidTr="007A1294">
        <w:tc>
          <w:tcPr>
            <w:tcW w:w="567" w:type="dxa"/>
            <w:gridSpan w:val="2"/>
            <w:shd w:val="clear" w:color="auto" w:fill="auto"/>
            <w:vAlign w:val="center"/>
          </w:tcPr>
          <w:p w:rsidR="00954658" w:rsidRDefault="00954658" w:rsidP="007E5967">
            <w:pPr>
              <w:jc w:val="center"/>
            </w:pPr>
            <w:r>
              <w:t>18</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A1294">
            <w:r>
              <w:t>Welche Bestandteile hat die Netzmittelw</w:t>
            </w:r>
            <w:r>
              <w:t>ä</w:t>
            </w:r>
            <w:r>
              <w:t>sche?</w:t>
            </w:r>
          </w:p>
        </w:tc>
        <w:tc>
          <w:tcPr>
            <w:tcW w:w="4038" w:type="dxa"/>
            <w:shd w:val="clear" w:color="auto" w:fill="auto"/>
            <w:vAlign w:val="center"/>
          </w:tcPr>
          <w:p w:rsidR="00954658" w:rsidRDefault="00954658" w:rsidP="007E5967">
            <w:r>
              <w:t>Salmiak, Wasser, Spülmittel</w:t>
            </w:r>
          </w:p>
        </w:tc>
      </w:tr>
      <w:tr w:rsidR="00954658" w:rsidTr="007A1294">
        <w:tc>
          <w:tcPr>
            <w:tcW w:w="567" w:type="dxa"/>
            <w:gridSpan w:val="2"/>
            <w:shd w:val="clear" w:color="auto" w:fill="auto"/>
            <w:vAlign w:val="center"/>
          </w:tcPr>
          <w:p w:rsidR="00954658" w:rsidRDefault="00954658" w:rsidP="007E5967">
            <w:pPr>
              <w:jc w:val="center"/>
            </w:pPr>
            <w:r>
              <w:t>19</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Was sind Rostgrade?</w:t>
            </w:r>
          </w:p>
        </w:tc>
        <w:tc>
          <w:tcPr>
            <w:tcW w:w="4038" w:type="dxa"/>
            <w:shd w:val="clear" w:color="auto" w:fill="auto"/>
            <w:vAlign w:val="center"/>
          </w:tcPr>
          <w:p w:rsidR="00954658" w:rsidRDefault="00954658" w:rsidP="007A1294">
            <w:r>
              <w:t>Zustände über das Aussehen von Metall-</w:t>
            </w:r>
            <w:proofErr w:type="spellStart"/>
            <w:r>
              <w:t>UG</w:t>
            </w:r>
            <w:r w:rsidR="007A1294">
              <w:t>en</w:t>
            </w:r>
            <w:proofErr w:type="spellEnd"/>
            <w:r>
              <w:t xml:space="preserve"> nach einer Entrostung</w:t>
            </w:r>
          </w:p>
        </w:tc>
      </w:tr>
      <w:tr w:rsidR="00954658" w:rsidTr="007A1294">
        <w:tc>
          <w:tcPr>
            <w:tcW w:w="567" w:type="dxa"/>
            <w:gridSpan w:val="2"/>
            <w:shd w:val="clear" w:color="auto" w:fill="auto"/>
            <w:vAlign w:val="center"/>
          </w:tcPr>
          <w:p w:rsidR="00954658" w:rsidRDefault="00954658" w:rsidP="007E5967">
            <w:pPr>
              <w:jc w:val="center"/>
            </w:pPr>
            <w:r>
              <w:t>20</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Welche Aufgabe hat eine Grundierung auf einem neuen Metall-Untergrund?</w:t>
            </w:r>
          </w:p>
        </w:tc>
        <w:tc>
          <w:tcPr>
            <w:tcW w:w="4038" w:type="dxa"/>
            <w:shd w:val="clear" w:color="auto" w:fill="auto"/>
            <w:vAlign w:val="center"/>
          </w:tcPr>
          <w:p w:rsidR="00954658" w:rsidRDefault="00954658" w:rsidP="007E5967">
            <w:r>
              <w:t>Verbesserung der Haftung der nachfolgenden Beschichtung</w:t>
            </w:r>
            <w:r w:rsidR="007A1294">
              <w:t>/</w:t>
            </w:r>
            <w:r>
              <w:t>Schutz vor Korrosion</w:t>
            </w:r>
          </w:p>
        </w:tc>
      </w:tr>
      <w:tr w:rsidR="00954658" w:rsidTr="007A1294">
        <w:tc>
          <w:tcPr>
            <w:tcW w:w="567" w:type="dxa"/>
            <w:gridSpan w:val="2"/>
            <w:shd w:val="clear" w:color="auto" w:fill="auto"/>
            <w:vAlign w:val="center"/>
          </w:tcPr>
          <w:p w:rsidR="00954658" w:rsidRDefault="00954658" w:rsidP="007E5967">
            <w:pPr>
              <w:jc w:val="center"/>
            </w:pPr>
            <w:r>
              <w:t>21</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Welchen Nachteil hat das Nassschleifen g</w:t>
            </w:r>
            <w:r>
              <w:t>e</w:t>
            </w:r>
            <w:r>
              <w:t>genüber dem Trockenschleifen bei Stahlu</w:t>
            </w:r>
            <w:r>
              <w:t>n</w:t>
            </w:r>
            <w:r>
              <w:t>tergründen?</w:t>
            </w:r>
          </w:p>
        </w:tc>
        <w:tc>
          <w:tcPr>
            <w:tcW w:w="4038" w:type="dxa"/>
            <w:shd w:val="clear" w:color="auto" w:fill="auto"/>
            <w:vAlign w:val="center"/>
          </w:tcPr>
          <w:p w:rsidR="00954658" w:rsidRDefault="007A1294" w:rsidP="007E5967">
            <w:r>
              <w:t>M</w:t>
            </w:r>
            <w:r w:rsidR="00954658">
              <w:t>an muss den UG sofort sorgfältig trock</w:t>
            </w:r>
            <w:r>
              <w:t>n</w:t>
            </w:r>
            <w:r w:rsidR="00954658">
              <w:t>en, da sich sonst schnell Rost bildet.</w:t>
            </w:r>
          </w:p>
        </w:tc>
      </w:tr>
      <w:tr w:rsidR="00954658" w:rsidTr="007A1294">
        <w:tc>
          <w:tcPr>
            <w:tcW w:w="567" w:type="dxa"/>
            <w:gridSpan w:val="2"/>
            <w:shd w:val="clear" w:color="auto" w:fill="auto"/>
            <w:vAlign w:val="center"/>
          </w:tcPr>
          <w:p w:rsidR="00954658" w:rsidRDefault="00954658" w:rsidP="007E5967">
            <w:pPr>
              <w:jc w:val="center"/>
            </w:pPr>
            <w:r>
              <w:t>22</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 xml:space="preserve">Warum ist es wichtig, den </w:t>
            </w:r>
            <w:proofErr w:type="spellStart"/>
            <w:r>
              <w:t>Rostgrad</w:t>
            </w:r>
            <w:proofErr w:type="spellEnd"/>
            <w:r>
              <w:t xml:space="preserve"> eines Un</w:t>
            </w:r>
            <w:r w:rsidR="007A1294">
              <w:t>t</w:t>
            </w:r>
            <w:r>
              <w:t>ergrunds vor der Bearbeitung zu besti</w:t>
            </w:r>
            <w:r>
              <w:t>m</w:t>
            </w:r>
            <w:r>
              <w:t>men?</w:t>
            </w:r>
          </w:p>
        </w:tc>
        <w:tc>
          <w:tcPr>
            <w:tcW w:w="4038" w:type="dxa"/>
            <w:shd w:val="clear" w:color="auto" w:fill="auto"/>
            <w:vAlign w:val="center"/>
          </w:tcPr>
          <w:p w:rsidR="00954658" w:rsidRDefault="007A1294" w:rsidP="007E5967">
            <w:r>
              <w:t>N</w:t>
            </w:r>
            <w:r w:rsidR="00954658">
              <w:t>ur so kann Zeit und Aufwand bestimmt werden.</w:t>
            </w:r>
          </w:p>
        </w:tc>
      </w:tr>
      <w:tr w:rsidR="00954658" w:rsidTr="007A1294">
        <w:tc>
          <w:tcPr>
            <w:tcW w:w="567" w:type="dxa"/>
            <w:gridSpan w:val="2"/>
            <w:shd w:val="clear" w:color="auto" w:fill="auto"/>
            <w:vAlign w:val="center"/>
          </w:tcPr>
          <w:p w:rsidR="00954658" w:rsidRDefault="00954658" w:rsidP="007E5967">
            <w:pPr>
              <w:jc w:val="center"/>
            </w:pPr>
            <w:r>
              <w:t>23</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Was heißt „überlappend spritzen“?</w:t>
            </w:r>
          </w:p>
        </w:tc>
        <w:tc>
          <w:tcPr>
            <w:tcW w:w="4038" w:type="dxa"/>
            <w:shd w:val="clear" w:color="auto" w:fill="auto"/>
            <w:vAlign w:val="center"/>
          </w:tcPr>
          <w:p w:rsidR="00954658" w:rsidRDefault="007A1294" w:rsidP="007E5967">
            <w:pPr>
              <w:pStyle w:val="Listenabsatz"/>
              <w:ind w:left="0"/>
            </w:pPr>
            <w:r>
              <w:t>D</w:t>
            </w:r>
            <w:r w:rsidR="00954658">
              <w:t>ie Bahnen gehen beim Spritzen ca. 1/3 ine</w:t>
            </w:r>
            <w:r w:rsidR="00954658">
              <w:t>i</w:t>
            </w:r>
            <w:r w:rsidR="00954658">
              <w:t>nander, d.</w:t>
            </w:r>
            <w:r>
              <w:t xml:space="preserve"> </w:t>
            </w:r>
            <w:r w:rsidR="00954658">
              <w:t>h. die Spritzkerne gehen ineina</w:t>
            </w:r>
            <w:r w:rsidR="00954658">
              <w:t>n</w:t>
            </w:r>
            <w:r w:rsidR="00954658">
              <w:t>der</w:t>
            </w:r>
            <w:r>
              <w:t>.</w:t>
            </w:r>
          </w:p>
        </w:tc>
      </w:tr>
      <w:tr w:rsidR="00954658" w:rsidTr="007A1294">
        <w:tc>
          <w:tcPr>
            <w:tcW w:w="567" w:type="dxa"/>
            <w:gridSpan w:val="2"/>
            <w:shd w:val="clear" w:color="auto" w:fill="auto"/>
            <w:vAlign w:val="center"/>
          </w:tcPr>
          <w:p w:rsidR="00954658" w:rsidRDefault="00954658" w:rsidP="007E5967">
            <w:pPr>
              <w:jc w:val="center"/>
            </w:pPr>
            <w:r>
              <w:t>24</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Welche Form und Farbe haben Gebotsze</w:t>
            </w:r>
            <w:r>
              <w:t>i</w:t>
            </w:r>
            <w:r>
              <w:t>chen?</w:t>
            </w:r>
          </w:p>
        </w:tc>
        <w:tc>
          <w:tcPr>
            <w:tcW w:w="4038" w:type="dxa"/>
            <w:shd w:val="clear" w:color="auto" w:fill="auto"/>
            <w:vAlign w:val="center"/>
          </w:tcPr>
          <w:p w:rsidR="00954658" w:rsidRDefault="00954658" w:rsidP="007E5967">
            <w:pPr>
              <w:pStyle w:val="Listenabsatz"/>
              <w:ind w:left="0"/>
            </w:pPr>
            <w:r>
              <w:t>rund; weiße Bilder auf blauem Grund</w:t>
            </w:r>
          </w:p>
        </w:tc>
      </w:tr>
      <w:tr w:rsidR="00954658" w:rsidTr="007A1294">
        <w:tc>
          <w:tcPr>
            <w:tcW w:w="567" w:type="dxa"/>
            <w:gridSpan w:val="2"/>
            <w:shd w:val="clear" w:color="auto" w:fill="auto"/>
            <w:vAlign w:val="center"/>
          </w:tcPr>
          <w:p w:rsidR="00954658" w:rsidRDefault="00954658" w:rsidP="007E5967">
            <w:pPr>
              <w:jc w:val="center"/>
            </w:pPr>
            <w:r>
              <w:t>25</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Welche Form und Farbe haben Verbotsze</w:t>
            </w:r>
            <w:r>
              <w:t>i</w:t>
            </w:r>
            <w:r>
              <w:t>chen?</w:t>
            </w:r>
          </w:p>
        </w:tc>
        <w:tc>
          <w:tcPr>
            <w:tcW w:w="4038" w:type="dxa"/>
            <w:shd w:val="clear" w:color="auto" w:fill="auto"/>
            <w:vAlign w:val="center"/>
          </w:tcPr>
          <w:p w:rsidR="00954658" w:rsidRDefault="00954658" w:rsidP="007E5967">
            <w:pPr>
              <w:pStyle w:val="Listenabsatz"/>
              <w:ind w:left="0"/>
            </w:pPr>
            <w:r>
              <w:t>rund; weiße Fläche, roter Kreis und schwarze Bilder</w:t>
            </w:r>
          </w:p>
        </w:tc>
      </w:tr>
      <w:tr w:rsidR="00954658" w:rsidTr="007A1294">
        <w:tc>
          <w:tcPr>
            <w:tcW w:w="567" w:type="dxa"/>
            <w:gridSpan w:val="2"/>
            <w:shd w:val="clear" w:color="auto" w:fill="auto"/>
            <w:vAlign w:val="center"/>
          </w:tcPr>
          <w:p w:rsidR="00954658" w:rsidRDefault="00954658" w:rsidP="007E5967">
            <w:pPr>
              <w:jc w:val="center"/>
            </w:pPr>
            <w:r>
              <w:t>26</w:t>
            </w:r>
          </w:p>
        </w:tc>
        <w:tc>
          <w:tcPr>
            <w:tcW w:w="709" w:type="dxa"/>
            <w:gridSpan w:val="2"/>
            <w:shd w:val="clear" w:color="auto" w:fill="auto"/>
            <w:vAlign w:val="center"/>
          </w:tcPr>
          <w:p w:rsidR="00954658" w:rsidRDefault="00954658" w:rsidP="007E5967">
            <w:pPr>
              <w:jc w:val="center"/>
            </w:pPr>
            <w:r>
              <w:t>B</w:t>
            </w:r>
          </w:p>
        </w:tc>
        <w:tc>
          <w:tcPr>
            <w:tcW w:w="4042" w:type="dxa"/>
            <w:shd w:val="clear" w:color="auto" w:fill="auto"/>
            <w:vAlign w:val="center"/>
          </w:tcPr>
          <w:p w:rsidR="00954658" w:rsidRDefault="00954658" w:rsidP="007E5967">
            <w:r>
              <w:t>Was ist die Viskosität?</w:t>
            </w:r>
          </w:p>
        </w:tc>
        <w:tc>
          <w:tcPr>
            <w:tcW w:w="4038" w:type="dxa"/>
            <w:shd w:val="clear" w:color="auto" w:fill="auto"/>
            <w:vAlign w:val="center"/>
          </w:tcPr>
          <w:p w:rsidR="00954658" w:rsidRDefault="00954658" w:rsidP="007E5967">
            <w:pPr>
              <w:pStyle w:val="Listenabsatz"/>
              <w:ind w:left="0"/>
            </w:pPr>
            <w:r>
              <w:t>F</w:t>
            </w:r>
            <w:r w:rsidR="007A1294">
              <w:t>ließverhalten von Flüssigkeiten</w:t>
            </w:r>
          </w:p>
        </w:tc>
      </w:tr>
      <w:tr w:rsidR="00954658" w:rsidTr="007A1294">
        <w:tc>
          <w:tcPr>
            <w:tcW w:w="567" w:type="dxa"/>
            <w:gridSpan w:val="2"/>
            <w:shd w:val="clear" w:color="auto" w:fill="auto"/>
            <w:vAlign w:val="center"/>
          </w:tcPr>
          <w:p w:rsidR="00954658" w:rsidRDefault="00954658" w:rsidP="007E5967">
            <w:pPr>
              <w:jc w:val="center"/>
            </w:pPr>
            <w:r>
              <w:t>27</w:t>
            </w:r>
          </w:p>
        </w:tc>
        <w:tc>
          <w:tcPr>
            <w:tcW w:w="709" w:type="dxa"/>
            <w:gridSpan w:val="2"/>
            <w:shd w:val="clear" w:color="auto" w:fill="auto"/>
            <w:vAlign w:val="center"/>
          </w:tcPr>
          <w:p w:rsidR="00954658" w:rsidRDefault="00954658" w:rsidP="007E5967">
            <w:pPr>
              <w:jc w:val="center"/>
            </w:pPr>
            <w:r>
              <w:t>B</w:t>
            </w:r>
            <w:r w:rsidR="007A1294">
              <w:t>/</w:t>
            </w:r>
            <w:r>
              <w:t>C</w:t>
            </w:r>
          </w:p>
        </w:tc>
        <w:tc>
          <w:tcPr>
            <w:tcW w:w="4042" w:type="dxa"/>
            <w:shd w:val="clear" w:color="auto" w:fill="auto"/>
            <w:vAlign w:val="center"/>
          </w:tcPr>
          <w:p w:rsidR="00954658" w:rsidRDefault="00954658" w:rsidP="007E5967">
            <w:r>
              <w:t>Nennen Sie eine (B)</w:t>
            </w:r>
            <w:r w:rsidR="007A1294">
              <w:t>/</w:t>
            </w:r>
            <w:r>
              <w:t>zwei (C) Tätigkeiten, bei denen eine Betriebsanweisung zum Einsatz kommen muss.</w:t>
            </w:r>
          </w:p>
        </w:tc>
        <w:tc>
          <w:tcPr>
            <w:tcW w:w="4038" w:type="dxa"/>
            <w:shd w:val="clear" w:color="auto" w:fill="auto"/>
            <w:vAlign w:val="center"/>
          </w:tcPr>
          <w:p w:rsidR="00954658" w:rsidRDefault="00954658" w:rsidP="007E5967">
            <w:pPr>
              <w:pStyle w:val="Listenabsatz"/>
              <w:ind w:left="0"/>
            </w:pPr>
            <w:r>
              <w:t>schleifen</w:t>
            </w:r>
            <w:r w:rsidR="007A1294">
              <w:t>/</w:t>
            </w:r>
            <w:r>
              <w:t>Spritzen</w:t>
            </w:r>
            <w:r w:rsidR="007A1294">
              <w:t>/</w:t>
            </w:r>
            <w:r>
              <w:t>Umgang mit gefährlichen Stoffen</w:t>
            </w:r>
            <w:r w:rsidR="007A1294">
              <w:t>/</w:t>
            </w:r>
            <w:r>
              <w:t>Arbeiten in engen, geschlossenen Räumen</w:t>
            </w:r>
          </w:p>
        </w:tc>
      </w:tr>
      <w:tr w:rsidR="00954658" w:rsidTr="007A1294">
        <w:tc>
          <w:tcPr>
            <w:tcW w:w="567" w:type="dxa"/>
            <w:gridSpan w:val="2"/>
            <w:shd w:val="clear" w:color="auto" w:fill="auto"/>
            <w:vAlign w:val="center"/>
          </w:tcPr>
          <w:p w:rsidR="00954658" w:rsidRDefault="00954658" w:rsidP="007E5967">
            <w:pPr>
              <w:jc w:val="center"/>
            </w:pPr>
            <w:r>
              <w:t>28</w:t>
            </w:r>
          </w:p>
        </w:tc>
        <w:tc>
          <w:tcPr>
            <w:tcW w:w="709" w:type="dxa"/>
            <w:gridSpan w:val="2"/>
            <w:shd w:val="clear" w:color="auto" w:fill="auto"/>
            <w:vAlign w:val="center"/>
          </w:tcPr>
          <w:p w:rsidR="00954658" w:rsidRDefault="00954658" w:rsidP="007E5967">
            <w:pPr>
              <w:jc w:val="center"/>
            </w:pPr>
            <w:r>
              <w:t>C</w:t>
            </w:r>
          </w:p>
        </w:tc>
        <w:tc>
          <w:tcPr>
            <w:tcW w:w="4042" w:type="dxa"/>
            <w:shd w:val="clear" w:color="auto" w:fill="auto"/>
            <w:vAlign w:val="center"/>
          </w:tcPr>
          <w:p w:rsidR="00954658" w:rsidRDefault="00954658" w:rsidP="007E5967">
            <w:r>
              <w:t>Erklären Sie die Gitterschnittprüfung</w:t>
            </w:r>
            <w:r w:rsidR="007A1294">
              <w:t>.</w:t>
            </w:r>
          </w:p>
        </w:tc>
        <w:tc>
          <w:tcPr>
            <w:tcW w:w="4038" w:type="dxa"/>
            <w:shd w:val="clear" w:color="auto" w:fill="auto"/>
            <w:vAlign w:val="center"/>
          </w:tcPr>
          <w:p w:rsidR="00954658" w:rsidRDefault="00954658" w:rsidP="007E5967">
            <w:r>
              <w:t>6 parallele Kratzer senkrecht und waagrecht, dann abbürsten. Bei Ausbrüchen ist die Al</w:t>
            </w:r>
            <w:r>
              <w:t>t</w:t>
            </w:r>
            <w:r>
              <w:t>beschichtung nicht mehr tragfähig.</w:t>
            </w:r>
          </w:p>
        </w:tc>
      </w:tr>
      <w:tr w:rsidR="00954658" w:rsidTr="007A1294">
        <w:tc>
          <w:tcPr>
            <w:tcW w:w="567" w:type="dxa"/>
            <w:gridSpan w:val="2"/>
            <w:shd w:val="clear" w:color="auto" w:fill="auto"/>
            <w:vAlign w:val="center"/>
          </w:tcPr>
          <w:p w:rsidR="00954658" w:rsidRDefault="00954658" w:rsidP="007E5967">
            <w:pPr>
              <w:jc w:val="center"/>
            </w:pPr>
            <w:r>
              <w:t>29</w:t>
            </w:r>
          </w:p>
        </w:tc>
        <w:tc>
          <w:tcPr>
            <w:tcW w:w="709" w:type="dxa"/>
            <w:gridSpan w:val="2"/>
            <w:shd w:val="clear" w:color="auto" w:fill="auto"/>
            <w:vAlign w:val="center"/>
          </w:tcPr>
          <w:p w:rsidR="00954658" w:rsidRDefault="00954658" w:rsidP="007E5967">
            <w:pPr>
              <w:jc w:val="center"/>
            </w:pPr>
            <w:r>
              <w:t>C</w:t>
            </w:r>
          </w:p>
        </w:tc>
        <w:tc>
          <w:tcPr>
            <w:tcW w:w="4042" w:type="dxa"/>
            <w:shd w:val="clear" w:color="auto" w:fill="auto"/>
            <w:vAlign w:val="center"/>
          </w:tcPr>
          <w:p w:rsidR="00954658" w:rsidRDefault="00954658" w:rsidP="007E5967">
            <w:r>
              <w:t>Aus we</w:t>
            </w:r>
            <w:r w:rsidR="007A1294">
              <w:t>lchen Gründen können Metall-</w:t>
            </w:r>
            <w:proofErr w:type="spellStart"/>
            <w:r w:rsidR="007A1294">
              <w:t>UGe</w:t>
            </w:r>
            <w:proofErr w:type="spellEnd"/>
            <w:r w:rsidR="007A1294">
              <w:t xml:space="preserve"> </w:t>
            </w:r>
            <w:r>
              <w:t>fettig sein?</w:t>
            </w:r>
          </w:p>
        </w:tc>
        <w:tc>
          <w:tcPr>
            <w:tcW w:w="4038" w:type="dxa"/>
            <w:shd w:val="clear" w:color="auto" w:fill="auto"/>
            <w:vAlign w:val="center"/>
          </w:tcPr>
          <w:p w:rsidR="00954658" w:rsidRDefault="00954658" w:rsidP="007E5967">
            <w:r>
              <w:t>ei</w:t>
            </w:r>
            <w:r w:rsidR="007A1294">
              <w:t>ngefettete neue Eisen-Metall-</w:t>
            </w:r>
            <w:proofErr w:type="spellStart"/>
            <w:r w:rsidR="007A1294">
              <w:t>UGe</w:t>
            </w:r>
            <w:proofErr w:type="spellEnd"/>
            <w:r>
              <w:t xml:space="preserve"> zum Schutz vor Korrosion und Transportsch</w:t>
            </w:r>
            <w:r>
              <w:t>ä</w:t>
            </w:r>
            <w:r>
              <w:t>den</w:t>
            </w:r>
            <w:r w:rsidR="007A1294">
              <w:t>/</w:t>
            </w:r>
            <w:r>
              <w:t>Berühren mit fettigen Händen</w:t>
            </w:r>
          </w:p>
        </w:tc>
      </w:tr>
      <w:tr w:rsidR="00954658" w:rsidTr="007A1294">
        <w:tc>
          <w:tcPr>
            <w:tcW w:w="567" w:type="dxa"/>
            <w:gridSpan w:val="2"/>
            <w:shd w:val="clear" w:color="auto" w:fill="auto"/>
            <w:vAlign w:val="center"/>
          </w:tcPr>
          <w:p w:rsidR="00954658" w:rsidRDefault="00954658" w:rsidP="007E5967">
            <w:pPr>
              <w:jc w:val="center"/>
            </w:pPr>
            <w:r>
              <w:t>30</w:t>
            </w:r>
          </w:p>
        </w:tc>
        <w:tc>
          <w:tcPr>
            <w:tcW w:w="709" w:type="dxa"/>
            <w:gridSpan w:val="2"/>
            <w:shd w:val="clear" w:color="auto" w:fill="auto"/>
            <w:vAlign w:val="center"/>
          </w:tcPr>
          <w:p w:rsidR="00954658" w:rsidRDefault="00954658" w:rsidP="007E5967">
            <w:pPr>
              <w:jc w:val="center"/>
            </w:pPr>
            <w:r>
              <w:t>C</w:t>
            </w:r>
          </w:p>
        </w:tc>
        <w:tc>
          <w:tcPr>
            <w:tcW w:w="4042" w:type="dxa"/>
            <w:shd w:val="clear" w:color="auto" w:fill="auto"/>
            <w:vAlign w:val="center"/>
          </w:tcPr>
          <w:p w:rsidR="00954658" w:rsidRDefault="00954658" w:rsidP="007E5967">
            <w:r>
              <w:t>Wofür steht die Abkürzung „</w:t>
            </w:r>
            <w:proofErr w:type="spellStart"/>
            <w:r>
              <w:t>Ri</w:t>
            </w:r>
            <w:proofErr w:type="spellEnd"/>
            <w:r>
              <w:t>“ bei Rostgr</w:t>
            </w:r>
            <w:r>
              <w:t>a</w:t>
            </w:r>
            <w:r>
              <w:t>den?</w:t>
            </w:r>
          </w:p>
        </w:tc>
        <w:tc>
          <w:tcPr>
            <w:tcW w:w="4038" w:type="dxa"/>
            <w:shd w:val="clear" w:color="auto" w:fill="auto"/>
            <w:vAlign w:val="center"/>
          </w:tcPr>
          <w:p w:rsidR="00954658" w:rsidRDefault="00954658" w:rsidP="007E5967">
            <w:proofErr w:type="spellStart"/>
            <w:r>
              <w:t>Rostgrad</w:t>
            </w:r>
            <w:proofErr w:type="spellEnd"/>
            <w:r>
              <w:t xml:space="preserve"> international</w:t>
            </w:r>
          </w:p>
        </w:tc>
      </w:tr>
      <w:tr w:rsidR="00954658" w:rsidTr="007A1294">
        <w:tc>
          <w:tcPr>
            <w:tcW w:w="567" w:type="dxa"/>
            <w:gridSpan w:val="2"/>
            <w:shd w:val="clear" w:color="auto" w:fill="auto"/>
            <w:vAlign w:val="center"/>
          </w:tcPr>
          <w:p w:rsidR="00954658" w:rsidRDefault="00954658" w:rsidP="007E5967">
            <w:pPr>
              <w:jc w:val="center"/>
            </w:pPr>
            <w:r>
              <w:t>31</w:t>
            </w:r>
          </w:p>
        </w:tc>
        <w:tc>
          <w:tcPr>
            <w:tcW w:w="709" w:type="dxa"/>
            <w:gridSpan w:val="2"/>
            <w:shd w:val="clear" w:color="auto" w:fill="auto"/>
            <w:vAlign w:val="center"/>
          </w:tcPr>
          <w:p w:rsidR="00954658" w:rsidRDefault="00954658" w:rsidP="007E5967">
            <w:pPr>
              <w:jc w:val="center"/>
            </w:pPr>
            <w:r>
              <w:t>C</w:t>
            </w:r>
          </w:p>
        </w:tc>
        <w:tc>
          <w:tcPr>
            <w:tcW w:w="4042" w:type="dxa"/>
            <w:shd w:val="clear" w:color="auto" w:fill="auto"/>
            <w:vAlign w:val="center"/>
          </w:tcPr>
          <w:p w:rsidR="00954658" w:rsidRDefault="00954658" w:rsidP="007E5967">
            <w:r>
              <w:t>Was ist die Folge, wenn Sie eine gefährliche Arbeit durchführen müssen, Ihnen dabei etwas passiert und Sie nicht unterwiesen worden sind?</w:t>
            </w:r>
          </w:p>
        </w:tc>
        <w:tc>
          <w:tcPr>
            <w:tcW w:w="4038" w:type="dxa"/>
            <w:shd w:val="clear" w:color="auto" w:fill="auto"/>
            <w:vAlign w:val="center"/>
          </w:tcPr>
          <w:p w:rsidR="00954658" w:rsidRDefault="00954658" w:rsidP="007E5967">
            <w:pPr>
              <w:pStyle w:val="Listenabsatz"/>
              <w:ind w:left="0"/>
            </w:pPr>
            <w:r>
              <w:t>Dann haftet Ihr Chef persönlich für den Sch</w:t>
            </w:r>
            <w:r>
              <w:t>a</w:t>
            </w:r>
            <w:r>
              <w:t>den, weil er Sie hätte unterweisen müssen.</w:t>
            </w:r>
          </w:p>
        </w:tc>
      </w:tr>
      <w:tr w:rsidR="00954658" w:rsidTr="007A1294">
        <w:tc>
          <w:tcPr>
            <w:tcW w:w="567" w:type="dxa"/>
            <w:gridSpan w:val="2"/>
            <w:shd w:val="clear" w:color="auto" w:fill="auto"/>
            <w:vAlign w:val="center"/>
          </w:tcPr>
          <w:p w:rsidR="00954658" w:rsidRDefault="00954658" w:rsidP="007E5967">
            <w:pPr>
              <w:jc w:val="center"/>
            </w:pPr>
            <w:r>
              <w:t>32</w:t>
            </w:r>
          </w:p>
        </w:tc>
        <w:tc>
          <w:tcPr>
            <w:tcW w:w="709" w:type="dxa"/>
            <w:gridSpan w:val="2"/>
            <w:shd w:val="clear" w:color="auto" w:fill="auto"/>
            <w:vAlign w:val="center"/>
          </w:tcPr>
          <w:p w:rsidR="00954658" w:rsidRDefault="00954658" w:rsidP="007E5967">
            <w:pPr>
              <w:jc w:val="center"/>
            </w:pPr>
            <w:r>
              <w:t>C</w:t>
            </w:r>
          </w:p>
        </w:tc>
        <w:tc>
          <w:tcPr>
            <w:tcW w:w="4042" w:type="dxa"/>
            <w:shd w:val="clear" w:color="auto" w:fill="auto"/>
            <w:vAlign w:val="center"/>
          </w:tcPr>
          <w:p w:rsidR="00954658" w:rsidRDefault="00954658" w:rsidP="007E5967">
            <w:r>
              <w:t>Welche zwei Atemschutzsysteme sind zum Spritzen geeignet?</w:t>
            </w:r>
          </w:p>
        </w:tc>
        <w:tc>
          <w:tcPr>
            <w:tcW w:w="4038" w:type="dxa"/>
            <w:shd w:val="clear" w:color="auto" w:fill="auto"/>
            <w:vAlign w:val="center"/>
          </w:tcPr>
          <w:p w:rsidR="00954658" w:rsidRDefault="00954658" w:rsidP="007E5967">
            <w:pPr>
              <w:pStyle w:val="Listenabsatz"/>
              <w:ind w:left="0"/>
            </w:pPr>
            <w:r>
              <w:t>umgebungsluftabhängiges System</w:t>
            </w:r>
          </w:p>
          <w:p w:rsidR="00954658" w:rsidRDefault="00954658" w:rsidP="007E5967">
            <w:pPr>
              <w:pStyle w:val="Listenabsatz"/>
              <w:ind w:left="0"/>
            </w:pPr>
            <w:r>
              <w:t>umgebungsluftunabhängiges System</w:t>
            </w:r>
          </w:p>
        </w:tc>
      </w:tr>
    </w:tbl>
    <w:p w:rsidR="007C761B" w:rsidRDefault="007C761B">
      <w:pPr>
        <w:spacing w:line="240" w:lineRule="exact"/>
        <w:rPr>
          <w:rFonts w:ascii="Source Sans Pro Semibold" w:eastAsia="Times New Roman" w:hAnsi="Source Sans Pro Semibold" w:cs="Times New Roman"/>
          <w:bCs/>
          <w:sz w:val="26"/>
          <w:szCs w:val="26"/>
          <w:lang w:eastAsia="de-DE"/>
        </w:rPr>
      </w:pPr>
      <w:r>
        <w:br w:type="page"/>
      </w:r>
    </w:p>
    <w:p w:rsidR="00954658" w:rsidRPr="00CB0C8B" w:rsidRDefault="00954658" w:rsidP="00C90E3F">
      <w:pPr>
        <w:pStyle w:val="berschrift2"/>
      </w:pPr>
      <w:r w:rsidRPr="00CB0C8B">
        <w:lastRenderedPageBreak/>
        <w:t>Bewertungsraster für Präsentationen</w:t>
      </w:r>
    </w:p>
    <w:tbl>
      <w:tblPr>
        <w:tblStyle w:val="Tabellenraster"/>
        <w:tblpPr w:leftFromText="141" w:rightFromText="141" w:vertAnchor="page" w:horzAnchor="margin" w:tblpX="108" w:tblpY="2206"/>
        <w:tblW w:w="8789" w:type="dxa"/>
        <w:tblLayout w:type="fixed"/>
        <w:tblLook w:val="04A0" w:firstRow="1" w:lastRow="0" w:firstColumn="1" w:lastColumn="0" w:noHBand="0" w:noVBand="1"/>
      </w:tblPr>
      <w:tblGrid>
        <w:gridCol w:w="1374"/>
        <w:gridCol w:w="1483"/>
        <w:gridCol w:w="1483"/>
        <w:gridCol w:w="1483"/>
        <w:gridCol w:w="1483"/>
        <w:gridCol w:w="1483"/>
      </w:tblGrid>
      <w:tr w:rsidR="00954658" w:rsidRPr="008957BC" w:rsidTr="00264929">
        <w:tc>
          <w:tcPr>
            <w:tcW w:w="1374" w:type="dxa"/>
            <w:shd w:val="clear" w:color="auto" w:fill="A6A6A6" w:themeFill="background1" w:themeFillShade="A6"/>
          </w:tcPr>
          <w:p w:rsidR="00954658" w:rsidRPr="008957BC" w:rsidRDefault="00954658" w:rsidP="00264929">
            <w:pPr>
              <w:rPr>
                <w:b/>
                <w:sz w:val="22"/>
              </w:rPr>
            </w:pPr>
          </w:p>
        </w:tc>
        <w:tc>
          <w:tcPr>
            <w:tcW w:w="1483" w:type="dxa"/>
            <w:shd w:val="clear" w:color="auto" w:fill="A6A6A6" w:themeFill="background1" w:themeFillShade="A6"/>
          </w:tcPr>
          <w:p w:rsidR="00954658" w:rsidRPr="008957BC" w:rsidRDefault="00954658" w:rsidP="00264929">
            <w:pPr>
              <w:rPr>
                <w:b/>
                <w:sz w:val="22"/>
              </w:rPr>
            </w:pPr>
            <w:r w:rsidRPr="008957BC">
              <w:rPr>
                <w:b/>
                <w:sz w:val="22"/>
              </w:rPr>
              <w:t>„sehr gut“ (1)</w:t>
            </w:r>
          </w:p>
        </w:tc>
        <w:tc>
          <w:tcPr>
            <w:tcW w:w="1483" w:type="dxa"/>
            <w:shd w:val="clear" w:color="auto" w:fill="A6A6A6" w:themeFill="background1" w:themeFillShade="A6"/>
          </w:tcPr>
          <w:p w:rsidR="00954658" w:rsidRPr="008957BC" w:rsidRDefault="00954658" w:rsidP="00264929">
            <w:pPr>
              <w:rPr>
                <w:b/>
                <w:sz w:val="22"/>
              </w:rPr>
            </w:pPr>
            <w:r w:rsidRPr="008957BC">
              <w:rPr>
                <w:b/>
                <w:sz w:val="22"/>
              </w:rPr>
              <w:t>„gut“ (2)</w:t>
            </w:r>
          </w:p>
        </w:tc>
        <w:tc>
          <w:tcPr>
            <w:tcW w:w="1483" w:type="dxa"/>
            <w:shd w:val="clear" w:color="auto" w:fill="A6A6A6" w:themeFill="background1" w:themeFillShade="A6"/>
          </w:tcPr>
          <w:p w:rsidR="00954658" w:rsidRPr="008957BC" w:rsidRDefault="00954658" w:rsidP="00264929">
            <w:pPr>
              <w:rPr>
                <w:b/>
                <w:sz w:val="22"/>
              </w:rPr>
            </w:pPr>
            <w:r w:rsidRPr="008957BC">
              <w:rPr>
                <w:b/>
                <w:sz w:val="22"/>
              </w:rPr>
              <w:t>„befried</w:t>
            </w:r>
            <w:r w:rsidRPr="008957BC">
              <w:rPr>
                <w:b/>
                <w:sz w:val="22"/>
              </w:rPr>
              <w:t>i</w:t>
            </w:r>
            <w:r w:rsidRPr="008957BC">
              <w:rPr>
                <w:b/>
                <w:sz w:val="22"/>
              </w:rPr>
              <w:t>gend“ (3)</w:t>
            </w:r>
          </w:p>
        </w:tc>
        <w:tc>
          <w:tcPr>
            <w:tcW w:w="1483" w:type="dxa"/>
            <w:shd w:val="clear" w:color="auto" w:fill="A6A6A6" w:themeFill="background1" w:themeFillShade="A6"/>
          </w:tcPr>
          <w:p w:rsidR="00954658" w:rsidRPr="008957BC" w:rsidRDefault="00954658" w:rsidP="00264929">
            <w:pPr>
              <w:rPr>
                <w:b/>
                <w:sz w:val="22"/>
              </w:rPr>
            </w:pPr>
            <w:r w:rsidRPr="008957BC">
              <w:rPr>
                <w:b/>
                <w:sz w:val="22"/>
              </w:rPr>
              <w:t>„ausre</w:t>
            </w:r>
            <w:r w:rsidRPr="008957BC">
              <w:rPr>
                <w:b/>
                <w:sz w:val="22"/>
              </w:rPr>
              <w:t>i</w:t>
            </w:r>
            <w:r w:rsidRPr="008957BC">
              <w:rPr>
                <w:b/>
                <w:sz w:val="22"/>
              </w:rPr>
              <w:t>chend“ (4)</w:t>
            </w:r>
          </w:p>
        </w:tc>
        <w:tc>
          <w:tcPr>
            <w:tcW w:w="1483" w:type="dxa"/>
            <w:shd w:val="clear" w:color="auto" w:fill="A6A6A6" w:themeFill="background1" w:themeFillShade="A6"/>
          </w:tcPr>
          <w:p w:rsidR="00954658" w:rsidRPr="008957BC" w:rsidRDefault="00954658" w:rsidP="00264929">
            <w:pPr>
              <w:rPr>
                <w:b/>
                <w:sz w:val="22"/>
              </w:rPr>
            </w:pPr>
            <w:r w:rsidRPr="008957BC">
              <w:rPr>
                <w:b/>
                <w:sz w:val="22"/>
              </w:rPr>
              <w:t>„mange</w:t>
            </w:r>
            <w:r w:rsidRPr="008957BC">
              <w:rPr>
                <w:b/>
                <w:sz w:val="22"/>
              </w:rPr>
              <w:t>l</w:t>
            </w:r>
            <w:r w:rsidRPr="008957BC">
              <w:rPr>
                <w:b/>
                <w:sz w:val="22"/>
              </w:rPr>
              <w:t>haft“ (5)</w:t>
            </w:r>
          </w:p>
        </w:tc>
      </w:tr>
      <w:tr w:rsidR="00954658" w:rsidRPr="0046072E" w:rsidTr="00264929">
        <w:tc>
          <w:tcPr>
            <w:tcW w:w="8789" w:type="dxa"/>
            <w:gridSpan w:val="6"/>
            <w:shd w:val="clear" w:color="auto" w:fill="FFFF00"/>
            <w:vAlign w:val="center"/>
          </w:tcPr>
          <w:p w:rsidR="00954658" w:rsidRPr="0046072E" w:rsidRDefault="00954658" w:rsidP="00264929">
            <w:pPr>
              <w:rPr>
                <w:sz w:val="18"/>
              </w:rPr>
            </w:pPr>
            <w:r>
              <w:rPr>
                <w:b/>
              </w:rPr>
              <w:t>1. Aufbau (20 %)</w:t>
            </w:r>
          </w:p>
        </w:tc>
      </w:tr>
      <w:tr w:rsidR="00954658" w:rsidRPr="0046072E" w:rsidTr="00264929">
        <w:tc>
          <w:tcPr>
            <w:tcW w:w="1374" w:type="dxa"/>
            <w:shd w:val="clear" w:color="auto" w:fill="D9D9D9" w:themeFill="background1" w:themeFillShade="D9"/>
            <w:vAlign w:val="center"/>
          </w:tcPr>
          <w:p w:rsidR="00954658" w:rsidRPr="00E614E5" w:rsidRDefault="00954658" w:rsidP="00264929">
            <w:pPr>
              <w:rPr>
                <w:b/>
              </w:rPr>
            </w:pPr>
            <w:r>
              <w:rPr>
                <w:b/>
              </w:rPr>
              <w:t>Einstieg</w:t>
            </w:r>
          </w:p>
        </w:tc>
        <w:tc>
          <w:tcPr>
            <w:tcW w:w="1483" w:type="dxa"/>
            <w:vAlign w:val="center"/>
          </w:tcPr>
          <w:p w:rsidR="00954658" w:rsidRPr="0046072E" w:rsidRDefault="00954658" w:rsidP="00264929">
            <w:pPr>
              <w:rPr>
                <w:sz w:val="18"/>
              </w:rPr>
            </w:pPr>
            <w:r>
              <w:rPr>
                <w:sz w:val="18"/>
              </w:rPr>
              <w:t>spannend und Neugier err</w:t>
            </w:r>
            <w:r>
              <w:rPr>
                <w:sz w:val="18"/>
              </w:rPr>
              <w:t>e</w:t>
            </w:r>
            <w:r>
              <w:rPr>
                <w:sz w:val="18"/>
              </w:rPr>
              <w:t>gend</w:t>
            </w:r>
          </w:p>
        </w:tc>
        <w:tc>
          <w:tcPr>
            <w:tcW w:w="1483" w:type="dxa"/>
            <w:vAlign w:val="center"/>
          </w:tcPr>
          <w:p w:rsidR="00954658" w:rsidRPr="0046072E" w:rsidRDefault="00954658" w:rsidP="00264929">
            <w:pPr>
              <w:rPr>
                <w:sz w:val="18"/>
              </w:rPr>
            </w:pPr>
            <w:r>
              <w:rPr>
                <w:sz w:val="18"/>
              </w:rPr>
              <w:t>erregt Aufmer</w:t>
            </w:r>
            <w:r>
              <w:rPr>
                <w:sz w:val="18"/>
              </w:rPr>
              <w:t>k</w:t>
            </w:r>
            <w:r>
              <w:rPr>
                <w:sz w:val="18"/>
              </w:rPr>
              <w:t>samkeit</w:t>
            </w:r>
          </w:p>
        </w:tc>
        <w:tc>
          <w:tcPr>
            <w:tcW w:w="1483" w:type="dxa"/>
            <w:vAlign w:val="center"/>
          </w:tcPr>
          <w:p w:rsidR="00954658" w:rsidRPr="0046072E" w:rsidRDefault="00954658" w:rsidP="00264929">
            <w:pPr>
              <w:rPr>
                <w:sz w:val="18"/>
              </w:rPr>
            </w:pPr>
            <w:r>
              <w:rPr>
                <w:sz w:val="18"/>
              </w:rPr>
              <w:t>führt in das Thema ein</w:t>
            </w:r>
          </w:p>
        </w:tc>
        <w:tc>
          <w:tcPr>
            <w:tcW w:w="1483" w:type="dxa"/>
            <w:vAlign w:val="center"/>
          </w:tcPr>
          <w:p w:rsidR="00954658" w:rsidRPr="0046072E" w:rsidRDefault="00954658" w:rsidP="00264929">
            <w:pPr>
              <w:rPr>
                <w:sz w:val="18"/>
              </w:rPr>
            </w:pPr>
            <w:r>
              <w:rPr>
                <w:sz w:val="18"/>
              </w:rPr>
              <w:t>mühs</w:t>
            </w:r>
            <w:r>
              <w:rPr>
                <w:sz w:val="18"/>
              </w:rPr>
              <w:t>a</w:t>
            </w:r>
            <w:r>
              <w:rPr>
                <w:sz w:val="18"/>
              </w:rPr>
              <w:t>mer</w:t>
            </w:r>
            <w:r w:rsidR="007A1294">
              <w:rPr>
                <w:sz w:val="18"/>
              </w:rPr>
              <w:t>/</w:t>
            </w:r>
            <w:r>
              <w:rPr>
                <w:sz w:val="18"/>
              </w:rPr>
              <w:t>langweiliger Einstieg</w:t>
            </w:r>
          </w:p>
        </w:tc>
        <w:tc>
          <w:tcPr>
            <w:tcW w:w="1483" w:type="dxa"/>
            <w:vAlign w:val="center"/>
          </w:tcPr>
          <w:p w:rsidR="00954658" w:rsidRPr="0046072E" w:rsidRDefault="00954658" w:rsidP="00264929">
            <w:pPr>
              <w:rPr>
                <w:sz w:val="18"/>
              </w:rPr>
            </w:pPr>
            <w:r>
              <w:rPr>
                <w:sz w:val="18"/>
              </w:rPr>
              <w:t>kein Einstieg erkennbar</w:t>
            </w:r>
          </w:p>
        </w:tc>
      </w:tr>
      <w:tr w:rsidR="00954658" w:rsidRPr="0046072E" w:rsidTr="00264929">
        <w:tc>
          <w:tcPr>
            <w:tcW w:w="1374" w:type="dxa"/>
            <w:shd w:val="clear" w:color="auto" w:fill="D9D9D9" w:themeFill="background1" w:themeFillShade="D9"/>
            <w:vAlign w:val="center"/>
          </w:tcPr>
          <w:p w:rsidR="00954658" w:rsidRPr="00E614E5" w:rsidRDefault="00954658" w:rsidP="00264929">
            <w:pPr>
              <w:rPr>
                <w:b/>
              </w:rPr>
            </w:pPr>
            <w:r>
              <w:rPr>
                <w:b/>
              </w:rPr>
              <w:t>Übergänge zwischen den Teilen</w:t>
            </w:r>
          </w:p>
        </w:tc>
        <w:tc>
          <w:tcPr>
            <w:tcW w:w="1483" w:type="dxa"/>
            <w:vAlign w:val="center"/>
          </w:tcPr>
          <w:p w:rsidR="00954658" w:rsidRPr="0046072E" w:rsidRDefault="00954658" w:rsidP="00264929">
            <w:pPr>
              <w:rPr>
                <w:sz w:val="18"/>
              </w:rPr>
            </w:pPr>
            <w:r>
              <w:rPr>
                <w:sz w:val="18"/>
              </w:rPr>
              <w:t>spannender Übergang mit guten Ideen</w:t>
            </w:r>
          </w:p>
        </w:tc>
        <w:tc>
          <w:tcPr>
            <w:tcW w:w="1483" w:type="dxa"/>
            <w:vAlign w:val="center"/>
          </w:tcPr>
          <w:p w:rsidR="00954658" w:rsidRPr="0046072E" w:rsidRDefault="00954658" w:rsidP="00264929">
            <w:pPr>
              <w:rPr>
                <w:sz w:val="18"/>
              </w:rPr>
            </w:pPr>
            <w:r>
              <w:rPr>
                <w:sz w:val="18"/>
              </w:rPr>
              <w:t>guter Übergang</w:t>
            </w:r>
          </w:p>
        </w:tc>
        <w:tc>
          <w:tcPr>
            <w:tcW w:w="1483" w:type="dxa"/>
            <w:vAlign w:val="center"/>
          </w:tcPr>
          <w:p w:rsidR="00954658" w:rsidRPr="0046072E" w:rsidRDefault="00954658" w:rsidP="00264929">
            <w:pPr>
              <w:rPr>
                <w:sz w:val="18"/>
              </w:rPr>
            </w:pPr>
            <w:r>
              <w:rPr>
                <w:sz w:val="18"/>
              </w:rPr>
              <w:t>Verbindung mit Worten</w:t>
            </w:r>
          </w:p>
        </w:tc>
        <w:tc>
          <w:tcPr>
            <w:tcW w:w="1483" w:type="dxa"/>
            <w:vAlign w:val="center"/>
          </w:tcPr>
          <w:p w:rsidR="00954658" w:rsidRPr="0046072E" w:rsidRDefault="00954658" w:rsidP="00264929">
            <w:pPr>
              <w:rPr>
                <w:sz w:val="18"/>
              </w:rPr>
            </w:pPr>
            <w:r>
              <w:rPr>
                <w:sz w:val="18"/>
              </w:rPr>
              <w:t>holpriger Übe</w:t>
            </w:r>
            <w:r>
              <w:rPr>
                <w:sz w:val="18"/>
              </w:rPr>
              <w:t>r</w:t>
            </w:r>
            <w:r>
              <w:rPr>
                <w:sz w:val="18"/>
              </w:rPr>
              <w:t>gang mit Den</w:t>
            </w:r>
            <w:r>
              <w:rPr>
                <w:sz w:val="18"/>
              </w:rPr>
              <w:t>k</w:t>
            </w:r>
            <w:r>
              <w:rPr>
                <w:sz w:val="18"/>
              </w:rPr>
              <w:t>pausen</w:t>
            </w:r>
          </w:p>
        </w:tc>
        <w:tc>
          <w:tcPr>
            <w:tcW w:w="1483" w:type="dxa"/>
            <w:vAlign w:val="center"/>
          </w:tcPr>
          <w:p w:rsidR="00954658" w:rsidRPr="0046072E" w:rsidRDefault="00954658" w:rsidP="00264929">
            <w:pPr>
              <w:rPr>
                <w:sz w:val="18"/>
              </w:rPr>
            </w:pPr>
            <w:r>
              <w:rPr>
                <w:sz w:val="18"/>
              </w:rPr>
              <w:t>keine Übergä</w:t>
            </w:r>
            <w:r>
              <w:rPr>
                <w:sz w:val="18"/>
              </w:rPr>
              <w:t>n</w:t>
            </w:r>
            <w:r>
              <w:rPr>
                <w:sz w:val="18"/>
              </w:rPr>
              <w:t>ge erkennbar, nur Aneinande</w:t>
            </w:r>
            <w:r>
              <w:rPr>
                <w:sz w:val="18"/>
              </w:rPr>
              <w:t>r</w:t>
            </w:r>
            <w:r>
              <w:rPr>
                <w:sz w:val="18"/>
              </w:rPr>
              <w:t>reihung</w:t>
            </w:r>
          </w:p>
        </w:tc>
      </w:tr>
      <w:tr w:rsidR="00954658" w:rsidRPr="0046072E" w:rsidTr="00264929">
        <w:tc>
          <w:tcPr>
            <w:tcW w:w="1374" w:type="dxa"/>
            <w:shd w:val="clear" w:color="auto" w:fill="D9D9D9" w:themeFill="background1" w:themeFillShade="D9"/>
            <w:vAlign w:val="center"/>
          </w:tcPr>
          <w:p w:rsidR="00954658" w:rsidRDefault="00954658" w:rsidP="00264929">
            <w:pPr>
              <w:rPr>
                <w:b/>
              </w:rPr>
            </w:pPr>
            <w:r>
              <w:rPr>
                <w:b/>
              </w:rPr>
              <w:t>Schluss</w:t>
            </w:r>
          </w:p>
        </w:tc>
        <w:tc>
          <w:tcPr>
            <w:tcW w:w="1483" w:type="dxa"/>
            <w:vAlign w:val="center"/>
          </w:tcPr>
          <w:p w:rsidR="00954658" w:rsidRPr="0046072E" w:rsidRDefault="00954658" w:rsidP="00264929">
            <w:pPr>
              <w:rPr>
                <w:sz w:val="18"/>
              </w:rPr>
            </w:pPr>
            <w:r>
              <w:rPr>
                <w:sz w:val="18"/>
              </w:rPr>
              <w:t>kraftvoll und Aufmerksamkeit erregend</w:t>
            </w:r>
          </w:p>
        </w:tc>
        <w:tc>
          <w:tcPr>
            <w:tcW w:w="1483" w:type="dxa"/>
            <w:vAlign w:val="center"/>
          </w:tcPr>
          <w:p w:rsidR="00954658" w:rsidRPr="0046072E" w:rsidRDefault="00954658" w:rsidP="00264929">
            <w:pPr>
              <w:rPr>
                <w:sz w:val="18"/>
              </w:rPr>
            </w:pPr>
            <w:r>
              <w:rPr>
                <w:sz w:val="18"/>
              </w:rPr>
              <w:t>Anknüpfung an den Einstieg</w:t>
            </w:r>
          </w:p>
        </w:tc>
        <w:tc>
          <w:tcPr>
            <w:tcW w:w="1483" w:type="dxa"/>
            <w:vAlign w:val="center"/>
          </w:tcPr>
          <w:p w:rsidR="00954658" w:rsidRPr="0046072E" w:rsidRDefault="00954658" w:rsidP="00264929">
            <w:pPr>
              <w:rPr>
                <w:sz w:val="18"/>
              </w:rPr>
            </w:pPr>
            <w:r>
              <w:rPr>
                <w:sz w:val="18"/>
              </w:rPr>
              <w:t>plötzlicher, unverhoffter Schluss („das war’s“)</w:t>
            </w:r>
          </w:p>
        </w:tc>
        <w:tc>
          <w:tcPr>
            <w:tcW w:w="1483" w:type="dxa"/>
            <w:vAlign w:val="center"/>
          </w:tcPr>
          <w:p w:rsidR="00954658" w:rsidRPr="0046072E" w:rsidRDefault="00954658" w:rsidP="00264929">
            <w:pPr>
              <w:rPr>
                <w:sz w:val="18"/>
              </w:rPr>
            </w:pPr>
            <w:proofErr w:type="spellStart"/>
            <w:r>
              <w:rPr>
                <w:sz w:val="18"/>
              </w:rPr>
              <w:t>unspannender</w:t>
            </w:r>
            <w:proofErr w:type="spellEnd"/>
            <w:r>
              <w:rPr>
                <w:sz w:val="18"/>
              </w:rPr>
              <w:t xml:space="preserve"> Schluss</w:t>
            </w:r>
          </w:p>
        </w:tc>
        <w:tc>
          <w:tcPr>
            <w:tcW w:w="1483" w:type="dxa"/>
            <w:vAlign w:val="center"/>
          </w:tcPr>
          <w:p w:rsidR="00954658" w:rsidRPr="0046072E" w:rsidRDefault="00954658" w:rsidP="00264929">
            <w:pPr>
              <w:rPr>
                <w:sz w:val="18"/>
              </w:rPr>
            </w:pPr>
            <w:r>
              <w:rPr>
                <w:sz w:val="18"/>
              </w:rPr>
              <w:t xml:space="preserve">kein </w:t>
            </w:r>
            <w:r w:rsidR="00085E9F">
              <w:rPr>
                <w:sz w:val="18"/>
              </w:rPr>
              <w:t>Schluss erkennbar („W</w:t>
            </w:r>
            <w:r>
              <w:rPr>
                <w:sz w:val="18"/>
              </w:rPr>
              <w:t>as soll ich noch sagen?“)</w:t>
            </w:r>
          </w:p>
        </w:tc>
      </w:tr>
      <w:tr w:rsidR="00954658" w:rsidTr="00264929">
        <w:tc>
          <w:tcPr>
            <w:tcW w:w="8789" w:type="dxa"/>
            <w:gridSpan w:val="6"/>
            <w:shd w:val="clear" w:color="auto" w:fill="FFC000"/>
            <w:vAlign w:val="center"/>
          </w:tcPr>
          <w:p w:rsidR="00954658" w:rsidRDefault="00954658" w:rsidP="00264929">
            <w:pPr>
              <w:rPr>
                <w:sz w:val="18"/>
              </w:rPr>
            </w:pPr>
            <w:r>
              <w:rPr>
                <w:b/>
              </w:rPr>
              <w:t>2. Inhalt (20 %)</w:t>
            </w:r>
          </w:p>
        </w:tc>
      </w:tr>
      <w:tr w:rsidR="00954658" w:rsidTr="00264929">
        <w:tc>
          <w:tcPr>
            <w:tcW w:w="1374" w:type="dxa"/>
            <w:shd w:val="clear" w:color="auto" w:fill="D9D9D9" w:themeFill="background1" w:themeFillShade="D9"/>
            <w:vAlign w:val="center"/>
          </w:tcPr>
          <w:p w:rsidR="00954658" w:rsidRDefault="00954658" w:rsidP="00264929">
            <w:pPr>
              <w:rPr>
                <w:b/>
              </w:rPr>
            </w:pPr>
            <w:r>
              <w:rPr>
                <w:b/>
              </w:rPr>
              <w:t>Richtigkeit</w:t>
            </w:r>
          </w:p>
        </w:tc>
        <w:tc>
          <w:tcPr>
            <w:tcW w:w="1483" w:type="dxa"/>
            <w:vAlign w:val="center"/>
          </w:tcPr>
          <w:p w:rsidR="00954658" w:rsidRDefault="00085E9F" w:rsidP="00085E9F">
            <w:pPr>
              <w:rPr>
                <w:sz w:val="18"/>
              </w:rPr>
            </w:pPr>
            <w:r>
              <w:rPr>
                <w:sz w:val="18"/>
              </w:rPr>
              <w:t>A</w:t>
            </w:r>
            <w:r w:rsidR="00954658">
              <w:rPr>
                <w:sz w:val="18"/>
              </w:rPr>
              <w:t>lle Informati</w:t>
            </w:r>
            <w:r w:rsidR="00954658">
              <w:rPr>
                <w:sz w:val="18"/>
              </w:rPr>
              <w:t>o</w:t>
            </w:r>
            <w:r w:rsidR="00954658">
              <w:rPr>
                <w:sz w:val="18"/>
              </w:rPr>
              <w:t>nen sind ko</w:t>
            </w:r>
            <w:r w:rsidR="00954658">
              <w:rPr>
                <w:sz w:val="18"/>
              </w:rPr>
              <w:t>r</w:t>
            </w:r>
            <w:r w:rsidR="00954658">
              <w:rPr>
                <w:sz w:val="18"/>
              </w:rPr>
              <w:t>rekt, sehr gutes Fachwissen</w:t>
            </w:r>
            <w:r>
              <w:rPr>
                <w:sz w:val="18"/>
              </w:rPr>
              <w:t>.</w:t>
            </w:r>
          </w:p>
        </w:tc>
        <w:tc>
          <w:tcPr>
            <w:tcW w:w="1483" w:type="dxa"/>
            <w:vAlign w:val="center"/>
          </w:tcPr>
          <w:p w:rsidR="00954658" w:rsidRDefault="00085E9F" w:rsidP="00264929">
            <w:pPr>
              <w:rPr>
                <w:sz w:val="18"/>
              </w:rPr>
            </w:pPr>
            <w:r>
              <w:rPr>
                <w:sz w:val="18"/>
              </w:rPr>
              <w:t>E</w:t>
            </w:r>
            <w:r w:rsidR="00954658">
              <w:rPr>
                <w:sz w:val="18"/>
              </w:rPr>
              <w:t>in inhaltlicher Fehler, Fragen können gut beantwortet werden</w:t>
            </w:r>
            <w:r>
              <w:rPr>
                <w:sz w:val="18"/>
              </w:rPr>
              <w:t>.</w:t>
            </w:r>
          </w:p>
        </w:tc>
        <w:tc>
          <w:tcPr>
            <w:tcW w:w="1483" w:type="dxa"/>
            <w:vAlign w:val="center"/>
          </w:tcPr>
          <w:p w:rsidR="00954658" w:rsidRDefault="00085E9F" w:rsidP="00264929">
            <w:pPr>
              <w:rPr>
                <w:sz w:val="18"/>
              </w:rPr>
            </w:pPr>
            <w:r>
              <w:rPr>
                <w:sz w:val="18"/>
              </w:rPr>
              <w:t>Z</w:t>
            </w:r>
            <w:r w:rsidR="00954658">
              <w:rPr>
                <w:sz w:val="18"/>
              </w:rPr>
              <w:t>wei inhaltliche Fehler, Fragen können übe</w:t>
            </w:r>
            <w:r w:rsidR="00954658">
              <w:rPr>
                <w:sz w:val="18"/>
              </w:rPr>
              <w:t>r</w:t>
            </w:r>
            <w:r w:rsidR="00954658">
              <w:rPr>
                <w:sz w:val="18"/>
              </w:rPr>
              <w:t>wiegend richtig beantwortet werden.</w:t>
            </w:r>
          </w:p>
        </w:tc>
        <w:tc>
          <w:tcPr>
            <w:tcW w:w="1483" w:type="dxa"/>
            <w:vAlign w:val="center"/>
          </w:tcPr>
          <w:p w:rsidR="00954658" w:rsidRDefault="00085E9F" w:rsidP="00264929">
            <w:pPr>
              <w:rPr>
                <w:sz w:val="18"/>
              </w:rPr>
            </w:pPr>
            <w:r>
              <w:rPr>
                <w:sz w:val="18"/>
              </w:rPr>
              <w:t>D</w:t>
            </w:r>
            <w:r w:rsidR="00954658">
              <w:rPr>
                <w:sz w:val="18"/>
              </w:rPr>
              <w:t>rei inhaltliche Fehler, Fragen können nur zögernd und lückenhaft beantwortet werden</w:t>
            </w:r>
            <w:r>
              <w:rPr>
                <w:sz w:val="18"/>
              </w:rPr>
              <w:t>.</w:t>
            </w:r>
          </w:p>
        </w:tc>
        <w:tc>
          <w:tcPr>
            <w:tcW w:w="1483" w:type="dxa"/>
            <w:vAlign w:val="center"/>
          </w:tcPr>
          <w:p w:rsidR="00954658" w:rsidRDefault="00085E9F" w:rsidP="00085E9F">
            <w:pPr>
              <w:rPr>
                <w:sz w:val="18"/>
              </w:rPr>
            </w:pPr>
            <w:r>
              <w:rPr>
                <w:sz w:val="18"/>
              </w:rPr>
              <w:t>M</w:t>
            </w:r>
            <w:r w:rsidR="00954658">
              <w:rPr>
                <w:sz w:val="18"/>
              </w:rPr>
              <w:t>ehr als drei inhaltliche Fe</w:t>
            </w:r>
            <w:r w:rsidR="00954658">
              <w:rPr>
                <w:sz w:val="18"/>
              </w:rPr>
              <w:t>h</w:t>
            </w:r>
            <w:r w:rsidR="00954658">
              <w:rPr>
                <w:sz w:val="18"/>
              </w:rPr>
              <w:t>ler, kein Fac</w:t>
            </w:r>
            <w:r w:rsidR="00954658">
              <w:rPr>
                <w:sz w:val="18"/>
              </w:rPr>
              <w:t>h</w:t>
            </w:r>
            <w:r w:rsidR="00954658">
              <w:rPr>
                <w:sz w:val="18"/>
              </w:rPr>
              <w:t>wissen, Fragen werden nicht oder falsch beantwortet</w:t>
            </w:r>
            <w:r>
              <w:rPr>
                <w:sz w:val="18"/>
              </w:rPr>
              <w:t>.</w:t>
            </w:r>
          </w:p>
        </w:tc>
      </w:tr>
      <w:tr w:rsidR="00954658" w:rsidTr="00264929">
        <w:tc>
          <w:tcPr>
            <w:tcW w:w="8789" w:type="dxa"/>
            <w:gridSpan w:val="6"/>
            <w:shd w:val="clear" w:color="auto" w:fill="FF0000"/>
            <w:vAlign w:val="center"/>
          </w:tcPr>
          <w:p w:rsidR="00954658" w:rsidRDefault="00954658" w:rsidP="00264929">
            <w:pPr>
              <w:rPr>
                <w:sz w:val="18"/>
              </w:rPr>
            </w:pPr>
            <w:r>
              <w:rPr>
                <w:b/>
              </w:rPr>
              <w:t>3. Vortrag (50 %)</w:t>
            </w:r>
          </w:p>
        </w:tc>
      </w:tr>
      <w:tr w:rsidR="00954658" w:rsidTr="00264929">
        <w:tc>
          <w:tcPr>
            <w:tcW w:w="1374" w:type="dxa"/>
            <w:shd w:val="clear" w:color="auto" w:fill="D9D9D9" w:themeFill="background1" w:themeFillShade="D9"/>
            <w:vAlign w:val="center"/>
          </w:tcPr>
          <w:p w:rsidR="00954658" w:rsidRDefault="00954658" w:rsidP="00264929">
            <w:pPr>
              <w:rPr>
                <w:b/>
              </w:rPr>
            </w:pPr>
            <w:r>
              <w:rPr>
                <w:b/>
              </w:rPr>
              <w:t>Blickkontakt</w:t>
            </w:r>
          </w:p>
        </w:tc>
        <w:tc>
          <w:tcPr>
            <w:tcW w:w="1483" w:type="dxa"/>
            <w:vAlign w:val="center"/>
          </w:tcPr>
          <w:p w:rsidR="00954658" w:rsidRDefault="00954658" w:rsidP="00264929">
            <w:pPr>
              <w:rPr>
                <w:sz w:val="18"/>
              </w:rPr>
            </w:pPr>
            <w:r>
              <w:rPr>
                <w:sz w:val="18"/>
              </w:rPr>
              <w:t>ständiger Blic</w:t>
            </w:r>
            <w:r>
              <w:rPr>
                <w:sz w:val="18"/>
              </w:rPr>
              <w:t>k</w:t>
            </w:r>
            <w:r>
              <w:rPr>
                <w:sz w:val="18"/>
              </w:rPr>
              <w:t>kontakt zum gesamten Publ</w:t>
            </w:r>
            <w:r>
              <w:rPr>
                <w:sz w:val="18"/>
              </w:rPr>
              <w:t>i</w:t>
            </w:r>
            <w:r>
              <w:rPr>
                <w:sz w:val="18"/>
              </w:rPr>
              <w:t xml:space="preserve">kum </w:t>
            </w:r>
          </w:p>
        </w:tc>
        <w:tc>
          <w:tcPr>
            <w:tcW w:w="1483" w:type="dxa"/>
            <w:vAlign w:val="center"/>
          </w:tcPr>
          <w:p w:rsidR="00954658" w:rsidRDefault="00954658" w:rsidP="00264929">
            <w:pPr>
              <w:rPr>
                <w:sz w:val="18"/>
              </w:rPr>
            </w:pPr>
            <w:r>
              <w:rPr>
                <w:sz w:val="18"/>
              </w:rPr>
              <w:t>ständiger Blic</w:t>
            </w:r>
            <w:r>
              <w:rPr>
                <w:sz w:val="18"/>
              </w:rPr>
              <w:t>k</w:t>
            </w:r>
            <w:r>
              <w:rPr>
                <w:sz w:val="18"/>
              </w:rPr>
              <w:t>kontakt zu ma</w:t>
            </w:r>
            <w:r>
              <w:rPr>
                <w:sz w:val="18"/>
              </w:rPr>
              <w:t>n</w:t>
            </w:r>
            <w:r>
              <w:rPr>
                <w:sz w:val="18"/>
              </w:rPr>
              <w:t>chen Leuten</w:t>
            </w:r>
          </w:p>
        </w:tc>
        <w:tc>
          <w:tcPr>
            <w:tcW w:w="1483" w:type="dxa"/>
            <w:vAlign w:val="center"/>
          </w:tcPr>
          <w:p w:rsidR="00954658" w:rsidRDefault="00954658" w:rsidP="00264929">
            <w:pPr>
              <w:rPr>
                <w:sz w:val="18"/>
              </w:rPr>
            </w:pPr>
            <w:r>
              <w:rPr>
                <w:sz w:val="18"/>
              </w:rPr>
              <w:t>gelegentlicher Blickkontakt zum Publikum</w:t>
            </w:r>
          </w:p>
        </w:tc>
        <w:tc>
          <w:tcPr>
            <w:tcW w:w="1483" w:type="dxa"/>
            <w:vAlign w:val="center"/>
          </w:tcPr>
          <w:p w:rsidR="00954658" w:rsidRDefault="00954658" w:rsidP="00264929">
            <w:pPr>
              <w:rPr>
                <w:sz w:val="18"/>
              </w:rPr>
            </w:pPr>
            <w:r>
              <w:rPr>
                <w:sz w:val="18"/>
              </w:rPr>
              <w:t>Blickkontakt nur zu einer Person, vieles wird abg</w:t>
            </w:r>
            <w:r>
              <w:rPr>
                <w:sz w:val="18"/>
              </w:rPr>
              <w:t>e</w:t>
            </w:r>
            <w:r>
              <w:rPr>
                <w:sz w:val="18"/>
              </w:rPr>
              <w:t>lesen</w:t>
            </w:r>
          </w:p>
        </w:tc>
        <w:tc>
          <w:tcPr>
            <w:tcW w:w="1483" w:type="dxa"/>
            <w:vAlign w:val="center"/>
          </w:tcPr>
          <w:p w:rsidR="00954658" w:rsidRDefault="00954658" w:rsidP="00264929">
            <w:pPr>
              <w:rPr>
                <w:sz w:val="18"/>
              </w:rPr>
            </w:pPr>
            <w:r>
              <w:rPr>
                <w:sz w:val="18"/>
              </w:rPr>
              <w:t>kein Blickko</w:t>
            </w:r>
            <w:r>
              <w:rPr>
                <w:sz w:val="18"/>
              </w:rPr>
              <w:t>n</w:t>
            </w:r>
            <w:r>
              <w:rPr>
                <w:sz w:val="18"/>
              </w:rPr>
              <w:t>takt, alles wird abgelesen</w:t>
            </w:r>
          </w:p>
        </w:tc>
      </w:tr>
      <w:tr w:rsidR="00954658" w:rsidTr="00264929">
        <w:tc>
          <w:tcPr>
            <w:tcW w:w="1374" w:type="dxa"/>
            <w:shd w:val="clear" w:color="auto" w:fill="D9D9D9" w:themeFill="background1" w:themeFillShade="D9"/>
            <w:vAlign w:val="center"/>
          </w:tcPr>
          <w:p w:rsidR="00954658" w:rsidRDefault="00954658" w:rsidP="00264929">
            <w:pPr>
              <w:rPr>
                <w:b/>
              </w:rPr>
            </w:pPr>
            <w:r>
              <w:rPr>
                <w:b/>
              </w:rPr>
              <w:t>Stimme</w:t>
            </w:r>
          </w:p>
        </w:tc>
        <w:tc>
          <w:tcPr>
            <w:tcW w:w="1483" w:type="dxa"/>
            <w:vAlign w:val="center"/>
          </w:tcPr>
          <w:p w:rsidR="00954658" w:rsidRDefault="00954658" w:rsidP="00264929">
            <w:pPr>
              <w:rPr>
                <w:sz w:val="18"/>
              </w:rPr>
            </w:pPr>
            <w:r>
              <w:rPr>
                <w:sz w:val="18"/>
              </w:rPr>
              <w:t>laut und deu</w:t>
            </w:r>
            <w:r>
              <w:rPr>
                <w:sz w:val="18"/>
              </w:rPr>
              <w:t>t</w:t>
            </w:r>
            <w:r>
              <w:rPr>
                <w:sz w:val="18"/>
              </w:rPr>
              <w:t>lich von allen Zuhörern zu hören</w:t>
            </w:r>
          </w:p>
        </w:tc>
        <w:tc>
          <w:tcPr>
            <w:tcW w:w="1483" w:type="dxa"/>
            <w:vAlign w:val="center"/>
          </w:tcPr>
          <w:p w:rsidR="00954658" w:rsidRDefault="00954658" w:rsidP="00264929">
            <w:pPr>
              <w:rPr>
                <w:sz w:val="18"/>
              </w:rPr>
            </w:pPr>
            <w:r>
              <w:rPr>
                <w:sz w:val="18"/>
              </w:rPr>
              <w:t>von fast allen Leuten zu hören</w:t>
            </w:r>
          </w:p>
        </w:tc>
        <w:tc>
          <w:tcPr>
            <w:tcW w:w="1483" w:type="dxa"/>
            <w:vAlign w:val="center"/>
          </w:tcPr>
          <w:p w:rsidR="00954658" w:rsidRDefault="00954658" w:rsidP="00264929">
            <w:pPr>
              <w:rPr>
                <w:sz w:val="18"/>
              </w:rPr>
            </w:pPr>
            <w:r>
              <w:rPr>
                <w:sz w:val="18"/>
              </w:rPr>
              <w:t>noch hörbar, aber mit A</w:t>
            </w:r>
            <w:r>
              <w:rPr>
                <w:sz w:val="18"/>
              </w:rPr>
              <w:t>n</w:t>
            </w:r>
            <w:r>
              <w:rPr>
                <w:sz w:val="18"/>
              </w:rPr>
              <w:t>strengung, leichtes N</w:t>
            </w:r>
            <w:r>
              <w:rPr>
                <w:sz w:val="18"/>
              </w:rPr>
              <w:t>u</w:t>
            </w:r>
            <w:r>
              <w:rPr>
                <w:sz w:val="18"/>
              </w:rPr>
              <w:t>scheln</w:t>
            </w:r>
          </w:p>
        </w:tc>
        <w:tc>
          <w:tcPr>
            <w:tcW w:w="1483" w:type="dxa"/>
            <w:vAlign w:val="center"/>
          </w:tcPr>
          <w:p w:rsidR="00954658" w:rsidRDefault="00954658" w:rsidP="00264929">
            <w:pPr>
              <w:rPr>
                <w:sz w:val="18"/>
              </w:rPr>
            </w:pPr>
            <w:r>
              <w:rPr>
                <w:sz w:val="18"/>
              </w:rPr>
              <w:t>nur vom Publ</w:t>
            </w:r>
            <w:r>
              <w:rPr>
                <w:sz w:val="18"/>
              </w:rPr>
              <w:t>i</w:t>
            </w:r>
            <w:r>
              <w:rPr>
                <w:sz w:val="18"/>
              </w:rPr>
              <w:t>kum in der er</w:t>
            </w:r>
            <w:r>
              <w:rPr>
                <w:sz w:val="18"/>
              </w:rPr>
              <w:t>s</w:t>
            </w:r>
            <w:r>
              <w:rPr>
                <w:sz w:val="18"/>
              </w:rPr>
              <w:t>ten Reihe hörbar</w:t>
            </w:r>
          </w:p>
        </w:tc>
        <w:tc>
          <w:tcPr>
            <w:tcW w:w="1483" w:type="dxa"/>
            <w:vAlign w:val="center"/>
          </w:tcPr>
          <w:p w:rsidR="00954658" w:rsidRDefault="00954658" w:rsidP="00264929">
            <w:pPr>
              <w:rPr>
                <w:sz w:val="18"/>
              </w:rPr>
            </w:pPr>
            <w:r>
              <w:rPr>
                <w:sz w:val="18"/>
              </w:rPr>
              <w:t>nicht zu verst</w:t>
            </w:r>
            <w:r>
              <w:rPr>
                <w:sz w:val="18"/>
              </w:rPr>
              <w:t>e</w:t>
            </w:r>
            <w:r>
              <w:rPr>
                <w:sz w:val="18"/>
              </w:rPr>
              <w:t>hen</w:t>
            </w:r>
            <w:r w:rsidR="007A1294">
              <w:rPr>
                <w:sz w:val="18"/>
              </w:rPr>
              <w:t>/</w:t>
            </w:r>
            <w:r>
              <w:rPr>
                <w:sz w:val="18"/>
              </w:rPr>
              <w:t>kaum zu hören</w:t>
            </w:r>
          </w:p>
        </w:tc>
      </w:tr>
      <w:tr w:rsidR="00954658" w:rsidTr="00264929">
        <w:tc>
          <w:tcPr>
            <w:tcW w:w="1374" w:type="dxa"/>
            <w:shd w:val="clear" w:color="auto" w:fill="D9D9D9" w:themeFill="background1" w:themeFillShade="D9"/>
            <w:vAlign w:val="center"/>
          </w:tcPr>
          <w:p w:rsidR="00954658" w:rsidRDefault="00954658" w:rsidP="00264929">
            <w:pPr>
              <w:rPr>
                <w:b/>
              </w:rPr>
            </w:pPr>
            <w:r>
              <w:rPr>
                <w:b/>
              </w:rPr>
              <w:t>Sprechweise</w:t>
            </w:r>
          </w:p>
        </w:tc>
        <w:tc>
          <w:tcPr>
            <w:tcW w:w="1483" w:type="dxa"/>
            <w:vAlign w:val="center"/>
          </w:tcPr>
          <w:p w:rsidR="00954658" w:rsidRDefault="00954658" w:rsidP="00264929">
            <w:pPr>
              <w:rPr>
                <w:sz w:val="18"/>
              </w:rPr>
            </w:pPr>
            <w:r>
              <w:rPr>
                <w:sz w:val="18"/>
              </w:rPr>
              <w:t>spannende und anregende Vortragsweise</w:t>
            </w:r>
          </w:p>
        </w:tc>
        <w:tc>
          <w:tcPr>
            <w:tcW w:w="1483" w:type="dxa"/>
            <w:vAlign w:val="center"/>
          </w:tcPr>
          <w:p w:rsidR="00954658" w:rsidRDefault="00954658" w:rsidP="00264929">
            <w:pPr>
              <w:rPr>
                <w:sz w:val="18"/>
              </w:rPr>
            </w:pPr>
            <w:r>
              <w:rPr>
                <w:sz w:val="18"/>
              </w:rPr>
              <w:t>gute Betonung von Wichtigem, deutliche Au</w:t>
            </w:r>
            <w:r>
              <w:rPr>
                <w:sz w:val="18"/>
              </w:rPr>
              <w:t>s</w:t>
            </w:r>
            <w:r>
              <w:rPr>
                <w:sz w:val="18"/>
              </w:rPr>
              <w:t>sprache</w:t>
            </w:r>
          </w:p>
        </w:tc>
        <w:tc>
          <w:tcPr>
            <w:tcW w:w="1483" w:type="dxa"/>
            <w:vAlign w:val="center"/>
          </w:tcPr>
          <w:p w:rsidR="00954658" w:rsidRDefault="00954658" w:rsidP="00264929">
            <w:pPr>
              <w:rPr>
                <w:sz w:val="18"/>
              </w:rPr>
            </w:pPr>
            <w:r>
              <w:rPr>
                <w:sz w:val="18"/>
              </w:rPr>
              <w:t>einige Füllwö</w:t>
            </w:r>
            <w:r>
              <w:rPr>
                <w:sz w:val="18"/>
              </w:rPr>
              <w:t>r</w:t>
            </w:r>
            <w:r>
              <w:rPr>
                <w:sz w:val="18"/>
              </w:rPr>
              <w:t>ter („äh“, „also“, „ähm“...), kle</w:t>
            </w:r>
            <w:r>
              <w:rPr>
                <w:sz w:val="18"/>
              </w:rPr>
              <w:t>i</w:t>
            </w:r>
            <w:r>
              <w:rPr>
                <w:sz w:val="18"/>
              </w:rPr>
              <w:t>nere Pausen</w:t>
            </w:r>
          </w:p>
        </w:tc>
        <w:tc>
          <w:tcPr>
            <w:tcW w:w="1483" w:type="dxa"/>
            <w:vAlign w:val="center"/>
          </w:tcPr>
          <w:p w:rsidR="00954658" w:rsidRDefault="00954658" w:rsidP="00264929">
            <w:pPr>
              <w:rPr>
                <w:sz w:val="18"/>
              </w:rPr>
            </w:pPr>
            <w:r>
              <w:rPr>
                <w:sz w:val="18"/>
              </w:rPr>
              <w:t>eintönige Vo</w:t>
            </w:r>
            <w:r>
              <w:rPr>
                <w:sz w:val="18"/>
              </w:rPr>
              <w:t>r</w:t>
            </w:r>
            <w:r>
              <w:rPr>
                <w:sz w:val="18"/>
              </w:rPr>
              <w:t>tragsweise, kaum Veränd</w:t>
            </w:r>
            <w:r>
              <w:rPr>
                <w:sz w:val="18"/>
              </w:rPr>
              <w:t>e</w:t>
            </w:r>
            <w:r>
              <w:rPr>
                <w:sz w:val="18"/>
              </w:rPr>
              <w:t>rung in der Lautstärke, viele Füllwörter, kichert viel</w:t>
            </w:r>
          </w:p>
        </w:tc>
        <w:tc>
          <w:tcPr>
            <w:tcW w:w="1483" w:type="dxa"/>
            <w:vAlign w:val="center"/>
          </w:tcPr>
          <w:p w:rsidR="00954658" w:rsidRDefault="00954658" w:rsidP="00264929">
            <w:pPr>
              <w:rPr>
                <w:sz w:val="18"/>
              </w:rPr>
            </w:pPr>
            <w:r>
              <w:rPr>
                <w:sz w:val="18"/>
              </w:rPr>
              <w:t>langweiliger Vortrag, kaum ganze Sätze, viele Pausen, macht Witze, kichert, lässt sich ablenken</w:t>
            </w:r>
          </w:p>
        </w:tc>
      </w:tr>
      <w:tr w:rsidR="00954658" w:rsidTr="00264929">
        <w:tc>
          <w:tcPr>
            <w:tcW w:w="1374" w:type="dxa"/>
            <w:shd w:val="clear" w:color="auto" w:fill="D9D9D9" w:themeFill="background1" w:themeFillShade="D9"/>
            <w:vAlign w:val="center"/>
          </w:tcPr>
          <w:p w:rsidR="00954658" w:rsidRDefault="00954658" w:rsidP="00264929">
            <w:pPr>
              <w:rPr>
                <w:b/>
              </w:rPr>
            </w:pPr>
            <w:r>
              <w:rPr>
                <w:b/>
              </w:rPr>
              <w:t>Fachsprache</w:t>
            </w:r>
          </w:p>
        </w:tc>
        <w:tc>
          <w:tcPr>
            <w:tcW w:w="1483" w:type="dxa"/>
            <w:vAlign w:val="center"/>
          </w:tcPr>
          <w:p w:rsidR="00954658" w:rsidRDefault="00954658" w:rsidP="00264929">
            <w:pPr>
              <w:rPr>
                <w:sz w:val="18"/>
              </w:rPr>
            </w:pPr>
            <w:r>
              <w:rPr>
                <w:sz w:val="18"/>
              </w:rPr>
              <w:t>Fachwörter werden benutzt und zwar ko</w:t>
            </w:r>
            <w:r>
              <w:rPr>
                <w:sz w:val="18"/>
              </w:rPr>
              <w:t>r</w:t>
            </w:r>
            <w:r>
              <w:rPr>
                <w:sz w:val="18"/>
              </w:rPr>
              <w:t>rekt</w:t>
            </w:r>
            <w:r w:rsidR="00085E9F">
              <w:rPr>
                <w:sz w:val="18"/>
              </w:rPr>
              <w:t>.</w:t>
            </w:r>
          </w:p>
        </w:tc>
        <w:tc>
          <w:tcPr>
            <w:tcW w:w="1483" w:type="dxa"/>
            <w:vAlign w:val="center"/>
          </w:tcPr>
          <w:p w:rsidR="00954658" w:rsidRDefault="00954658" w:rsidP="00264929">
            <w:pPr>
              <w:rPr>
                <w:sz w:val="18"/>
              </w:rPr>
            </w:pPr>
            <w:r>
              <w:rPr>
                <w:sz w:val="18"/>
              </w:rPr>
              <w:t>Manche Fac</w:t>
            </w:r>
            <w:r>
              <w:rPr>
                <w:sz w:val="18"/>
              </w:rPr>
              <w:t>h</w:t>
            </w:r>
            <w:r>
              <w:rPr>
                <w:sz w:val="18"/>
              </w:rPr>
              <w:t>wörter sind bekannt und können richtig eingesetzt we</w:t>
            </w:r>
            <w:r>
              <w:rPr>
                <w:sz w:val="18"/>
              </w:rPr>
              <w:t>r</w:t>
            </w:r>
            <w:r>
              <w:rPr>
                <w:sz w:val="18"/>
              </w:rPr>
              <w:t>den</w:t>
            </w:r>
            <w:r w:rsidR="00085E9F">
              <w:rPr>
                <w:sz w:val="18"/>
              </w:rPr>
              <w:t>.</w:t>
            </w:r>
          </w:p>
        </w:tc>
        <w:tc>
          <w:tcPr>
            <w:tcW w:w="1483" w:type="dxa"/>
            <w:vAlign w:val="center"/>
          </w:tcPr>
          <w:p w:rsidR="00954658" w:rsidRDefault="00954658" w:rsidP="00264929">
            <w:pPr>
              <w:rPr>
                <w:sz w:val="18"/>
              </w:rPr>
            </w:pPr>
            <w:r>
              <w:rPr>
                <w:sz w:val="18"/>
              </w:rPr>
              <w:t>Fachwörter werden kaum eingesetzt, aber die wenigen sind korrekt</w:t>
            </w:r>
            <w:proofErr w:type="gramStart"/>
            <w:r w:rsidR="00085E9F">
              <w:rPr>
                <w:sz w:val="18"/>
              </w:rPr>
              <w:t>..</w:t>
            </w:r>
            <w:proofErr w:type="gramEnd"/>
          </w:p>
        </w:tc>
        <w:tc>
          <w:tcPr>
            <w:tcW w:w="1483" w:type="dxa"/>
            <w:vAlign w:val="center"/>
          </w:tcPr>
          <w:p w:rsidR="00954658" w:rsidRDefault="00085E9F" w:rsidP="00264929">
            <w:pPr>
              <w:rPr>
                <w:sz w:val="18"/>
              </w:rPr>
            </w:pPr>
            <w:r>
              <w:rPr>
                <w:sz w:val="18"/>
              </w:rPr>
              <w:t>E</w:t>
            </w:r>
            <w:r w:rsidR="00954658">
              <w:rPr>
                <w:sz w:val="18"/>
              </w:rPr>
              <w:t>s werden keine Fachwörter eingesetzt, aber auf Nachfrage kann das eine oder andere erklärt werden</w:t>
            </w:r>
          </w:p>
        </w:tc>
        <w:tc>
          <w:tcPr>
            <w:tcW w:w="1483" w:type="dxa"/>
            <w:vAlign w:val="center"/>
          </w:tcPr>
          <w:p w:rsidR="00954658" w:rsidRDefault="00954658" w:rsidP="00264929">
            <w:pPr>
              <w:rPr>
                <w:sz w:val="18"/>
              </w:rPr>
            </w:pPr>
            <w:r>
              <w:rPr>
                <w:sz w:val="18"/>
              </w:rPr>
              <w:t>Fachwörter werden nicht benutzt und sind auch auf Nachfrage nicht bekannt</w:t>
            </w:r>
          </w:p>
        </w:tc>
      </w:tr>
      <w:tr w:rsidR="00954658" w:rsidTr="00264929">
        <w:tc>
          <w:tcPr>
            <w:tcW w:w="1374" w:type="dxa"/>
            <w:shd w:val="clear" w:color="auto" w:fill="D9D9D9" w:themeFill="background1" w:themeFillShade="D9"/>
            <w:vAlign w:val="center"/>
          </w:tcPr>
          <w:p w:rsidR="00954658" w:rsidRDefault="00954658" w:rsidP="00264929">
            <w:pPr>
              <w:rPr>
                <w:b/>
              </w:rPr>
            </w:pPr>
            <w:r>
              <w:rPr>
                <w:b/>
              </w:rPr>
              <w:t>Gesten</w:t>
            </w:r>
          </w:p>
        </w:tc>
        <w:tc>
          <w:tcPr>
            <w:tcW w:w="1483" w:type="dxa"/>
            <w:vAlign w:val="center"/>
          </w:tcPr>
          <w:p w:rsidR="00954658" w:rsidRDefault="00954658" w:rsidP="00264929">
            <w:pPr>
              <w:rPr>
                <w:sz w:val="18"/>
              </w:rPr>
            </w:pPr>
            <w:r>
              <w:rPr>
                <w:sz w:val="18"/>
              </w:rPr>
              <w:t>benutzt häufig angebrachte Gesten, um den Inhalt deutlich zu machen</w:t>
            </w:r>
          </w:p>
        </w:tc>
        <w:tc>
          <w:tcPr>
            <w:tcW w:w="1483" w:type="dxa"/>
            <w:vAlign w:val="center"/>
          </w:tcPr>
          <w:p w:rsidR="00954658" w:rsidRDefault="00954658" w:rsidP="00264929">
            <w:pPr>
              <w:rPr>
                <w:sz w:val="18"/>
              </w:rPr>
            </w:pPr>
            <w:r>
              <w:rPr>
                <w:sz w:val="18"/>
              </w:rPr>
              <w:t>benutzt manchmal angebrachte Gesten, um den Inhalt deutlich zu machen</w:t>
            </w:r>
          </w:p>
        </w:tc>
        <w:tc>
          <w:tcPr>
            <w:tcW w:w="1483" w:type="dxa"/>
            <w:vAlign w:val="center"/>
          </w:tcPr>
          <w:p w:rsidR="00954658" w:rsidRDefault="00954658" w:rsidP="00264929">
            <w:pPr>
              <w:rPr>
                <w:sz w:val="18"/>
              </w:rPr>
            </w:pPr>
            <w:r>
              <w:rPr>
                <w:sz w:val="18"/>
              </w:rPr>
              <w:t>benutzt wenig Gesten</w:t>
            </w:r>
          </w:p>
        </w:tc>
        <w:tc>
          <w:tcPr>
            <w:tcW w:w="1483" w:type="dxa"/>
            <w:vAlign w:val="center"/>
          </w:tcPr>
          <w:p w:rsidR="00954658" w:rsidRDefault="00954658" w:rsidP="00264929">
            <w:pPr>
              <w:rPr>
                <w:sz w:val="18"/>
              </w:rPr>
            </w:pPr>
            <w:r>
              <w:rPr>
                <w:sz w:val="18"/>
              </w:rPr>
              <w:t>benutzt keine Gesten</w:t>
            </w:r>
          </w:p>
        </w:tc>
        <w:tc>
          <w:tcPr>
            <w:tcW w:w="1483" w:type="dxa"/>
            <w:vAlign w:val="center"/>
          </w:tcPr>
          <w:p w:rsidR="00954658" w:rsidRDefault="00954658" w:rsidP="00264929">
            <w:pPr>
              <w:rPr>
                <w:sz w:val="18"/>
              </w:rPr>
            </w:pPr>
            <w:r>
              <w:rPr>
                <w:sz w:val="18"/>
              </w:rPr>
              <w:t>benutzt keine Gesten, Hände in der Hosent</w:t>
            </w:r>
            <w:r>
              <w:rPr>
                <w:sz w:val="18"/>
              </w:rPr>
              <w:t>a</w:t>
            </w:r>
            <w:r>
              <w:rPr>
                <w:sz w:val="18"/>
              </w:rPr>
              <w:t>sche</w:t>
            </w:r>
          </w:p>
        </w:tc>
      </w:tr>
      <w:tr w:rsidR="00954658" w:rsidTr="00264929">
        <w:tc>
          <w:tcPr>
            <w:tcW w:w="8789" w:type="dxa"/>
            <w:gridSpan w:val="6"/>
            <w:shd w:val="clear" w:color="auto" w:fill="B889DB"/>
            <w:vAlign w:val="center"/>
          </w:tcPr>
          <w:p w:rsidR="00954658" w:rsidRDefault="00954658" w:rsidP="00264929">
            <w:pPr>
              <w:rPr>
                <w:sz w:val="18"/>
              </w:rPr>
            </w:pPr>
            <w:r>
              <w:rPr>
                <w:b/>
              </w:rPr>
              <w:t>4. Allgemeines Auftreten (10 %)</w:t>
            </w:r>
          </w:p>
        </w:tc>
      </w:tr>
      <w:tr w:rsidR="00954658" w:rsidTr="00264929">
        <w:tc>
          <w:tcPr>
            <w:tcW w:w="1374" w:type="dxa"/>
            <w:shd w:val="clear" w:color="auto" w:fill="D9D9D9" w:themeFill="background1" w:themeFillShade="D9"/>
            <w:vAlign w:val="center"/>
          </w:tcPr>
          <w:p w:rsidR="00954658" w:rsidRDefault="00954658" w:rsidP="00264929">
            <w:pPr>
              <w:rPr>
                <w:b/>
              </w:rPr>
            </w:pPr>
            <w:r>
              <w:rPr>
                <w:b/>
              </w:rPr>
              <w:t>Kleidung</w:t>
            </w:r>
          </w:p>
        </w:tc>
        <w:tc>
          <w:tcPr>
            <w:tcW w:w="1483" w:type="dxa"/>
            <w:vAlign w:val="center"/>
          </w:tcPr>
          <w:p w:rsidR="00954658" w:rsidRDefault="00954658" w:rsidP="00264929">
            <w:pPr>
              <w:rPr>
                <w:sz w:val="18"/>
              </w:rPr>
            </w:pPr>
            <w:r>
              <w:rPr>
                <w:sz w:val="18"/>
              </w:rPr>
              <w:t>sehr ordentlich und angeme</w:t>
            </w:r>
            <w:r>
              <w:rPr>
                <w:sz w:val="18"/>
              </w:rPr>
              <w:t>s</w:t>
            </w:r>
            <w:r>
              <w:rPr>
                <w:sz w:val="18"/>
              </w:rPr>
              <w:t>sen</w:t>
            </w:r>
          </w:p>
        </w:tc>
        <w:tc>
          <w:tcPr>
            <w:tcW w:w="1483" w:type="dxa"/>
            <w:vAlign w:val="center"/>
          </w:tcPr>
          <w:p w:rsidR="00954658" w:rsidRDefault="00954658" w:rsidP="00264929">
            <w:pPr>
              <w:rPr>
                <w:sz w:val="18"/>
              </w:rPr>
            </w:pPr>
          </w:p>
        </w:tc>
        <w:tc>
          <w:tcPr>
            <w:tcW w:w="1483" w:type="dxa"/>
            <w:vAlign w:val="center"/>
          </w:tcPr>
          <w:p w:rsidR="00954658" w:rsidRDefault="00954658" w:rsidP="00264929">
            <w:pPr>
              <w:rPr>
                <w:sz w:val="18"/>
              </w:rPr>
            </w:pPr>
            <w:r>
              <w:rPr>
                <w:sz w:val="18"/>
              </w:rPr>
              <w:t>okay, aber e</w:t>
            </w:r>
            <w:r>
              <w:rPr>
                <w:sz w:val="18"/>
              </w:rPr>
              <w:t>t</w:t>
            </w:r>
            <w:r>
              <w:rPr>
                <w:sz w:val="18"/>
              </w:rPr>
              <w:t>was lässig (</w:t>
            </w:r>
            <w:r w:rsidR="006119B5">
              <w:rPr>
                <w:sz w:val="18"/>
              </w:rPr>
              <w:t>z. B.</w:t>
            </w:r>
            <w:r>
              <w:rPr>
                <w:sz w:val="18"/>
              </w:rPr>
              <w:t xml:space="preserve"> Shorts, ausg</w:t>
            </w:r>
            <w:r>
              <w:rPr>
                <w:sz w:val="18"/>
              </w:rPr>
              <w:t>e</w:t>
            </w:r>
            <w:r>
              <w:rPr>
                <w:sz w:val="18"/>
              </w:rPr>
              <w:t>schnittenes Oberteil „Fre</w:t>
            </w:r>
            <w:r>
              <w:rPr>
                <w:sz w:val="18"/>
              </w:rPr>
              <w:t>i</w:t>
            </w:r>
            <w:r>
              <w:rPr>
                <w:sz w:val="18"/>
              </w:rPr>
              <w:t>zeitlook“)</w:t>
            </w:r>
          </w:p>
        </w:tc>
        <w:tc>
          <w:tcPr>
            <w:tcW w:w="1483" w:type="dxa"/>
            <w:vAlign w:val="center"/>
          </w:tcPr>
          <w:p w:rsidR="00954658" w:rsidRDefault="00954658" w:rsidP="00264929">
            <w:pPr>
              <w:rPr>
                <w:sz w:val="18"/>
              </w:rPr>
            </w:pPr>
          </w:p>
        </w:tc>
        <w:tc>
          <w:tcPr>
            <w:tcW w:w="1483" w:type="dxa"/>
            <w:vAlign w:val="center"/>
          </w:tcPr>
          <w:p w:rsidR="00954658" w:rsidRDefault="00954658" w:rsidP="00264929">
            <w:pPr>
              <w:rPr>
                <w:sz w:val="18"/>
              </w:rPr>
            </w:pPr>
            <w:r>
              <w:rPr>
                <w:sz w:val="18"/>
              </w:rPr>
              <w:t>schlampig (</w:t>
            </w:r>
            <w:r w:rsidR="006119B5">
              <w:rPr>
                <w:sz w:val="18"/>
              </w:rPr>
              <w:t>z. B.</w:t>
            </w:r>
            <w:r>
              <w:rPr>
                <w:sz w:val="18"/>
              </w:rPr>
              <w:t xml:space="preserve"> </w:t>
            </w:r>
            <w:proofErr w:type="spellStart"/>
            <w:r>
              <w:rPr>
                <w:sz w:val="18"/>
              </w:rPr>
              <w:t>Basecap</w:t>
            </w:r>
            <w:proofErr w:type="spellEnd"/>
            <w:r>
              <w:rPr>
                <w:sz w:val="18"/>
              </w:rPr>
              <w:t xml:space="preserve"> oder Mütze auf, H</w:t>
            </w:r>
            <w:r>
              <w:rPr>
                <w:sz w:val="18"/>
              </w:rPr>
              <w:t>o</w:t>
            </w:r>
            <w:r>
              <w:rPr>
                <w:sz w:val="18"/>
              </w:rPr>
              <w:t>sen nicht richtig angezogen)</w:t>
            </w:r>
          </w:p>
        </w:tc>
      </w:tr>
    </w:tbl>
    <w:p w:rsidR="001C3AEB" w:rsidRDefault="001C3AEB" w:rsidP="007C761B">
      <w:pPr>
        <w:pStyle w:val="Abstandszeile"/>
      </w:pPr>
    </w:p>
    <w:sectPr w:rsidR="001C3AEB" w:rsidSect="002D0488">
      <w:headerReference w:type="default" r:id="rId159"/>
      <w:footerReference w:type="default" r:id="rId160"/>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4AF" w:rsidRDefault="00BA14AF" w:rsidP="001E03DE">
      <w:r>
        <w:separator/>
      </w:r>
    </w:p>
  </w:endnote>
  <w:endnote w:type="continuationSeparator" w:id="0">
    <w:p w:rsidR="00BA14AF" w:rsidRDefault="00BA14AF"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Corbe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Corbel"/>
    <w:panose1 w:val="020B0403030403020204"/>
    <w:charset w:val="00"/>
    <w:family w:val="swiss"/>
    <w:pitch w:val="variable"/>
    <w:sig w:usb0="20000007" w:usb1="00000001" w:usb2="00000000" w:usb3="00000000" w:csb0="00000193" w:csb1="00000000"/>
  </w:font>
  <w:font w:name="Univers 55">
    <w:panose1 w:val="000000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B0180B" w:rsidRDefault="00BA14AF" w:rsidP="00943640">
    <w:pPr>
      <w:pStyle w:val="Fuzeile"/>
    </w:pPr>
    <w:r w:rsidRPr="004E7DBA">
      <w:rPr>
        <w:noProof/>
        <w:sz w:val="24"/>
      </w:rPr>
      <mc:AlternateContent>
        <mc:Choice Requires="wps">
          <w:drawing>
            <wp:anchor distT="0" distB="0" distL="114300" distR="114300" simplePos="0" relativeHeight="251682304" behindDoc="0" locked="0" layoutInCell="1" allowOverlap="1" wp14:anchorId="4328BF1D" wp14:editId="0D389407">
              <wp:simplePos x="0" y="0"/>
              <wp:positionH relativeFrom="page">
                <wp:posOffset>626481</wp:posOffset>
              </wp:positionH>
              <wp:positionV relativeFrom="page">
                <wp:posOffset>10070465</wp:posOffset>
              </wp:positionV>
              <wp:extent cx="716400" cy="352800"/>
              <wp:effectExtent l="0" t="0" r="7620" b="9525"/>
              <wp:wrapNone/>
              <wp:docPr id="2176" name="Textfeld 2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BA14AF" w:rsidRPr="00E20335" w:rsidRDefault="00BA14AF"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176" o:spid="_x0000_s1492" type="#_x0000_t202" style="position:absolute;margin-left:49.35pt;margin-top:792.95pt;width:56.4pt;height:27.8pt;z-index:25168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" stroked="f">
              <v:textbox>
                <w:txbxContent>
                  <w:p w:rsidR="00BA14AF" w:rsidRPr="00E20335" w:rsidRDefault="00BA14AF"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2E2050" w:rsidRDefault="00BA14AF" w:rsidP="002E2050">
    <w:pPr>
      <w:pStyle w:val="Fuzeile"/>
    </w:pPr>
    <w:r w:rsidRPr="00595C5A">
      <w:t>© Landesin</w:t>
    </w:r>
    <w:r>
      <w:t>stitut für Schulentwicklung 2016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2E2050" w:rsidRDefault="00BA14AF" w:rsidP="002E2050">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2E2050" w:rsidRDefault="00BA14AF" w:rsidP="002E2050">
    <w:pPr>
      <w:pStyle w:val="Fuzeile"/>
    </w:pPr>
    <w:r w:rsidRPr="00595C5A">
      <w:t>© Landesin</w:t>
    </w:r>
    <w:r>
      <w:t>stitut für Schulentwicklung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4AF" w:rsidRDefault="00BA14AF" w:rsidP="001E03DE">
      <w:r>
        <w:separator/>
      </w:r>
    </w:p>
  </w:footnote>
  <w:footnote w:type="continuationSeparator" w:id="0">
    <w:p w:rsidR="00BA14AF" w:rsidRDefault="00BA14AF"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6A1C37" w:rsidRDefault="00BA14AF" w:rsidP="00943640">
    <w:pPr>
      <w:pStyle w:val="Kopfzeile"/>
    </w:pPr>
    <w:r>
      <w:rPr>
        <w:noProof/>
      </w:rPr>
      <mc:AlternateContent>
        <mc:Choice Requires="wps">
          <w:drawing>
            <wp:anchor distT="0" distB="0" distL="114300" distR="114300" simplePos="0" relativeHeight="251679232" behindDoc="0" locked="0" layoutInCell="1" allowOverlap="1" wp14:anchorId="04DD57D4" wp14:editId="3A7F0BC7">
              <wp:simplePos x="0" y="0"/>
              <wp:positionH relativeFrom="page">
                <wp:posOffset>2678430</wp:posOffset>
              </wp:positionH>
              <wp:positionV relativeFrom="page">
                <wp:posOffset>594360</wp:posOffset>
              </wp:positionV>
              <wp:extent cx="4269600" cy="352800"/>
              <wp:effectExtent l="0" t="0" r="0" b="9525"/>
              <wp:wrapNone/>
              <wp:docPr id="21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BA14AF" w:rsidRPr="00E20335" w:rsidRDefault="00BA14AF"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477" type="#_x0000_t202" style="position:absolute;margin-left:210.9pt;margin-top:46.8pt;width:336.2pt;height:27.8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2M9IgIAAB4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" stroked="f">
              <v:textbox>
                <w:txbxContent>
                  <w:p w:rsidR="00BA14AF" w:rsidRPr="00E20335" w:rsidRDefault="00BA14AF"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0256" behindDoc="0" locked="0" layoutInCell="1" allowOverlap="1" wp14:anchorId="36F39EC4" wp14:editId="3B1E905B">
          <wp:simplePos x="0" y="0"/>
          <wp:positionH relativeFrom="page">
            <wp:posOffset>720090</wp:posOffset>
          </wp:positionH>
          <wp:positionV relativeFrom="page">
            <wp:posOffset>594360</wp:posOffset>
          </wp:positionV>
          <wp:extent cx="309600" cy="266400"/>
          <wp:effectExtent l="0" t="0" r="0" b="635"/>
          <wp:wrapNone/>
          <wp:docPr id="2261" name="Grafik 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1280" behindDoc="0" locked="0" layoutInCell="1" allowOverlap="1" wp14:anchorId="1E94D405" wp14:editId="4E9678F1">
              <wp:simplePos x="0" y="0"/>
              <wp:positionH relativeFrom="page">
                <wp:posOffset>720090</wp:posOffset>
              </wp:positionH>
              <wp:positionV relativeFrom="page">
                <wp:posOffset>860425</wp:posOffset>
              </wp:positionV>
              <wp:extent cx="6120000" cy="0"/>
              <wp:effectExtent l="0" t="0" r="14605" b="19050"/>
              <wp:wrapNone/>
              <wp:docPr id="2169" name="Gerade Verbindung 2169"/>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169" o:spid="_x0000_s1026" style="position:absolute;flip:x;z-index:2516812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D5ow0l2QEAAJ0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6A1C37" w:rsidRDefault="00BA14AF" w:rsidP="00943640">
    <w:pPr>
      <w:pStyle w:val="Kopfzeile"/>
    </w:pPr>
    <w:r w:rsidRPr="008B7133">
      <w:rPr>
        <w:noProof/>
      </w:rPr>
      <w:drawing>
        <wp:anchor distT="0" distB="0" distL="114300" distR="114300" simplePos="0" relativeHeight="251685376" behindDoc="1" locked="0" layoutInCell="1" allowOverlap="1" wp14:anchorId="7DAA8712" wp14:editId="120CAF5C">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2262" name="Grafik 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3328" behindDoc="1" locked="0" layoutInCell="1" allowOverlap="1" wp14:anchorId="0BB00C9B" wp14:editId="7BE041EA">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2170" name="Gruppieren 2170"/>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2171" name="Rechteck 2171"/>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172" name="Grafik 2172"/>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2170" o:spid="_x0000_s1026" style="position:absolute;margin-left:65.2pt;margin-top:310.2pt;width:411pt;height:470pt;z-index:-251633152;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MScYYE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2171"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LZWsYA&#10;AADdAAAADwAAAGRycy9kb3ducmV2LnhtbESPwU7DMBBE70j8g7VIvVHHFaIlrVtBpSIOXGj5gFW8&#10;TdLG68he0pSvx0hIHEcz80az2oy+UwPF1Aa2YKYFKOIquJZrC5+H3f0CVBJkh11gsnClBJv17c0K&#10;Sxcu/EHDXmqVIZxKtNCI9KXWqWrIY5qGnjh7xxA9Spax1i7iJcN9p2dF8ag9tpwXGuxp21B13n95&#10;C8dTO+yMeXl4f5Un+a7i/NRvo7WTu/F5CUpolP/wX/vNWZiZuYHfN/kJ6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7LZWsYAAADdAAAADwAAAAAAAAAAAAAAAACYAgAAZHJz&#10;L2Rvd25yZXYueG1sUEsFBgAAAAAEAAQA9QAAAIs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2"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VTFbDAAAA3QAAAA8AAABkcnMvZG93bnJldi54bWxEj9FqwkAURN8L/sNyBd/qJsFWia4iQkAQ&#10;Sqp+wCV7TaLZu2F31fj33UKhj8PMnGFWm8F04kHOt5YVpNMEBHFldcu1gvOpeF+A8AFZY2eZFLzI&#10;w2Y9elthru2Tv+lxDLWIEPY5KmhC6HMpfdWQQT+1PXH0LtYZDFG6WmqHzwg3ncyS5FMabDkuNNjT&#10;rqHqdrybSOFZ+lV8nPe+lLYoi8xdZ+VBqcl42C5BBBrCf/ivvdcKsnSewe+b+ATk+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xVMVsMAAADdAAAADwAAAAAAAAAAAAAAAACf&#10;AgAAZHJzL2Rvd25yZXYueG1sUEsFBgAAAAAEAAQA9wAAAI8DAAAAAA==&#10;">
                <v:imagedata r:id="rId3" o:title=""/>
                <v:path arrowok="t"/>
              </v:shape>
              <w10:wrap type="through" anchorx="page" anchory="page"/>
            </v:group>
          </w:pict>
        </mc:Fallback>
      </mc:AlternateContent>
    </w:r>
    <w:r w:rsidRPr="008B7133">
      <w:rPr>
        <w:noProof/>
      </w:rPr>
      <w:drawing>
        <wp:anchor distT="0" distB="0" distL="114300" distR="114300" simplePos="0" relativeHeight="251686400" behindDoc="0" locked="0" layoutInCell="1" allowOverlap="1" wp14:anchorId="654DA345" wp14:editId="6E7D723E">
          <wp:simplePos x="0" y="0"/>
          <wp:positionH relativeFrom="page">
            <wp:posOffset>4248150</wp:posOffset>
          </wp:positionH>
          <wp:positionV relativeFrom="page">
            <wp:posOffset>3076575</wp:posOffset>
          </wp:positionV>
          <wp:extent cx="2851200" cy="1306800"/>
          <wp:effectExtent l="0" t="0" r="6350" b="8255"/>
          <wp:wrapNone/>
          <wp:docPr id="2263" name="Grafik 2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352" behindDoc="1" locked="0" layoutInCell="1" allowOverlap="1" wp14:anchorId="5D94AF1B" wp14:editId="2C0E7EF1">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2173" name="Gruppieren 2173"/>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2174" name="Gruppieren 2174"/>
                      <wpg:cNvGrpSpPr/>
                      <wpg:grpSpPr>
                        <a:xfrm>
                          <a:off x="0" y="330413"/>
                          <a:ext cx="862907" cy="860612"/>
                          <a:chOff x="0" y="0"/>
                          <a:chExt cx="862907" cy="860612"/>
                        </a:xfrm>
                      </wpg:grpSpPr>
                      <pic:pic xmlns:pic="http://schemas.openxmlformats.org/drawingml/2006/picture">
                        <pic:nvPicPr>
                          <pic:cNvPr id="2175" name="Grafik 2175"/>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BA14AF" w:rsidRPr="008B7133" w:rsidRDefault="00BA14AF"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008" name="Gruppieren 1008"/>
                      <wpg:cNvGrpSpPr/>
                      <wpg:grpSpPr>
                        <a:xfrm>
                          <a:off x="0" y="2389734"/>
                          <a:ext cx="862907" cy="860612"/>
                          <a:chOff x="0" y="0"/>
                          <a:chExt cx="862907" cy="860612"/>
                        </a:xfrm>
                      </wpg:grpSpPr>
                      <pic:pic xmlns:pic="http://schemas.openxmlformats.org/drawingml/2006/picture">
                        <pic:nvPicPr>
                          <pic:cNvPr id="1009" name="Grafik 100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0" name="Textfeld 1010"/>
                        <wps:cNvSpPr txBox="1">
                          <a:spLocks noChangeArrowheads="1"/>
                        </wps:cNvSpPr>
                        <wps:spPr bwMode="auto">
                          <a:xfrm>
                            <a:off x="69157" y="69156"/>
                            <a:ext cx="793750" cy="567055"/>
                          </a:xfrm>
                          <a:prstGeom prst="rect">
                            <a:avLst/>
                          </a:prstGeom>
                          <a:noFill/>
                          <a:ln w="9525">
                            <a:noFill/>
                            <a:miter lim="800000"/>
                            <a:headEnd/>
                            <a:tailEnd/>
                          </a:ln>
                        </wps:spPr>
                        <wps:txbx>
                          <w:txbxContent>
                            <w:p w:rsidR="00BA14AF" w:rsidRPr="0098402B" w:rsidRDefault="00BA14AF"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11" name="Gruppieren 1011"/>
                      <wpg:cNvGrpSpPr/>
                      <wpg:grpSpPr>
                        <a:xfrm>
                          <a:off x="0" y="1352389"/>
                          <a:ext cx="862907" cy="860612"/>
                          <a:chOff x="0" y="0"/>
                          <a:chExt cx="862907" cy="860612"/>
                        </a:xfrm>
                      </wpg:grpSpPr>
                      <pic:pic xmlns:pic="http://schemas.openxmlformats.org/drawingml/2006/picture">
                        <pic:nvPicPr>
                          <pic:cNvPr id="1012" name="Grafik 101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BA14AF" w:rsidRDefault="00BA14AF" w:rsidP="00943640">
                              <w:pPr>
                                <w:pStyle w:val="LS-DeckblattQuatrate"/>
                              </w:pPr>
                              <w:r>
                                <w:t>Qualitätsentwicklung</w:t>
                              </w:r>
                            </w:p>
                            <w:p w:rsidR="00BA14AF" w:rsidRPr="008B7133" w:rsidRDefault="00BA14AF" w:rsidP="00943640">
                              <w:pPr>
                                <w:pStyle w:val="LS-DeckblattQuatrate"/>
                              </w:pPr>
                              <w:r>
                                <w:t>und Evaluation</w:t>
                              </w:r>
                            </w:p>
                          </w:txbxContent>
                        </wps:txbx>
                        <wps:bodyPr rot="0" vert="horz" wrap="square" lIns="0" tIns="0" rIns="0" bIns="0" anchor="t" anchorCtr="0">
                          <a:noAutofit/>
                        </wps:bodyPr>
                      </wps:wsp>
                    </wpg:grpSp>
                    <wpg:grpSp>
                      <wpg:cNvPr id="1015" name="Gruppieren 1015"/>
                      <wpg:cNvGrpSpPr/>
                      <wpg:grpSpPr>
                        <a:xfrm>
                          <a:off x="0" y="3419395"/>
                          <a:ext cx="862907" cy="860611"/>
                          <a:chOff x="0" y="0"/>
                          <a:chExt cx="862907" cy="860611"/>
                        </a:xfrm>
                      </wpg:grpSpPr>
                      <pic:pic xmlns:pic="http://schemas.openxmlformats.org/drawingml/2006/picture">
                        <pic:nvPicPr>
                          <pic:cNvPr id="1018" name="Grafik 1018"/>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19"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BA14AF" w:rsidRPr="0098402B" w:rsidRDefault="00BA14AF"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20" name="Grafik 1020"/>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2173" o:spid="_x0000_s1478" style="position:absolute;margin-left:490.45pt;margin-top:447.45pt;width:68.05pt;height:337.05pt;z-index:-251632128;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">
              <v:group id="Gruppieren 2174" o:spid="_x0000_s1479"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LG6RxgAAAN0A&#10;AAAPAAAAAAAAAAAAAAAAAKoCAABkcnMvZG93bnJldi54bWxQSwUGAAAAAAQABAD6AAAAnQ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5" o:spid="_x0000_s148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w7C/IAAAA3QAAAA8AAABkcnMvZG93bnJldi54bWxEj0FrwkAUhO9C/8PyCr1IszFQG1JXqWKt&#10;Bw+t8ZDjI/uahGbfhuzWxH/vFgSPw8x8wyxWo2nFmXrXWFYwi2IQxKXVDVcKTvnHcwrCeWSNrWVS&#10;cCEHq+XDZIGZtgN/0/noKxEg7DJUUHvfZVK6siaDLrIdcfB+bG/QB9lXUvc4BLhpZRLHc2mw4bBQ&#10;Y0ebmsrf459R0A15OT1td0WT5puv4nPcreNDotTT4/j+BsLT6O/hW3uvFSSz1xf4fxOegFxe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WMOwvyAAAAN0AAAAPAAAAAAAAAAAA&#10;AAAAAJ8CAABkcnMvZG93bnJldi54bWxQSwUGAAAAAAQABAD3AAAAlAMAAAAA&#10;">
                  <v:imagedata r:id="rId10" o:title=""/>
                  <v:path arrowok="t"/>
                </v:shape>
                <v:shapetype id="_x0000_t202" coordsize="21600,21600" o:spt="202" path="m,l,21600r21600,l21600,xe">
                  <v:stroke joinstyle="miter"/>
                  <v:path gradientshapeok="t" o:connecttype="rect"/>
                </v:shapetype>
                <v:shape id="_x0000_s1481"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H5zMMA&#10;AADdAAAADwAAAGRycy9kb3ducmV2LnhtbERPTWsCMRC9F/wPYYTeaqIH265GEakgFKTrevA4bsbd&#10;4Gay3URd/31TKPQ2j/c582XvGnGjLljPGsYjBYK49MZypeFQbF7eQISIbLDxTBoeFGC5GDzNMTP+&#10;zjnd9rESKYRDhhrqGNtMylDW5DCMfEucuLPvHMYEu0qaDu8p3DVyotRUOrScGmpsaV1TedlfnYbV&#10;kfMP+707feXn3BbFu+LP6UXr52G/moGI1Md/8Z97a9J8pV7h95t0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H5zMMAAADdAAAADwAAAAAAAAAAAAAAAACYAgAAZHJzL2Rv&#10;d25yZXYueG1sUEsFBgAAAAAEAAQA9QAAAIgDAAAAAA==&#10;" filled="f" stroked="f">
                  <v:textbox inset="0,0,0,0">
                    <w:txbxContent>
                      <w:p w:rsidR="00BA14AF" w:rsidRPr="008B7133" w:rsidRDefault="00BA14AF" w:rsidP="00943640">
                        <w:pPr>
                          <w:pStyle w:val="LS-DeckblattQuatrate"/>
                        </w:pPr>
                        <w:r w:rsidRPr="008B7133">
                          <w:t>Landesinstitut</w:t>
                        </w:r>
                        <w:r>
                          <w:t xml:space="preserve"> </w:t>
                        </w:r>
                        <w:r w:rsidRPr="008B7133">
                          <w:t>für Schulentwicklung</w:t>
                        </w:r>
                      </w:p>
                    </w:txbxContent>
                  </v:textbox>
                </v:shape>
              </v:group>
              <v:group id="Gruppieren 1008" o:spid="_x0000_s1482"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shape id="Grafik 1009" o:spid="_x0000_s148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JtdzEAAAA3QAAAA8AAABkcnMvZG93bnJldi54bWxET01rwkAQvQv+h2WE3uqugVpNXaURWsRT&#10;TeyhtyE7TaLZ2ZDdavrvu0LB2zze56w2g23FhXrfONYwmyoQxKUzDVcajsXb4wKED8gGW8ek4Zc8&#10;bNbj0QpT4658oEseKhFD2KeooQ6hS6X0ZU0W/dR1xJH7dr3FEGFfSdPjNYbbViZKzaXFhmNDjR1t&#10;ayrP+Y/VUOy3Xfa1U/Nndyw+T08f76dMJlo/TIbXFxCBhnAX/7t3Js5Xagm3b+IJcv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JtdzEAAAA3QAAAA8AAAAAAAAAAAAAAAAA&#10;nwIAAGRycy9kb3ducmV2LnhtbFBLBQYAAAAABAAEAPcAAACQAwAAAAA=&#10;">
                  <v:imagedata r:id="rId11" o:title=""/>
                  <v:path arrowok="t"/>
                </v:shape>
                <v:shape id="Textfeld 1010" o:spid="_x0000_s1484"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3ZcYA&#10;AADdAAAADwAAAGRycy9kb3ducmV2LnhtbESPQWvDMAyF74P+B6PCbqvdHcqW1S1ldFAYjKXpYUct&#10;VhPTWE5jt83+/XQY7Cbxnt77tFyPoVNXGpKPbGE+M6CI6+g8NxYO1dvDE6iUkR12kcnCDyVYryZ3&#10;SyxcvHFJ131ulIRwKtBCm3NfaJ3qlgKmWeyJRTvGIWCWdWi0G/Am4aHTj8YsdEDP0tBiT68t1af9&#10;JVjYfHG59eeP78/yWPqqejb8vjhZez8dNy+gMo353/x3vXOCb+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3ZcYAAADdAAAADwAAAAAAAAAAAAAAAACYAgAAZHJz&#10;L2Rvd25yZXYueG1sUEsFBgAAAAAEAAQA9QAAAIsDAAAAAA==&#10;" filled="f" stroked="f">
                  <v:textbox inset="0,0,0,0">
                    <w:txbxContent>
                      <w:p w:rsidR="00BA14AF" w:rsidRPr="0098402B" w:rsidRDefault="00BA14AF" w:rsidP="00943640">
                        <w:pPr>
                          <w:pStyle w:val="LS-DeckblattQuatrate"/>
                        </w:pPr>
                        <w:r>
                          <w:t>Schulentwicklung</w:t>
                        </w:r>
                        <w:r>
                          <w:br/>
                          <w:t>und empirische Bildungsforschung</w:t>
                        </w:r>
                      </w:p>
                    </w:txbxContent>
                  </v:textbox>
                </v:shape>
              </v:group>
              <v:group id="Gruppieren 1011" o:spid="_x0000_s1485"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Q9aJcMAAADdAAAADwAAAGRycy9kb3ducmV2LnhtbERPTYvCMBC9L/gfwgh7&#10;W9MoLlKNIuLKHkRYFcTb0IxtsZmUJtvWf2+Ehb3N433OYtXbSrTU+NKxBjVKQBBnzpScazifvj5m&#10;IHxANlg5Jg0P8rBaDt4WmBrX8Q+1x5CLGMI+RQ1FCHUqpc8KsuhHriaO3M01FkOETS5Ng10Mt5Uc&#10;J8mntFhybCiwpk1B2f34azXsOuzWE7Vt9/fb5nE9TQ+XvSKt34f9eg4iUB/+xX/ubxPnJ0rB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D1olwwAAAN0AAAAP&#10;AAAAAAAAAAAAAAAAAKoCAABkcnMvZG93bnJldi54bWxQSwUGAAAAAAQABAD6AAAAmgMAAAAA&#10;">
                <v:shape id="Grafik 1012" o:spid="_x0000_s148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NdLzFAAAA3QAAAA8AAABkcnMvZG93bnJldi54bWxET9tqwkAQfRf8h2UEX0rdKEVL6iqiCFpL&#10;RZsPGLJjEszOJtk1pv36bqHg2xzOdebLzpSipcYVlhWMRxEI4tTqgjMFydf2+RWE88gaS8uk4Jsc&#10;LBf93hxjbe98ovbsMxFC2MWoIPe+iqV0aU4G3chWxIG72MagD7DJpG7wHsJNKSdRNJUGCw4NOVa0&#10;zim9nm9GwWH6sqnT48/siPXnx+G9Tp72baLUcNCt3kB46vxD/O/e6TA/Gk/g75twgl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jXS8xQAAAN0AAAAPAAAAAAAAAAAAAAAA&#10;AJ8CAABkcnMvZG93bnJldi54bWxQSwUGAAAAAAQABAD3AAAAkQMAAAAA&#10;">
                  <v:imagedata r:id="rId12" o:title=""/>
                  <v:path arrowok="t"/>
                </v:shape>
                <v:shape id="_x0000_s1487"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pEsMA&#10;AADdAAAADwAAAGRycy9kb3ducmV2LnhtbERPTWsCMRC9C/0PYQq9aaIF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NpEsMAAADdAAAADwAAAAAAAAAAAAAAAACYAgAAZHJzL2Rv&#10;d25yZXYueG1sUEsFBgAAAAAEAAQA9QAAAIgDAAAAAA==&#10;" filled="f" stroked="f">
                  <v:textbox inset="0,0,0,0">
                    <w:txbxContent>
                      <w:p w:rsidR="00BA14AF" w:rsidRDefault="00BA14AF" w:rsidP="00943640">
                        <w:pPr>
                          <w:pStyle w:val="LS-DeckblattQuatrate"/>
                        </w:pPr>
                        <w:r>
                          <w:t>Qualitätsentwicklung</w:t>
                        </w:r>
                      </w:p>
                      <w:p w:rsidR="00BA14AF" w:rsidRPr="008B7133" w:rsidRDefault="00BA14AF" w:rsidP="00943640">
                        <w:pPr>
                          <w:pStyle w:val="LS-DeckblattQuatrate"/>
                        </w:pPr>
                        <w:r>
                          <w:t>und Evaluation</w:t>
                        </w:r>
                      </w:p>
                    </w:txbxContent>
                  </v:textbox>
                </v:shape>
              </v:group>
              <v:group id="Gruppieren 1015" o:spid="_x0000_s1488"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RcJsMAAADdAAAADwAAAGRycy9kb3ducmV2LnhtbERPTYvCMBC9C/sfwgje&#10;NK2iSDWKyLp4kAWrsOxtaMa22ExKk23rvzcLgrd5vM9Zb3tTiZYaV1pWEE8iEMSZ1SXnCq6Xw3gJ&#10;wnlkjZVlUvAgB9vNx2CNibYdn6lNfS5CCLsEFRTe14mULivIoJvYmjhwN9sY9AE2udQNdiHcVHIa&#10;RQtpsOTQUGBN+4Kye/pnFHx12O1m8Wd7ut/2j9/L/PvnFJNSo2G/W4Hw1Pu3+OU+6jA/iuf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6NFwmwwAAAN0AAAAP&#10;AAAAAAAAAAAAAAAAAKoCAABkcnMvZG93bnJldi54bWxQSwUGAAAAAAQABAD6AAAAmgMAAAAA&#10;">
                <v:shape id="Grafik 1018" o:spid="_x0000_s148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DPXDDAAAA3QAAAA8AAABkcnMvZG93bnJldi54bWxEj0FvwjAMhe+T9h8iT+I2Ujgg1BEQmrRp&#10;RwYc2M1qTFNonC4J0P57fEDiZus9v/d5sep9q64UUxPYwGRcgCKugm24NrDffb3PQaWMbLENTAYG&#10;SrBavr4ssLThxr903eZaSQinEg24nLtS61Q58pjGoSMW7RiixyxrrLWNeJNw3+ppUcy0x4alwWFH&#10;n46q8/biDcTe7Qa6DMxH/Dts/k/19Pu0MWb01q8/QGXq89P8uP6xgl9MBFe+kRH08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0M9cMMAAADdAAAADwAAAAAAAAAAAAAAAACf&#10;AgAAZHJzL2Rvd25yZXYueG1sUEsFBgAAAAAEAAQA9wAAAI8DAAAAAA==&#10;">
                  <v:imagedata r:id="rId13" o:title=""/>
                  <v:path arrowok="t"/>
                </v:shape>
                <v:shape id="_x0000_s1490"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te+MQA&#10;AADdAAAADwAAAGRycy9kb3ducmV2LnhtbERPTWvCQBC9F/oflil4q7v2IDW6ESktFARpjAeP0+wk&#10;WczOptmtxn/fLQje5vE+Z7UeXSfONATrWcNsqkAQV95YbjQcyo/nVxAhIhvsPJOGKwVY548PK8yM&#10;v3BB531sRArhkKGGNsY+kzJULTkMU98TJ672g8OY4NBIM+AlhbtOvig1lw4tp4YWe3prqTrtf52G&#10;zZGLd/uz+/4q6sKW5ULxdn7SevI0bpYgIo3xLr65P02ar2YL+P8mnS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7XvjEAAAA3QAAAA8AAAAAAAAAAAAAAAAAmAIAAGRycy9k&#10;b3ducmV2LnhtbFBLBQYAAAAABAAEAPUAAACJAwAAAAA=&#10;" filled="f" stroked="f">
                  <v:textbox inset="0,0,0,0">
                    <w:txbxContent>
                      <w:p w:rsidR="00BA14AF" w:rsidRPr="0098402B" w:rsidRDefault="00BA14AF" w:rsidP="00943640">
                        <w:pPr>
                          <w:pStyle w:val="LS-DeckblattQuatrate"/>
                        </w:pPr>
                        <w:r>
                          <w:t>Bildungspläne</w:t>
                        </w:r>
                      </w:p>
                    </w:txbxContent>
                  </v:textbox>
                </v:shape>
              </v:group>
              <v:shape id="Grafik 1020" o:spid="_x0000_s1491"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MqcbFAAAA3QAAAA8AAABkcnMvZG93bnJldi54bWxEj9FqwkAQRd8L/sMyQt/qpimIRFcpLbXF&#10;Cmr0A4bsmIRmZ8PuVtO/dx4Kvs1w79x7ZrEaXKcuFGLr2cDzJANFXHnbcm3gdPx4moGKCdli55kM&#10;/FGE1XL0sMDC+isf6FKmWkkIxwINNCn1hdaxashhnPieWLSzDw6TrKHWNuBVwl2n8yybaoctS0OD&#10;Pb01VP2Uv87AoO33dP255nznN9X+fVtuw0tpzON4eJ2DSjSku/n/+ssKfpYLv3wjI+jl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zKnGxQAAAN0AAAAPAAAAAAAAAAAAAAAA&#10;AJ8CAABkcnMvZG93bnJldi54bWxQSwUGAAAAAAQABAD3AAAAkQM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6A1C37" w:rsidRDefault="00BA14AF" w:rsidP="00C62390">
    <w:pPr>
      <w:pStyle w:val="Kopfzeile"/>
    </w:pPr>
    <w:r>
      <w:rPr>
        <w:noProof/>
      </w:rPr>
      <mc:AlternateContent>
        <mc:Choice Requires="wpg">
          <w:drawing>
            <wp:anchor distT="0" distB="0" distL="114300" distR="114300" simplePos="0" relativeHeight="251691520" behindDoc="0" locked="0" layoutInCell="1" allowOverlap="1" wp14:anchorId="09513C33" wp14:editId="0C7F2954">
              <wp:simplePos x="0" y="0"/>
              <wp:positionH relativeFrom="page">
                <wp:posOffset>9983972</wp:posOffset>
              </wp:positionH>
              <wp:positionV relativeFrom="page">
                <wp:posOffset>404036</wp:posOffset>
              </wp:positionV>
              <wp:extent cx="352800" cy="6262577"/>
              <wp:effectExtent l="0" t="0" r="9525" b="5080"/>
              <wp:wrapNone/>
              <wp:docPr id="2177" name="Gruppieren 2177"/>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2178"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EndPr/>
                            <w:sdtContent>
                              <w:p w:rsidR="00BA14AF" w:rsidRPr="00E20335" w:rsidRDefault="00BA14AF" w:rsidP="004F754E">
                                <w:pPr>
                                  <w:pStyle w:val="NL-Kopfzeilen-Titel"/>
                                </w:pPr>
                                <w:r>
                                  <w:t xml:space="preserve">     </w:t>
                                </w:r>
                              </w:p>
                            </w:sdtContent>
                          </w:sdt>
                        </w:txbxContent>
                      </wps:txbx>
                      <wps:bodyPr rot="0" vert="horz" wrap="square" lIns="91440" tIns="45720" rIns="91440" bIns="45720" anchor="t" anchorCtr="0">
                        <a:noAutofit/>
                      </wps:bodyPr>
                    </wps:wsp>
                    <wps:wsp>
                      <wps:cNvPr id="2179" name="Gerade Verbindung 2179"/>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77" o:spid="_x0000_s1493" style="position:absolute;margin-left:786.15pt;margin-top:31.8pt;width:27.8pt;height:493.1pt;z-index:251691520;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">
              <v:shapetype id="_x0000_t202" coordsize="21600,21600" o:spt="202" path="m,l,21600r21600,l21600,xe">
                <v:stroke joinstyle="miter"/>
                <v:path gradientshapeok="t" o:connecttype="rect"/>
              </v:shapetype>
              <v:shape id="_x0000_s1494"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FaoMIA&#10;AADdAAAADwAAAGRycy9kb3ducmV2LnhtbERPy2oCMRTdC/2HcAvuNKMUnU6NUgShCoLaLlxeJrcz&#10;005uhiTO4+/NQnB5OO/Vpje1aMn5yrKC2TQBQZxbXXGh4Od7N0lB+ICssbZMCgbysFm/jFaYadvx&#10;mdpLKEQMYZ+hgjKEJpPS5yUZ9FPbEEfu1zqDIUJXSO2wi+GmlvMkWUiDFceGEhvalpT/X25GATp9&#10;PPy1bkjNdX893d6q7t0MSo1f+88PEIH68BQ/3F9awXy2jHPjm/gE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4VqgwgAAAN0AAAAPAAAAAAAAAAAAAAAAAJgCAABkcnMvZG93&#10;bnJldi54bWxQSwUGAAAAAAQABAD1AAAAhwMAAAAA&#10;" stroked="f">
                <v:textbo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Content>
                        <w:p w:rsidR="00BA14AF" w:rsidRPr="00E20335" w:rsidRDefault="00BA14AF" w:rsidP="004F754E">
                          <w:pPr>
                            <w:pStyle w:val="NL-Kopfzeilen-Titel"/>
                          </w:pPr>
                          <w:r>
                            <w:t xml:space="preserve">     </w:t>
                          </w:r>
                        </w:p>
                      </w:sdtContent>
                    </w:sdt>
                  </w:txbxContent>
                </v:textbox>
              </v:shape>
              <v:line id="Gerade Verbindung 2179" o:spid="_x0000_s1495"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mrjsUAAADdAAAADwAAAGRycy9kb3ducmV2LnhtbESPwW7CMBBE75X4B2uRuBUnHCgEDGpR&#10;i3pCAkJ7XcVLEjVeR7Ybwt9jJCSOo9l5s7Nc96YRHTlfW1aQjhMQxIXVNZcK8uPX6wyED8gaG8uk&#10;4Eoe1qvByxIzbS+8p+4QShEh7DNUUIXQZlL6oiKDfmxb4uidrTMYonSl1A4vEW4aOUmSqTRYc2yo&#10;sKVNRcXf4d/EN3Yf23zTscHr3v3msyL9+dyelBoN+/cFiEB9eB4/0t9awSR9m8N9TUSAX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Emrjs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6A1C37" w:rsidRDefault="00BA14AF" w:rsidP="00A74C42">
    <w:pPr>
      <w:pStyle w:val="Kopfzeile"/>
    </w:pPr>
    <w:r>
      <w:rPr>
        <w:noProof/>
      </w:rPr>
      <mc:AlternateContent>
        <mc:Choice Requires="wpg">
          <w:drawing>
            <wp:anchor distT="0" distB="0" distL="114300" distR="114300" simplePos="0" relativeHeight="251689472" behindDoc="0" locked="0" layoutInCell="1" allowOverlap="1" wp14:anchorId="056122DB" wp14:editId="7A82ECE5">
              <wp:simplePos x="0" y="0"/>
              <wp:positionH relativeFrom="page">
                <wp:posOffset>619125</wp:posOffset>
              </wp:positionH>
              <wp:positionV relativeFrom="page">
                <wp:posOffset>299085</wp:posOffset>
              </wp:positionV>
              <wp:extent cx="6220800" cy="435600"/>
              <wp:effectExtent l="0" t="0" r="8890" b="3175"/>
              <wp:wrapNone/>
              <wp:docPr id="218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81"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BA14AF" w:rsidRPr="00E20335" w:rsidRDefault="00BA14AF"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2"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8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496" style="position:absolute;margin-left:48.75pt;margin-top:23.55pt;width:489.85pt;height:34.3pt;z-index:25168947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FazH96VBAAAvA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49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dKcMA&#10;AADdAAAADwAAAGRycy9kb3ducmV2LnhtbESP3YrCMBSE74V9h3AEb0TTir/VKKvg4q0/D3Bsjm2x&#10;OSlNtPXtjbDg5TAz3zCrTWtK8aTaFZYVxMMIBHFqdcGZgst5P5iDcB5ZY2mZFLzIwWb901lhom3D&#10;R3qefCYChF2CCnLvq0RKl+Zk0A1tRRy8m60N+iDrTOoamwA3pRxF0VQaLDgs5FjRLqf0fnoYBbdD&#10;058smuufv8yO4+kWi9nVvpTqddvfJQhPrf+G/9sHrWAUz2P4vAlPQK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dKcMAAADdAAAADwAAAAAAAAAAAAAAAACYAgAAZHJzL2Rv&#10;d25yZXYueG1sUEsFBgAAAAAEAAQA9QAAAIgDAAAAAA==&#10;" stroked="f">
                <v:textbox>
                  <w:txbxContent>
                    <w:p w:rsidR="00BA14AF" w:rsidRPr="00E20335" w:rsidRDefault="00BA14AF"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49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BFEnFAAAA3QAAAA8AAABkcnMvZG93bnJldi54bWxEj0FrAjEUhO8F/0N4greauAdZtkapoiCI&#10;Fre99PbYvG4WNy/LJur6702h0OMwM98wi9XgWnGjPjSeNcymCgRx5U3DtYavz91rDiJEZIOtZ9Lw&#10;oACr5ehlgYXxdz7TrYy1SBAOBWqwMXaFlKGy5DBMfUecvB/fO4xJ9rU0Pd4T3LUyU2ouHTacFix2&#10;tLFUXcqr09CUx1P+2O4quz6rj3IbFR6+L1pPxsP7G4hIQ/wP/7X3RkM2yzP4fZOegFw+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ARRJxQAAAN0AAAAPAAAAAAAAAAAAAAAA&#10;AJ8CAABkcnMvZG93bnJldi54bWxQSwUGAAAAAAQABAD3AAAAkQMAAAAA&#10;">
                <v:imagedata r:id="rId2" o:title=""/>
                <v:path arrowok="t"/>
              </v:shape>
              <v:line id="Gerade Verbindung 657" o:spid="_x0000_s149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TsQ8UAAADdAAAADwAAAGRycy9kb3ducmV2LnhtbESPQWvCQBCF70L/wzKF3nQTCxKiq6i0&#10;0pOgpvU6ZMckmJ0Nu9sY/70rFHp8vHnfm7dYDaYVPTnfWFaQThIQxKXVDVcKitPnOAPhA7LG1jIp&#10;uJOH1fJltMBc2xsfqD+GSkQI+xwV1CF0uZS+rMmgn9iOOHoX6wyGKF0ltcNbhJtWTpNkJg02HBtq&#10;7GhbU3k9/pr4xn6zK7Y9G7wf3LnIyvTnY/et1NvrsJ6DCDSE/+O/9JdWME2zd3iuiQi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TsQ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7424" behindDoc="0" locked="0" layoutInCell="1" allowOverlap="1" wp14:anchorId="0BC6F605" wp14:editId="6AD8D5C9">
              <wp:simplePos x="0" y="0"/>
              <wp:positionH relativeFrom="page">
                <wp:posOffset>9963302</wp:posOffset>
              </wp:positionH>
              <wp:positionV relativeFrom="page">
                <wp:posOffset>629107</wp:posOffset>
              </wp:positionV>
              <wp:extent cx="435600" cy="6200740"/>
              <wp:effectExtent l="0" t="0" r="3175" b="0"/>
              <wp:wrapNone/>
              <wp:docPr id="2184" name="Gruppieren 218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18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A14AF" w:rsidRPr="00E20335" w:rsidRDefault="00BA14AF"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6" name="Grafik 218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187" name="Gerade Verbindung 2187"/>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84" o:spid="_x0000_s1500" style="position:absolute;margin-left:784.5pt;margin-top:49.55pt;width:34.3pt;height:488.25pt;z-index:2516874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A+5pW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50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WFGcUA&#10;AADdAAAADwAAAGRycy9kb3ducmV2LnhtbESPT2sCMRTE7wW/Q3hCbzWr2LKuRhFBsIVCqx48PjbP&#10;3dXNy5LE/fPtm0Khx2FmfsOsNr2pRUvOV5YVTCcJCOLc6ooLBefT/iUF4QOyxtoyKRjIw2Y9elph&#10;pm3H39QeQyEihH2GCsoQmkxKn5dk0E9sQxy9q3UGQ5SukNphF+GmlrMkeZMGK44LJTa0Kym/Hx9G&#10;ATr9+XFr3ZCay/vl6zGvuoUZlHoe99sliEB9+A//tQ9awWyavsLvm/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YUZxQAAAN0AAAAPAAAAAAAAAAAAAAAAAJgCAABkcnMv&#10;ZG93bnJldi54bWxQSwUGAAAAAAQABAD1AAAAigMAAAAA&#10;" stroked="f">
                <v:textbox>
                  <w:txbxContent>
                    <w:p w:rsidR="00BA14AF" w:rsidRPr="00E20335" w:rsidRDefault="00BA14AF" w:rsidP="00943640">
                      <w:pPr>
                        <w:pStyle w:val="NL-Kopfzeilen-Titel"/>
                      </w:pPr>
                      <w:r>
                        <w:t>Landesinstitut für Schulentwicklung</w:t>
                      </w:r>
                    </w:p>
                  </w:txbxContent>
                </v:textbox>
              </v:shape>
              <v:shape id="Grafik 2186" o:spid="_x0000_s150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t4Z3HAAAA3QAAAA8AAABkcnMvZG93bnJldi54bWxEj0FrAjEUhO+F/ofwCl6KZhVqZTVKWajY&#10;S0Htpbe3m9fN0s1L2ER39dc3gtDjMDPfMKvNYFtxpi40jhVMJxkI4srphmsFX8f38QJEiMgaW8ek&#10;4EIBNuvHhxXm2vW8p/Mh1iJBOOSowMTocylDZchimDhPnLwf11mMSXa11B32CW5bOcuyubTYcFow&#10;6KkwVP0eTlbB9hpL/v747F/MsShey70vw7NXavQ0vC1BRBrif/je3mkFs+liDrc36QnI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ht4Z3HAAAA3QAAAA8AAAAAAAAAAAAA&#10;AAAAnwIAAGRycy9kb3ducmV2LnhtbFBLBQYAAAAABAAEAPcAAACTAwAAAAA=&#10;">
                <v:imagedata r:id="rId2" o:title=""/>
                <v:path arrowok="t"/>
                <o:lock v:ext="edit" aspectratio="f"/>
              </v:shape>
              <v:line id="Gerade Verbindung 2187" o:spid="_x0000_s150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qQMUAAADdAAAADwAAAGRycy9kb3ducmV2LnhtbESPQWvCQBCF70L/wzKF3nQTDzVEV1Fp&#10;pSdBTet1yI5JMDsbdrcx/ntXKPT4ePO+N2+xGkwrenK+sawgnSQgiEurG64UFKfPcQbCB2SNrWVS&#10;cCcPq+XLaIG5tjc+UH8MlYgQ9jkqqEPocil9WZNBP7EdcfQu1hkMUbpKaoe3CDetnCbJuzTYcGyo&#10;saNtTeX1+GviG/vNrtj2bPB+cOciK9Ofj923Um+vw3oOItAQ/o//0l9awTTNZvBcExE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0/qQM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6A1C37" w:rsidRDefault="00BA14AF" w:rsidP="00A74C42">
    <w:pPr>
      <w:pStyle w:val="Kopfzeile"/>
    </w:pPr>
    <w:r>
      <w:rPr>
        <w:noProof/>
      </w:rPr>
      <mc:AlternateContent>
        <mc:Choice Requires="wpg">
          <w:drawing>
            <wp:anchor distT="0" distB="0" distL="114300" distR="114300" simplePos="0" relativeHeight="251694592" behindDoc="0" locked="0" layoutInCell="1" allowOverlap="1" wp14:anchorId="1234E749" wp14:editId="1299887B">
              <wp:simplePos x="0" y="0"/>
              <wp:positionH relativeFrom="page">
                <wp:posOffset>619125</wp:posOffset>
              </wp:positionH>
              <wp:positionV relativeFrom="page">
                <wp:posOffset>295275</wp:posOffset>
              </wp:positionV>
              <wp:extent cx="6220800" cy="435600"/>
              <wp:effectExtent l="0" t="0" r="8890" b="3175"/>
              <wp:wrapNone/>
              <wp:docPr id="175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62"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BA14AF" w:rsidRPr="00E20335" w:rsidRDefault="00BA14AF"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504" style="position:absolute;margin-left:48.75pt;margin-top:23.25pt;width:489.85pt;height:34.3pt;z-index:2516945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qp29WpoEAAC8&#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505"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HlpMQA&#10;AADdAAAADwAAAGRycy9kb3ducmV2LnhtbESP3YrCMBSE7xd8h3AEbxZNLW7VahRXULz15wGOzbEt&#10;Nielydr69kYQ9nKYmW+Y5bozlXhQ40rLCsajCARxZnXJuYLLeTecgXAeWWNlmRQ8ycF61ftaYqpt&#10;y0d6nHwuAoRdigoK7+tUSpcVZNCNbE0cvJttDPogm1zqBtsAN5WMoyiRBksOCwXWtC0ou5/+jILb&#10;of3+mbfXvb9Mj5PkF8vp1T6VGvS7zQKEp87/hz/tg1YQj5MY3m/CE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B5aTEAAAA3QAAAA8AAAAAAAAAAAAAAAAAmAIAAGRycy9k&#10;b3ducmV2LnhtbFBLBQYAAAAABAAEAPUAAACJAwAAAAA=&#10;" stroked="f">
                <v:textbox>
                  <w:txbxContent>
                    <w:p w:rsidR="00BA14AF" w:rsidRPr="00E20335" w:rsidRDefault="00BA14AF"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50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kasfGAAAA3QAAAA8AAABkcnMvZG93bnJldi54bWxEj0FrAjEUhO+C/yE8oTdNFCqyNbuoKBRK&#10;K2576e2xeW4WNy/LJtX13zeFgsdhZr5h1sXgWnGlPjSeNcxnCgRx5U3DtYavz8N0BSJEZIOtZ9Jw&#10;pwBFPh6tMTP+xie6lrEWCcIhQw02xi6TMlSWHIaZ74iTd/a9w5hkX0vT4y3BXSsXSi2lw4bTgsWO&#10;dpaqS/njNDTl+8fqvj9UdntSx3IfFb59X7R+mgybFxCRhvgI/7dfjYbFfPkMf2/SE5D5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ORqx8YAAADdAAAADwAAAAAAAAAAAAAA&#10;AACfAgAAZHJzL2Rvd25yZXYueG1sUEsFBgAAAAAEAAQA9wAAAJIDAAAAAA==&#10;">
                <v:imagedata r:id="rId2" o:title=""/>
                <v:path arrowok="t"/>
              </v:shape>
              <v:line id="Gerade Verbindung 657" o:spid="_x0000_s150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pIcQAAADdAAAADwAAAGRycy9kb3ducmV2LnhtbESPQWvCQBCF74L/YRnBm27iIUh0lSoq&#10;ngraaK9DdpqEZmfD7hrjv+8WCj0+3rzvzVtvB9OKnpxvLCtI5wkI4tLqhisFxcdxtgThA7LG1jIp&#10;eJGH7WY8WmOu7ZMv1F9DJSKEfY4K6hC6XEpf1mTQz21HHL0v6wyGKF0ltcNnhJtWLpIkkwYbjg01&#10;drSvqfy+Pkx84313KvY9G3xd3GexLNP74XRTajoZ3lYgAg3h//gvfdYKFmmWwe+aiAC5+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D6kh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93568" behindDoc="0" locked="0" layoutInCell="1" allowOverlap="1" wp14:anchorId="27158990" wp14:editId="004B199B">
              <wp:simplePos x="0" y="0"/>
              <wp:positionH relativeFrom="page">
                <wp:posOffset>9963302</wp:posOffset>
              </wp:positionH>
              <wp:positionV relativeFrom="page">
                <wp:posOffset>629107</wp:posOffset>
              </wp:positionV>
              <wp:extent cx="435600" cy="6200740"/>
              <wp:effectExtent l="0" t="0" r="3175" b="0"/>
              <wp:wrapNone/>
              <wp:docPr id="2167" name="Gruppieren 216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20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A14AF" w:rsidRPr="00E20335" w:rsidRDefault="00BA14AF"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241" name="Grafik 224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25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67" o:spid="_x0000_s1508" style="position:absolute;margin-left:784.5pt;margin-top:49.55pt;width:34.3pt;height:488.25pt;z-index:2516935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NWJyue0BAAAzA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50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PnP8YA&#10;AADdAAAADwAAAGRycy9kb3ducmV2LnhtbESPW2sCMRSE3wv+h3CEvtWsiy26GkUKBVso1MuDj4fN&#10;cXd1c7IkcS//vikUfBxm5htmtelNLVpyvrKsYDpJQBDnVldcKDgdP17mIHxA1lhbJgUDedisR08r&#10;zLTteE/tIRQiQthnqKAMocmk9HlJBv3ENsTRu1hnMETpCqkddhFuapkmyZs0WHFcKLGh95Ly2+Fu&#10;FKDT31/X1g1zc/48/9xnVbcwg1LP4367BBGoD4/wf3unFaRp8gp/b+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8PnP8YAAADdAAAADwAAAAAAAAAAAAAAAACYAgAAZHJz&#10;L2Rvd25yZXYueG1sUEsFBgAAAAAEAAQA9QAAAIsDAAAAAA==&#10;" stroked="f">
                <v:textbox>
                  <w:txbxContent>
                    <w:p w:rsidR="00BA14AF" w:rsidRPr="00E20335" w:rsidRDefault="00BA14AF" w:rsidP="00943640">
                      <w:pPr>
                        <w:pStyle w:val="NL-Kopfzeilen-Titel"/>
                      </w:pPr>
                      <w:r>
                        <w:t>Landesinstitut für Schulentwicklung</w:t>
                      </w:r>
                    </w:p>
                  </w:txbxContent>
                </v:textbox>
              </v:shape>
              <v:shape id="Grafik 2241" o:spid="_x0000_s151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Yog/HAAAA3QAAAA8AAABkcnMvZG93bnJldi54bWxEj0FLw0AUhO9C/8PyBC/SbhqqldhtKQHF&#10;XoS2Xry9ZJ/ZYPbtkl2b2F/fFYQeh5n5hlltRtuJE/WhdaxgPstAENdOt9wo+Di+TJ9AhIissXNM&#10;Cn4pwGY9uVlhod3AezodYiMShEOBCkyMvpAy1IYshpnzxMn7cr3FmGTfSN3jkOC2k3mWPUqLLacF&#10;g55KQ/X34ccqeD3Hij9378ODOZblstr7Ktx7pe5ux+0ziEhjvIb/229aQZ4v5vD3Jj0Bub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cYog/HAAAA3QAAAA8AAAAAAAAAAAAA&#10;AAAAnwIAAGRycy9kb3ducmV2LnhtbFBLBQYAAAAABAAEAPcAAACTAwAAAAA=&#10;">
                <v:imagedata r:id="rId2" o:title=""/>
                <v:path arrowok="t"/>
                <o:lock v:ext="edit" aspectratio="f"/>
              </v:shape>
              <v:line id="Gerade Verbindung 475" o:spid="_x0000_s151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UzCcUAAADdAAAADwAAAGRycy9kb3ducmV2LnhtbESPwWrCQBCG70LfYZmCN90YsEjqKq1U&#10;8VTQpu11yE6T0Oxs2F1jfHvnUOhx+Of/5pv1dnSdGijE1rOBxTwDRVx523JtoPzYz1agYkK22Hkm&#10;AzeKsN08TNZYWH/lEw3nVCuBcCzQQJNSX2gdq4YcxrnviSX78cFhkjHU2ga8Ctx1Os+yJ+2wZbnQ&#10;YE+7hqrf88WJxvvrodwN7PB2Ct/lqlp8vR0+jZk+ji/PoBKN6X/5r320BvJ8KbryjSBAb+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5UzCcUAAADdAAAADwAAAAAAAAAA&#10;AAAAAAChAgAAZHJzL2Rvd25yZXYueG1sUEsFBgAAAAAEAAQA+QAAAJMDA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6A1C37" w:rsidRDefault="00BA14AF" w:rsidP="00A74C42">
    <w:pPr>
      <w:pStyle w:val="Kopfzeile"/>
    </w:pPr>
    <w:r>
      <w:rPr>
        <w:noProof/>
      </w:rPr>
      <mc:AlternateContent>
        <mc:Choice Requires="wps">
          <w:drawing>
            <wp:anchor distT="0" distB="0" distL="114300" distR="114300" simplePos="0" relativeHeight="251700736" behindDoc="0" locked="0" layoutInCell="1" allowOverlap="1" wp14:anchorId="2ABA0C1D" wp14:editId="3E6F6C5C">
              <wp:simplePos x="0" y="0"/>
              <wp:positionH relativeFrom="column">
                <wp:posOffset>-2044065</wp:posOffset>
              </wp:positionH>
              <wp:positionV relativeFrom="paragraph">
                <wp:posOffset>2033791</wp:posOffset>
              </wp:positionV>
              <wp:extent cx="3451860" cy="256540"/>
              <wp:effectExtent l="0" t="2540" r="0" b="0"/>
              <wp:wrapNone/>
              <wp:docPr id="2249" name="Textfeld 2249"/>
              <wp:cNvGraphicFramePr/>
              <a:graphic xmlns:a="http://schemas.openxmlformats.org/drawingml/2006/main">
                <a:graphicData uri="http://schemas.microsoft.com/office/word/2010/wordprocessingShape">
                  <wps:wsp>
                    <wps:cNvSpPr txBox="1"/>
                    <wps:spPr>
                      <a:xfrm rot="5400000">
                        <a:off x="0" y="0"/>
                        <a:ext cx="3451860" cy="2565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A14AF" w:rsidRPr="002E2050" w:rsidRDefault="00BA14AF" w:rsidP="00884644">
                          <w:pPr>
                            <w:pStyle w:val="Fuzeile"/>
                          </w:pPr>
                          <w:r w:rsidRPr="00595C5A">
                            <w:t>© Landesin</w:t>
                          </w:r>
                          <w:r>
                            <w:t>stitut für Schulentwicklung 2016</w:t>
                          </w:r>
                        </w:p>
                        <w:p w:rsidR="00BA14AF" w:rsidRDefault="00BA14A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feld 2249" o:spid="_x0000_s1512" type="#_x0000_t202" style="position:absolute;margin-left:-160.95pt;margin-top:160.15pt;width:271.8pt;height:20.2pt;rotation:90;z-index:251700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" fillcolor="white [3201]" stroked="f" strokeweight=".5pt">
              <v:textbox>
                <w:txbxContent>
                  <w:p w:rsidR="00BA14AF" w:rsidRPr="002E2050" w:rsidRDefault="00BA14AF" w:rsidP="00884644">
                    <w:pPr>
                      <w:pStyle w:val="Fuzeile"/>
                    </w:pPr>
                    <w:r w:rsidRPr="00595C5A">
                      <w:t>© Landesin</w:t>
                    </w:r>
                    <w:r>
                      <w:t>stitut für Schulentwicklung 2016</w:t>
                    </w:r>
                  </w:p>
                  <w:p w:rsidR="00BA14AF" w:rsidRDefault="00BA14AF"/>
                </w:txbxContent>
              </v:textbox>
            </v:shape>
          </w:pict>
        </mc:Fallback>
      </mc:AlternateContent>
    </w:r>
    <w:r>
      <w:rPr>
        <w:noProof/>
      </w:rPr>
      <mc:AlternateContent>
        <mc:Choice Requires="wpg">
          <w:drawing>
            <wp:anchor distT="0" distB="0" distL="114300" distR="114300" simplePos="0" relativeHeight="251699712" behindDoc="0" locked="0" layoutInCell="1" allowOverlap="1" wp14:anchorId="46FB9C8B" wp14:editId="3DB15E88">
              <wp:simplePos x="0" y="0"/>
              <wp:positionH relativeFrom="page">
                <wp:posOffset>9963302</wp:posOffset>
              </wp:positionH>
              <wp:positionV relativeFrom="page">
                <wp:posOffset>629107</wp:posOffset>
              </wp:positionV>
              <wp:extent cx="435600" cy="6200740"/>
              <wp:effectExtent l="0" t="0" r="3175" b="0"/>
              <wp:wrapNone/>
              <wp:docPr id="2600" name="Gruppieren 26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6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A14AF" w:rsidRPr="00E20335" w:rsidRDefault="00BA14AF"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602" name="Grafik 26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6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600" o:spid="_x0000_s1513" style="position:absolute;margin-left:784.5pt;margin-top:49.55pt;width:34.3pt;height:488.25pt;z-index:25169971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mEO2a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51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dNJcUA&#10;AADdAAAADwAAAGRycy9kb3ducmV2LnhtbESPT2vCQBTE70K/w/IKvelGKWJjNlIKhbYgqPXg8ZF9&#10;JrHZt2F3zZ9v3xUEj8PM/IbJNoNpREfO15YVzGcJCOLC6ppLBcffz+kKhA/IGhvLpGAkD5v8aZJh&#10;qm3Pe+oOoRQRwj5FBVUIbSqlLyoy6Ge2JY7e2TqDIUpXSu2wj3DTyEWSLKXBmuNChS19VFT8Ha5G&#10;ATq9/bl0blyZ0/dpd32t+zczKvXyPLyvQQQawiN8b39pBYtlMofbm/gEZP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d00lxQAAAN0AAAAPAAAAAAAAAAAAAAAAAJgCAABkcnMv&#10;ZG93bnJldi54bWxQSwUGAAAAAAQABAD1AAAAigMAAAAA&#10;" stroked="f">
                <v:textbox>
                  <w:txbxContent>
                    <w:p w:rsidR="00BA14AF" w:rsidRPr="00E20335" w:rsidRDefault="00BA14AF"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602" o:spid="_x0000_s151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vKaHHAAAA3QAAAA8AAABkcnMvZG93bnJldi54bWxEj0FrwkAUhO+F/oflCV6KbhqolegqJdBi&#10;LwW1l95ess9sMPt2yW5N9Nd3C4Ueh5n5hllvR9uJC/WhdazgcZ6BIK6dbrlR8Hl8nS1BhIissXNM&#10;Cq4UYLu5v1tjod3Ae7ocYiMShEOBCkyMvpAy1IYshrnzxMk7ud5iTLJvpO5xSHDbyTzLFtJiy2nB&#10;oKfSUH0+fFsFb7dY8df7x/BkjmX5XO19FR68UtPJ+LICEWmM/+G/9k4ryBdZDr9v0hOQm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ovKaHHAAAA3QAAAA8AAAAAAAAAAAAA&#10;AAAAnwIAAGRycy9kb3ducmV2LnhtbFBLBQYAAAAABAAEAPcAAACTAwAAAAA=&#10;">
                <v:imagedata r:id="rId2" o:title=""/>
                <v:path arrowok="t"/>
                <o:lock v:ext="edit" aspectratio="f"/>
              </v:shape>
              <v:line id="Gerade Verbindung 475" o:spid="_x0000_s151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0ifMUAAADdAAAADwAAAGRycy9kb3ducmV2LnhtbESPzWrDMBCE74G+g9hCb4mcFIJxo4Q0&#10;NKGnQly3uS7WxjaxVkZS/PP2VaHQ4zA73+xsdqNpRU/ON5YVLBcJCOLS6oYrBcXncZ6C8AFZY2uZ&#10;FEzkYbd9mG0w03bgM/V5qESEsM9QQR1Cl0npy5oM+oXtiKN3tc5giNJVUjscIty0cpUka2mw4dhQ&#10;Y0eHmspbfjfxjY/XU3Ho2eB0dpciLZffb6cvpZ4ex/0LiEBj+D/+S79rBat18gy/ayIC5P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Q0ifMUAAADd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14AF" w:rsidRPr="006A1C37" w:rsidRDefault="00BA14AF" w:rsidP="00A74C42">
    <w:pPr>
      <w:pStyle w:val="Kopfzeile"/>
    </w:pPr>
    <w:r>
      <w:rPr>
        <w:noProof/>
      </w:rPr>
      <mc:AlternateContent>
        <mc:Choice Requires="wpg">
          <w:drawing>
            <wp:anchor distT="0" distB="0" distL="114300" distR="114300" simplePos="0" relativeHeight="251697664" behindDoc="0" locked="0" layoutInCell="1" allowOverlap="1" wp14:anchorId="3BA13B4B" wp14:editId="336C7DF5">
              <wp:simplePos x="0" y="0"/>
              <wp:positionH relativeFrom="page">
                <wp:posOffset>619125</wp:posOffset>
              </wp:positionH>
              <wp:positionV relativeFrom="page">
                <wp:posOffset>295275</wp:posOffset>
              </wp:positionV>
              <wp:extent cx="6220800" cy="435600"/>
              <wp:effectExtent l="0" t="0" r="8890" b="3175"/>
              <wp:wrapNone/>
              <wp:docPr id="2588"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589"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BA14AF" w:rsidRPr="00E20335" w:rsidRDefault="00BA14AF"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590"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591"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517" style="position:absolute;margin-left:48.75pt;margin-top:23.25pt;width:489.85pt;height:34.3pt;z-index:25169766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3KJQ/ZoEAAC9&#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51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Y9NsMA&#10;AADdAAAADwAAAGRycy9kb3ducmV2LnhtbESP3YrCMBSE7xd8h3AEbxZNlfWvGkWFFW+rPsCxObbF&#10;5qQ00da3N4Lg5TAz3zDLdWtK8aDaFZYVDAcRCOLU6oIzBefTf38GwnlkjaVlUvAkB+tV52eJsbYN&#10;J/Q4+kwECLsYFeTeV7GULs3JoBvYijh4V1sb9EHWmdQ1NgFuSjmKook0WHBYyLGiXU7p7Xg3Cq6H&#10;5nc8by57f54mf5MtFtOLfSrV67abBQhPrf+GP+2DVjAaz+bwfhOegFy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Y9NsMAAADdAAAADwAAAAAAAAAAAAAAAACYAgAAZHJzL2Rv&#10;d25yZXYueG1sUEsFBgAAAAAEAAQA9QAAAIgDAAAAAA==&#10;" stroked="f">
                <v:textbox>
                  <w:txbxContent>
                    <w:p w:rsidR="00BA14AF" w:rsidRPr="00E20335" w:rsidRDefault="00BA14AF"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51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JFWHDAAAA3QAAAA8AAABkcnMvZG93bnJldi54bWxET89rwjAUvg/8H8ITdpuJhQ1XjaKiMBjb&#10;sHrx9mieTWnzUpqo9b9fDoMdP77fi9XgWnGjPtSeNUwnCgRx6U3NlYbTcf8yAxEissHWM2l4UIDV&#10;cvS0wNz4Ox/oVsRKpBAOOWqwMXa5lKG05DBMfEecuIvvHcYE+0qaHu8p3LUyU+pNOqw5NVjsaGup&#10;bIqr01AXX9+zx25f2s1B/RS7qPDz3Gj9PB7WcxCRhvgv/nN/GA3Z63van96kJyC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skVYcMAAADdAAAADwAAAAAAAAAAAAAAAACf&#10;AgAAZHJzL2Rvd25yZXYueG1sUEsFBgAAAAAEAAQA9wAAAI8DAAAAAA==&#10;">
                <v:imagedata r:id="rId2" o:title=""/>
                <v:path arrowok="t"/>
              </v:shape>
              <v:line id="Gerade Verbindung 657" o:spid="_x0000_s152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zta8UAAADdAAAADwAAAGRycy9kb3ducmV2LnhtbESPQWvCQBCF7wX/wzKCt7qJYNHoKq20&#10;0pOgxvY6ZMckNDsbdrcx/ntXEDw+3rzvzVuue9OIjpyvLStIxwkI4sLqmksF+fHrdQbCB2SNjWVS&#10;cCUP69XgZYmZthfeU3cIpYgQ9hkqqEJoMyl9UZFBP7YtcfTO1hkMUbpSaoeXCDeNnCTJmzRYc2yo&#10;sKVNRcXf4d/EN3Yf23zTscHr3v3msyL9+dyelBoN+/cFiEB9eB4/0t9awWQ6T+G+JiJAr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bzta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96640" behindDoc="0" locked="0" layoutInCell="1" allowOverlap="1" wp14:anchorId="6428E9BB" wp14:editId="109BA0F3">
              <wp:simplePos x="0" y="0"/>
              <wp:positionH relativeFrom="page">
                <wp:posOffset>9963302</wp:posOffset>
              </wp:positionH>
              <wp:positionV relativeFrom="page">
                <wp:posOffset>629107</wp:posOffset>
              </wp:positionV>
              <wp:extent cx="435600" cy="6200740"/>
              <wp:effectExtent l="0" t="0" r="3175" b="0"/>
              <wp:wrapNone/>
              <wp:docPr id="2592" name="Gruppieren 259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59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A14AF" w:rsidRPr="00E20335" w:rsidRDefault="00BA14AF"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594" name="Grafik 2594"/>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59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592" o:spid="_x0000_s1521" style="position:absolute;margin-left:784.5pt;margin-top:49.55pt;width:34.3pt;height:488.25pt;z-index:25169664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C2n7u0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52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aCMsYA&#10;AADdAAAADwAAAGRycy9kb3ducmV2LnhtbESPW2sCMRSE3wv+h3AE32pWbUVXo0ih0BYK3h58PGyO&#10;u6ubkyWJe/n3TaHQx2FmvmHW285UoiHnS8sKJuMEBHFmdcm5gvPp/XkBwgdkjZVlUtCTh+1m8LTG&#10;VNuWD9QcQy4ihH2KCooQ6lRKnxVk0I9tTRy9q3UGQ5Qul9phG+GmktMkmUuDJceFAmt6Kyi7Hx9G&#10;ATr9/XVrXL8wl8/L/vFStkvTKzUadrsViEBd+A//tT+0gunrcga/b+IT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aCMsYAAADdAAAADwAAAAAAAAAAAAAAAACYAgAAZHJz&#10;L2Rvd25yZXYueG1sUEsFBgAAAAAEAAQA9QAAAIsDAAAAAA==&#10;" stroked="f">
                <v:textbox>
                  <w:txbxContent>
                    <w:p w:rsidR="00BA14AF" w:rsidRPr="00E20335" w:rsidRDefault="00BA14AF" w:rsidP="00943640">
                      <w:pPr>
                        <w:pStyle w:val="NL-Kopfzeilen-Titel"/>
                      </w:pPr>
                      <w:r>
                        <w:t>Landesinstitut für Schulentwicklung</w:t>
                      </w:r>
                    </w:p>
                  </w:txbxContent>
                </v:textbox>
              </v:shape>
              <v:shape id="Grafik 2594" o:spid="_x0000_s152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l4LXIAAAA3QAAAA8AAABkcnMvZG93bnJldi54bWxEj09LAzEUxO+C3yE8wYu0WUurddu0yIKi&#10;l0L/XHp7u3lulm5ewiZ2t356Iwg9DjPzG2a5HmwrztSFxrGCx3EGgrhyuuFawWH/NpqDCBFZY+uY&#10;FFwowHp1e7PEXLuet3TexVokCIccFZgYfS5lqAxZDGPniZP35TqLMcmulrrDPsFtKydZ9iQtNpwW&#10;DHoqDFWn3bdV8P4TSz5+bvqZ2RfFc7n1ZXjwSt3fDa8LEJGGeA3/tz+0gsnsZQp/b9ITkKt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ZpeC1yAAAAN0AAAAPAAAAAAAAAAAA&#10;AAAAAJ8CAABkcnMvZG93bnJldi54bWxQSwUGAAAAAAQABAD3AAAAlAMAAAAA&#10;">
                <v:imagedata r:id="rId2" o:title=""/>
                <v:path arrowok="t"/>
                <o:lock v:ext="edit" aspectratio="f"/>
              </v:shape>
              <v:line id="Gerade Verbindung 475" o:spid="_x0000_s152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fraMUAAADdAAAADwAAAGRycy9kb3ducmV2LnhtbESPQWvCQBCF74L/YRmhN90oKDa6BpVW&#10;PBW0ab0O2WkSmp0Nu9sk/vtuoeDx8eZ9b942G0wjOnK+tqxgPktAEBdW11wqyN9fp2sQPiBrbCyT&#10;gjt5yHbj0RZTbXu+UHcNpYgQ9ikqqEJoUyl9UZFBP7MtcfS+rDMYonSl1A77CDeNXCTJShqsOTZU&#10;2NKxouL7+mPiG2+HU37s2OD94m75uph/vpw+lHqaDPsNiEBDeBz/p89awWL5vIS/NREBcvc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ofraMUAAADd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3225A0F"/>
    <w:multiLevelType w:val="hybridMultilevel"/>
    <w:tmpl w:val="1DA6C60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066053BB"/>
    <w:multiLevelType w:val="hybridMultilevel"/>
    <w:tmpl w:val="D5A49F38"/>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9000061"/>
    <w:multiLevelType w:val="hybridMultilevel"/>
    <w:tmpl w:val="4AB68C72"/>
    <w:lvl w:ilvl="0" w:tplc="04070019">
      <w:start w:val="1"/>
      <w:numFmt w:val="lowerLetter"/>
      <w:lvlText w:val="%1."/>
      <w:lvlJc w:val="left"/>
      <w:pPr>
        <w:ind w:left="758" w:hanging="360"/>
      </w:pPr>
    </w:lvl>
    <w:lvl w:ilvl="1" w:tplc="04070019" w:tentative="1">
      <w:start w:val="1"/>
      <w:numFmt w:val="lowerLetter"/>
      <w:lvlText w:val="%2."/>
      <w:lvlJc w:val="left"/>
      <w:pPr>
        <w:ind w:left="1478" w:hanging="360"/>
      </w:pPr>
    </w:lvl>
    <w:lvl w:ilvl="2" w:tplc="0407001B" w:tentative="1">
      <w:start w:val="1"/>
      <w:numFmt w:val="lowerRoman"/>
      <w:lvlText w:val="%3."/>
      <w:lvlJc w:val="right"/>
      <w:pPr>
        <w:ind w:left="2198" w:hanging="180"/>
      </w:pPr>
    </w:lvl>
    <w:lvl w:ilvl="3" w:tplc="0407000F" w:tentative="1">
      <w:start w:val="1"/>
      <w:numFmt w:val="decimal"/>
      <w:lvlText w:val="%4."/>
      <w:lvlJc w:val="left"/>
      <w:pPr>
        <w:ind w:left="2918" w:hanging="360"/>
      </w:pPr>
    </w:lvl>
    <w:lvl w:ilvl="4" w:tplc="04070019" w:tentative="1">
      <w:start w:val="1"/>
      <w:numFmt w:val="lowerLetter"/>
      <w:lvlText w:val="%5."/>
      <w:lvlJc w:val="left"/>
      <w:pPr>
        <w:ind w:left="3638" w:hanging="360"/>
      </w:pPr>
    </w:lvl>
    <w:lvl w:ilvl="5" w:tplc="0407001B" w:tentative="1">
      <w:start w:val="1"/>
      <w:numFmt w:val="lowerRoman"/>
      <w:lvlText w:val="%6."/>
      <w:lvlJc w:val="right"/>
      <w:pPr>
        <w:ind w:left="4358" w:hanging="180"/>
      </w:pPr>
    </w:lvl>
    <w:lvl w:ilvl="6" w:tplc="0407000F" w:tentative="1">
      <w:start w:val="1"/>
      <w:numFmt w:val="decimal"/>
      <w:lvlText w:val="%7."/>
      <w:lvlJc w:val="left"/>
      <w:pPr>
        <w:ind w:left="5078" w:hanging="360"/>
      </w:pPr>
    </w:lvl>
    <w:lvl w:ilvl="7" w:tplc="04070019" w:tentative="1">
      <w:start w:val="1"/>
      <w:numFmt w:val="lowerLetter"/>
      <w:lvlText w:val="%8."/>
      <w:lvlJc w:val="left"/>
      <w:pPr>
        <w:ind w:left="5798" w:hanging="360"/>
      </w:pPr>
    </w:lvl>
    <w:lvl w:ilvl="8" w:tplc="0407001B" w:tentative="1">
      <w:start w:val="1"/>
      <w:numFmt w:val="lowerRoman"/>
      <w:lvlText w:val="%9."/>
      <w:lvlJc w:val="right"/>
      <w:pPr>
        <w:ind w:left="6518" w:hanging="180"/>
      </w:pPr>
    </w:lvl>
  </w:abstractNum>
  <w:abstractNum w:abstractNumId="4">
    <w:nsid w:val="10024C0D"/>
    <w:multiLevelType w:val="hybridMultilevel"/>
    <w:tmpl w:val="14C41928"/>
    <w:lvl w:ilvl="0" w:tplc="04070019">
      <w:start w:val="1"/>
      <w:numFmt w:val="lowerLetter"/>
      <w:lvlText w:val="%1."/>
      <w:lvlJc w:val="left"/>
      <w:pPr>
        <w:ind w:left="1068"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17334427"/>
    <w:multiLevelType w:val="hybridMultilevel"/>
    <w:tmpl w:val="10E204FA"/>
    <w:lvl w:ilvl="0" w:tplc="6204AE7A">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9EF144E"/>
    <w:multiLevelType w:val="hybridMultilevel"/>
    <w:tmpl w:val="2D9AD718"/>
    <w:lvl w:ilvl="0" w:tplc="0407000F">
      <w:start w:val="1"/>
      <w:numFmt w:val="decimal"/>
      <w:lvlText w:val="%1."/>
      <w:lvlJc w:val="left"/>
      <w:pPr>
        <w:ind w:left="1068" w:hanging="360"/>
      </w:pPr>
      <w:rPr>
        <w:rFont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7">
    <w:nsid w:val="20AE71A5"/>
    <w:multiLevelType w:val="hybridMultilevel"/>
    <w:tmpl w:val="2D9AD718"/>
    <w:lvl w:ilvl="0" w:tplc="0407000F">
      <w:start w:val="1"/>
      <w:numFmt w:val="decimal"/>
      <w:lvlText w:val="%1."/>
      <w:lvlJc w:val="left"/>
      <w:pPr>
        <w:ind w:left="1068" w:hanging="360"/>
      </w:pPr>
      <w:rPr>
        <w:rFont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8">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2A63482A"/>
    <w:multiLevelType w:val="multilevel"/>
    <w:tmpl w:val="C3F41E0A"/>
    <w:lvl w:ilvl="0">
      <w:start w:val="1"/>
      <w:numFmt w:val="decimal"/>
      <w:pStyle w:val="AufgabeEbene1"/>
      <w:lvlText w:val="%1)"/>
      <w:lvlJc w:val="left"/>
      <w:pPr>
        <w:ind w:left="992" w:hanging="284"/>
      </w:pPr>
      <w:rPr>
        <w:rFonts w:hint="default"/>
      </w:rPr>
    </w:lvl>
    <w:lvl w:ilvl="1">
      <w:start w:val="1"/>
      <w:numFmt w:val="lowerLetter"/>
      <w:pStyle w:val="AufgabeEbene2"/>
      <w:lvlText w:val="%2)"/>
      <w:lvlJc w:val="left"/>
      <w:pPr>
        <w:ind w:left="1275" w:hanging="283"/>
      </w:pPr>
      <w:rPr>
        <w:rFonts w:hint="default"/>
      </w:rPr>
    </w:lvl>
    <w:lvl w:ilvl="2">
      <w:start w:val="1"/>
      <w:numFmt w:val="bullet"/>
      <w:pStyle w:val="AufgabeEbene3"/>
      <w:lvlText w:val="☐"/>
      <w:lvlJc w:val="left"/>
      <w:pPr>
        <w:ind w:left="1559" w:hanging="284"/>
      </w:pPr>
      <w:rPr>
        <w:rFonts w:ascii="Source Sans Pro" w:hAnsi="Source Sans Pro" w:hint="default"/>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10">
    <w:nsid w:val="2BD131F2"/>
    <w:multiLevelType w:val="multilevel"/>
    <w:tmpl w:val="BD70E330"/>
    <w:lvl w:ilvl="0">
      <w:start w:val="1"/>
      <w:numFmt w:val="none"/>
      <w:suff w:val="nothing"/>
      <w:lvlText w:val="%1"/>
      <w:lvlJc w:val="left"/>
      <w:pPr>
        <w:ind w:left="0" w:firstLine="0"/>
      </w:pPr>
    </w:lvl>
    <w:lvl w:ilvl="1">
      <w:start w:val="1"/>
      <w:numFmt w:val="decimal"/>
      <w:lvlText w:val="%2."/>
      <w:lvlJc w:val="left"/>
      <w:pPr>
        <w:tabs>
          <w:tab w:val="num" w:pos="397"/>
        </w:tabs>
        <w:ind w:left="397" w:hanging="397"/>
      </w:pPr>
    </w:lvl>
    <w:lvl w:ilvl="2">
      <w:start w:val="1"/>
      <w:numFmt w:val="decimal"/>
      <w:lvlText w:val="%2.%3."/>
      <w:lvlJc w:val="left"/>
      <w:pPr>
        <w:tabs>
          <w:tab w:val="num" w:pos="720"/>
        </w:tabs>
        <w:ind w:left="397" w:hanging="397"/>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343D4EB6"/>
    <w:multiLevelType w:val="hybridMultilevel"/>
    <w:tmpl w:val="C5FAC0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87202A"/>
    <w:multiLevelType w:val="hybridMultilevel"/>
    <w:tmpl w:val="2A90205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4">
    <w:nsid w:val="3A9A6973"/>
    <w:multiLevelType w:val="hybridMultilevel"/>
    <w:tmpl w:val="7ACED0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473575E4"/>
    <w:multiLevelType w:val="hybridMultilevel"/>
    <w:tmpl w:val="BAF01D6A"/>
    <w:lvl w:ilvl="0" w:tplc="021E6FC8">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4E612152"/>
    <w:multiLevelType w:val="hybridMultilevel"/>
    <w:tmpl w:val="28546674"/>
    <w:lvl w:ilvl="0" w:tplc="E376D8AE">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nsid w:val="4F9A11DE"/>
    <w:multiLevelType w:val="hybridMultilevel"/>
    <w:tmpl w:val="252C5DC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55E45FDA"/>
    <w:multiLevelType w:val="hybridMultilevel"/>
    <w:tmpl w:val="FFF4B720"/>
    <w:lvl w:ilvl="0" w:tplc="0A28F5EA">
      <w:start w:val="3"/>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5FB451C3"/>
    <w:multiLevelType w:val="hybridMultilevel"/>
    <w:tmpl w:val="CAE69498"/>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7">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66201A89"/>
    <w:multiLevelType w:val="hybridMultilevel"/>
    <w:tmpl w:val="58AEA7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67700E44"/>
    <w:multiLevelType w:val="hybridMultilevel"/>
    <w:tmpl w:val="DFF44556"/>
    <w:lvl w:ilvl="0" w:tplc="19AAD6FA">
      <w:start w:val="2"/>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nsid w:val="68BF43CA"/>
    <w:multiLevelType w:val="hybridMultilevel"/>
    <w:tmpl w:val="D9A8B9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690E1518"/>
    <w:multiLevelType w:val="hybridMultilevel"/>
    <w:tmpl w:val="2D9AD718"/>
    <w:lvl w:ilvl="0" w:tplc="0407000F">
      <w:start w:val="1"/>
      <w:numFmt w:val="decimal"/>
      <w:lvlText w:val="%1."/>
      <w:lvlJc w:val="left"/>
      <w:pPr>
        <w:ind w:left="1068" w:hanging="360"/>
      </w:pPr>
      <w:rPr>
        <w:rFont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2">
    <w:nsid w:val="6A3D75B2"/>
    <w:multiLevelType w:val="hybridMultilevel"/>
    <w:tmpl w:val="180AAFD4"/>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nsid w:val="6BE8630A"/>
    <w:multiLevelType w:val="hybridMultilevel"/>
    <w:tmpl w:val="96D04650"/>
    <w:lvl w:ilvl="0" w:tplc="AA90F56C">
      <w:start w:val="2"/>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nsid w:val="6E49314D"/>
    <w:multiLevelType w:val="hybridMultilevel"/>
    <w:tmpl w:val="14C41928"/>
    <w:lvl w:ilvl="0" w:tplc="04070019">
      <w:start w:val="1"/>
      <w:numFmt w:val="lowerLetter"/>
      <w:lvlText w:val="%1."/>
      <w:lvlJc w:val="left"/>
      <w:pPr>
        <w:ind w:left="1068"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nsid w:val="749E1CC3"/>
    <w:multiLevelType w:val="hybridMultilevel"/>
    <w:tmpl w:val="1B5E42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37">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7"/>
  </w:num>
  <w:num w:numId="2">
    <w:abstractNumId w:val="13"/>
  </w:num>
  <w:num w:numId="3">
    <w:abstractNumId w:val="24"/>
  </w:num>
  <w:num w:numId="4">
    <w:abstractNumId w:val="27"/>
  </w:num>
  <w:num w:numId="5">
    <w:abstractNumId w:val="20"/>
  </w:num>
  <w:num w:numId="6">
    <w:abstractNumId w:val="37"/>
  </w:num>
  <w:num w:numId="7">
    <w:abstractNumId w:val="25"/>
  </w:num>
  <w:num w:numId="8">
    <w:abstractNumId w:val="0"/>
  </w:num>
  <w:num w:numId="9">
    <w:abstractNumId w:val="15"/>
  </w:num>
  <w:num w:numId="10">
    <w:abstractNumId w:val="9"/>
  </w:num>
  <w:num w:numId="11">
    <w:abstractNumId w:val="36"/>
  </w:num>
  <w:num w:numId="12">
    <w:abstractNumId w:val="16"/>
  </w:num>
  <w:num w:numId="13">
    <w:abstractNumId w:val="8"/>
  </w:num>
  <w:num w:numId="14">
    <w:abstractNumId w:val="19"/>
  </w:num>
  <w:num w:numId="15">
    <w:abstractNumId w:val="5"/>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26"/>
  </w:num>
  <w:num w:numId="19">
    <w:abstractNumId w:val="6"/>
  </w:num>
  <w:num w:numId="20">
    <w:abstractNumId w:val="30"/>
  </w:num>
  <w:num w:numId="21">
    <w:abstractNumId w:val="7"/>
  </w:num>
  <w:num w:numId="22">
    <w:abstractNumId w:val="31"/>
  </w:num>
  <w:num w:numId="23">
    <w:abstractNumId w:val="4"/>
  </w:num>
  <w:num w:numId="24">
    <w:abstractNumId w:val="12"/>
  </w:num>
  <w:num w:numId="25">
    <w:abstractNumId w:val="3"/>
  </w:num>
  <w:num w:numId="26">
    <w:abstractNumId w:val="22"/>
  </w:num>
  <w:num w:numId="27">
    <w:abstractNumId w:val="32"/>
  </w:num>
  <w:num w:numId="28">
    <w:abstractNumId w:val="2"/>
  </w:num>
  <w:num w:numId="29">
    <w:abstractNumId w:val="21"/>
  </w:num>
  <w:num w:numId="30">
    <w:abstractNumId w:val="23"/>
  </w:num>
  <w:num w:numId="31">
    <w:abstractNumId w:val="29"/>
  </w:num>
  <w:num w:numId="32">
    <w:abstractNumId w:val="33"/>
  </w:num>
  <w:num w:numId="33">
    <w:abstractNumId w:val="1"/>
  </w:num>
  <w:num w:numId="34">
    <w:abstractNumId w:val="28"/>
  </w:num>
  <w:num w:numId="35">
    <w:abstractNumId w:val="14"/>
  </w:num>
  <w:num w:numId="36">
    <w:abstractNumId w:val="34"/>
  </w:num>
  <w:num w:numId="37">
    <w:abstractNumId w:val="35"/>
  </w:num>
  <w:num w:numId="38">
    <w:abstractNumId w:val="18"/>
  </w:num>
  <w:num w:numId="39">
    <w:abstractNumId w:val="19"/>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3EB"/>
    <w:rsid w:val="00000F67"/>
    <w:rsid w:val="00005129"/>
    <w:rsid w:val="00005EAC"/>
    <w:rsid w:val="00010974"/>
    <w:rsid w:val="00015B0E"/>
    <w:rsid w:val="00017775"/>
    <w:rsid w:val="00021DF5"/>
    <w:rsid w:val="00024E63"/>
    <w:rsid w:val="000265B1"/>
    <w:rsid w:val="00030CB0"/>
    <w:rsid w:val="00031B83"/>
    <w:rsid w:val="00032FBA"/>
    <w:rsid w:val="000343DC"/>
    <w:rsid w:val="0003511F"/>
    <w:rsid w:val="00036A4D"/>
    <w:rsid w:val="000411A8"/>
    <w:rsid w:val="0005288C"/>
    <w:rsid w:val="00054525"/>
    <w:rsid w:val="00054E69"/>
    <w:rsid w:val="00057390"/>
    <w:rsid w:val="00061ECD"/>
    <w:rsid w:val="00064582"/>
    <w:rsid w:val="00070C17"/>
    <w:rsid w:val="00075CC5"/>
    <w:rsid w:val="0007679B"/>
    <w:rsid w:val="00082A78"/>
    <w:rsid w:val="00085AB3"/>
    <w:rsid w:val="00085E9F"/>
    <w:rsid w:val="0008614E"/>
    <w:rsid w:val="0008691B"/>
    <w:rsid w:val="00092CF0"/>
    <w:rsid w:val="0009309E"/>
    <w:rsid w:val="000977FD"/>
    <w:rsid w:val="00097AAA"/>
    <w:rsid w:val="000A0D00"/>
    <w:rsid w:val="000A1C3B"/>
    <w:rsid w:val="000A1E00"/>
    <w:rsid w:val="000A5949"/>
    <w:rsid w:val="000A764B"/>
    <w:rsid w:val="000B2742"/>
    <w:rsid w:val="000B56E6"/>
    <w:rsid w:val="000C4468"/>
    <w:rsid w:val="000C50E1"/>
    <w:rsid w:val="000C5FC9"/>
    <w:rsid w:val="000C62FD"/>
    <w:rsid w:val="000D5446"/>
    <w:rsid w:val="000E33F4"/>
    <w:rsid w:val="000E763B"/>
    <w:rsid w:val="000F0225"/>
    <w:rsid w:val="00100DAD"/>
    <w:rsid w:val="001020F9"/>
    <w:rsid w:val="001021F6"/>
    <w:rsid w:val="00102578"/>
    <w:rsid w:val="00102A7B"/>
    <w:rsid w:val="0010330C"/>
    <w:rsid w:val="001066AF"/>
    <w:rsid w:val="00111E6A"/>
    <w:rsid w:val="0012000E"/>
    <w:rsid w:val="0012149D"/>
    <w:rsid w:val="00123D6C"/>
    <w:rsid w:val="00124C46"/>
    <w:rsid w:val="00130DB3"/>
    <w:rsid w:val="001332A4"/>
    <w:rsid w:val="00136710"/>
    <w:rsid w:val="00136825"/>
    <w:rsid w:val="00136874"/>
    <w:rsid w:val="001378C4"/>
    <w:rsid w:val="001424B4"/>
    <w:rsid w:val="00146ECF"/>
    <w:rsid w:val="0015050B"/>
    <w:rsid w:val="00150EE9"/>
    <w:rsid w:val="00152D73"/>
    <w:rsid w:val="00153EE8"/>
    <w:rsid w:val="0015441A"/>
    <w:rsid w:val="001633C8"/>
    <w:rsid w:val="001638C1"/>
    <w:rsid w:val="00167973"/>
    <w:rsid w:val="0017247B"/>
    <w:rsid w:val="00173367"/>
    <w:rsid w:val="00174C94"/>
    <w:rsid w:val="001756F7"/>
    <w:rsid w:val="00182AA2"/>
    <w:rsid w:val="00184087"/>
    <w:rsid w:val="00186B1D"/>
    <w:rsid w:val="0018744F"/>
    <w:rsid w:val="00187EBE"/>
    <w:rsid w:val="0019046A"/>
    <w:rsid w:val="001979E7"/>
    <w:rsid w:val="001A0B65"/>
    <w:rsid w:val="001A2103"/>
    <w:rsid w:val="001B1530"/>
    <w:rsid w:val="001B3835"/>
    <w:rsid w:val="001B4C23"/>
    <w:rsid w:val="001B6170"/>
    <w:rsid w:val="001C0502"/>
    <w:rsid w:val="001C17FA"/>
    <w:rsid w:val="001C241E"/>
    <w:rsid w:val="001C3AEB"/>
    <w:rsid w:val="001C721C"/>
    <w:rsid w:val="001D24B4"/>
    <w:rsid w:val="001D30DD"/>
    <w:rsid w:val="001E03DE"/>
    <w:rsid w:val="001E24C0"/>
    <w:rsid w:val="001E7412"/>
    <w:rsid w:val="001F1C14"/>
    <w:rsid w:val="001F3506"/>
    <w:rsid w:val="001F6787"/>
    <w:rsid w:val="001F6AA5"/>
    <w:rsid w:val="001F74F5"/>
    <w:rsid w:val="001F7539"/>
    <w:rsid w:val="0020278E"/>
    <w:rsid w:val="00203E01"/>
    <w:rsid w:val="002050BF"/>
    <w:rsid w:val="00210735"/>
    <w:rsid w:val="00212005"/>
    <w:rsid w:val="0021552C"/>
    <w:rsid w:val="00217CBA"/>
    <w:rsid w:val="00220D26"/>
    <w:rsid w:val="002223B8"/>
    <w:rsid w:val="00225B5E"/>
    <w:rsid w:val="0022617F"/>
    <w:rsid w:val="00227078"/>
    <w:rsid w:val="00230E2D"/>
    <w:rsid w:val="00232E62"/>
    <w:rsid w:val="00233DFA"/>
    <w:rsid w:val="00233EB7"/>
    <w:rsid w:val="00234B66"/>
    <w:rsid w:val="00236295"/>
    <w:rsid w:val="00237C31"/>
    <w:rsid w:val="00241372"/>
    <w:rsid w:val="0024408A"/>
    <w:rsid w:val="00253AA4"/>
    <w:rsid w:val="0025619E"/>
    <w:rsid w:val="002611F5"/>
    <w:rsid w:val="00262AF6"/>
    <w:rsid w:val="00264929"/>
    <w:rsid w:val="00266719"/>
    <w:rsid w:val="00280642"/>
    <w:rsid w:val="00281CB1"/>
    <w:rsid w:val="002915B8"/>
    <w:rsid w:val="00292A56"/>
    <w:rsid w:val="00296589"/>
    <w:rsid w:val="002979DC"/>
    <w:rsid w:val="002A08FD"/>
    <w:rsid w:val="002A2D21"/>
    <w:rsid w:val="002A79B5"/>
    <w:rsid w:val="002B0A7F"/>
    <w:rsid w:val="002B0EE2"/>
    <w:rsid w:val="002B1CA9"/>
    <w:rsid w:val="002B5C8D"/>
    <w:rsid w:val="002D0488"/>
    <w:rsid w:val="002D18DC"/>
    <w:rsid w:val="002D5E17"/>
    <w:rsid w:val="002E10B1"/>
    <w:rsid w:val="002E2050"/>
    <w:rsid w:val="002F2555"/>
    <w:rsid w:val="002F298B"/>
    <w:rsid w:val="002F49CC"/>
    <w:rsid w:val="002F6144"/>
    <w:rsid w:val="002F6223"/>
    <w:rsid w:val="003079A7"/>
    <w:rsid w:val="00307E60"/>
    <w:rsid w:val="003149F3"/>
    <w:rsid w:val="003174F2"/>
    <w:rsid w:val="0032279A"/>
    <w:rsid w:val="0032708D"/>
    <w:rsid w:val="00334277"/>
    <w:rsid w:val="003346C3"/>
    <w:rsid w:val="003429B5"/>
    <w:rsid w:val="003457A0"/>
    <w:rsid w:val="00350AB2"/>
    <w:rsid w:val="00351422"/>
    <w:rsid w:val="00351E4F"/>
    <w:rsid w:val="003552C0"/>
    <w:rsid w:val="00357C55"/>
    <w:rsid w:val="003605D7"/>
    <w:rsid w:val="00361E5E"/>
    <w:rsid w:val="00362A92"/>
    <w:rsid w:val="00366215"/>
    <w:rsid w:val="003754CF"/>
    <w:rsid w:val="00383EA5"/>
    <w:rsid w:val="003840FC"/>
    <w:rsid w:val="00384B94"/>
    <w:rsid w:val="00385D63"/>
    <w:rsid w:val="00387063"/>
    <w:rsid w:val="00391945"/>
    <w:rsid w:val="00396668"/>
    <w:rsid w:val="003A0130"/>
    <w:rsid w:val="003A0C61"/>
    <w:rsid w:val="003A17D4"/>
    <w:rsid w:val="003A477C"/>
    <w:rsid w:val="003A4BF4"/>
    <w:rsid w:val="003B41B8"/>
    <w:rsid w:val="003C00DB"/>
    <w:rsid w:val="003C0BA8"/>
    <w:rsid w:val="003C56C4"/>
    <w:rsid w:val="003C5E7C"/>
    <w:rsid w:val="003D0880"/>
    <w:rsid w:val="003D1D8E"/>
    <w:rsid w:val="003D2E25"/>
    <w:rsid w:val="003E1112"/>
    <w:rsid w:val="003E6821"/>
    <w:rsid w:val="003E6CD7"/>
    <w:rsid w:val="003F0D53"/>
    <w:rsid w:val="003F23E6"/>
    <w:rsid w:val="003F245D"/>
    <w:rsid w:val="003F3D82"/>
    <w:rsid w:val="003F5C78"/>
    <w:rsid w:val="003F6003"/>
    <w:rsid w:val="003F75E9"/>
    <w:rsid w:val="004006AA"/>
    <w:rsid w:val="004013DB"/>
    <w:rsid w:val="00405BD3"/>
    <w:rsid w:val="00414E15"/>
    <w:rsid w:val="00414FCC"/>
    <w:rsid w:val="0042086D"/>
    <w:rsid w:val="0042345D"/>
    <w:rsid w:val="004264E3"/>
    <w:rsid w:val="00431D48"/>
    <w:rsid w:val="0043494C"/>
    <w:rsid w:val="00437955"/>
    <w:rsid w:val="00437B68"/>
    <w:rsid w:val="00441FC5"/>
    <w:rsid w:val="0044271F"/>
    <w:rsid w:val="00442A39"/>
    <w:rsid w:val="00444347"/>
    <w:rsid w:val="00444F9C"/>
    <w:rsid w:val="00444FB7"/>
    <w:rsid w:val="0044650F"/>
    <w:rsid w:val="0044784D"/>
    <w:rsid w:val="004519BD"/>
    <w:rsid w:val="00451C2A"/>
    <w:rsid w:val="004524BD"/>
    <w:rsid w:val="004529FA"/>
    <w:rsid w:val="0045416C"/>
    <w:rsid w:val="0045502B"/>
    <w:rsid w:val="00464082"/>
    <w:rsid w:val="00472595"/>
    <w:rsid w:val="00472834"/>
    <w:rsid w:val="00477630"/>
    <w:rsid w:val="0047779F"/>
    <w:rsid w:val="004817A4"/>
    <w:rsid w:val="00486468"/>
    <w:rsid w:val="00493E75"/>
    <w:rsid w:val="004A1C71"/>
    <w:rsid w:val="004A7276"/>
    <w:rsid w:val="004A742E"/>
    <w:rsid w:val="004B0933"/>
    <w:rsid w:val="004B658C"/>
    <w:rsid w:val="004C06D8"/>
    <w:rsid w:val="004C18F1"/>
    <w:rsid w:val="004C6ACF"/>
    <w:rsid w:val="004D3EFB"/>
    <w:rsid w:val="004D4C9C"/>
    <w:rsid w:val="004D7709"/>
    <w:rsid w:val="004F754E"/>
    <w:rsid w:val="004F770E"/>
    <w:rsid w:val="005039B8"/>
    <w:rsid w:val="0051104F"/>
    <w:rsid w:val="00511060"/>
    <w:rsid w:val="005122A9"/>
    <w:rsid w:val="005149B5"/>
    <w:rsid w:val="00514FD9"/>
    <w:rsid w:val="00516DF0"/>
    <w:rsid w:val="0052086F"/>
    <w:rsid w:val="00520BD0"/>
    <w:rsid w:val="005248FB"/>
    <w:rsid w:val="005266D9"/>
    <w:rsid w:val="0052692A"/>
    <w:rsid w:val="00531C5A"/>
    <w:rsid w:val="00531D95"/>
    <w:rsid w:val="00532784"/>
    <w:rsid w:val="0053570A"/>
    <w:rsid w:val="00535F4A"/>
    <w:rsid w:val="00542D04"/>
    <w:rsid w:val="00545AB7"/>
    <w:rsid w:val="00545C98"/>
    <w:rsid w:val="005464D8"/>
    <w:rsid w:val="00557973"/>
    <w:rsid w:val="0056001A"/>
    <w:rsid w:val="00562B79"/>
    <w:rsid w:val="00566222"/>
    <w:rsid w:val="00566650"/>
    <w:rsid w:val="00573512"/>
    <w:rsid w:val="00580FD7"/>
    <w:rsid w:val="00581AF7"/>
    <w:rsid w:val="00583BFC"/>
    <w:rsid w:val="00584490"/>
    <w:rsid w:val="00585C9C"/>
    <w:rsid w:val="00593871"/>
    <w:rsid w:val="00597140"/>
    <w:rsid w:val="005A1A8D"/>
    <w:rsid w:val="005A43FF"/>
    <w:rsid w:val="005A6122"/>
    <w:rsid w:val="005A6708"/>
    <w:rsid w:val="005A714C"/>
    <w:rsid w:val="005B02E9"/>
    <w:rsid w:val="005B0F8D"/>
    <w:rsid w:val="005B1463"/>
    <w:rsid w:val="005B1857"/>
    <w:rsid w:val="005B25AD"/>
    <w:rsid w:val="005B468C"/>
    <w:rsid w:val="005B4A17"/>
    <w:rsid w:val="005B5746"/>
    <w:rsid w:val="005B64DC"/>
    <w:rsid w:val="005B6550"/>
    <w:rsid w:val="005C0907"/>
    <w:rsid w:val="005C19AC"/>
    <w:rsid w:val="005C4141"/>
    <w:rsid w:val="005C4809"/>
    <w:rsid w:val="005C589B"/>
    <w:rsid w:val="005D72B9"/>
    <w:rsid w:val="005E4A43"/>
    <w:rsid w:val="005E4DBE"/>
    <w:rsid w:val="005E5031"/>
    <w:rsid w:val="005E64E6"/>
    <w:rsid w:val="005E6C64"/>
    <w:rsid w:val="005F0833"/>
    <w:rsid w:val="005F7951"/>
    <w:rsid w:val="006028E0"/>
    <w:rsid w:val="006119B5"/>
    <w:rsid w:val="0061505A"/>
    <w:rsid w:val="00624F16"/>
    <w:rsid w:val="00625E65"/>
    <w:rsid w:val="006308C3"/>
    <w:rsid w:val="00632A50"/>
    <w:rsid w:val="00635328"/>
    <w:rsid w:val="0063688D"/>
    <w:rsid w:val="00636890"/>
    <w:rsid w:val="00642CF3"/>
    <w:rsid w:val="00644DB6"/>
    <w:rsid w:val="00647DEC"/>
    <w:rsid w:val="00650B9E"/>
    <w:rsid w:val="00652126"/>
    <w:rsid w:val="00652749"/>
    <w:rsid w:val="0066144E"/>
    <w:rsid w:val="006631FF"/>
    <w:rsid w:val="0066429C"/>
    <w:rsid w:val="00665E61"/>
    <w:rsid w:val="0067020A"/>
    <w:rsid w:val="00670405"/>
    <w:rsid w:val="0067301A"/>
    <w:rsid w:val="00674242"/>
    <w:rsid w:val="00676466"/>
    <w:rsid w:val="00681285"/>
    <w:rsid w:val="00687B1A"/>
    <w:rsid w:val="0069030C"/>
    <w:rsid w:val="00695648"/>
    <w:rsid w:val="006A5BF4"/>
    <w:rsid w:val="006A64CA"/>
    <w:rsid w:val="006B2126"/>
    <w:rsid w:val="006B2DDD"/>
    <w:rsid w:val="006C4D0A"/>
    <w:rsid w:val="006C6F45"/>
    <w:rsid w:val="006C7249"/>
    <w:rsid w:val="006C72ED"/>
    <w:rsid w:val="006D07E9"/>
    <w:rsid w:val="006D25AA"/>
    <w:rsid w:val="006D3107"/>
    <w:rsid w:val="006D3186"/>
    <w:rsid w:val="006D5568"/>
    <w:rsid w:val="006D75BC"/>
    <w:rsid w:val="006D7E26"/>
    <w:rsid w:val="006E2275"/>
    <w:rsid w:val="006E4825"/>
    <w:rsid w:val="006E6273"/>
    <w:rsid w:val="006E7FE3"/>
    <w:rsid w:val="006F661D"/>
    <w:rsid w:val="006F6E2E"/>
    <w:rsid w:val="00700692"/>
    <w:rsid w:val="00706E47"/>
    <w:rsid w:val="00712924"/>
    <w:rsid w:val="00715FF1"/>
    <w:rsid w:val="00721EBD"/>
    <w:rsid w:val="00723011"/>
    <w:rsid w:val="0072380A"/>
    <w:rsid w:val="0073358A"/>
    <w:rsid w:val="00734A0E"/>
    <w:rsid w:val="00740ADF"/>
    <w:rsid w:val="0074562B"/>
    <w:rsid w:val="007466AC"/>
    <w:rsid w:val="007510A9"/>
    <w:rsid w:val="0075242F"/>
    <w:rsid w:val="0075476A"/>
    <w:rsid w:val="00760104"/>
    <w:rsid w:val="0076140A"/>
    <w:rsid w:val="007615F4"/>
    <w:rsid w:val="00764360"/>
    <w:rsid w:val="007665EC"/>
    <w:rsid w:val="00770F61"/>
    <w:rsid w:val="00773605"/>
    <w:rsid w:val="00773AE8"/>
    <w:rsid w:val="00792462"/>
    <w:rsid w:val="007958F6"/>
    <w:rsid w:val="007A1294"/>
    <w:rsid w:val="007A239C"/>
    <w:rsid w:val="007B2A79"/>
    <w:rsid w:val="007B2BD6"/>
    <w:rsid w:val="007B7335"/>
    <w:rsid w:val="007C55F7"/>
    <w:rsid w:val="007C65E3"/>
    <w:rsid w:val="007C761B"/>
    <w:rsid w:val="007D2A16"/>
    <w:rsid w:val="007D5B29"/>
    <w:rsid w:val="007E1441"/>
    <w:rsid w:val="007E148F"/>
    <w:rsid w:val="007E1F8A"/>
    <w:rsid w:val="007E4A04"/>
    <w:rsid w:val="007E5967"/>
    <w:rsid w:val="007E5B6A"/>
    <w:rsid w:val="007F67D3"/>
    <w:rsid w:val="007F6A41"/>
    <w:rsid w:val="007F7024"/>
    <w:rsid w:val="008011D1"/>
    <w:rsid w:val="008042D5"/>
    <w:rsid w:val="00806A4B"/>
    <w:rsid w:val="00813E49"/>
    <w:rsid w:val="0081690C"/>
    <w:rsid w:val="008205F4"/>
    <w:rsid w:val="00822445"/>
    <w:rsid w:val="00822CDC"/>
    <w:rsid w:val="00823036"/>
    <w:rsid w:val="008267CD"/>
    <w:rsid w:val="00827EBF"/>
    <w:rsid w:val="00830032"/>
    <w:rsid w:val="00832068"/>
    <w:rsid w:val="00836920"/>
    <w:rsid w:val="00840DEE"/>
    <w:rsid w:val="00841D91"/>
    <w:rsid w:val="00850A64"/>
    <w:rsid w:val="0086448F"/>
    <w:rsid w:val="00871A01"/>
    <w:rsid w:val="008731D7"/>
    <w:rsid w:val="00873419"/>
    <w:rsid w:val="0087467A"/>
    <w:rsid w:val="00874A59"/>
    <w:rsid w:val="00876CBB"/>
    <w:rsid w:val="00877B0B"/>
    <w:rsid w:val="00880C94"/>
    <w:rsid w:val="00881A8E"/>
    <w:rsid w:val="00884644"/>
    <w:rsid w:val="008866D2"/>
    <w:rsid w:val="0089057F"/>
    <w:rsid w:val="00893CD7"/>
    <w:rsid w:val="008A0EC0"/>
    <w:rsid w:val="008A1A33"/>
    <w:rsid w:val="008A54D9"/>
    <w:rsid w:val="008A606F"/>
    <w:rsid w:val="008A7911"/>
    <w:rsid w:val="008B0708"/>
    <w:rsid w:val="008B103F"/>
    <w:rsid w:val="008B346A"/>
    <w:rsid w:val="008B49F7"/>
    <w:rsid w:val="008B6EE3"/>
    <w:rsid w:val="008C2856"/>
    <w:rsid w:val="008C74E5"/>
    <w:rsid w:val="008D17C4"/>
    <w:rsid w:val="008D19CB"/>
    <w:rsid w:val="008D48CC"/>
    <w:rsid w:val="008D5EDB"/>
    <w:rsid w:val="008E2D1B"/>
    <w:rsid w:val="008E2FCB"/>
    <w:rsid w:val="008E57C4"/>
    <w:rsid w:val="008F3376"/>
    <w:rsid w:val="00900D7C"/>
    <w:rsid w:val="00910EC2"/>
    <w:rsid w:val="00912429"/>
    <w:rsid w:val="00913F2D"/>
    <w:rsid w:val="009144D8"/>
    <w:rsid w:val="00916D0F"/>
    <w:rsid w:val="00917C6D"/>
    <w:rsid w:val="00917EB3"/>
    <w:rsid w:val="00923096"/>
    <w:rsid w:val="0092568C"/>
    <w:rsid w:val="0093045E"/>
    <w:rsid w:val="00930966"/>
    <w:rsid w:val="009315F3"/>
    <w:rsid w:val="00932E79"/>
    <w:rsid w:val="00932FA6"/>
    <w:rsid w:val="009334EC"/>
    <w:rsid w:val="009429A8"/>
    <w:rsid w:val="00943640"/>
    <w:rsid w:val="009452CB"/>
    <w:rsid w:val="009533B3"/>
    <w:rsid w:val="00954658"/>
    <w:rsid w:val="0095631F"/>
    <w:rsid w:val="0096073B"/>
    <w:rsid w:val="009613E4"/>
    <w:rsid w:val="00961401"/>
    <w:rsid w:val="009641FA"/>
    <w:rsid w:val="0096506A"/>
    <w:rsid w:val="009735C6"/>
    <w:rsid w:val="00973BF3"/>
    <w:rsid w:val="00980E77"/>
    <w:rsid w:val="00986715"/>
    <w:rsid w:val="00986834"/>
    <w:rsid w:val="00990AAE"/>
    <w:rsid w:val="009911FA"/>
    <w:rsid w:val="00992625"/>
    <w:rsid w:val="009935DA"/>
    <w:rsid w:val="0099444A"/>
    <w:rsid w:val="00997D97"/>
    <w:rsid w:val="009A3B88"/>
    <w:rsid w:val="009A54AE"/>
    <w:rsid w:val="009B2022"/>
    <w:rsid w:val="009C05F9"/>
    <w:rsid w:val="009C2229"/>
    <w:rsid w:val="009C2513"/>
    <w:rsid w:val="009C53EB"/>
    <w:rsid w:val="009C7328"/>
    <w:rsid w:val="009D2C71"/>
    <w:rsid w:val="009D3CA5"/>
    <w:rsid w:val="009D4817"/>
    <w:rsid w:val="009D56E0"/>
    <w:rsid w:val="009E02BC"/>
    <w:rsid w:val="009F1BF4"/>
    <w:rsid w:val="009F66A5"/>
    <w:rsid w:val="009F74BE"/>
    <w:rsid w:val="009F7B07"/>
    <w:rsid w:val="00A010D4"/>
    <w:rsid w:val="00A05A56"/>
    <w:rsid w:val="00A103EA"/>
    <w:rsid w:val="00A1042A"/>
    <w:rsid w:val="00A139E2"/>
    <w:rsid w:val="00A14931"/>
    <w:rsid w:val="00A20659"/>
    <w:rsid w:val="00A209A0"/>
    <w:rsid w:val="00A2240B"/>
    <w:rsid w:val="00A2384E"/>
    <w:rsid w:val="00A24DDF"/>
    <w:rsid w:val="00A332D8"/>
    <w:rsid w:val="00A33C98"/>
    <w:rsid w:val="00A34480"/>
    <w:rsid w:val="00A410C8"/>
    <w:rsid w:val="00A42138"/>
    <w:rsid w:val="00A42B93"/>
    <w:rsid w:val="00A4364B"/>
    <w:rsid w:val="00A43EAB"/>
    <w:rsid w:val="00A5009A"/>
    <w:rsid w:val="00A50415"/>
    <w:rsid w:val="00A567D9"/>
    <w:rsid w:val="00A569DC"/>
    <w:rsid w:val="00A61FB5"/>
    <w:rsid w:val="00A64287"/>
    <w:rsid w:val="00A64EA0"/>
    <w:rsid w:val="00A739FB"/>
    <w:rsid w:val="00A744DA"/>
    <w:rsid w:val="00A7465F"/>
    <w:rsid w:val="00A74C42"/>
    <w:rsid w:val="00A91AEE"/>
    <w:rsid w:val="00A95771"/>
    <w:rsid w:val="00AA3A0A"/>
    <w:rsid w:val="00AA3D2D"/>
    <w:rsid w:val="00AA6263"/>
    <w:rsid w:val="00AB0FAA"/>
    <w:rsid w:val="00AB373B"/>
    <w:rsid w:val="00AB467D"/>
    <w:rsid w:val="00AB5F36"/>
    <w:rsid w:val="00AB614F"/>
    <w:rsid w:val="00AB765F"/>
    <w:rsid w:val="00AC3742"/>
    <w:rsid w:val="00AC60DA"/>
    <w:rsid w:val="00AC629A"/>
    <w:rsid w:val="00AD119A"/>
    <w:rsid w:val="00AD3746"/>
    <w:rsid w:val="00AD63C6"/>
    <w:rsid w:val="00AD759D"/>
    <w:rsid w:val="00AE1316"/>
    <w:rsid w:val="00AE418B"/>
    <w:rsid w:val="00AE47FF"/>
    <w:rsid w:val="00AE53C5"/>
    <w:rsid w:val="00AE5C8F"/>
    <w:rsid w:val="00AF11A2"/>
    <w:rsid w:val="00AF13E0"/>
    <w:rsid w:val="00B0289B"/>
    <w:rsid w:val="00B04843"/>
    <w:rsid w:val="00B12213"/>
    <w:rsid w:val="00B13432"/>
    <w:rsid w:val="00B13959"/>
    <w:rsid w:val="00B139F3"/>
    <w:rsid w:val="00B220A2"/>
    <w:rsid w:val="00B2315B"/>
    <w:rsid w:val="00B23A9F"/>
    <w:rsid w:val="00B24210"/>
    <w:rsid w:val="00B33526"/>
    <w:rsid w:val="00B338F8"/>
    <w:rsid w:val="00B3740D"/>
    <w:rsid w:val="00B41A8B"/>
    <w:rsid w:val="00B42F89"/>
    <w:rsid w:val="00B43592"/>
    <w:rsid w:val="00B4780D"/>
    <w:rsid w:val="00B51DE9"/>
    <w:rsid w:val="00B5364B"/>
    <w:rsid w:val="00B553BF"/>
    <w:rsid w:val="00B55577"/>
    <w:rsid w:val="00B568E6"/>
    <w:rsid w:val="00B56EA3"/>
    <w:rsid w:val="00B619C2"/>
    <w:rsid w:val="00B62C0B"/>
    <w:rsid w:val="00B6366B"/>
    <w:rsid w:val="00B63E76"/>
    <w:rsid w:val="00B66B61"/>
    <w:rsid w:val="00B73998"/>
    <w:rsid w:val="00B76DD8"/>
    <w:rsid w:val="00B8128A"/>
    <w:rsid w:val="00B81DDA"/>
    <w:rsid w:val="00B84684"/>
    <w:rsid w:val="00B851CF"/>
    <w:rsid w:val="00B87B72"/>
    <w:rsid w:val="00B905FE"/>
    <w:rsid w:val="00B911F3"/>
    <w:rsid w:val="00B9247E"/>
    <w:rsid w:val="00B94271"/>
    <w:rsid w:val="00B9644D"/>
    <w:rsid w:val="00BA14AF"/>
    <w:rsid w:val="00BA3365"/>
    <w:rsid w:val="00BA64CC"/>
    <w:rsid w:val="00BB4334"/>
    <w:rsid w:val="00BC10EF"/>
    <w:rsid w:val="00BC56D1"/>
    <w:rsid w:val="00BD46F7"/>
    <w:rsid w:val="00BD5F0F"/>
    <w:rsid w:val="00BE1F6D"/>
    <w:rsid w:val="00BE21B0"/>
    <w:rsid w:val="00BE444E"/>
    <w:rsid w:val="00BE4DD2"/>
    <w:rsid w:val="00BE634E"/>
    <w:rsid w:val="00BE6B32"/>
    <w:rsid w:val="00BE6EBB"/>
    <w:rsid w:val="00BE7018"/>
    <w:rsid w:val="00BF35AC"/>
    <w:rsid w:val="00BF5B37"/>
    <w:rsid w:val="00BF5E7A"/>
    <w:rsid w:val="00BF7272"/>
    <w:rsid w:val="00C035F2"/>
    <w:rsid w:val="00C036FE"/>
    <w:rsid w:val="00C074DE"/>
    <w:rsid w:val="00C07653"/>
    <w:rsid w:val="00C076FD"/>
    <w:rsid w:val="00C124AA"/>
    <w:rsid w:val="00C20CAF"/>
    <w:rsid w:val="00C224C8"/>
    <w:rsid w:val="00C22DA6"/>
    <w:rsid w:val="00C258F2"/>
    <w:rsid w:val="00C30504"/>
    <w:rsid w:val="00C309C2"/>
    <w:rsid w:val="00C3207A"/>
    <w:rsid w:val="00C34AEE"/>
    <w:rsid w:val="00C37F08"/>
    <w:rsid w:val="00C45F39"/>
    <w:rsid w:val="00C4675A"/>
    <w:rsid w:val="00C47249"/>
    <w:rsid w:val="00C4772F"/>
    <w:rsid w:val="00C50994"/>
    <w:rsid w:val="00C543CD"/>
    <w:rsid w:val="00C5582D"/>
    <w:rsid w:val="00C62390"/>
    <w:rsid w:val="00C6264D"/>
    <w:rsid w:val="00C701E5"/>
    <w:rsid w:val="00C75E7E"/>
    <w:rsid w:val="00C821F7"/>
    <w:rsid w:val="00C85F2A"/>
    <w:rsid w:val="00C90E3F"/>
    <w:rsid w:val="00C924F3"/>
    <w:rsid w:val="00CA0F95"/>
    <w:rsid w:val="00CA25B1"/>
    <w:rsid w:val="00CA2630"/>
    <w:rsid w:val="00CA4C9F"/>
    <w:rsid w:val="00CA683B"/>
    <w:rsid w:val="00CA74A6"/>
    <w:rsid w:val="00CA7ECA"/>
    <w:rsid w:val="00CB0197"/>
    <w:rsid w:val="00CC3814"/>
    <w:rsid w:val="00CD1902"/>
    <w:rsid w:val="00CD1CB7"/>
    <w:rsid w:val="00CD6932"/>
    <w:rsid w:val="00CE373A"/>
    <w:rsid w:val="00CE5621"/>
    <w:rsid w:val="00CE7D93"/>
    <w:rsid w:val="00CF021A"/>
    <w:rsid w:val="00CF0506"/>
    <w:rsid w:val="00CF2E2A"/>
    <w:rsid w:val="00CF30A6"/>
    <w:rsid w:val="00CF7916"/>
    <w:rsid w:val="00CF7991"/>
    <w:rsid w:val="00D0000A"/>
    <w:rsid w:val="00D01327"/>
    <w:rsid w:val="00D02BD7"/>
    <w:rsid w:val="00D02BF6"/>
    <w:rsid w:val="00D030B2"/>
    <w:rsid w:val="00D05D58"/>
    <w:rsid w:val="00D06EE5"/>
    <w:rsid w:val="00D07FDB"/>
    <w:rsid w:val="00D12573"/>
    <w:rsid w:val="00D2625D"/>
    <w:rsid w:val="00D263B0"/>
    <w:rsid w:val="00D323B4"/>
    <w:rsid w:val="00D34A82"/>
    <w:rsid w:val="00D34E22"/>
    <w:rsid w:val="00D41493"/>
    <w:rsid w:val="00D43F7D"/>
    <w:rsid w:val="00D4437D"/>
    <w:rsid w:val="00D45479"/>
    <w:rsid w:val="00D45528"/>
    <w:rsid w:val="00D46917"/>
    <w:rsid w:val="00D4778F"/>
    <w:rsid w:val="00D5121E"/>
    <w:rsid w:val="00D5231B"/>
    <w:rsid w:val="00D55E22"/>
    <w:rsid w:val="00D65102"/>
    <w:rsid w:val="00D7096F"/>
    <w:rsid w:val="00D70A94"/>
    <w:rsid w:val="00D71F3F"/>
    <w:rsid w:val="00D76BE8"/>
    <w:rsid w:val="00D77352"/>
    <w:rsid w:val="00D90D8C"/>
    <w:rsid w:val="00D95741"/>
    <w:rsid w:val="00DA08A1"/>
    <w:rsid w:val="00DA26E0"/>
    <w:rsid w:val="00DA2899"/>
    <w:rsid w:val="00DA529B"/>
    <w:rsid w:val="00DB2039"/>
    <w:rsid w:val="00DB4A0B"/>
    <w:rsid w:val="00DB4B6C"/>
    <w:rsid w:val="00DB5F77"/>
    <w:rsid w:val="00DC047D"/>
    <w:rsid w:val="00DC0942"/>
    <w:rsid w:val="00DC4482"/>
    <w:rsid w:val="00DD09CC"/>
    <w:rsid w:val="00DD1147"/>
    <w:rsid w:val="00DD29F5"/>
    <w:rsid w:val="00DD454A"/>
    <w:rsid w:val="00DD4D19"/>
    <w:rsid w:val="00DE1B73"/>
    <w:rsid w:val="00DE1C87"/>
    <w:rsid w:val="00DE4890"/>
    <w:rsid w:val="00DF14EE"/>
    <w:rsid w:val="00DF22A5"/>
    <w:rsid w:val="00DF3F99"/>
    <w:rsid w:val="00DF60B9"/>
    <w:rsid w:val="00DF74E7"/>
    <w:rsid w:val="00DF78A1"/>
    <w:rsid w:val="00E00B95"/>
    <w:rsid w:val="00E0229A"/>
    <w:rsid w:val="00E0310C"/>
    <w:rsid w:val="00E0409A"/>
    <w:rsid w:val="00E061D2"/>
    <w:rsid w:val="00E07FDB"/>
    <w:rsid w:val="00E14703"/>
    <w:rsid w:val="00E20094"/>
    <w:rsid w:val="00E20E9E"/>
    <w:rsid w:val="00E22D97"/>
    <w:rsid w:val="00E24C8F"/>
    <w:rsid w:val="00E26AA0"/>
    <w:rsid w:val="00E30E50"/>
    <w:rsid w:val="00E34088"/>
    <w:rsid w:val="00E34FDB"/>
    <w:rsid w:val="00E41893"/>
    <w:rsid w:val="00E45B19"/>
    <w:rsid w:val="00E52225"/>
    <w:rsid w:val="00E5249B"/>
    <w:rsid w:val="00E56F0A"/>
    <w:rsid w:val="00E60E5A"/>
    <w:rsid w:val="00E660DD"/>
    <w:rsid w:val="00E74810"/>
    <w:rsid w:val="00E74F35"/>
    <w:rsid w:val="00E7717C"/>
    <w:rsid w:val="00E86974"/>
    <w:rsid w:val="00E879C1"/>
    <w:rsid w:val="00E87A6A"/>
    <w:rsid w:val="00E90FC1"/>
    <w:rsid w:val="00E93C31"/>
    <w:rsid w:val="00E95126"/>
    <w:rsid w:val="00E955C5"/>
    <w:rsid w:val="00EA49CE"/>
    <w:rsid w:val="00EA541A"/>
    <w:rsid w:val="00EA5423"/>
    <w:rsid w:val="00EB4AA3"/>
    <w:rsid w:val="00EC0438"/>
    <w:rsid w:val="00EC0A00"/>
    <w:rsid w:val="00EC2400"/>
    <w:rsid w:val="00EC3F69"/>
    <w:rsid w:val="00EC4EC2"/>
    <w:rsid w:val="00EC5E48"/>
    <w:rsid w:val="00ED11CC"/>
    <w:rsid w:val="00ED193E"/>
    <w:rsid w:val="00EE47DA"/>
    <w:rsid w:val="00EE4DE8"/>
    <w:rsid w:val="00EE6694"/>
    <w:rsid w:val="00EF3095"/>
    <w:rsid w:val="00EF7D34"/>
    <w:rsid w:val="00EF7FF8"/>
    <w:rsid w:val="00F0156F"/>
    <w:rsid w:val="00F07EA2"/>
    <w:rsid w:val="00F120CE"/>
    <w:rsid w:val="00F14636"/>
    <w:rsid w:val="00F14895"/>
    <w:rsid w:val="00F1489C"/>
    <w:rsid w:val="00F14F9C"/>
    <w:rsid w:val="00F1713F"/>
    <w:rsid w:val="00F20108"/>
    <w:rsid w:val="00F214BB"/>
    <w:rsid w:val="00F22E9E"/>
    <w:rsid w:val="00F25FAE"/>
    <w:rsid w:val="00F335D6"/>
    <w:rsid w:val="00F34F3E"/>
    <w:rsid w:val="00F3629F"/>
    <w:rsid w:val="00F3658C"/>
    <w:rsid w:val="00F42F07"/>
    <w:rsid w:val="00F44A67"/>
    <w:rsid w:val="00F50756"/>
    <w:rsid w:val="00F5223F"/>
    <w:rsid w:val="00F56E09"/>
    <w:rsid w:val="00F6002C"/>
    <w:rsid w:val="00F60948"/>
    <w:rsid w:val="00F62D64"/>
    <w:rsid w:val="00F66D72"/>
    <w:rsid w:val="00F67B00"/>
    <w:rsid w:val="00F701F9"/>
    <w:rsid w:val="00F7220D"/>
    <w:rsid w:val="00F748DF"/>
    <w:rsid w:val="00F758BB"/>
    <w:rsid w:val="00F82E5D"/>
    <w:rsid w:val="00F84125"/>
    <w:rsid w:val="00F846ED"/>
    <w:rsid w:val="00F87049"/>
    <w:rsid w:val="00F92799"/>
    <w:rsid w:val="00F942DF"/>
    <w:rsid w:val="00F9695E"/>
    <w:rsid w:val="00F96DEF"/>
    <w:rsid w:val="00F96E01"/>
    <w:rsid w:val="00F97152"/>
    <w:rsid w:val="00FA019B"/>
    <w:rsid w:val="00FA298B"/>
    <w:rsid w:val="00FA3602"/>
    <w:rsid w:val="00FA4123"/>
    <w:rsid w:val="00FA43B6"/>
    <w:rsid w:val="00FB3163"/>
    <w:rsid w:val="00FB31B2"/>
    <w:rsid w:val="00FB566A"/>
    <w:rsid w:val="00FC0122"/>
    <w:rsid w:val="00FC0F56"/>
    <w:rsid w:val="00FC525A"/>
    <w:rsid w:val="00FD4894"/>
    <w:rsid w:val="00FD6985"/>
    <w:rsid w:val="00FE1190"/>
    <w:rsid w:val="00FF0B68"/>
    <w:rsid w:val="00FF2B25"/>
    <w:rsid w:val="00FF3674"/>
    <w:rsid w:val="00FF36CE"/>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rsid w:val="00A74C42"/>
    <w:rPr>
      <w:rFonts w:ascii="Tahoma" w:hAnsi="Tahoma" w:cs="Tahoma"/>
      <w:sz w:val="16"/>
      <w:szCs w:val="16"/>
    </w:rPr>
  </w:style>
  <w:style w:type="character" w:customStyle="1" w:styleId="SprechblasentextZchn">
    <w:name w:val="Sprechblasentext Zchn"/>
    <w:basedOn w:val="Absatz-Standardschriftart"/>
    <w:link w:val="Sprechblasentext"/>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 w:type="paragraph" w:styleId="Beschriftung">
    <w:name w:val="caption"/>
    <w:next w:val="Textkrper"/>
    <w:uiPriority w:val="35"/>
    <w:qFormat/>
    <w:rsid w:val="00DB2039"/>
    <w:pPr>
      <w:spacing w:after="200"/>
    </w:pPr>
    <w:rPr>
      <w:rFonts w:ascii="Univers 55" w:eastAsia="Times New Roman" w:hAnsi="Univers 55" w:cs="Times New Roman"/>
      <w:bCs/>
      <w:i/>
      <w:color w:val="000000" w:themeColor="text1"/>
      <w:szCs w:val="18"/>
      <w:lang w:eastAsia="de-DE"/>
    </w:rPr>
  </w:style>
  <w:style w:type="character" w:styleId="Platzhaltertext">
    <w:name w:val="Placeholder Text"/>
    <w:basedOn w:val="Absatz-Standardschriftart"/>
    <w:uiPriority w:val="99"/>
    <w:semiHidden/>
    <w:rsid w:val="00DB2039"/>
    <w:rPr>
      <w:color w:val="808080"/>
    </w:rPr>
  </w:style>
  <w:style w:type="table" w:styleId="MittleresRaster1">
    <w:name w:val="Medium Grid 1"/>
    <w:basedOn w:val="NormaleTabelle"/>
    <w:uiPriority w:val="67"/>
    <w:rsid w:val="00DB203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customStyle="1" w:styleId="watch-title">
    <w:name w:val="watch-title"/>
    <w:basedOn w:val="Absatz-Standardschriftart"/>
    <w:rsid w:val="001C3AEB"/>
    <w:rPr>
      <w:sz w:val="24"/>
      <w:szCs w:val="24"/>
      <w:bdr w:val="none" w:sz="0" w:space="0" w:color="auto" w:frame="1"/>
      <w:shd w:val="clear" w:color="auto" w:fill="auto"/>
    </w:rPr>
  </w:style>
  <w:style w:type="character" w:styleId="BesuchterHyperlink">
    <w:name w:val="FollowedHyperlink"/>
    <w:basedOn w:val="Absatz-Standardschriftart"/>
    <w:uiPriority w:val="99"/>
    <w:semiHidden/>
    <w:unhideWhenUsed/>
    <w:rsid w:val="00D01327"/>
    <w:rPr>
      <w:color w:val="800080" w:themeColor="followedHyperlink"/>
      <w:u w:val="single"/>
    </w:rPr>
  </w:style>
  <w:style w:type="paragraph" w:styleId="StandardWeb">
    <w:name w:val="Normal (Web)"/>
    <w:basedOn w:val="Standard"/>
    <w:uiPriority w:val="99"/>
    <w:semiHidden/>
    <w:unhideWhenUsed/>
    <w:rsid w:val="00437955"/>
    <w:pPr>
      <w:spacing w:before="100" w:beforeAutospacing="1" w:after="100" w:afterAutospacing="1"/>
    </w:pPr>
    <w:rPr>
      <w:rFonts w:ascii="Times New Roman" w:eastAsiaTheme="minorEastAsia" w:hAnsi="Times New Roman" w:cs="Times New Roman"/>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rsid w:val="00A74C42"/>
    <w:rPr>
      <w:rFonts w:ascii="Tahoma" w:hAnsi="Tahoma" w:cs="Tahoma"/>
      <w:sz w:val="16"/>
      <w:szCs w:val="16"/>
    </w:rPr>
  </w:style>
  <w:style w:type="character" w:customStyle="1" w:styleId="SprechblasentextZchn">
    <w:name w:val="Sprechblasentext Zchn"/>
    <w:basedOn w:val="Absatz-Standardschriftart"/>
    <w:link w:val="Sprechblasentext"/>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 w:type="paragraph" w:styleId="Beschriftung">
    <w:name w:val="caption"/>
    <w:next w:val="Textkrper"/>
    <w:uiPriority w:val="35"/>
    <w:qFormat/>
    <w:rsid w:val="00DB2039"/>
    <w:pPr>
      <w:spacing w:after="200"/>
    </w:pPr>
    <w:rPr>
      <w:rFonts w:ascii="Univers 55" w:eastAsia="Times New Roman" w:hAnsi="Univers 55" w:cs="Times New Roman"/>
      <w:bCs/>
      <w:i/>
      <w:color w:val="000000" w:themeColor="text1"/>
      <w:szCs w:val="18"/>
      <w:lang w:eastAsia="de-DE"/>
    </w:rPr>
  </w:style>
  <w:style w:type="character" w:styleId="Platzhaltertext">
    <w:name w:val="Placeholder Text"/>
    <w:basedOn w:val="Absatz-Standardschriftart"/>
    <w:uiPriority w:val="99"/>
    <w:semiHidden/>
    <w:rsid w:val="00DB2039"/>
    <w:rPr>
      <w:color w:val="808080"/>
    </w:rPr>
  </w:style>
  <w:style w:type="table" w:styleId="MittleresRaster1">
    <w:name w:val="Medium Grid 1"/>
    <w:basedOn w:val="NormaleTabelle"/>
    <w:uiPriority w:val="67"/>
    <w:rsid w:val="00DB203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customStyle="1" w:styleId="watch-title">
    <w:name w:val="watch-title"/>
    <w:basedOn w:val="Absatz-Standardschriftart"/>
    <w:rsid w:val="001C3AEB"/>
    <w:rPr>
      <w:sz w:val="24"/>
      <w:szCs w:val="24"/>
      <w:bdr w:val="none" w:sz="0" w:space="0" w:color="auto" w:frame="1"/>
      <w:shd w:val="clear" w:color="auto" w:fill="auto"/>
    </w:rPr>
  </w:style>
  <w:style w:type="character" w:styleId="BesuchterHyperlink">
    <w:name w:val="FollowedHyperlink"/>
    <w:basedOn w:val="Absatz-Standardschriftart"/>
    <w:uiPriority w:val="99"/>
    <w:semiHidden/>
    <w:unhideWhenUsed/>
    <w:rsid w:val="00D01327"/>
    <w:rPr>
      <w:color w:val="800080" w:themeColor="followedHyperlink"/>
      <w:u w:val="single"/>
    </w:rPr>
  </w:style>
  <w:style w:type="paragraph" w:styleId="StandardWeb">
    <w:name w:val="Normal (Web)"/>
    <w:basedOn w:val="Standard"/>
    <w:uiPriority w:val="99"/>
    <w:semiHidden/>
    <w:unhideWhenUsed/>
    <w:rsid w:val="00437955"/>
    <w:pPr>
      <w:spacing w:before="100" w:beforeAutospacing="1" w:after="100" w:afterAutospacing="1"/>
    </w:pPr>
    <w:rPr>
      <w:rFonts w:ascii="Times New Roman" w:eastAsiaTheme="minorEastAsia"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74486">
      <w:bodyDiv w:val="1"/>
      <w:marLeft w:val="0"/>
      <w:marRight w:val="0"/>
      <w:marTop w:val="0"/>
      <w:marBottom w:val="0"/>
      <w:divBdr>
        <w:top w:val="none" w:sz="0" w:space="0" w:color="auto"/>
        <w:left w:val="none" w:sz="0" w:space="0" w:color="auto"/>
        <w:bottom w:val="none" w:sz="0" w:space="0" w:color="auto"/>
        <w:right w:val="none" w:sz="0" w:space="0" w:color="auto"/>
      </w:divBdr>
    </w:div>
    <w:div w:id="187717094">
      <w:bodyDiv w:val="1"/>
      <w:marLeft w:val="0"/>
      <w:marRight w:val="0"/>
      <w:marTop w:val="0"/>
      <w:marBottom w:val="0"/>
      <w:divBdr>
        <w:top w:val="none" w:sz="0" w:space="0" w:color="auto"/>
        <w:left w:val="none" w:sz="0" w:space="0" w:color="auto"/>
        <w:bottom w:val="none" w:sz="0" w:space="0" w:color="auto"/>
        <w:right w:val="none" w:sz="0" w:space="0" w:color="auto"/>
      </w:divBdr>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3131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117" Type="http://schemas.openxmlformats.org/officeDocument/2006/relationships/image" Target="media/image83.jpeg"/><Relationship Id="rId21" Type="http://schemas.openxmlformats.org/officeDocument/2006/relationships/image" Target="media/image18.png"/><Relationship Id="rId42" Type="http://schemas.openxmlformats.org/officeDocument/2006/relationships/image" Target="media/image44.png"/><Relationship Id="rId47" Type="http://schemas.openxmlformats.org/officeDocument/2006/relationships/image" Target="media/image43.png"/><Relationship Id="rId63" Type="http://schemas.openxmlformats.org/officeDocument/2006/relationships/hyperlink" Target="http://www.youtube.de" TargetMode="External"/><Relationship Id="rId68" Type="http://schemas.openxmlformats.org/officeDocument/2006/relationships/hyperlink" Target="http://www.youtube.de" TargetMode="External"/><Relationship Id="rId84" Type="http://schemas.openxmlformats.org/officeDocument/2006/relationships/image" Target="media/image65.jpeg"/><Relationship Id="rId89" Type="http://schemas.openxmlformats.org/officeDocument/2006/relationships/image" Target="media/image69.jpg"/><Relationship Id="rId112" Type="http://schemas.openxmlformats.org/officeDocument/2006/relationships/image" Target="media/image79.jpeg"/><Relationship Id="rId133" Type="http://schemas.openxmlformats.org/officeDocument/2006/relationships/hyperlink" Target="http://www.dguv.de/de/mediencenter/filmcenter/komplett/best_signs/index.jsp" TargetMode="External"/><Relationship Id="rId138" Type="http://schemas.openxmlformats.org/officeDocument/2006/relationships/hyperlink" Target="http://www.youtube.de" TargetMode="External"/><Relationship Id="rId154" Type="http://schemas.openxmlformats.org/officeDocument/2006/relationships/image" Target="media/image106.png"/><Relationship Id="rId159" Type="http://schemas.openxmlformats.org/officeDocument/2006/relationships/header" Target="header7.xml"/><Relationship Id="rId16" Type="http://schemas.openxmlformats.org/officeDocument/2006/relationships/image" Target="media/image13.png"/><Relationship Id="rId107" Type="http://schemas.openxmlformats.org/officeDocument/2006/relationships/image" Target="media/image79.gif"/><Relationship Id="rId11" Type="http://schemas.openxmlformats.org/officeDocument/2006/relationships/footer" Target="footer1.xml"/><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image" Target="media/image50.png"/><Relationship Id="rId58" Type="http://schemas.openxmlformats.org/officeDocument/2006/relationships/image" Target="media/image51.png"/><Relationship Id="rId74" Type="http://schemas.openxmlformats.org/officeDocument/2006/relationships/image" Target="media/image57.jpeg"/><Relationship Id="rId79" Type="http://schemas.openxmlformats.org/officeDocument/2006/relationships/image" Target="media/image60.jpeg"/><Relationship Id="rId102" Type="http://schemas.openxmlformats.org/officeDocument/2006/relationships/image" Target="media/image740.jpg"/><Relationship Id="rId123" Type="http://schemas.openxmlformats.org/officeDocument/2006/relationships/image" Target="media/image89.jpeg"/><Relationship Id="rId128" Type="http://schemas.openxmlformats.org/officeDocument/2006/relationships/hyperlink" Target="http://www.youtube.de" TargetMode="External"/><Relationship Id="rId144" Type="http://schemas.openxmlformats.org/officeDocument/2006/relationships/image" Target="media/image97.jpeg"/><Relationship Id="rId149" Type="http://schemas.openxmlformats.org/officeDocument/2006/relationships/image" Target="media/image102.png"/><Relationship Id="rId5" Type="http://schemas.openxmlformats.org/officeDocument/2006/relationships/settings" Target="settings.xml"/><Relationship Id="rId90" Type="http://schemas.openxmlformats.org/officeDocument/2006/relationships/image" Target="media/image70.jpeg"/><Relationship Id="rId95" Type="http://schemas.openxmlformats.org/officeDocument/2006/relationships/image" Target="media/image75.jpg"/><Relationship Id="rId160" Type="http://schemas.openxmlformats.org/officeDocument/2006/relationships/footer" Target="footer4.xml"/><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39.png"/><Relationship Id="rId48" Type="http://schemas.openxmlformats.org/officeDocument/2006/relationships/image" Target="media/image45.png"/><Relationship Id="rId64" Type="http://schemas.openxmlformats.org/officeDocument/2006/relationships/hyperlink" Target="http://www.youtube.de" TargetMode="External"/><Relationship Id="rId69" Type="http://schemas.openxmlformats.org/officeDocument/2006/relationships/image" Target="media/image52.jpg"/><Relationship Id="rId113" Type="http://schemas.openxmlformats.org/officeDocument/2006/relationships/image" Target="media/image80.jpeg"/><Relationship Id="rId118" Type="http://schemas.openxmlformats.org/officeDocument/2006/relationships/image" Target="media/image84.jpeg"/><Relationship Id="rId134" Type="http://schemas.openxmlformats.org/officeDocument/2006/relationships/hyperlink" Target="http://www.dguv-lug.de/betriebsanweisungen.php?sid=72134357962159790245449174918300" TargetMode="External"/><Relationship Id="rId139" Type="http://schemas.openxmlformats.org/officeDocument/2006/relationships/hyperlink" Target="http://www.sata.com/index.php?id=satatv&amp;no_cache=1&amp;tx_pxsatatv_pi1%5bvid%5d=1" TargetMode="External"/><Relationship Id="rId80" Type="http://schemas.openxmlformats.org/officeDocument/2006/relationships/image" Target="media/image61.jpeg"/><Relationship Id="rId85" Type="http://schemas.openxmlformats.org/officeDocument/2006/relationships/image" Target="media/image66.jpeg"/><Relationship Id="rId150" Type="http://schemas.openxmlformats.org/officeDocument/2006/relationships/image" Target="media/image103.png"/><Relationship Id="rId155" Type="http://schemas.openxmlformats.org/officeDocument/2006/relationships/image" Target="media/image104.png"/><Relationship Id="rId12" Type="http://schemas.openxmlformats.org/officeDocument/2006/relationships/hyperlink" Target="mailto:best@ls.kv.bwl.de" TargetMode="External"/><Relationship Id="rId17" Type="http://schemas.openxmlformats.org/officeDocument/2006/relationships/image" Target="media/image14.png"/><Relationship Id="rId33" Type="http://schemas.openxmlformats.org/officeDocument/2006/relationships/image" Target="media/image30.png"/><Relationship Id="rId38" Type="http://schemas.openxmlformats.org/officeDocument/2006/relationships/image" Target="media/image35.emf"/><Relationship Id="rId59" Type="http://schemas.openxmlformats.org/officeDocument/2006/relationships/header" Target="header6.xml"/><Relationship Id="rId103" Type="http://schemas.openxmlformats.org/officeDocument/2006/relationships/image" Target="media/image750.jpg"/><Relationship Id="rId108" Type="http://schemas.openxmlformats.org/officeDocument/2006/relationships/image" Target="media/image780.gif"/><Relationship Id="rId124" Type="http://schemas.openxmlformats.org/officeDocument/2006/relationships/image" Target="media/image90.jpeg"/><Relationship Id="rId129" Type="http://schemas.openxmlformats.org/officeDocument/2006/relationships/hyperlink" Target="http://www.sata.com" TargetMode="Externa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3.xml"/><Relationship Id="rId62" Type="http://schemas.openxmlformats.org/officeDocument/2006/relationships/hyperlink" Target="http://www.youtube.de" TargetMode="External"/><Relationship Id="rId70" Type="http://schemas.openxmlformats.org/officeDocument/2006/relationships/image" Target="media/image53.jpeg"/><Relationship Id="rId75" Type="http://schemas.openxmlformats.org/officeDocument/2006/relationships/image" Target="media/image58.jpeg"/><Relationship Id="rId83" Type="http://schemas.openxmlformats.org/officeDocument/2006/relationships/image" Target="media/image64.jpeg"/><Relationship Id="rId88" Type="http://schemas.openxmlformats.org/officeDocument/2006/relationships/image" Target="media/image68.jpeg"/><Relationship Id="rId91" Type="http://schemas.openxmlformats.org/officeDocument/2006/relationships/image" Target="media/image71.jpg"/><Relationship Id="rId96" Type="http://schemas.openxmlformats.org/officeDocument/2006/relationships/image" Target="media/image76.JPG"/><Relationship Id="rId111" Type="http://schemas.openxmlformats.org/officeDocument/2006/relationships/image" Target="media/image78.jpeg"/><Relationship Id="rId132" Type="http://schemas.openxmlformats.org/officeDocument/2006/relationships/hyperlink" Target="http://www.youtube.de" TargetMode="External"/><Relationship Id="rId140" Type="http://schemas.openxmlformats.org/officeDocument/2006/relationships/image" Target="media/image93.png"/><Relationship Id="rId145" Type="http://schemas.openxmlformats.org/officeDocument/2006/relationships/image" Target="media/image98.jpeg"/><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footer" Target="footer2.xml"/><Relationship Id="rId114" Type="http://schemas.openxmlformats.org/officeDocument/2006/relationships/image" Target="media/image81.jpeg"/><Relationship Id="rId119" Type="http://schemas.openxmlformats.org/officeDocument/2006/relationships/image" Target="media/image85.jpeg"/><Relationship Id="rId127" Type="http://schemas.openxmlformats.org/officeDocument/2006/relationships/hyperlink" Target="http://www.sata.com" TargetMode="External"/><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0.png"/><Relationship Id="rId52" Type="http://schemas.openxmlformats.org/officeDocument/2006/relationships/image" Target="media/image49.png"/><Relationship Id="rId60" Type="http://schemas.openxmlformats.org/officeDocument/2006/relationships/footer" Target="footer3.xml"/><Relationship Id="rId65" Type="http://schemas.openxmlformats.org/officeDocument/2006/relationships/hyperlink" Target="http://www.youtube.de" TargetMode="External"/><Relationship Id="rId73" Type="http://schemas.openxmlformats.org/officeDocument/2006/relationships/image" Target="media/image56.jpeg"/><Relationship Id="rId78" Type="http://schemas.openxmlformats.org/officeDocument/2006/relationships/image" Target="media/image590.jpeg"/><Relationship Id="rId81" Type="http://schemas.openxmlformats.org/officeDocument/2006/relationships/image" Target="media/image62.jpeg"/><Relationship Id="rId86" Type="http://schemas.microsoft.com/office/2007/relationships/hdphoto" Target="media/hdphoto1.wdp"/><Relationship Id="rId94" Type="http://schemas.openxmlformats.org/officeDocument/2006/relationships/image" Target="media/image74.jpg"/><Relationship Id="rId99" Type="http://schemas.openxmlformats.org/officeDocument/2006/relationships/image" Target="media/image710.jpg"/><Relationship Id="rId101" Type="http://schemas.openxmlformats.org/officeDocument/2006/relationships/image" Target="media/image730.jpg"/><Relationship Id="rId122" Type="http://schemas.openxmlformats.org/officeDocument/2006/relationships/image" Target="media/image88.jpeg"/><Relationship Id="rId130" Type="http://schemas.openxmlformats.org/officeDocument/2006/relationships/hyperlink" Target="http://www.youtube.de" TargetMode="External"/><Relationship Id="rId135" Type="http://schemas.openxmlformats.org/officeDocument/2006/relationships/hyperlink" Target="http://www.youtube.de" TargetMode="External"/><Relationship Id="rId143" Type="http://schemas.openxmlformats.org/officeDocument/2006/relationships/image" Target="media/image96.jpeg"/><Relationship Id="rId148" Type="http://schemas.openxmlformats.org/officeDocument/2006/relationships/image" Target="media/image101.jpeg"/><Relationship Id="rId156" Type="http://schemas.openxmlformats.org/officeDocument/2006/relationships/image" Target="media/image108.png"/><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image" Target="media/image77.jpe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header" Target="header4.xml"/><Relationship Id="rId76" Type="http://schemas.openxmlformats.org/officeDocument/2006/relationships/image" Target="media/image59.jpeg"/><Relationship Id="rId97" Type="http://schemas.openxmlformats.org/officeDocument/2006/relationships/image" Target="media/image690.jpg"/><Relationship Id="rId104" Type="http://schemas.openxmlformats.org/officeDocument/2006/relationships/image" Target="media/image760.JPG"/><Relationship Id="rId120" Type="http://schemas.openxmlformats.org/officeDocument/2006/relationships/image" Target="media/image86.jpeg"/><Relationship Id="rId125" Type="http://schemas.openxmlformats.org/officeDocument/2006/relationships/image" Target="media/image91.jpeg"/><Relationship Id="rId141" Type="http://schemas.openxmlformats.org/officeDocument/2006/relationships/image" Target="media/image94.png"/><Relationship Id="rId146" Type="http://schemas.openxmlformats.org/officeDocument/2006/relationships/image" Target="media/image99.jpeg"/><Relationship Id="rId7" Type="http://schemas.openxmlformats.org/officeDocument/2006/relationships/footnotes" Target="footnotes.xml"/><Relationship Id="rId71" Type="http://schemas.openxmlformats.org/officeDocument/2006/relationships/image" Target="media/image54.jpeg"/><Relationship Id="rId92" Type="http://schemas.openxmlformats.org/officeDocument/2006/relationships/image" Target="media/image72.jpg"/><Relationship Id="rId16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1.png"/><Relationship Id="rId66" Type="http://schemas.openxmlformats.org/officeDocument/2006/relationships/hyperlink" Target="http://www.youtube.de" TargetMode="External"/><Relationship Id="rId87" Type="http://schemas.openxmlformats.org/officeDocument/2006/relationships/image" Target="media/image67.jpeg"/><Relationship Id="rId110" Type="http://schemas.microsoft.com/office/2007/relationships/hdphoto" Target="media/hdphoto2.wdp"/><Relationship Id="rId115" Type="http://schemas.microsoft.com/office/2007/relationships/hdphoto" Target="media/hdphoto3.wdp"/><Relationship Id="rId131" Type="http://schemas.openxmlformats.org/officeDocument/2006/relationships/hyperlink" Target="http://www.sicherheitszeichen.de" TargetMode="External"/><Relationship Id="rId136" Type="http://schemas.openxmlformats.org/officeDocument/2006/relationships/hyperlink" Target="http://www.dguv-lug.de/berufsbildende_schulen_gesundheitsschutz_malen_und_lackieren.php?sid=72134357962159790245449174917580" TargetMode="External"/><Relationship Id="rId157" Type="http://schemas.openxmlformats.org/officeDocument/2006/relationships/image" Target="media/image1060.png"/><Relationship Id="rId61" Type="http://schemas.openxmlformats.org/officeDocument/2006/relationships/hyperlink" Target="http://www.youtube.de" TargetMode="External"/><Relationship Id="rId82" Type="http://schemas.openxmlformats.org/officeDocument/2006/relationships/image" Target="media/image63.jpeg"/><Relationship Id="rId19" Type="http://schemas.openxmlformats.org/officeDocument/2006/relationships/image" Target="media/image16.png"/><Relationship Id="rId14" Type="http://schemas.openxmlformats.org/officeDocument/2006/relationships/image" Target="media/image11.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header" Target="header5.xml"/><Relationship Id="rId77" Type="http://schemas.openxmlformats.org/officeDocument/2006/relationships/image" Target="media/image58.jpg"/><Relationship Id="rId100" Type="http://schemas.openxmlformats.org/officeDocument/2006/relationships/image" Target="media/image720.jpg"/><Relationship Id="rId105" Type="http://schemas.openxmlformats.org/officeDocument/2006/relationships/image" Target="media/image77.gif"/><Relationship Id="rId126" Type="http://schemas.openxmlformats.org/officeDocument/2006/relationships/image" Target="media/image92.jpeg"/><Relationship Id="rId147" Type="http://schemas.openxmlformats.org/officeDocument/2006/relationships/image" Target="media/image100.jpe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5.jpeg"/><Relationship Id="rId93" Type="http://schemas.openxmlformats.org/officeDocument/2006/relationships/image" Target="media/image73.jpg"/><Relationship Id="rId98" Type="http://schemas.openxmlformats.org/officeDocument/2006/relationships/image" Target="media/image700.jpeg"/><Relationship Id="rId121" Type="http://schemas.openxmlformats.org/officeDocument/2006/relationships/image" Target="media/image87.jpeg"/><Relationship Id="rId142" Type="http://schemas.openxmlformats.org/officeDocument/2006/relationships/image" Target="media/image95.png"/><Relationship Id="rId3" Type="http://schemas.openxmlformats.org/officeDocument/2006/relationships/styles" Target="styles.xml"/><Relationship Id="rId25" Type="http://schemas.openxmlformats.org/officeDocument/2006/relationships/image" Target="media/image22.png"/><Relationship Id="rId46" Type="http://schemas.openxmlformats.org/officeDocument/2006/relationships/image" Target="media/image42.png"/><Relationship Id="rId67" Type="http://schemas.openxmlformats.org/officeDocument/2006/relationships/hyperlink" Target="http://www.youtube.de" TargetMode="External"/><Relationship Id="rId116" Type="http://schemas.openxmlformats.org/officeDocument/2006/relationships/image" Target="media/image82.jpeg"/><Relationship Id="rId137" Type="http://schemas.openxmlformats.org/officeDocument/2006/relationships/hyperlink" Target="http://www.arta.de/leistungen/raumgesund/voc---fluechtige-organische-verbindungen.html" TargetMode="External"/><Relationship Id="rId158" Type="http://schemas.openxmlformats.org/officeDocument/2006/relationships/image" Target="media/image105.pn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6.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6.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6.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6.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beruf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6CCCD-B948-4947-979C-4687083B0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111</Pages>
  <Words>19433</Words>
  <Characters>122433</Characters>
  <Application>Microsoft Office Word</Application>
  <DocSecurity>0</DocSecurity>
  <Lines>1020</Lines>
  <Paragraphs>283</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141583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Finkbeiner, Sören (LS)</dc:creator>
  <cp:lastModifiedBy>Finkbeiner, Sören (LS)</cp:lastModifiedBy>
  <cp:revision>5</cp:revision>
  <cp:lastPrinted>2016-07-13T09:39:00Z</cp:lastPrinted>
  <dcterms:created xsi:type="dcterms:W3CDTF">2016-09-15T12:54:00Z</dcterms:created>
  <dcterms:modified xsi:type="dcterms:W3CDTF">2016-09-15T13:54:00Z</dcterms:modified>
</cp:coreProperties>
</file>